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4F81BD" w:themeColor="accent1"/>
        </w:rPr>
        <w:id w:val="163929346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14:paraId="1FB482B8" w14:textId="006F271C" w:rsidR="00DC440D" w:rsidRDefault="00DC440D" w:rsidP="00DC440D">
          <w:pPr>
            <w:pStyle w:val="NoSpacing"/>
            <w:spacing w:before="600" w:after="240"/>
            <w:jc w:val="both"/>
            <w:rPr>
              <w:b/>
              <w:bCs/>
            </w:rPr>
          </w:pPr>
          <w:r w:rsidRPr="00C26DEA">
            <w:rPr>
              <w:rFonts w:ascii="Arial" w:hAnsi="Arial" w:cs="Arial"/>
              <w:noProof/>
              <w:lang w:val="hr-HR" w:eastAsia="hr-HR"/>
            </w:rPr>
            <mc:AlternateContent>
              <mc:Choice Requires="wps">
                <w:drawing>
                  <wp:anchor distT="45720" distB="45720" distL="114300" distR="114300" simplePos="0" relativeHeight="251658243" behindDoc="0" locked="0" layoutInCell="1" allowOverlap="1" wp14:anchorId="35D25619" wp14:editId="783FFD6F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5911850</wp:posOffset>
                    </wp:positionV>
                    <wp:extent cx="7585075" cy="944880"/>
                    <wp:effectExtent l="0" t="0" r="15875" b="2667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85075" cy="944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014AD" w14:textId="550805A6" w:rsidR="00B84FFA" w:rsidRDefault="00B84FFA" w:rsidP="00DC440D">
                                <w:pPr>
                                  <w:pStyle w:val="Caption"/>
                                  <w:spacing w:before="0" w:after="0"/>
                                  <w:ind w:right="1361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Priručnik za administratore:  </w:t>
                                </w:r>
                              </w:p>
                              <w:p w14:paraId="3024A8DC" w14:textId="622ADFFF" w:rsidR="00B84FFA" w:rsidRPr="00C26DEA" w:rsidRDefault="00B84FFA" w:rsidP="00DC440D">
                                <w:pPr>
                                  <w:pStyle w:val="Caption"/>
                                  <w:spacing w:before="0" w:after="0"/>
                                  <w:ind w:left="2124" w:right="1361" w:firstLine="708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18FD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„Online upisi u dječje vrtiće“</w:t>
                                </w:r>
                              </w:p>
                              <w:p w14:paraId="096EC097" w14:textId="77777777" w:rsidR="00B84FFA" w:rsidRPr="00C26DEA" w:rsidRDefault="00B84FFA" w:rsidP="00DC440D">
                                <w:pPr>
                                  <w:pStyle w:val="Caption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60"/>
                                    <w:szCs w:val="6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35D256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465.5pt;width:597.25pt;height:74.4pt;z-index:251658243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" strokecolor="#4f81bd [3204]" strokeweight="1.5pt">
                    <v:stroke dashstyle="longDashDot"/>
                    <v:textbox>
                      <w:txbxContent>
                        <w:p w14:paraId="21E014AD" w14:textId="550805A6" w:rsidR="00B84FFA" w:rsidRDefault="00B84FFA" w:rsidP="00DC440D">
                          <w:pPr>
                            <w:pStyle w:val="Caption"/>
                            <w:spacing w:before="0" w:after="0"/>
                            <w:ind w:right="1361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Priručnik za administratore:  </w:t>
                          </w:r>
                        </w:p>
                        <w:p w14:paraId="3024A8DC" w14:textId="622ADFFF" w:rsidR="00B84FFA" w:rsidRPr="00C26DEA" w:rsidRDefault="00B84FFA" w:rsidP="00DC440D">
                          <w:pPr>
                            <w:pStyle w:val="Caption"/>
                            <w:spacing w:before="0" w:after="0"/>
                            <w:ind w:left="2124" w:right="1361" w:firstLine="708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B18FD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„Online upisi u dječje vrtiće“</w:t>
                          </w:r>
                        </w:p>
                        <w:p w14:paraId="096EC097" w14:textId="77777777" w:rsidR="00B84FFA" w:rsidRPr="00C26DEA" w:rsidRDefault="00B84FFA" w:rsidP="00DC440D">
                          <w:pPr>
                            <w:pStyle w:val="Caption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60"/>
                              <w:szCs w:val="6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A77155">
            <w:rPr>
              <w:rFonts w:ascii="Arial" w:hAnsi="Arial" w:cs="Arial"/>
              <w:noProof/>
              <w:sz w:val="44"/>
              <w:szCs w:val="44"/>
              <w:lang w:val="hr-HR"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58242" behindDoc="0" locked="0" layoutInCell="1" allowOverlap="1" wp14:anchorId="1B59D9B2" wp14:editId="61013C8E">
                <wp:simplePos x="0" y="0"/>
                <wp:positionH relativeFrom="page">
                  <wp:align>left</wp:align>
                </wp:positionH>
                <wp:positionV relativeFrom="paragraph">
                  <wp:posOffset>356870</wp:posOffset>
                </wp:positionV>
                <wp:extent cx="7543800" cy="5531485"/>
                <wp:effectExtent l="0" t="0" r="0" b="0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553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leGrid"/>
            <w:tblpPr w:leftFromText="180" w:rightFromText="180" w:vertAnchor="text" w:horzAnchor="margin" w:tblpY="-1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253"/>
            <w:gridCol w:w="6817"/>
          </w:tblGrid>
          <w:tr w:rsidR="00DC440D" w:rsidRPr="007052A3" w14:paraId="26F3D898" w14:textId="77777777" w:rsidTr="0063660F">
            <w:tc>
              <w:tcPr>
                <w:tcW w:w="2253" w:type="dxa"/>
              </w:tcPr>
              <w:p w14:paraId="6B07905A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658244" behindDoc="0" locked="0" layoutInCell="1" allowOverlap="1" wp14:anchorId="077D0AF3" wp14:editId="6319CD50">
                      <wp:simplePos x="0" y="0"/>
                      <wp:positionH relativeFrom="column">
                        <wp:posOffset>-8890</wp:posOffset>
                      </wp:positionH>
                      <wp:positionV relativeFrom="page">
                        <wp:posOffset>45720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17" w:type="dxa"/>
              </w:tcPr>
              <w:p w14:paraId="1C39BFCA" w14:textId="7E8C1227" w:rsidR="00DC440D" w:rsidRPr="007052A3" w:rsidRDefault="00DC440D" w:rsidP="0063660F">
                <w:pPr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rFonts w:ascii="Arial" w:hAnsi="Arial" w:cs="Arial"/>
                    <w:sz w:val="22"/>
                  </w:rPr>
                  <w:t>Ovo djelo dano</w:t>
                </w:r>
                <w:r w:rsidR="007500D2">
                  <w:rPr>
                    <w:rFonts w:ascii="Arial" w:hAnsi="Arial" w:cs="Arial"/>
                    <w:sz w:val="22"/>
                  </w:rPr>
                  <w:t xml:space="preserve"> je</w:t>
                </w:r>
                <w:r w:rsidRPr="007052A3">
                  <w:rPr>
                    <w:rFonts w:ascii="Arial" w:hAnsi="Arial" w:cs="Arial"/>
                    <w:sz w:val="22"/>
                  </w:rPr>
                  <w:t xml:space="preserve"> na korištenje pod licencom </w:t>
                </w:r>
                <w:hyperlink r:id="rId13">
                  <w:r w:rsidRPr="007052A3">
                    <w:rPr>
                      <w:rStyle w:val="Hyperlink"/>
                      <w:rFonts w:ascii="Arial" w:hAnsi="Arial" w:cs="Arial"/>
                      <w:sz w:val="22"/>
                    </w:rPr>
                    <w:t>Creative Commons Imenovanje-Nekomercijalno-Dijeli pod istim uvjetima 4.0 međunarodna</w:t>
                  </w:r>
                </w:hyperlink>
                <w:r w:rsidRPr="007052A3">
                  <w:rPr>
                    <w:rFonts w:ascii="Arial" w:hAnsi="Arial" w:cs="Arial"/>
                    <w:sz w:val="22"/>
                  </w:rPr>
                  <w:t>.</w:t>
                </w:r>
              </w:p>
              <w:p w14:paraId="6E7F5BDB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14:paraId="232BFFAC" w14:textId="77777777" w:rsidR="00DC440D" w:rsidRDefault="00107E29" w:rsidP="00DC440D">
          <w:pPr>
            <w:pStyle w:val="NoSpacing"/>
            <w:jc w:val="both"/>
            <w:rPr>
              <w:b/>
              <w:bCs/>
            </w:rPr>
          </w:pPr>
        </w:p>
      </w:sdtContent>
    </w:sdt>
    <w:p w14:paraId="7A50A53C" w14:textId="40A6E153" w:rsidR="00DC440D" w:rsidRPr="00DC440D" w:rsidRDefault="00DC440D" w:rsidP="00DC440D">
      <w:pPr>
        <w:pStyle w:val="NoSpacing"/>
        <w:jc w:val="both"/>
        <w:rPr>
          <w:b/>
          <w:bCs/>
        </w:rPr>
      </w:pPr>
      <w:r w:rsidRPr="00CB18FD">
        <w:rPr>
          <w:rFonts w:ascii="Arial" w:hAnsi="Arial" w:cs="Arial"/>
          <w:b/>
          <w:bCs/>
          <w:sz w:val="28"/>
        </w:rPr>
        <w:t>Impresum</w:t>
      </w:r>
    </w:p>
    <w:p w14:paraId="02DFEFD4" w14:textId="77777777" w:rsidR="00DC440D" w:rsidRDefault="00DC440D" w:rsidP="00DC440D"/>
    <w:p w14:paraId="64004366" w14:textId="77777777" w:rsidR="00DC440D" w:rsidRDefault="00DC440D" w:rsidP="00DC440D">
      <w:r>
        <w:t xml:space="preserve">Projekt: „e-Upisi: </w:t>
      </w:r>
      <w:r w:rsidRPr="2C58139A">
        <w:rPr>
          <w:rStyle w:val="normaltextrun"/>
          <w:i/>
          <w:iCs/>
          <w:color w:val="000000"/>
          <w:bdr w:val="none" w:sz="0" w:space="0" w:color="auto" w:frame="1"/>
        </w:rPr>
        <w:t>Informatizacija procesa i uspostava cjelovite elektroničke usluge upisa u odgojne i obrazovne ustanove</w:t>
      </w:r>
      <w:r>
        <w:t>“.</w:t>
      </w:r>
    </w:p>
    <w:p w14:paraId="217CB883" w14:textId="1D098390" w:rsidR="2C58139A" w:rsidRDefault="2C58139A" w:rsidP="2C58139A"/>
    <w:p w14:paraId="10713D00" w14:textId="4AF4CDD7" w:rsidR="5D499A71" w:rsidRDefault="5D499A71" w:rsidP="2C58139A">
      <w:pPr>
        <w:spacing w:before="0" w:after="0"/>
        <w:rPr>
          <w:rFonts w:eastAsia="Arial"/>
        </w:rPr>
      </w:pPr>
      <w:r w:rsidRPr="2C58139A">
        <w:rPr>
          <w:rStyle w:val="normaltextrun"/>
          <w:rFonts w:eastAsia="Arial"/>
          <w:color w:val="000000" w:themeColor="text1"/>
        </w:rPr>
        <w:t>Nositelj projekta: Središnji državni ured za razvoj digitalnog društva </w:t>
      </w:r>
    </w:p>
    <w:p w14:paraId="6C8312DD" w14:textId="7E764ADC" w:rsidR="2C58139A" w:rsidRDefault="2C58139A" w:rsidP="2C58139A">
      <w:pPr>
        <w:spacing w:before="0" w:after="0"/>
        <w:rPr>
          <w:rStyle w:val="normaltextrun"/>
          <w:rFonts w:eastAsia="Arial"/>
          <w:color w:val="000000" w:themeColor="text1"/>
        </w:rPr>
      </w:pPr>
    </w:p>
    <w:p w14:paraId="5519439D" w14:textId="4B15598C" w:rsidR="00DC440D" w:rsidRDefault="00DC440D" w:rsidP="003A1BD2">
      <w:pPr>
        <w:spacing w:before="0" w:after="0"/>
      </w:pPr>
      <w:r>
        <w:t xml:space="preserve">Urednica: Ana Belin Šimić </w:t>
      </w:r>
    </w:p>
    <w:p w14:paraId="4543C776" w14:textId="77777777" w:rsidR="00DC440D" w:rsidRDefault="00DC440D" w:rsidP="003A1BD2">
      <w:pPr>
        <w:spacing w:before="0" w:after="0"/>
      </w:pPr>
      <w:r>
        <w:t>Autorica: Adrijana Leko</w:t>
      </w:r>
    </w:p>
    <w:p w14:paraId="5447C325" w14:textId="5441C53B" w:rsidR="00DC440D" w:rsidRDefault="00DC440D" w:rsidP="003A1BD2">
      <w:pPr>
        <w:spacing w:before="0" w:after="0"/>
      </w:pPr>
      <w:r>
        <w:t>Lektorica: Jasna Bićanić</w:t>
      </w:r>
    </w:p>
    <w:p w14:paraId="60165501" w14:textId="77777777" w:rsidR="00DC440D" w:rsidRDefault="00DC440D" w:rsidP="003A1BD2">
      <w:pPr>
        <w:spacing w:before="0" w:after="0"/>
      </w:pPr>
      <w:r>
        <w:t xml:space="preserve">Priprema teksta, prijelom i tisak: Algebra </w:t>
      </w:r>
    </w:p>
    <w:p w14:paraId="53C7FD26" w14:textId="77777777" w:rsidR="00DC440D" w:rsidRDefault="00DC440D" w:rsidP="00DC440D"/>
    <w:p w14:paraId="3A478953" w14:textId="3BCB6E15" w:rsidR="00DC440D" w:rsidRDefault="000904E3" w:rsidP="00DC440D">
      <w:r>
        <w:t xml:space="preserve">Zagreb, prosinac </w:t>
      </w:r>
      <w:r w:rsidR="00DC440D">
        <w:t xml:space="preserve">2022. </w:t>
      </w:r>
    </w:p>
    <w:p w14:paraId="5C97530B" w14:textId="1C4AE6A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Korisnička podr</w:t>
      </w:r>
      <w:r w:rsidRPr="2C58139A">
        <w:rPr>
          <w:rStyle w:val="normaltextrun"/>
          <w:rFonts w:ascii="Segoe UI" w:eastAsia="Segoe UI" w:hAnsi="Segoe UI" w:cs="Segoe UI"/>
          <w:color w:val="000000" w:themeColor="text1"/>
        </w:rPr>
        <w:t>ška</w:t>
      </w:r>
      <w:r w:rsidRPr="2C58139A">
        <w:rPr>
          <w:rStyle w:val="normaltextrun"/>
          <w:rFonts w:eastAsia="Arial"/>
          <w:color w:val="000000" w:themeColor="text1"/>
        </w:rPr>
        <w:t>: </w:t>
      </w:r>
    </w:p>
    <w:p w14:paraId="4FC27741" w14:textId="2A0DEE77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Adresa e-pošte: </w:t>
      </w:r>
      <w:hyperlink r:id="rId14">
        <w:r w:rsidRPr="2C58139A">
          <w:rPr>
            <w:rStyle w:val="Hyperlink"/>
            <w:rFonts w:eastAsia="Arial"/>
          </w:rPr>
          <w:t>helpdesk@skole.hr</w:t>
        </w:r>
      </w:hyperlink>
      <w:r w:rsidRPr="2C58139A">
        <w:rPr>
          <w:rStyle w:val="normaltextrun"/>
          <w:rFonts w:eastAsia="Arial"/>
          <w:color w:val="000000" w:themeColor="text1"/>
        </w:rPr>
        <w:t>  </w:t>
      </w:r>
    </w:p>
    <w:p w14:paraId="6329D5C3" w14:textId="15935EED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Telefon: +385 1 6661 500  </w:t>
      </w:r>
    </w:p>
    <w:p w14:paraId="6C621742" w14:textId="308EBCA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4F9142E3" w14:textId="238B94A1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 xml:space="preserve">Korisnik: </w:t>
      </w:r>
    </w:p>
    <w:p w14:paraId="2E4E943C" w14:textId="548B732C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Središnji državni ured za razvoj digitalnog društva</w:t>
      </w:r>
    </w:p>
    <w:p w14:paraId="095F6C13" w14:textId="1068F745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Adresa: Ulica Ivana Lučića 8, 10 000 Zagreb</w:t>
      </w:r>
    </w:p>
    <w:p w14:paraId="7B58605B" w14:textId="6933F56E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Mrežno sjedište: </w:t>
      </w:r>
      <w:hyperlink r:id="rId15">
        <w:r w:rsidRPr="2C58139A">
          <w:rPr>
            <w:rStyle w:val="Hyperlink"/>
            <w:rFonts w:eastAsia="Arial"/>
          </w:rPr>
          <w:t>https://rdd.gov.hr</w:t>
        </w:r>
      </w:hyperlink>
    </w:p>
    <w:p w14:paraId="36D9AEB2" w14:textId="4820F49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Telefon: +385 1 4400 840</w:t>
      </w:r>
    </w:p>
    <w:p w14:paraId="5A4385D7" w14:textId="1C1011F8" w:rsidR="2C58139A" w:rsidRDefault="2C58139A" w:rsidP="2C58139A">
      <w:pPr>
        <w:spacing w:before="0" w:after="0"/>
        <w:rPr>
          <w:rFonts w:ascii="Segoe UI" w:eastAsia="Segoe UI" w:hAnsi="Segoe UI" w:cs="Segoe UI"/>
          <w:color w:val="000000" w:themeColor="text1"/>
          <w:sz w:val="18"/>
          <w:szCs w:val="18"/>
        </w:rPr>
      </w:pPr>
    </w:p>
    <w:p w14:paraId="3421D22E" w14:textId="196593A9" w:rsidR="6176FCFC" w:rsidRDefault="6176FCFC" w:rsidP="2C58139A">
      <w:pPr>
        <w:spacing w:before="0" w:after="0"/>
        <w:jc w:val="center"/>
        <w:rPr>
          <w:rFonts w:eastAsia="Arial"/>
          <w:color w:val="D13438"/>
        </w:rPr>
      </w:pPr>
      <w:r w:rsidRPr="2C58139A">
        <w:rPr>
          <w:rStyle w:val="eop"/>
          <w:rFonts w:eastAsia="Arial"/>
          <w:color w:val="D13438"/>
        </w:rPr>
        <w:t> </w:t>
      </w:r>
    </w:p>
    <w:p w14:paraId="6F727B29" w14:textId="634972D6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3C1CE784" w14:textId="6744132C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0C05928C" w14:textId="61BBCD9A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Projekt je sufinancirala Europska unija iz Europskog socijalnog fonda. </w:t>
      </w:r>
    </w:p>
    <w:p w14:paraId="33E82E82" w14:textId="7A78B5EC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Više informacija o EU fondovima možete pronaći na </w:t>
      </w:r>
      <w:r w:rsidRPr="2C58139A">
        <w:rPr>
          <w:rStyle w:val="normaltextrun"/>
          <w:rFonts w:eastAsia="Arial"/>
          <w:i/>
          <w:iCs/>
          <w:color w:val="000000" w:themeColor="text1"/>
        </w:rPr>
        <w:t>web</w:t>
      </w:r>
      <w:r w:rsidRPr="2C58139A">
        <w:rPr>
          <w:rStyle w:val="normaltextrun"/>
          <w:rFonts w:eastAsia="Arial"/>
          <w:color w:val="000000" w:themeColor="text1"/>
        </w:rPr>
        <w:t xml:space="preserve">-stranicama Ministarstva regionalnog razvoja i fondova Europske unije: </w:t>
      </w:r>
      <w:hyperlink r:id="rId16">
        <w:r w:rsidRPr="2C58139A">
          <w:rPr>
            <w:rStyle w:val="Hyperlink"/>
            <w:rFonts w:eastAsia="Arial"/>
          </w:rPr>
          <w:t>www.strukturnifondovi.hr</w:t>
        </w:r>
      </w:hyperlink>
      <w:r w:rsidRPr="2C58139A">
        <w:rPr>
          <w:rStyle w:val="normaltextrun"/>
          <w:rFonts w:eastAsia="Arial"/>
          <w:color w:val="000000" w:themeColor="text1"/>
        </w:rPr>
        <w:t>.  </w:t>
      </w:r>
    </w:p>
    <w:p w14:paraId="73C1B868" w14:textId="5F4707ED" w:rsidR="2C58139A" w:rsidRDefault="2C58139A" w:rsidP="2C58139A">
      <w:pPr>
        <w:spacing w:before="0" w:after="0"/>
        <w:jc w:val="center"/>
        <w:rPr>
          <w:rFonts w:eastAsia="Arial"/>
          <w:color w:val="000000" w:themeColor="text1"/>
        </w:rPr>
      </w:pPr>
    </w:p>
    <w:p w14:paraId="5C28070F" w14:textId="035A3F82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Sadržaj publikacije isključiva je odgovornost Središnjeg državnog ureda za razvoj digitalnog društva.</w:t>
      </w:r>
    </w:p>
    <w:p w14:paraId="2CCD7F65" w14:textId="149630DC" w:rsidR="2C58139A" w:rsidRDefault="2C58139A" w:rsidP="2C58139A">
      <w:pPr>
        <w:jc w:val="center"/>
        <w:sectPr w:rsidR="2C58139A" w:rsidSect="00B700ED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418" w:right="1418" w:bottom="1418" w:left="1418" w:header="709" w:footer="964" w:gutter="0"/>
          <w:pgNumType w:start="0"/>
          <w:cols w:space="708"/>
          <w:titlePg/>
          <w:docGrid w:linePitch="360"/>
        </w:sectPr>
      </w:pPr>
    </w:p>
    <w:p w14:paraId="58216FB2" w14:textId="77777777" w:rsidR="00FC69BD" w:rsidRPr="002828D4" w:rsidRDefault="00392564" w:rsidP="00FD2212">
      <w:pPr>
        <w:rPr>
          <w:b/>
        </w:rPr>
      </w:pPr>
      <w:r w:rsidRPr="16922CA9">
        <w:rPr>
          <w:b/>
          <w:bCs/>
        </w:rPr>
        <w:lastRenderedPageBreak/>
        <w:t>Sadržaj:</w:t>
      </w:r>
    </w:p>
    <w:p w14:paraId="38C447B9" w14:textId="55D12DD4" w:rsidR="003A1BD2" w:rsidRPr="003A1BD2" w:rsidRDefault="00CE1E66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</w:rPr>
        <w:fldChar w:fldCharType="begin"/>
      </w:r>
      <w:r w:rsidR="00A604F0" w:rsidRPr="003A1BD2">
        <w:rPr>
          <w:rFonts w:ascii="Arial" w:hAnsi="Arial"/>
        </w:rPr>
        <w:instrText>TOC \o "1-5" \u</w:instrText>
      </w:r>
      <w:r w:rsidRPr="003A1BD2">
        <w:rPr>
          <w:rFonts w:ascii="Arial" w:hAnsi="Arial"/>
        </w:rPr>
        <w:fldChar w:fldCharType="separate"/>
      </w:r>
      <w:r w:rsidR="003A1BD2" w:rsidRPr="003A1BD2">
        <w:rPr>
          <w:rFonts w:ascii="Arial" w:hAnsi="Arial"/>
          <w:noProof/>
        </w:rPr>
        <w:t>Uvod</w:t>
      </w:r>
      <w:r w:rsidR="003A1BD2" w:rsidRPr="003A1BD2">
        <w:rPr>
          <w:rFonts w:ascii="Arial" w:hAnsi="Arial"/>
          <w:noProof/>
        </w:rPr>
        <w:tab/>
      </w:r>
      <w:r w:rsidR="003A1BD2" w:rsidRPr="003A1BD2">
        <w:rPr>
          <w:rFonts w:ascii="Arial" w:hAnsi="Arial"/>
          <w:noProof/>
        </w:rPr>
        <w:fldChar w:fldCharType="begin"/>
      </w:r>
      <w:r w:rsidR="003A1BD2" w:rsidRPr="003A1BD2">
        <w:rPr>
          <w:rFonts w:ascii="Arial" w:hAnsi="Arial"/>
          <w:noProof/>
        </w:rPr>
        <w:instrText xml:space="preserve"> PAGEREF _Toc119489316 \h </w:instrText>
      </w:r>
      <w:r w:rsidR="003A1BD2" w:rsidRPr="003A1BD2">
        <w:rPr>
          <w:rFonts w:ascii="Arial" w:hAnsi="Arial"/>
          <w:noProof/>
        </w:rPr>
      </w:r>
      <w:r w:rsidR="003A1BD2" w:rsidRPr="003A1BD2">
        <w:rPr>
          <w:rFonts w:ascii="Arial" w:hAnsi="Arial"/>
          <w:noProof/>
        </w:rPr>
        <w:fldChar w:fldCharType="separate"/>
      </w:r>
      <w:r w:rsidR="003A1BD2" w:rsidRPr="003A1BD2">
        <w:rPr>
          <w:rFonts w:ascii="Arial" w:hAnsi="Arial"/>
          <w:noProof/>
        </w:rPr>
        <w:t>6</w:t>
      </w:r>
      <w:r w:rsidR="003A1BD2" w:rsidRPr="003A1BD2">
        <w:rPr>
          <w:rFonts w:ascii="Arial" w:hAnsi="Arial"/>
          <w:noProof/>
        </w:rPr>
        <w:fldChar w:fldCharType="end"/>
      </w:r>
    </w:p>
    <w:p w14:paraId="5D005B0C" w14:textId="0CE20A04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Mogućnosti aplikacije/sustava iz perspektive administratora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_Toc119489317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6</w:t>
      </w:r>
      <w:r w:rsidRPr="003A1BD2">
        <w:rPr>
          <w:rFonts w:ascii="Arial" w:hAnsi="Arial"/>
          <w:noProof/>
        </w:rPr>
        <w:fldChar w:fldCharType="end"/>
      </w:r>
    </w:p>
    <w:p w14:paraId="71B1C934" w14:textId="75052886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Prijava u sustav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_Toc119489318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9</w:t>
      </w:r>
      <w:r w:rsidRPr="003A1BD2">
        <w:rPr>
          <w:rFonts w:ascii="Arial" w:hAnsi="Arial"/>
          <w:noProof/>
        </w:rPr>
        <w:fldChar w:fldCharType="end"/>
      </w:r>
    </w:p>
    <w:p w14:paraId="4C80B4AB" w14:textId="2B84EEE9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Početna stranica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_Toc119489319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11</w:t>
      </w:r>
      <w:r w:rsidRPr="003A1BD2">
        <w:rPr>
          <w:rFonts w:ascii="Arial" w:hAnsi="Arial"/>
          <w:noProof/>
        </w:rPr>
        <w:fldChar w:fldCharType="end"/>
      </w:r>
    </w:p>
    <w:p w14:paraId="009FE9CE" w14:textId="7E92C57F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Administracija ustanova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_Toc119489320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12</w:t>
      </w:r>
      <w:r w:rsidRPr="003A1BD2">
        <w:rPr>
          <w:rFonts w:ascii="Arial" w:hAnsi="Arial"/>
          <w:noProof/>
        </w:rPr>
        <w:fldChar w:fldCharType="end"/>
      </w:r>
    </w:p>
    <w:p w14:paraId="11D9239C" w14:textId="656C404B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Kriteriji i bodovanje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_Toc119489321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13</w:t>
      </w:r>
      <w:r w:rsidRPr="003A1BD2">
        <w:rPr>
          <w:rFonts w:ascii="Arial" w:hAnsi="Arial"/>
          <w:noProof/>
        </w:rPr>
        <w:fldChar w:fldCharType="end"/>
      </w:r>
    </w:p>
    <w:p w14:paraId="5237CBBF" w14:textId="548A7A2A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Kapaciteti i lokacija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_Toc119489322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15</w:t>
      </w:r>
      <w:r w:rsidRPr="003A1BD2">
        <w:rPr>
          <w:rFonts w:ascii="Arial" w:hAnsi="Arial"/>
          <w:noProof/>
        </w:rPr>
        <w:fldChar w:fldCharType="end"/>
      </w:r>
    </w:p>
    <w:p w14:paraId="41904CF2" w14:textId="3918D275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Pregled liste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_Toc119489323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17</w:t>
      </w:r>
      <w:r w:rsidRPr="003A1BD2">
        <w:rPr>
          <w:rFonts w:ascii="Arial" w:hAnsi="Arial"/>
          <w:noProof/>
        </w:rPr>
        <w:fldChar w:fldCharType="end"/>
      </w:r>
    </w:p>
    <w:p w14:paraId="57E4A6F2" w14:textId="074C1279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Podnošenje zahtjeva u ime roditelja/skrbnika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_Toc119489324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22</w:t>
      </w:r>
      <w:r w:rsidRPr="003A1BD2">
        <w:rPr>
          <w:rFonts w:ascii="Arial" w:hAnsi="Arial"/>
          <w:noProof/>
        </w:rPr>
        <w:fldChar w:fldCharType="end"/>
      </w:r>
    </w:p>
    <w:p w14:paraId="79E5733E" w14:textId="5D5A7F7A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Podatci o roditelju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_Toc119489325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24</w:t>
      </w:r>
      <w:r w:rsidRPr="003A1BD2">
        <w:rPr>
          <w:rFonts w:ascii="Arial" w:hAnsi="Arial"/>
          <w:noProof/>
        </w:rPr>
        <w:fldChar w:fldCharType="end"/>
      </w:r>
    </w:p>
    <w:p w14:paraId="72830FDA" w14:textId="2724214D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Podatci o djetetu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_Toc119489326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26</w:t>
      </w:r>
      <w:r w:rsidRPr="003A1BD2">
        <w:rPr>
          <w:rFonts w:ascii="Arial" w:hAnsi="Arial"/>
          <w:noProof/>
        </w:rPr>
        <w:fldChar w:fldCharType="end"/>
      </w:r>
    </w:p>
    <w:p w14:paraId="290401A0" w14:textId="0E07581E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Odabir ustanove i programa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_Toc119489327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27</w:t>
      </w:r>
      <w:r w:rsidRPr="003A1BD2">
        <w:rPr>
          <w:rFonts w:ascii="Arial" w:hAnsi="Arial"/>
          <w:noProof/>
        </w:rPr>
        <w:fldChar w:fldCharType="end"/>
      </w:r>
    </w:p>
    <w:p w14:paraId="19BF3277" w14:textId="415004E3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Odabir kriterija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_Toc119489328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29</w:t>
      </w:r>
      <w:r w:rsidRPr="003A1BD2">
        <w:rPr>
          <w:rFonts w:ascii="Arial" w:hAnsi="Arial"/>
          <w:noProof/>
        </w:rPr>
        <w:fldChar w:fldCharType="end"/>
      </w:r>
    </w:p>
    <w:p w14:paraId="56FFC2D1" w14:textId="612F0A45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Inicijalni upitnik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_Toc119489329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30</w:t>
      </w:r>
      <w:r w:rsidRPr="003A1BD2">
        <w:rPr>
          <w:rFonts w:ascii="Arial" w:hAnsi="Arial"/>
          <w:noProof/>
        </w:rPr>
        <w:fldChar w:fldCharType="end"/>
      </w:r>
    </w:p>
    <w:p w14:paraId="2CE19F9F" w14:textId="12E780C6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Potvrda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_Toc119489330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41</w:t>
      </w:r>
      <w:r w:rsidRPr="003A1BD2">
        <w:rPr>
          <w:rFonts w:ascii="Arial" w:hAnsi="Arial"/>
          <w:noProof/>
        </w:rPr>
        <w:fldChar w:fldCharType="end"/>
      </w:r>
    </w:p>
    <w:p w14:paraId="66B56C7A" w14:textId="41DC3B29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Uređivanje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_Toc119489331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42</w:t>
      </w:r>
      <w:r w:rsidRPr="003A1BD2">
        <w:rPr>
          <w:rFonts w:ascii="Arial" w:hAnsi="Arial"/>
          <w:noProof/>
        </w:rPr>
        <w:fldChar w:fldCharType="end"/>
      </w:r>
    </w:p>
    <w:p w14:paraId="590F7CBB" w14:textId="560E1091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Brisanje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_Toc119489332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43</w:t>
      </w:r>
      <w:r w:rsidRPr="003A1BD2">
        <w:rPr>
          <w:rFonts w:ascii="Arial" w:hAnsi="Arial"/>
          <w:noProof/>
        </w:rPr>
        <w:fldChar w:fldCharType="end"/>
      </w:r>
    </w:p>
    <w:p w14:paraId="4230E7CD" w14:textId="3358D2DE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Evaluacija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_Toc119489333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44</w:t>
      </w:r>
      <w:r w:rsidRPr="003A1BD2">
        <w:rPr>
          <w:rFonts w:ascii="Arial" w:hAnsi="Arial"/>
          <w:noProof/>
        </w:rPr>
        <w:fldChar w:fldCharType="end"/>
      </w:r>
    </w:p>
    <w:p w14:paraId="69398374" w14:textId="68E61CB9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Otključavanje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_Toc119489334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44</w:t>
      </w:r>
      <w:r w:rsidRPr="003A1BD2">
        <w:rPr>
          <w:rFonts w:ascii="Arial" w:hAnsi="Arial"/>
          <w:noProof/>
        </w:rPr>
        <w:fldChar w:fldCharType="end"/>
      </w:r>
    </w:p>
    <w:p w14:paraId="5E74ED21" w14:textId="7F33FAB8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Upis djece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_Toc119489335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46</w:t>
      </w:r>
      <w:r w:rsidRPr="003A1BD2">
        <w:rPr>
          <w:rFonts w:ascii="Arial" w:hAnsi="Arial"/>
          <w:noProof/>
        </w:rPr>
        <w:fldChar w:fldCharType="end"/>
      </w:r>
    </w:p>
    <w:p w14:paraId="46B9EBB8" w14:textId="133C913A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Pitanja i odgovori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_Toc119489336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48</w:t>
      </w:r>
      <w:r w:rsidRPr="003A1BD2">
        <w:rPr>
          <w:rFonts w:ascii="Arial" w:hAnsi="Arial"/>
          <w:noProof/>
        </w:rPr>
        <w:fldChar w:fldCharType="end"/>
      </w:r>
    </w:p>
    <w:p w14:paraId="6594DECA" w14:textId="57251D17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Odjava iz sustava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_Toc119489337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52</w:t>
      </w:r>
      <w:r w:rsidRPr="003A1BD2">
        <w:rPr>
          <w:rFonts w:ascii="Arial" w:hAnsi="Arial"/>
          <w:noProof/>
        </w:rPr>
        <w:fldChar w:fldCharType="end"/>
      </w:r>
    </w:p>
    <w:p w14:paraId="1A87ED96" w14:textId="7B2E42C4" w:rsidR="00CE1E66" w:rsidRDefault="00CE1E66" w:rsidP="003A1BD2">
      <w:pPr>
        <w:pStyle w:val="TOC3"/>
        <w:tabs>
          <w:tab w:val="right" w:leader="dot" w:pos="9060"/>
        </w:tabs>
        <w:spacing w:line="276" w:lineRule="auto"/>
        <w:rPr>
          <w:rFonts w:ascii="Arial" w:eastAsia="Arial" w:hAnsi="Arial"/>
          <w:noProof/>
        </w:rPr>
      </w:pPr>
      <w:r w:rsidRPr="003A1BD2">
        <w:rPr>
          <w:rFonts w:ascii="Arial" w:hAnsi="Arial"/>
        </w:rPr>
        <w:fldChar w:fldCharType="end"/>
      </w:r>
    </w:p>
    <w:p w14:paraId="55E50722" w14:textId="2CBE499A" w:rsidR="00554E46" w:rsidRPr="00153959" w:rsidRDefault="002828D4" w:rsidP="00FD2212">
      <w:r>
        <w:t xml:space="preserve"> </w:t>
      </w:r>
    </w:p>
    <w:p w14:paraId="5AD30EDA" w14:textId="77777777" w:rsidR="00554E46" w:rsidRDefault="00554E46">
      <w:r>
        <w:br w:type="page"/>
      </w:r>
    </w:p>
    <w:p w14:paraId="7DC7BC5D" w14:textId="4E4F7F4A" w:rsidR="00AE1B41" w:rsidRPr="00554E46" w:rsidRDefault="00554E46" w:rsidP="00FD2212">
      <w:pPr>
        <w:rPr>
          <w:b/>
        </w:rPr>
      </w:pPr>
      <w:r w:rsidRPr="00554E46">
        <w:rPr>
          <w:b/>
        </w:rPr>
        <w:lastRenderedPageBreak/>
        <w:t>Popis slika:</w:t>
      </w:r>
    </w:p>
    <w:p w14:paraId="605CC0B7" w14:textId="77777777" w:rsidR="00554E46" w:rsidRPr="00554E46" w:rsidRDefault="00554E46" w:rsidP="00FD2212"/>
    <w:p w14:paraId="1CBD843D" w14:textId="4CB367CE" w:rsidR="00CE1E66" w:rsidRDefault="00554E46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w:anchor="_Toc110536224" w:history="1">
        <w:r w:rsidR="00CE1E66" w:rsidRPr="00B94015">
          <w:rPr>
            <w:rStyle w:val="Hyperlink"/>
            <w:rFonts w:eastAsiaTheme="majorEastAsia"/>
            <w:noProof/>
          </w:rPr>
          <w:t>Slika 1. Prijava u sustav e-Građani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9</w:t>
        </w:r>
        <w:r w:rsidR="00CE1E66">
          <w:rPr>
            <w:noProof/>
            <w:webHidden/>
          </w:rPr>
          <w:fldChar w:fldCharType="end"/>
        </w:r>
      </w:hyperlink>
    </w:p>
    <w:p w14:paraId="2D86E929" w14:textId="4157E25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25" w:history="1">
        <w:r w:rsidR="00CE1E66" w:rsidRPr="00B94015">
          <w:rPr>
            <w:rStyle w:val="Hyperlink"/>
            <w:rFonts w:eastAsiaTheme="majorEastAsia"/>
            <w:noProof/>
          </w:rPr>
          <w:t>Slika 2. Prijava u sustav e-Upisi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9</w:t>
        </w:r>
        <w:r w:rsidR="00CE1E66">
          <w:rPr>
            <w:noProof/>
            <w:webHidden/>
          </w:rPr>
          <w:fldChar w:fldCharType="end"/>
        </w:r>
      </w:hyperlink>
    </w:p>
    <w:p w14:paraId="2BAB8AEF" w14:textId="625F7249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26" w:history="1">
        <w:r w:rsidR="00CE1E66" w:rsidRPr="00B94015">
          <w:rPr>
            <w:rStyle w:val="Hyperlink"/>
            <w:rFonts w:eastAsiaTheme="majorEastAsia"/>
            <w:noProof/>
          </w:rPr>
          <w:t>Slika 3. Prijava putem vjerodajnica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10</w:t>
        </w:r>
        <w:r w:rsidR="00CE1E66">
          <w:rPr>
            <w:noProof/>
            <w:webHidden/>
          </w:rPr>
          <w:fldChar w:fldCharType="end"/>
        </w:r>
      </w:hyperlink>
    </w:p>
    <w:p w14:paraId="6EFDBFC6" w14:textId="1DB970ED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27" w:history="1">
        <w:r w:rsidR="00CE1E66" w:rsidRPr="00B94015">
          <w:rPr>
            <w:rStyle w:val="Hyperlink"/>
            <w:rFonts w:eastAsiaTheme="majorEastAsia"/>
            <w:noProof/>
          </w:rPr>
          <w:t>Slika 4. Odabir uloge/role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11</w:t>
        </w:r>
        <w:r w:rsidR="00CE1E66">
          <w:rPr>
            <w:noProof/>
            <w:webHidden/>
          </w:rPr>
          <w:fldChar w:fldCharType="end"/>
        </w:r>
      </w:hyperlink>
    </w:p>
    <w:p w14:paraId="17B2FDAD" w14:textId="4142F0BE" w:rsidR="00CE1E66" w:rsidRDefault="00107E29" w:rsidP="003A1BD2">
      <w:pPr>
        <w:pStyle w:val="TableofFigures"/>
        <w:tabs>
          <w:tab w:val="right" w:leader="hyphen" w:pos="9062"/>
        </w:tabs>
        <w:spacing w:before="0" w:line="276" w:lineRule="auto"/>
        <w:rPr>
          <w:rFonts w:asciiTheme="minorHAnsi" w:eastAsiaTheme="minorEastAsia" w:hAnsiTheme="minorHAnsi" w:cstheme="minorBidi"/>
          <w:noProof/>
        </w:rPr>
      </w:pPr>
      <w:hyperlink w:anchor="_Toc110536228" w:history="1">
        <w:r w:rsidR="00CE1E66" w:rsidRPr="00B94015">
          <w:rPr>
            <w:rStyle w:val="Hyperlink"/>
            <w:rFonts w:eastAsiaTheme="majorEastAsia"/>
            <w:noProof/>
          </w:rPr>
          <w:t>Slika 5. Početna stranica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12</w:t>
        </w:r>
        <w:r w:rsidR="00CE1E66">
          <w:rPr>
            <w:noProof/>
            <w:webHidden/>
          </w:rPr>
          <w:fldChar w:fldCharType="end"/>
        </w:r>
      </w:hyperlink>
    </w:p>
    <w:p w14:paraId="48BA9B4E" w14:textId="15CA4DDC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r:id="rId21" w:anchor="_Toc110536229" w:history="1">
        <w:r w:rsidR="00CE1E66" w:rsidRPr="00B94015">
          <w:rPr>
            <w:rStyle w:val="Hyperlink"/>
            <w:rFonts w:eastAsiaTheme="majorEastAsia"/>
            <w:noProof/>
          </w:rPr>
          <w:t>Slika 6. Kartice za administriranje podataka o ustanovi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13</w:t>
        </w:r>
        <w:r w:rsidR="00CE1E66">
          <w:rPr>
            <w:noProof/>
            <w:webHidden/>
          </w:rPr>
          <w:fldChar w:fldCharType="end"/>
        </w:r>
      </w:hyperlink>
    </w:p>
    <w:p w14:paraId="39E4E7C9" w14:textId="7FAD9C4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0" w:history="1">
        <w:r w:rsidR="00CE1E66" w:rsidRPr="00B94015">
          <w:rPr>
            <w:rStyle w:val="Hyperlink"/>
            <w:rFonts w:eastAsiaTheme="majorEastAsia"/>
            <w:noProof/>
          </w:rPr>
          <w:t>Slika 7. Dodavanje novog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14</w:t>
        </w:r>
        <w:r w:rsidR="00CE1E66">
          <w:rPr>
            <w:noProof/>
            <w:webHidden/>
          </w:rPr>
          <w:fldChar w:fldCharType="end"/>
        </w:r>
      </w:hyperlink>
    </w:p>
    <w:p w14:paraId="1D9CEBCE" w14:textId="059B1456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1" w:history="1">
        <w:r w:rsidR="00CE1E66" w:rsidRPr="00B94015">
          <w:rPr>
            <w:rStyle w:val="Hyperlink"/>
            <w:rFonts w:eastAsiaTheme="majorEastAsia"/>
            <w:noProof/>
          </w:rPr>
          <w:t>Slika 8. Unos uvjeta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14</w:t>
        </w:r>
        <w:r w:rsidR="00CE1E66">
          <w:rPr>
            <w:noProof/>
            <w:webHidden/>
          </w:rPr>
          <w:fldChar w:fldCharType="end"/>
        </w:r>
      </w:hyperlink>
    </w:p>
    <w:p w14:paraId="280EF2E3" w14:textId="4A78757E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2" w:history="1">
        <w:r w:rsidR="00CE1E66" w:rsidRPr="00B94015">
          <w:rPr>
            <w:rStyle w:val="Hyperlink"/>
            <w:rFonts w:eastAsiaTheme="majorEastAsia"/>
            <w:noProof/>
          </w:rPr>
          <w:t>Slika 9. Tablični prikaz liste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15</w:t>
        </w:r>
        <w:r w:rsidR="00CE1E66">
          <w:rPr>
            <w:noProof/>
            <w:webHidden/>
          </w:rPr>
          <w:fldChar w:fldCharType="end"/>
        </w:r>
      </w:hyperlink>
    </w:p>
    <w:p w14:paraId="6088B904" w14:textId="65E12EE1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3" w:history="1">
        <w:r w:rsidR="00CE1E66" w:rsidRPr="00B94015">
          <w:rPr>
            <w:rStyle w:val="Hyperlink"/>
            <w:rFonts w:eastAsiaTheme="majorEastAsia"/>
            <w:noProof/>
          </w:rPr>
          <w:t>Slika 10. Unos kapaciteta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16</w:t>
        </w:r>
        <w:r w:rsidR="00CE1E66">
          <w:rPr>
            <w:noProof/>
            <w:webHidden/>
          </w:rPr>
          <w:fldChar w:fldCharType="end"/>
        </w:r>
      </w:hyperlink>
    </w:p>
    <w:p w14:paraId="782EC463" w14:textId="1EA18FB5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4" w:history="1">
        <w:r w:rsidR="00CE1E66" w:rsidRPr="00B94015">
          <w:rPr>
            <w:rStyle w:val="Hyperlink"/>
            <w:rFonts w:eastAsiaTheme="majorEastAsia"/>
            <w:noProof/>
          </w:rPr>
          <w:t>Slika 11. Lista kapaciteta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17</w:t>
        </w:r>
        <w:r w:rsidR="00CE1E66">
          <w:rPr>
            <w:noProof/>
            <w:webHidden/>
          </w:rPr>
          <w:fldChar w:fldCharType="end"/>
        </w:r>
      </w:hyperlink>
    </w:p>
    <w:p w14:paraId="3531066C" w14:textId="4D97C72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5" w:history="1">
        <w:r w:rsidR="00CE1E66" w:rsidRPr="00B94015">
          <w:rPr>
            <w:rStyle w:val="Hyperlink"/>
            <w:rFonts w:eastAsiaTheme="majorEastAsia"/>
            <w:noProof/>
          </w:rPr>
          <w:t>Slika 12. Lista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18</w:t>
        </w:r>
        <w:r w:rsidR="00CE1E66">
          <w:rPr>
            <w:noProof/>
            <w:webHidden/>
          </w:rPr>
          <w:fldChar w:fldCharType="end"/>
        </w:r>
      </w:hyperlink>
    </w:p>
    <w:p w14:paraId="34D02BD6" w14:textId="5CCAD352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6" w:history="1">
        <w:r w:rsidR="00CE1E66" w:rsidRPr="00B94015">
          <w:rPr>
            <w:rStyle w:val="Hyperlink"/>
            <w:rFonts w:eastAsiaTheme="majorEastAsia"/>
            <w:noProof/>
          </w:rPr>
          <w:t>Slika 13. Osnovni podatci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19</w:t>
        </w:r>
        <w:r w:rsidR="00CE1E66">
          <w:rPr>
            <w:noProof/>
            <w:webHidden/>
          </w:rPr>
          <w:fldChar w:fldCharType="end"/>
        </w:r>
      </w:hyperlink>
    </w:p>
    <w:p w14:paraId="312E78F9" w14:textId="584F8261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7" w:history="1">
        <w:r w:rsidR="00CE1E66" w:rsidRPr="00B94015">
          <w:rPr>
            <w:rStyle w:val="Hyperlink"/>
            <w:rFonts w:eastAsiaTheme="majorEastAsia"/>
            <w:noProof/>
          </w:rPr>
          <w:t>Slika 14. Odabir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20</w:t>
        </w:r>
        <w:r w:rsidR="00CE1E66">
          <w:rPr>
            <w:noProof/>
            <w:webHidden/>
          </w:rPr>
          <w:fldChar w:fldCharType="end"/>
        </w:r>
      </w:hyperlink>
    </w:p>
    <w:p w14:paraId="5EE3C631" w14:textId="3AF2E7F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8" w:history="1">
        <w:r w:rsidR="00CE1E66" w:rsidRPr="00B94015">
          <w:rPr>
            <w:rStyle w:val="Hyperlink"/>
            <w:rFonts w:eastAsiaTheme="majorEastAsia"/>
            <w:noProof/>
          </w:rPr>
          <w:t>Slika 15. Kriteriji i bodovanja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21</w:t>
        </w:r>
        <w:r w:rsidR="00CE1E66">
          <w:rPr>
            <w:noProof/>
            <w:webHidden/>
          </w:rPr>
          <w:fldChar w:fldCharType="end"/>
        </w:r>
      </w:hyperlink>
    </w:p>
    <w:p w14:paraId="6337288E" w14:textId="077F57B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9" w:history="1">
        <w:r w:rsidR="00CE1E66" w:rsidRPr="00B94015">
          <w:rPr>
            <w:rStyle w:val="Hyperlink"/>
            <w:rFonts w:eastAsiaTheme="majorEastAsia"/>
            <w:noProof/>
          </w:rPr>
          <w:t>Slika 16. Pitanja inicijalnog upitnika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22</w:t>
        </w:r>
        <w:r w:rsidR="00CE1E66">
          <w:rPr>
            <w:noProof/>
            <w:webHidden/>
          </w:rPr>
          <w:fldChar w:fldCharType="end"/>
        </w:r>
      </w:hyperlink>
    </w:p>
    <w:p w14:paraId="561BB8DC" w14:textId="07BC3A8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0" w:history="1">
        <w:r w:rsidR="00CE1E66" w:rsidRPr="00B94015">
          <w:rPr>
            <w:rStyle w:val="Hyperlink"/>
            <w:rFonts w:eastAsiaTheme="majorEastAsia"/>
            <w:noProof/>
          </w:rPr>
          <w:t>Slika 17. Unos podataka djeteta i roditelja u čije se ime podnosi zahtjev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23</w:t>
        </w:r>
        <w:r w:rsidR="00CE1E66">
          <w:rPr>
            <w:noProof/>
            <w:webHidden/>
          </w:rPr>
          <w:fldChar w:fldCharType="end"/>
        </w:r>
      </w:hyperlink>
    </w:p>
    <w:p w14:paraId="008FB1A2" w14:textId="1C554CA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1" w:history="1">
        <w:r w:rsidR="00CE1E66" w:rsidRPr="00B94015">
          <w:rPr>
            <w:rStyle w:val="Hyperlink"/>
            <w:rFonts w:eastAsiaTheme="majorEastAsia"/>
            <w:noProof/>
          </w:rPr>
          <w:t>Slika 18. Potvrđivanje unosa podataka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24</w:t>
        </w:r>
        <w:r w:rsidR="00CE1E66">
          <w:rPr>
            <w:noProof/>
            <w:webHidden/>
          </w:rPr>
          <w:fldChar w:fldCharType="end"/>
        </w:r>
      </w:hyperlink>
    </w:p>
    <w:p w14:paraId="239E41EF" w14:textId="51097BC1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2" w:history="1">
        <w:r w:rsidR="00CE1E66" w:rsidRPr="00B94015">
          <w:rPr>
            <w:rStyle w:val="Hyperlink"/>
            <w:rFonts w:eastAsiaTheme="majorEastAsia"/>
            <w:noProof/>
          </w:rPr>
          <w:t>Slika 19. Mogućnosti rada na zahtjevu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24</w:t>
        </w:r>
        <w:r w:rsidR="00CE1E66">
          <w:rPr>
            <w:noProof/>
            <w:webHidden/>
          </w:rPr>
          <w:fldChar w:fldCharType="end"/>
        </w:r>
      </w:hyperlink>
    </w:p>
    <w:p w14:paraId="09543C81" w14:textId="717AAD3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3" w:history="1">
        <w:r w:rsidR="00CE1E66" w:rsidRPr="00B94015">
          <w:rPr>
            <w:rStyle w:val="Hyperlink"/>
            <w:rFonts w:eastAsiaTheme="majorEastAsia"/>
            <w:noProof/>
          </w:rPr>
          <w:t>Slika 20. Pregled podataka roditelja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25</w:t>
        </w:r>
        <w:r w:rsidR="00CE1E66">
          <w:rPr>
            <w:noProof/>
            <w:webHidden/>
          </w:rPr>
          <w:fldChar w:fldCharType="end"/>
        </w:r>
      </w:hyperlink>
    </w:p>
    <w:p w14:paraId="7FA1D532" w14:textId="4262B1E3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4" w:history="1">
        <w:r w:rsidR="00CE1E66" w:rsidRPr="00B94015">
          <w:rPr>
            <w:rStyle w:val="Hyperlink"/>
            <w:rFonts w:eastAsiaTheme="majorEastAsia"/>
            <w:noProof/>
          </w:rPr>
          <w:t>Slika 21. Popunjavanje podataka o drugom roditelju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26</w:t>
        </w:r>
        <w:r w:rsidR="00CE1E66">
          <w:rPr>
            <w:noProof/>
            <w:webHidden/>
          </w:rPr>
          <w:fldChar w:fldCharType="end"/>
        </w:r>
      </w:hyperlink>
    </w:p>
    <w:p w14:paraId="7E7CEDC9" w14:textId="578EC15E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5" w:history="1">
        <w:r w:rsidR="00CE1E66" w:rsidRPr="00B94015">
          <w:rPr>
            <w:rStyle w:val="Hyperlink"/>
            <w:rFonts w:eastAsiaTheme="majorEastAsia"/>
            <w:noProof/>
          </w:rPr>
          <w:t>Slika 22. Popunjavanje podataka o djetetu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27</w:t>
        </w:r>
        <w:r w:rsidR="00CE1E66">
          <w:rPr>
            <w:noProof/>
            <w:webHidden/>
          </w:rPr>
          <w:fldChar w:fldCharType="end"/>
        </w:r>
      </w:hyperlink>
    </w:p>
    <w:p w14:paraId="19BB41F7" w14:textId="6F22EC9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6" w:history="1">
        <w:r w:rsidR="00CE1E66" w:rsidRPr="00B94015">
          <w:rPr>
            <w:rStyle w:val="Hyperlink"/>
            <w:rFonts w:eastAsiaTheme="majorEastAsia"/>
            <w:noProof/>
          </w:rPr>
          <w:t>Slika 23. Odabir ustanove upotrebom opcije Filteri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28</w:t>
        </w:r>
        <w:r w:rsidR="00CE1E66">
          <w:rPr>
            <w:noProof/>
            <w:webHidden/>
          </w:rPr>
          <w:fldChar w:fldCharType="end"/>
        </w:r>
      </w:hyperlink>
    </w:p>
    <w:p w14:paraId="3FDE63A4" w14:textId="79B72FE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7" w:history="1">
        <w:r w:rsidR="00CE1E66" w:rsidRPr="00B94015">
          <w:rPr>
            <w:rStyle w:val="Hyperlink"/>
            <w:rFonts w:eastAsiaTheme="majorEastAsia"/>
            <w:noProof/>
          </w:rPr>
          <w:t>Slika 24. Odabir lokacije i programa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29</w:t>
        </w:r>
        <w:r w:rsidR="00CE1E66">
          <w:rPr>
            <w:noProof/>
            <w:webHidden/>
          </w:rPr>
          <w:fldChar w:fldCharType="end"/>
        </w:r>
      </w:hyperlink>
    </w:p>
    <w:p w14:paraId="51A16C49" w14:textId="33B15CE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8" w:history="1">
        <w:r w:rsidR="00CE1E66" w:rsidRPr="00B94015">
          <w:rPr>
            <w:rStyle w:val="Hyperlink"/>
            <w:rFonts w:eastAsiaTheme="majorEastAsia"/>
            <w:noProof/>
          </w:rPr>
          <w:t>Slika 25. Odabir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30</w:t>
        </w:r>
        <w:r w:rsidR="00CE1E66">
          <w:rPr>
            <w:noProof/>
            <w:webHidden/>
          </w:rPr>
          <w:fldChar w:fldCharType="end"/>
        </w:r>
      </w:hyperlink>
    </w:p>
    <w:p w14:paraId="38C400F7" w14:textId="5ABF607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9" w:history="1">
        <w:r w:rsidR="00CE1E66" w:rsidRPr="00B94015">
          <w:rPr>
            <w:rStyle w:val="Hyperlink"/>
            <w:rFonts w:eastAsiaTheme="majorEastAsia"/>
            <w:noProof/>
          </w:rPr>
          <w:t>Slika 26. Podatci o djetetu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32</w:t>
        </w:r>
        <w:r w:rsidR="00CE1E66">
          <w:rPr>
            <w:noProof/>
            <w:webHidden/>
          </w:rPr>
          <w:fldChar w:fldCharType="end"/>
        </w:r>
      </w:hyperlink>
    </w:p>
    <w:p w14:paraId="5265D268" w14:textId="4C2EC6C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0" w:history="1">
        <w:r w:rsidR="00CE1E66" w:rsidRPr="00B94015">
          <w:rPr>
            <w:rStyle w:val="Hyperlink"/>
            <w:rFonts w:eastAsiaTheme="majorEastAsia"/>
            <w:noProof/>
          </w:rPr>
          <w:t>Slika 27. Podatci o roditeljima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33</w:t>
        </w:r>
        <w:r w:rsidR="00CE1E66">
          <w:rPr>
            <w:noProof/>
            <w:webHidden/>
          </w:rPr>
          <w:fldChar w:fldCharType="end"/>
        </w:r>
      </w:hyperlink>
    </w:p>
    <w:p w14:paraId="2745AEFB" w14:textId="28945BA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1" w:history="1">
        <w:r w:rsidR="00CE1E66" w:rsidRPr="00B94015">
          <w:rPr>
            <w:rStyle w:val="Hyperlink"/>
            <w:rFonts w:eastAsiaTheme="majorEastAsia"/>
            <w:noProof/>
          </w:rPr>
          <w:t>Slika 28. Navedite s kim dijete živi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34</w:t>
        </w:r>
        <w:r w:rsidR="00CE1E66">
          <w:rPr>
            <w:noProof/>
            <w:webHidden/>
          </w:rPr>
          <w:fldChar w:fldCharType="end"/>
        </w:r>
      </w:hyperlink>
    </w:p>
    <w:p w14:paraId="3756ACCC" w14:textId="340C9F99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2" w:history="1">
        <w:r w:rsidR="00CE1E66" w:rsidRPr="00B94015">
          <w:rPr>
            <w:rStyle w:val="Hyperlink"/>
            <w:rFonts w:eastAsiaTheme="majorEastAsia"/>
            <w:noProof/>
          </w:rPr>
          <w:t>Slika 29. Opće informacije o obitelji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35</w:t>
        </w:r>
        <w:r w:rsidR="00CE1E66">
          <w:rPr>
            <w:noProof/>
            <w:webHidden/>
          </w:rPr>
          <w:fldChar w:fldCharType="end"/>
        </w:r>
      </w:hyperlink>
    </w:p>
    <w:p w14:paraId="132FF13E" w14:textId="661EDCE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3" w:history="1">
        <w:r w:rsidR="00CE1E66" w:rsidRPr="00B94015">
          <w:rPr>
            <w:rStyle w:val="Hyperlink"/>
            <w:rFonts w:eastAsiaTheme="majorEastAsia"/>
            <w:noProof/>
          </w:rPr>
          <w:t>Slika 30. Podatci o zdravstvenom i razvojnom statusu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36</w:t>
        </w:r>
        <w:r w:rsidR="00CE1E66">
          <w:rPr>
            <w:noProof/>
            <w:webHidden/>
          </w:rPr>
          <w:fldChar w:fldCharType="end"/>
        </w:r>
      </w:hyperlink>
    </w:p>
    <w:p w14:paraId="314696EA" w14:textId="278E3F56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4" w:history="1">
        <w:r w:rsidR="00CE1E66" w:rsidRPr="00B94015">
          <w:rPr>
            <w:rStyle w:val="Hyperlink"/>
            <w:rFonts w:eastAsiaTheme="majorEastAsia"/>
            <w:noProof/>
          </w:rPr>
          <w:t>Slika 31. Potrebe i navike djeteta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37</w:t>
        </w:r>
        <w:r w:rsidR="00CE1E66">
          <w:rPr>
            <w:noProof/>
            <w:webHidden/>
          </w:rPr>
          <w:fldChar w:fldCharType="end"/>
        </w:r>
      </w:hyperlink>
    </w:p>
    <w:p w14:paraId="7C185C1B" w14:textId="40763AEE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5" w:history="1">
        <w:r w:rsidR="00CE1E66" w:rsidRPr="00B94015">
          <w:rPr>
            <w:rStyle w:val="Hyperlink"/>
            <w:rFonts w:eastAsiaTheme="majorEastAsia"/>
            <w:noProof/>
          </w:rPr>
          <w:t>Slika 32. Motorički i senzorni razvoj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38</w:t>
        </w:r>
        <w:r w:rsidR="00CE1E66">
          <w:rPr>
            <w:noProof/>
            <w:webHidden/>
          </w:rPr>
          <w:fldChar w:fldCharType="end"/>
        </w:r>
      </w:hyperlink>
    </w:p>
    <w:p w14:paraId="4D92747D" w14:textId="2654122F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6" w:history="1">
        <w:r w:rsidR="00CE1E66" w:rsidRPr="00B94015">
          <w:rPr>
            <w:rStyle w:val="Hyperlink"/>
            <w:rFonts w:eastAsiaTheme="majorEastAsia"/>
            <w:noProof/>
          </w:rPr>
          <w:t>Slika 33. Komunikacijski i jezično-govorni razvoj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39</w:t>
        </w:r>
        <w:r w:rsidR="00CE1E66">
          <w:rPr>
            <w:noProof/>
            <w:webHidden/>
          </w:rPr>
          <w:fldChar w:fldCharType="end"/>
        </w:r>
      </w:hyperlink>
    </w:p>
    <w:p w14:paraId="068BC2D8" w14:textId="12C008C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7" w:history="1">
        <w:r w:rsidR="00CE1E66" w:rsidRPr="00B94015">
          <w:rPr>
            <w:rStyle w:val="Hyperlink"/>
            <w:rFonts w:eastAsiaTheme="majorEastAsia"/>
            <w:noProof/>
          </w:rPr>
          <w:t>Slika 34. Podatci o socijalnom i emocionalnom razvoju djeteta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40</w:t>
        </w:r>
        <w:r w:rsidR="00CE1E66">
          <w:rPr>
            <w:noProof/>
            <w:webHidden/>
          </w:rPr>
          <w:fldChar w:fldCharType="end"/>
        </w:r>
      </w:hyperlink>
    </w:p>
    <w:p w14:paraId="3ABE8D5E" w14:textId="6C12ABC3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8" w:history="1">
        <w:r w:rsidR="00CE1E66" w:rsidRPr="00B94015">
          <w:rPr>
            <w:rStyle w:val="Hyperlink"/>
            <w:rFonts w:eastAsiaTheme="majorEastAsia"/>
            <w:noProof/>
          </w:rPr>
          <w:t>Slika 35. Obilježja djetetove igre, pažnje i spoznaje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41</w:t>
        </w:r>
        <w:r w:rsidR="00CE1E66">
          <w:rPr>
            <w:noProof/>
            <w:webHidden/>
          </w:rPr>
          <w:fldChar w:fldCharType="end"/>
        </w:r>
      </w:hyperlink>
    </w:p>
    <w:p w14:paraId="3B423221" w14:textId="7CCB8D79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9" w:history="1">
        <w:r w:rsidR="00CE1E66" w:rsidRPr="00B94015">
          <w:rPr>
            <w:rStyle w:val="Hyperlink"/>
            <w:rFonts w:eastAsiaTheme="majorEastAsia"/>
            <w:noProof/>
          </w:rPr>
          <w:t>Slika 36. Uređivanje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43</w:t>
        </w:r>
        <w:r w:rsidR="00CE1E66">
          <w:rPr>
            <w:noProof/>
            <w:webHidden/>
          </w:rPr>
          <w:fldChar w:fldCharType="end"/>
        </w:r>
      </w:hyperlink>
    </w:p>
    <w:p w14:paraId="7589F3CD" w14:textId="23EDD9E0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0" w:history="1">
        <w:r w:rsidR="00CE1E66" w:rsidRPr="00B94015">
          <w:rPr>
            <w:rStyle w:val="Hyperlink"/>
            <w:rFonts w:eastAsiaTheme="majorEastAsia"/>
            <w:noProof/>
          </w:rPr>
          <w:t>Slika 37. Brisanje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43</w:t>
        </w:r>
        <w:r w:rsidR="00CE1E66">
          <w:rPr>
            <w:noProof/>
            <w:webHidden/>
          </w:rPr>
          <w:fldChar w:fldCharType="end"/>
        </w:r>
      </w:hyperlink>
    </w:p>
    <w:p w14:paraId="485AFB2E" w14:textId="3C639EB6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1" w:history="1">
        <w:r w:rsidR="00CE1E66" w:rsidRPr="00B94015">
          <w:rPr>
            <w:rStyle w:val="Hyperlink"/>
            <w:rFonts w:eastAsiaTheme="majorEastAsia"/>
            <w:noProof/>
          </w:rPr>
          <w:t>Slika 38. Potvrđivanje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44</w:t>
        </w:r>
        <w:r w:rsidR="00CE1E66">
          <w:rPr>
            <w:noProof/>
            <w:webHidden/>
          </w:rPr>
          <w:fldChar w:fldCharType="end"/>
        </w:r>
      </w:hyperlink>
    </w:p>
    <w:p w14:paraId="6562E95A" w14:textId="28078079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2" w:history="1">
        <w:r w:rsidR="00CE1E66" w:rsidRPr="00B94015">
          <w:rPr>
            <w:rStyle w:val="Hyperlink"/>
            <w:rFonts w:eastAsiaTheme="majorEastAsia"/>
            <w:noProof/>
          </w:rPr>
          <w:t>Slika 39. Evaluacija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44</w:t>
        </w:r>
        <w:r w:rsidR="00CE1E66">
          <w:rPr>
            <w:noProof/>
            <w:webHidden/>
          </w:rPr>
          <w:fldChar w:fldCharType="end"/>
        </w:r>
      </w:hyperlink>
    </w:p>
    <w:p w14:paraId="1E9F1324" w14:textId="4D65B92A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3" w:history="1">
        <w:r w:rsidR="00CE1E66" w:rsidRPr="00B94015">
          <w:rPr>
            <w:rStyle w:val="Hyperlink"/>
            <w:rFonts w:eastAsiaTheme="majorEastAsia"/>
            <w:noProof/>
          </w:rPr>
          <w:t>Slika 40. Otključavanje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45</w:t>
        </w:r>
        <w:r w:rsidR="00CE1E66">
          <w:rPr>
            <w:noProof/>
            <w:webHidden/>
          </w:rPr>
          <w:fldChar w:fldCharType="end"/>
        </w:r>
      </w:hyperlink>
    </w:p>
    <w:p w14:paraId="57ADFFB4" w14:textId="3B69041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4" w:history="1">
        <w:r w:rsidR="00CE1E66" w:rsidRPr="00B94015">
          <w:rPr>
            <w:rStyle w:val="Hyperlink"/>
            <w:rFonts w:eastAsiaTheme="majorEastAsia"/>
            <w:noProof/>
          </w:rPr>
          <w:t>Slika 41. Razlog otključavanja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45</w:t>
        </w:r>
        <w:r w:rsidR="00CE1E66">
          <w:rPr>
            <w:noProof/>
            <w:webHidden/>
          </w:rPr>
          <w:fldChar w:fldCharType="end"/>
        </w:r>
      </w:hyperlink>
    </w:p>
    <w:p w14:paraId="49377C00" w14:textId="730507F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5" w:history="1">
        <w:r w:rsidR="00CE1E66" w:rsidRPr="00B94015">
          <w:rPr>
            <w:rStyle w:val="Hyperlink"/>
            <w:rFonts w:eastAsiaTheme="majorEastAsia"/>
            <w:noProof/>
          </w:rPr>
          <w:t>Slika 42. Lista zahtjeva za upis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46</w:t>
        </w:r>
        <w:r w:rsidR="00CE1E66">
          <w:rPr>
            <w:noProof/>
            <w:webHidden/>
          </w:rPr>
          <w:fldChar w:fldCharType="end"/>
        </w:r>
      </w:hyperlink>
    </w:p>
    <w:p w14:paraId="709CDD25" w14:textId="0639BD82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6" w:history="1">
        <w:r w:rsidR="00CE1E66" w:rsidRPr="00B94015">
          <w:rPr>
            <w:rStyle w:val="Hyperlink"/>
            <w:rFonts w:eastAsiaTheme="majorEastAsia"/>
            <w:noProof/>
          </w:rPr>
          <w:t>Slika 43. Potvrđivanje i/ili odbijanje zahtjeva za upis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47</w:t>
        </w:r>
        <w:r w:rsidR="00CE1E66">
          <w:rPr>
            <w:noProof/>
            <w:webHidden/>
          </w:rPr>
          <w:fldChar w:fldCharType="end"/>
        </w:r>
      </w:hyperlink>
    </w:p>
    <w:p w14:paraId="4CDCC9C7" w14:textId="211C850D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7" w:history="1">
        <w:r w:rsidR="00CE1E66" w:rsidRPr="00B94015">
          <w:rPr>
            <w:rStyle w:val="Hyperlink"/>
            <w:rFonts w:eastAsiaTheme="majorEastAsia"/>
            <w:noProof/>
          </w:rPr>
          <w:t>Slika 44. Poništi upis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48</w:t>
        </w:r>
        <w:r w:rsidR="00CE1E66">
          <w:rPr>
            <w:noProof/>
            <w:webHidden/>
          </w:rPr>
          <w:fldChar w:fldCharType="end"/>
        </w:r>
      </w:hyperlink>
    </w:p>
    <w:p w14:paraId="4D35C284" w14:textId="042CC518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r:id="rId22" w:anchor="_Toc110536268" w:history="1">
        <w:r w:rsidR="00CE1E66" w:rsidRPr="00B94015">
          <w:rPr>
            <w:rStyle w:val="Hyperlink"/>
            <w:rFonts w:eastAsiaTheme="majorEastAsia"/>
            <w:noProof/>
          </w:rPr>
          <w:t>Slika 45. Greška NIAS sustava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49</w:t>
        </w:r>
        <w:r w:rsidR="00CE1E66">
          <w:rPr>
            <w:noProof/>
            <w:webHidden/>
          </w:rPr>
          <w:fldChar w:fldCharType="end"/>
        </w:r>
      </w:hyperlink>
    </w:p>
    <w:p w14:paraId="22741906" w14:textId="7C7768F1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9" w:history="1">
        <w:r w:rsidR="00CE1E66" w:rsidRPr="00B94015">
          <w:rPr>
            <w:rStyle w:val="Hyperlink"/>
            <w:rFonts w:eastAsiaTheme="majorEastAsia"/>
            <w:noProof/>
          </w:rPr>
          <w:t>Slika 46. Greška u korisničkim podatcima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49</w:t>
        </w:r>
        <w:r w:rsidR="00CE1E66">
          <w:rPr>
            <w:noProof/>
            <w:webHidden/>
          </w:rPr>
          <w:fldChar w:fldCharType="end"/>
        </w:r>
      </w:hyperlink>
    </w:p>
    <w:p w14:paraId="5AF0B134" w14:textId="28CFAE6D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70" w:history="1">
        <w:r w:rsidR="00CE1E66" w:rsidRPr="00B94015">
          <w:rPr>
            <w:rStyle w:val="Hyperlink"/>
            <w:rFonts w:eastAsiaTheme="majorEastAsia"/>
            <w:noProof/>
          </w:rPr>
          <w:t>Slika 47. Greška ovlaštenja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_Toc110536270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50</w:t>
        </w:r>
        <w:r w:rsidR="00CE1E66">
          <w:rPr>
            <w:noProof/>
            <w:webHidden/>
          </w:rPr>
          <w:fldChar w:fldCharType="end"/>
        </w:r>
      </w:hyperlink>
    </w:p>
    <w:p w14:paraId="5ECAF04E" w14:textId="7C0D04D3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71" w:history="1">
        <w:r w:rsidR="00CE1E66" w:rsidRPr="00B94015">
          <w:rPr>
            <w:rStyle w:val="Hyperlink"/>
            <w:rFonts w:eastAsiaTheme="majorEastAsia"/>
            <w:noProof/>
          </w:rPr>
          <w:t>Slika 48. Greška učitavanja dokumenta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_Toc110536271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51</w:t>
        </w:r>
        <w:r w:rsidR="00CE1E66">
          <w:rPr>
            <w:noProof/>
            <w:webHidden/>
          </w:rPr>
          <w:fldChar w:fldCharType="end"/>
        </w:r>
      </w:hyperlink>
    </w:p>
    <w:p w14:paraId="2A71C710" w14:textId="068405B0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72" w:history="1">
        <w:r w:rsidR="00CE1E66" w:rsidRPr="00B94015">
          <w:rPr>
            <w:rStyle w:val="Hyperlink"/>
            <w:rFonts w:eastAsiaTheme="majorEastAsia"/>
            <w:noProof/>
          </w:rPr>
          <w:t>Slika 49. Greška formata dokumenta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_Toc110536272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52</w:t>
        </w:r>
        <w:r w:rsidR="00CE1E66">
          <w:rPr>
            <w:noProof/>
            <w:webHidden/>
          </w:rPr>
          <w:fldChar w:fldCharType="end"/>
        </w:r>
      </w:hyperlink>
    </w:p>
    <w:p w14:paraId="69EE8BC6" w14:textId="43112D12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73" w:history="1">
        <w:r w:rsidR="00CE1E66" w:rsidRPr="00B94015">
          <w:rPr>
            <w:rStyle w:val="Hyperlink"/>
            <w:rFonts w:eastAsiaTheme="majorEastAsia"/>
            <w:noProof/>
          </w:rPr>
          <w:t>Slika 50. Jedinstvena odjava iz NIAS sustava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_Toc110536273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52</w:t>
        </w:r>
        <w:r w:rsidR="00CE1E66">
          <w:rPr>
            <w:noProof/>
            <w:webHidden/>
          </w:rPr>
          <w:fldChar w:fldCharType="end"/>
        </w:r>
      </w:hyperlink>
    </w:p>
    <w:p w14:paraId="72924700" w14:textId="73C600A7" w:rsidR="00AE1B41" w:rsidRPr="00554E46" w:rsidRDefault="00554E46">
      <w:r>
        <w:fldChar w:fldCharType="end"/>
      </w:r>
      <w:r w:rsidR="00AE1B41" w:rsidRPr="00554E46">
        <w:br w:type="page"/>
      </w:r>
    </w:p>
    <w:p w14:paraId="70BAB7B8" w14:textId="1B83C956" w:rsidR="00AE1B41" w:rsidRPr="002D6EE2" w:rsidRDefault="008D7332" w:rsidP="002D6EE2">
      <w:pPr>
        <w:rPr>
          <w:b/>
        </w:rPr>
      </w:pPr>
      <w:r>
        <w:rPr>
          <w:b/>
        </w:rPr>
        <w:lastRenderedPageBreak/>
        <w:t xml:space="preserve">Pokrate </w:t>
      </w:r>
      <w:r w:rsidR="002D6EE2">
        <w:rPr>
          <w:b/>
        </w:rPr>
        <w:t>i pojmovi</w:t>
      </w:r>
      <w:r w:rsidR="00AE1B41" w:rsidRPr="002B126B">
        <w:rPr>
          <w:b/>
        </w:rPr>
        <w:tab/>
      </w:r>
    </w:p>
    <w:p w14:paraId="4626FD43" w14:textId="77777777" w:rsidR="00EF090B" w:rsidRDefault="00EF090B" w:rsidP="00EF09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2D6EE2" w:rsidRPr="002D6EE2" w14:paraId="674E1E4E" w14:textId="77777777" w:rsidTr="02E78BFE">
        <w:tc>
          <w:tcPr>
            <w:tcW w:w="2263" w:type="dxa"/>
            <w:vAlign w:val="center"/>
          </w:tcPr>
          <w:p w14:paraId="60CED113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Sustav e-Građani</w:t>
            </w:r>
          </w:p>
        </w:tc>
        <w:tc>
          <w:tcPr>
            <w:tcW w:w="6799" w:type="dxa"/>
          </w:tcPr>
          <w:p w14:paraId="7937A8A8" w14:textId="2A16A651" w:rsidR="002D6EE2" w:rsidRPr="002D6EE2" w:rsidRDefault="002D6EE2" w:rsidP="002D6EE2">
            <w:pPr>
              <w:rPr>
                <w:rFonts w:ascii="Arial" w:hAnsi="Arial" w:cs="Arial"/>
              </w:rPr>
            </w:pPr>
            <w:r w:rsidRPr="02E78BFE">
              <w:rPr>
                <w:rFonts w:ascii="Arial" w:hAnsi="Arial" w:cs="Arial"/>
              </w:rPr>
              <w:t>Državna platforma i dio državne informacijske infrastrukture koja omogućuje građanima pristup javnim informacijama i informacijama o e-uslugama</w:t>
            </w:r>
            <w:r w:rsidR="002325C1">
              <w:rPr>
                <w:rFonts w:ascii="Arial" w:hAnsi="Arial" w:cs="Arial"/>
              </w:rPr>
              <w:t xml:space="preserve"> koje su</w:t>
            </w:r>
            <w:r w:rsidR="00E54680">
              <w:t xml:space="preserve"> </w:t>
            </w:r>
            <w:r w:rsidRPr="02E78BFE">
              <w:rPr>
                <w:rFonts w:ascii="Arial" w:hAnsi="Arial" w:cs="Arial"/>
              </w:rPr>
              <w:t>namijenjen</w:t>
            </w:r>
            <w:r w:rsidR="00FF2A9B">
              <w:rPr>
                <w:rFonts w:ascii="Arial" w:hAnsi="Arial" w:cs="Arial"/>
              </w:rPr>
              <w:t>e</w:t>
            </w:r>
            <w:r w:rsidRPr="02E78BFE">
              <w:rPr>
                <w:rFonts w:ascii="Arial" w:hAnsi="Arial" w:cs="Arial"/>
              </w:rPr>
              <w:t xml:space="preserve"> građanima</w:t>
            </w:r>
            <w:r w:rsidR="00FF2A9B">
              <w:rPr>
                <w:rFonts w:ascii="Arial" w:hAnsi="Arial" w:cs="Arial"/>
              </w:rPr>
              <w:t xml:space="preserve"> (</w:t>
            </w:r>
            <w:r w:rsidRPr="02E78BFE">
              <w:rPr>
                <w:rFonts w:ascii="Arial" w:hAnsi="Arial" w:cs="Arial"/>
              </w:rPr>
              <w:t>na jednom mjestu, siguran pristup poda</w:t>
            </w:r>
            <w:r w:rsidR="00D65FB7" w:rsidRPr="02E78BFE">
              <w:rPr>
                <w:rFonts w:ascii="Arial" w:hAnsi="Arial" w:cs="Arial"/>
              </w:rPr>
              <w:t>t</w:t>
            </w:r>
            <w:r w:rsidRPr="02E78BFE">
              <w:rPr>
                <w:rFonts w:ascii="Arial" w:hAnsi="Arial" w:cs="Arial"/>
              </w:rPr>
              <w:t>cima i elektroničk</w:t>
            </w:r>
            <w:r w:rsidR="00FF2A9B">
              <w:rPr>
                <w:rFonts w:ascii="Arial" w:hAnsi="Arial" w:cs="Arial"/>
              </w:rPr>
              <w:t>a</w:t>
            </w:r>
            <w:r w:rsidRPr="02E78BFE">
              <w:rPr>
                <w:rFonts w:ascii="Arial" w:hAnsi="Arial" w:cs="Arial"/>
              </w:rPr>
              <w:t xml:space="preserve"> komunikacij</w:t>
            </w:r>
            <w:r w:rsidR="00FF2A9B">
              <w:rPr>
                <w:rFonts w:ascii="Arial" w:hAnsi="Arial" w:cs="Arial"/>
              </w:rPr>
              <w:t>a</w:t>
            </w:r>
            <w:r w:rsidRPr="02E78BFE">
              <w:rPr>
                <w:rFonts w:ascii="Arial" w:hAnsi="Arial" w:cs="Arial"/>
              </w:rPr>
              <w:t xml:space="preserve"> građana s javnim sektorom</w:t>
            </w:r>
            <w:r w:rsidR="00FF2A9B">
              <w:rPr>
                <w:rFonts w:ascii="Arial" w:hAnsi="Arial" w:cs="Arial"/>
              </w:rPr>
              <w:t>)</w:t>
            </w:r>
            <w:r w:rsidRPr="02E78BFE">
              <w:rPr>
                <w:rFonts w:ascii="Arial" w:hAnsi="Arial" w:cs="Arial"/>
              </w:rPr>
              <w:t>.</w:t>
            </w:r>
          </w:p>
        </w:tc>
      </w:tr>
      <w:tr w:rsidR="002D6EE2" w:rsidRPr="002D6EE2" w14:paraId="21CDB19E" w14:textId="77777777" w:rsidTr="02E78BFE">
        <w:tc>
          <w:tcPr>
            <w:tcW w:w="2263" w:type="dxa"/>
            <w:vAlign w:val="center"/>
          </w:tcPr>
          <w:p w14:paraId="3AED781E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MZO</w:t>
            </w:r>
          </w:p>
        </w:tc>
        <w:tc>
          <w:tcPr>
            <w:tcW w:w="6799" w:type="dxa"/>
          </w:tcPr>
          <w:p w14:paraId="4325F250" w14:textId="41F74BDD" w:rsidR="002D6EE2" w:rsidRPr="002D6EE2" w:rsidRDefault="008D7332" w:rsidP="002D6EE2">
            <w:pPr>
              <w:rPr>
                <w:rFonts w:ascii="Arial" w:hAnsi="Arial" w:cs="Arial"/>
              </w:rPr>
            </w:pPr>
            <w:r w:rsidRPr="02E78BFE">
              <w:rPr>
                <w:rFonts w:ascii="Arial" w:hAnsi="Arial" w:cs="Arial"/>
              </w:rPr>
              <w:t xml:space="preserve">Ministarstvo znanosti i obrazovanja </w:t>
            </w:r>
          </w:p>
        </w:tc>
      </w:tr>
      <w:tr w:rsidR="002D6EE2" w:rsidRPr="002D6EE2" w14:paraId="6F7B8ED2" w14:textId="77777777" w:rsidTr="02E78BFE">
        <w:tc>
          <w:tcPr>
            <w:tcW w:w="2263" w:type="dxa"/>
            <w:vAlign w:val="center"/>
          </w:tcPr>
          <w:p w14:paraId="6B23C9F8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NIAS</w:t>
            </w:r>
          </w:p>
        </w:tc>
        <w:tc>
          <w:tcPr>
            <w:tcW w:w="6799" w:type="dxa"/>
          </w:tcPr>
          <w:p w14:paraId="57082B8C" w14:textId="407E3E8A" w:rsidR="002D6EE2" w:rsidRPr="002D6EE2" w:rsidRDefault="002D6EE2" w:rsidP="002D6EE2">
            <w:pPr>
              <w:rPr>
                <w:rFonts w:ascii="Arial" w:hAnsi="Arial" w:cs="Arial"/>
              </w:rPr>
            </w:pPr>
            <w:r w:rsidRPr="02E78BFE">
              <w:rPr>
                <w:rFonts w:ascii="Arial" w:hAnsi="Arial" w:cs="Arial"/>
              </w:rPr>
              <w:t xml:space="preserve">Nacionalni identifikacijski i autentifikacijski sustav, državni informacijsko-tehnološki sustav središnje identifikacije i autentifikacije </w:t>
            </w:r>
            <w:r w:rsidR="00FF2A9B">
              <w:rPr>
                <w:rFonts w:ascii="Arial" w:hAnsi="Arial" w:cs="Arial"/>
              </w:rPr>
              <w:t>k</w:t>
            </w:r>
            <w:r w:rsidRPr="02E78BFE">
              <w:rPr>
                <w:rFonts w:ascii="Arial" w:hAnsi="Arial" w:cs="Arial"/>
              </w:rPr>
              <w:t>orisnika elektroničkih usluga, kako je definiran</w:t>
            </w:r>
            <w:r w:rsidR="00513E2B">
              <w:rPr>
                <w:rFonts w:ascii="Arial" w:hAnsi="Arial" w:cs="Arial"/>
              </w:rPr>
              <w:t>o</w:t>
            </w:r>
            <w:r w:rsidRPr="02E78BFE">
              <w:rPr>
                <w:rFonts w:ascii="Arial" w:hAnsi="Arial" w:cs="Arial"/>
              </w:rPr>
              <w:t xml:space="preserve"> </w:t>
            </w:r>
            <w:hyperlink r:id="rId23" w:history="1">
              <w:r w:rsidR="214C0495" w:rsidRPr="02E78BFE">
                <w:rPr>
                  <w:rStyle w:val="Hyperlink"/>
                  <w:rFonts w:ascii="Arial" w:hAnsi="Arial" w:cs="Arial"/>
                </w:rPr>
                <w:t>Uredbom</w:t>
              </w:r>
            </w:hyperlink>
            <w:r w:rsidRPr="02E78BFE">
              <w:rPr>
                <w:rFonts w:ascii="Arial" w:hAnsi="Arial" w:cs="Arial"/>
              </w:rPr>
              <w:t>.</w:t>
            </w:r>
          </w:p>
        </w:tc>
      </w:tr>
      <w:tr w:rsidR="002D6EE2" w:rsidRPr="002D6EE2" w14:paraId="606CBF92" w14:textId="77777777" w:rsidTr="02E78BFE">
        <w:tc>
          <w:tcPr>
            <w:tcW w:w="2263" w:type="dxa"/>
            <w:vAlign w:val="center"/>
          </w:tcPr>
          <w:p w14:paraId="7222FCE1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Upisi u dječje vrtiće</w:t>
            </w:r>
          </w:p>
        </w:tc>
        <w:tc>
          <w:tcPr>
            <w:tcW w:w="6799" w:type="dxa"/>
          </w:tcPr>
          <w:p w14:paraId="434C47D6" w14:textId="217F2864" w:rsidR="002D6EE2" w:rsidRPr="002D6EE2" w:rsidRDefault="002D6EE2" w:rsidP="002D6EE2">
            <w:pPr>
              <w:rPr>
                <w:rFonts w:ascii="Arial" w:hAnsi="Arial" w:cs="Arial"/>
              </w:rPr>
            </w:pPr>
            <w:r w:rsidRPr="00B84FFA">
              <w:rPr>
                <w:i/>
                <w:iCs/>
              </w:rPr>
              <w:t>Web</w:t>
            </w:r>
            <w:r w:rsidR="00FF2A9B" w:rsidRPr="00B84FFA">
              <w:rPr>
                <w:rFonts w:ascii="Arial" w:hAnsi="Arial" w:cs="Arial"/>
              </w:rPr>
              <w:t>-</w:t>
            </w:r>
            <w:r w:rsidRPr="002D6EE2">
              <w:rPr>
                <w:rFonts w:ascii="Arial" w:hAnsi="Arial" w:cs="Arial"/>
              </w:rPr>
              <w:t xml:space="preserve">aplikacija za prijavu i upis djece u ustanove ranog i predškolskog </w:t>
            </w:r>
            <w:r w:rsidR="00B71F8B">
              <w:rPr>
                <w:rFonts w:ascii="Arial" w:hAnsi="Arial" w:cs="Arial"/>
              </w:rPr>
              <w:t xml:space="preserve">odgoja i obrazovanja. </w:t>
            </w:r>
          </w:p>
        </w:tc>
      </w:tr>
      <w:tr w:rsidR="002D6EE2" w:rsidRPr="002D6EE2" w14:paraId="2B85CCD8" w14:textId="77777777" w:rsidTr="02E78BFE">
        <w:tc>
          <w:tcPr>
            <w:tcW w:w="2263" w:type="dxa"/>
            <w:vAlign w:val="center"/>
          </w:tcPr>
          <w:p w14:paraId="46FE3448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Korisnik</w:t>
            </w:r>
          </w:p>
        </w:tc>
        <w:tc>
          <w:tcPr>
            <w:tcW w:w="6799" w:type="dxa"/>
          </w:tcPr>
          <w:p w14:paraId="21288BBE" w14:textId="1A07D82B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 xml:space="preserve">Korisnik prijavljen u </w:t>
            </w:r>
            <w:r w:rsidRPr="00056A56">
              <w:rPr>
                <w:i/>
                <w:iCs/>
              </w:rPr>
              <w:t>web</w:t>
            </w:r>
            <w:r w:rsidR="00FF2A9B" w:rsidRPr="002325C1">
              <w:rPr>
                <w:rFonts w:ascii="Arial" w:hAnsi="Arial" w:cs="Arial"/>
              </w:rPr>
              <w:t>-</w:t>
            </w:r>
            <w:r w:rsidRPr="002D6EE2">
              <w:rPr>
                <w:rFonts w:ascii="Arial" w:hAnsi="Arial" w:cs="Arial"/>
              </w:rPr>
              <w:t>aplikacij</w:t>
            </w:r>
            <w:r w:rsidR="00FF2A9B">
              <w:rPr>
                <w:rFonts w:ascii="Arial" w:hAnsi="Arial" w:cs="Arial"/>
              </w:rPr>
              <w:t>u</w:t>
            </w:r>
            <w:r w:rsidRPr="002D6EE2">
              <w:rPr>
                <w:rFonts w:ascii="Arial" w:hAnsi="Arial" w:cs="Arial"/>
              </w:rPr>
              <w:t xml:space="preserve"> </w:t>
            </w:r>
            <w:r w:rsidR="002325C1">
              <w:rPr>
                <w:rFonts w:ascii="Arial" w:hAnsi="Arial" w:cs="Arial"/>
              </w:rPr>
              <w:t>„</w:t>
            </w:r>
            <w:r w:rsidRPr="002D6EE2">
              <w:rPr>
                <w:rFonts w:ascii="Arial" w:hAnsi="Arial" w:cs="Arial"/>
              </w:rPr>
              <w:t>Upisi u dječje vrtiće</w:t>
            </w:r>
            <w:r w:rsidR="002325C1">
              <w:rPr>
                <w:rFonts w:ascii="Arial" w:hAnsi="Arial" w:cs="Arial"/>
              </w:rPr>
              <w:t>“</w:t>
            </w:r>
            <w:r w:rsidRPr="002D6EE2">
              <w:rPr>
                <w:rFonts w:ascii="Arial" w:hAnsi="Arial" w:cs="Arial"/>
              </w:rPr>
              <w:t xml:space="preserve"> koji podnosi zahtjev</w:t>
            </w:r>
            <w:r w:rsidR="00FF2A9B">
              <w:rPr>
                <w:rFonts w:ascii="Arial" w:hAnsi="Arial" w:cs="Arial"/>
              </w:rPr>
              <w:t>.</w:t>
            </w:r>
          </w:p>
        </w:tc>
      </w:tr>
      <w:tr w:rsidR="002D6EE2" w:rsidRPr="002D6EE2" w14:paraId="33ECFF55" w14:textId="77777777" w:rsidTr="02E78BFE">
        <w:tc>
          <w:tcPr>
            <w:tcW w:w="2263" w:type="dxa"/>
            <w:vAlign w:val="center"/>
          </w:tcPr>
          <w:p w14:paraId="4710459F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Vjerodajnica</w:t>
            </w:r>
          </w:p>
        </w:tc>
        <w:tc>
          <w:tcPr>
            <w:tcW w:w="6799" w:type="dxa"/>
          </w:tcPr>
          <w:p w14:paraId="564BC5B8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Sredstvo za elektroničku identifikaciju i autentifikaciju korisnika koje se koristi prilikom prijave na elektroničke usluge unutar portala e-Građani.</w:t>
            </w:r>
          </w:p>
        </w:tc>
      </w:tr>
      <w:tr w:rsidR="002D6EE2" w:rsidRPr="002D6EE2" w14:paraId="13CACC7B" w14:textId="77777777" w:rsidTr="02E78BFE">
        <w:tc>
          <w:tcPr>
            <w:tcW w:w="2263" w:type="dxa"/>
            <w:vAlign w:val="center"/>
          </w:tcPr>
          <w:p w14:paraId="260C3167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Autentifikacija</w:t>
            </w:r>
          </w:p>
        </w:tc>
        <w:tc>
          <w:tcPr>
            <w:tcW w:w="6799" w:type="dxa"/>
          </w:tcPr>
          <w:p w14:paraId="3CD007DF" w14:textId="39FCAA36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Univerzalni postupak za povezivanje na državnu informacijsku infrastrukturu kako je definiran</w:t>
            </w:r>
            <w:r w:rsidR="002325C1" w:rsidRPr="002325C1">
              <w:rPr>
                <w:rFonts w:ascii="Arial" w:hAnsi="Arial" w:cs="Arial"/>
              </w:rPr>
              <w:t>o</w:t>
            </w:r>
            <w:r w:rsidRPr="002D6EE2">
              <w:rPr>
                <w:rFonts w:ascii="Arial" w:hAnsi="Arial" w:cs="Arial"/>
              </w:rPr>
              <w:t xml:space="preserve"> Zakonom i Uredbom o organizacijskim i tehničkim standardima</w:t>
            </w:r>
            <w:r w:rsidR="00CB0745">
              <w:rPr>
                <w:rFonts w:ascii="Arial" w:hAnsi="Arial" w:cs="Arial"/>
              </w:rPr>
              <w:t>.</w:t>
            </w:r>
            <w:r w:rsidRPr="002D6EE2">
              <w:rPr>
                <w:rFonts w:ascii="Arial" w:hAnsi="Arial" w:cs="Arial"/>
              </w:rPr>
              <w:t xml:space="preserve"> </w:t>
            </w:r>
          </w:p>
        </w:tc>
      </w:tr>
      <w:tr w:rsidR="002D6EE2" w:rsidRPr="002D6EE2" w14:paraId="1FC981BC" w14:textId="77777777" w:rsidTr="02E78BFE">
        <w:tc>
          <w:tcPr>
            <w:tcW w:w="2263" w:type="dxa"/>
            <w:vAlign w:val="center"/>
          </w:tcPr>
          <w:p w14:paraId="661355AF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KP</w:t>
            </w:r>
          </w:p>
        </w:tc>
        <w:tc>
          <w:tcPr>
            <w:tcW w:w="6799" w:type="dxa"/>
          </w:tcPr>
          <w:p w14:paraId="0ECB13F6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Korisnički pretinac</w:t>
            </w:r>
          </w:p>
        </w:tc>
      </w:tr>
      <w:tr w:rsidR="002D6EE2" w:rsidRPr="002D6EE2" w14:paraId="751EAD95" w14:textId="77777777" w:rsidTr="02E78BFE">
        <w:tc>
          <w:tcPr>
            <w:tcW w:w="2263" w:type="dxa"/>
            <w:vAlign w:val="center"/>
          </w:tcPr>
          <w:p w14:paraId="1082DA13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MUP</w:t>
            </w:r>
          </w:p>
        </w:tc>
        <w:tc>
          <w:tcPr>
            <w:tcW w:w="6799" w:type="dxa"/>
          </w:tcPr>
          <w:p w14:paraId="06F4B70A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unutarnjih poslova</w:t>
            </w:r>
          </w:p>
        </w:tc>
      </w:tr>
      <w:tr w:rsidR="002D6EE2" w:rsidRPr="002D6EE2" w14:paraId="51CD3099" w14:textId="77777777" w:rsidTr="02E78BFE">
        <w:tc>
          <w:tcPr>
            <w:tcW w:w="2263" w:type="dxa"/>
            <w:vAlign w:val="center"/>
          </w:tcPr>
          <w:p w14:paraId="34F61AC0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OIB</w:t>
            </w:r>
          </w:p>
        </w:tc>
        <w:tc>
          <w:tcPr>
            <w:tcW w:w="6799" w:type="dxa"/>
          </w:tcPr>
          <w:p w14:paraId="606D07B2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Osobni identifikacijski broj</w:t>
            </w:r>
          </w:p>
        </w:tc>
      </w:tr>
      <w:tr w:rsidR="002D6EE2" w:rsidRPr="002D6EE2" w14:paraId="76E45F44" w14:textId="77777777" w:rsidTr="02E78BFE">
        <w:tc>
          <w:tcPr>
            <w:tcW w:w="2263" w:type="dxa"/>
            <w:vAlign w:val="center"/>
          </w:tcPr>
          <w:p w14:paraId="47CE3DDD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HZJZ</w:t>
            </w:r>
          </w:p>
        </w:tc>
        <w:tc>
          <w:tcPr>
            <w:tcW w:w="6799" w:type="dxa"/>
          </w:tcPr>
          <w:p w14:paraId="4E2830C9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javno zdravstvo</w:t>
            </w:r>
          </w:p>
        </w:tc>
      </w:tr>
      <w:tr w:rsidR="002D6EE2" w:rsidRPr="002D6EE2" w14:paraId="31C0CDAF" w14:textId="77777777" w:rsidTr="02E78BFE">
        <w:tc>
          <w:tcPr>
            <w:tcW w:w="2263" w:type="dxa"/>
            <w:vAlign w:val="center"/>
          </w:tcPr>
          <w:p w14:paraId="3227A226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HZZO</w:t>
            </w:r>
          </w:p>
        </w:tc>
        <w:tc>
          <w:tcPr>
            <w:tcW w:w="6799" w:type="dxa"/>
          </w:tcPr>
          <w:p w14:paraId="35845BC1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zdravstveno osiguranje</w:t>
            </w:r>
          </w:p>
        </w:tc>
      </w:tr>
      <w:tr w:rsidR="002D6EE2" w:rsidRPr="002D6EE2" w14:paraId="2A81A0B3" w14:textId="77777777" w:rsidTr="02E78BFE">
        <w:tc>
          <w:tcPr>
            <w:tcW w:w="2263" w:type="dxa"/>
            <w:vAlign w:val="center"/>
          </w:tcPr>
          <w:p w14:paraId="4C9F92DB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CEZIH</w:t>
            </w:r>
          </w:p>
        </w:tc>
        <w:tc>
          <w:tcPr>
            <w:tcW w:w="6799" w:type="dxa"/>
          </w:tcPr>
          <w:p w14:paraId="20D1C50F" w14:textId="71F0BD5E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 xml:space="preserve">Centralni </w:t>
            </w:r>
            <w:r w:rsidR="00CB0745">
              <w:rPr>
                <w:rFonts w:ascii="Arial" w:hAnsi="Arial" w:cs="Arial"/>
              </w:rPr>
              <w:t>z</w:t>
            </w:r>
            <w:r w:rsidRPr="002D6EE2">
              <w:rPr>
                <w:rFonts w:ascii="Arial" w:hAnsi="Arial" w:cs="Arial"/>
              </w:rPr>
              <w:t xml:space="preserve">dravstveni </w:t>
            </w:r>
            <w:r w:rsidR="00CB0745">
              <w:rPr>
                <w:rFonts w:ascii="Arial" w:hAnsi="Arial" w:cs="Arial"/>
              </w:rPr>
              <w:t>i</w:t>
            </w:r>
            <w:r w:rsidRPr="002D6EE2">
              <w:rPr>
                <w:rFonts w:ascii="Arial" w:hAnsi="Arial" w:cs="Arial"/>
              </w:rPr>
              <w:t>nformacijski sustav Republike Hrvatske</w:t>
            </w:r>
          </w:p>
        </w:tc>
      </w:tr>
      <w:tr w:rsidR="002D6EE2" w:rsidRPr="002D6EE2" w14:paraId="24954518" w14:textId="77777777" w:rsidTr="02E78BFE">
        <w:tc>
          <w:tcPr>
            <w:tcW w:w="2263" w:type="dxa"/>
            <w:vAlign w:val="center"/>
          </w:tcPr>
          <w:p w14:paraId="49FEBB1C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HZMO</w:t>
            </w:r>
          </w:p>
        </w:tc>
        <w:tc>
          <w:tcPr>
            <w:tcW w:w="6799" w:type="dxa"/>
          </w:tcPr>
          <w:p w14:paraId="4C5CF0F8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mirovinsko osiguranje</w:t>
            </w:r>
          </w:p>
        </w:tc>
      </w:tr>
      <w:tr w:rsidR="002D6EE2" w:rsidRPr="002D6EE2" w14:paraId="12EAB5B4" w14:textId="77777777" w:rsidTr="02E78BFE">
        <w:tc>
          <w:tcPr>
            <w:tcW w:w="2263" w:type="dxa"/>
            <w:vAlign w:val="center"/>
          </w:tcPr>
          <w:p w14:paraId="0D886BE2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EDIP</w:t>
            </w:r>
          </w:p>
        </w:tc>
        <w:tc>
          <w:tcPr>
            <w:tcW w:w="6799" w:type="dxa"/>
          </w:tcPr>
          <w:p w14:paraId="459F7F7D" w14:textId="5D2BEA4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Evidencija dohodaka i primitak</w:t>
            </w:r>
            <w:r w:rsidR="00CB0745">
              <w:rPr>
                <w:rFonts w:ascii="Arial" w:hAnsi="Arial" w:cs="Arial"/>
              </w:rPr>
              <w:t>a</w:t>
            </w:r>
          </w:p>
        </w:tc>
      </w:tr>
      <w:tr w:rsidR="002D6EE2" w:rsidRPr="002D6EE2" w14:paraId="01522DF6" w14:textId="77777777" w:rsidTr="02E78BFE">
        <w:tc>
          <w:tcPr>
            <w:tcW w:w="2263" w:type="dxa"/>
            <w:vAlign w:val="center"/>
          </w:tcPr>
          <w:p w14:paraId="51498551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HZZ</w:t>
            </w:r>
          </w:p>
        </w:tc>
        <w:tc>
          <w:tcPr>
            <w:tcW w:w="6799" w:type="dxa"/>
          </w:tcPr>
          <w:p w14:paraId="0C8C66D8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zapošljavanje</w:t>
            </w:r>
          </w:p>
        </w:tc>
      </w:tr>
      <w:tr w:rsidR="002D6EE2" w:rsidRPr="002D6EE2" w14:paraId="1AF18CB6" w14:textId="77777777" w:rsidTr="02E78BFE">
        <w:tc>
          <w:tcPr>
            <w:tcW w:w="2263" w:type="dxa"/>
            <w:vAlign w:val="center"/>
          </w:tcPr>
          <w:p w14:paraId="48B9E067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MROSP</w:t>
            </w:r>
          </w:p>
        </w:tc>
        <w:tc>
          <w:tcPr>
            <w:tcW w:w="6799" w:type="dxa"/>
          </w:tcPr>
          <w:p w14:paraId="1DE2A570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rada, mirovinskog sustava, obitelji i socijalne politike</w:t>
            </w:r>
          </w:p>
        </w:tc>
      </w:tr>
      <w:tr w:rsidR="002D6EE2" w:rsidRPr="002D6EE2" w14:paraId="584B12C9" w14:textId="77777777" w:rsidTr="02E78BFE">
        <w:tc>
          <w:tcPr>
            <w:tcW w:w="2263" w:type="dxa"/>
            <w:vAlign w:val="center"/>
          </w:tcPr>
          <w:p w14:paraId="3FAFDF7C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MHB</w:t>
            </w:r>
          </w:p>
        </w:tc>
        <w:tc>
          <w:tcPr>
            <w:tcW w:w="6799" w:type="dxa"/>
          </w:tcPr>
          <w:p w14:paraId="591D68D2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hrvatskih branitelja</w:t>
            </w:r>
          </w:p>
        </w:tc>
      </w:tr>
    </w:tbl>
    <w:p w14:paraId="531C8255" w14:textId="77777777" w:rsidR="00EF090B" w:rsidRPr="002D6EE2" w:rsidRDefault="00EF090B">
      <w:r w:rsidRPr="002D6EE2">
        <w:br w:type="page"/>
      </w:r>
    </w:p>
    <w:p w14:paraId="07C0E481" w14:textId="4B0441E6" w:rsidR="00EF090B" w:rsidRPr="000F5897" w:rsidRDefault="00521A13" w:rsidP="00C37171">
      <w:pPr>
        <w:pStyle w:val="Heading3"/>
        <w:numPr>
          <w:ilvl w:val="2"/>
          <w:numId w:val="0"/>
        </w:numPr>
        <w:ind w:left="851" w:hanging="851"/>
      </w:pPr>
      <w:bookmarkStart w:id="0" w:name="_Toc110536274"/>
      <w:bookmarkStart w:id="1" w:name="_Toc119489316"/>
      <w:r>
        <w:lastRenderedPageBreak/>
        <w:t>Uvod</w:t>
      </w:r>
      <w:bookmarkEnd w:id="0"/>
      <w:bookmarkEnd w:id="1"/>
    </w:p>
    <w:p w14:paraId="74417EE5" w14:textId="29B4E6FF" w:rsidR="008D7332" w:rsidRDefault="0085418F" w:rsidP="008D7332">
      <w:pPr>
        <w:rPr>
          <w:rFonts w:eastAsiaTheme="minorHAnsi"/>
          <w:b/>
          <w:bCs/>
          <w:u w:val="single"/>
        </w:rPr>
      </w:pPr>
      <w:r>
        <w:rPr>
          <w:rFonts w:eastAsiaTheme="minorHAnsi"/>
        </w:rPr>
        <w:t>Svrha je o</w:t>
      </w:r>
      <w:r w:rsidR="008D7332" w:rsidRPr="00786DC2">
        <w:rPr>
          <w:rFonts w:eastAsiaTheme="minorHAnsi"/>
        </w:rPr>
        <w:t>v</w:t>
      </w:r>
      <w:r>
        <w:rPr>
          <w:rFonts w:eastAsiaTheme="minorHAnsi"/>
        </w:rPr>
        <w:t>og</w:t>
      </w:r>
      <w:r w:rsidR="008D7332" w:rsidRPr="00786DC2">
        <w:rPr>
          <w:rFonts w:eastAsiaTheme="minorHAnsi"/>
        </w:rPr>
        <w:t xml:space="preserve"> priručnik</w:t>
      </w:r>
      <w:r>
        <w:rPr>
          <w:rFonts w:eastAsiaTheme="minorHAnsi"/>
        </w:rPr>
        <w:t>a</w:t>
      </w:r>
      <w:r w:rsidR="008D7332" w:rsidRPr="00786DC2">
        <w:rPr>
          <w:rFonts w:eastAsiaTheme="minorHAnsi"/>
        </w:rPr>
        <w:t xml:space="preserve"> </w:t>
      </w:r>
      <w:r w:rsidR="008D7332" w:rsidRPr="008D7332">
        <w:rPr>
          <w:rFonts w:eastAsiaTheme="minorHAnsi"/>
          <w:b/>
          <w:bCs/>
          <w:u w:val="single"/>
        </w:rPr>
        <w:t>pokazati funkcionalnosti sustava administratorskog portala</w:t>
      </w:r>
      <w:r w:rsidR="008D7332" w:rsidRPr="00786DC2">
        <w:rPr>
          <w:rFonts w:eastAsiaTheme="minorHAnsi"/>
        </w:rPr>
        <w:t xml:space="preserve"> za upis djece u ustanove ranog i predškolskog odgoja i obrazovanja putem </w:t>
      </w:r>
      <w:r w:rsidR="00B66D44" w:rsidRPr="00ED4462">
        <w:rPr>
          <w:rFonts w:eastAsiaTheme="minorHAnsi"/>
        </w:rPr>
        <w:t>mre</w:t>
      </w:r>
      <w:r w:rsidR="00ED4462" w:rsidRPr="00ED4462">
        <w:rPr>
          <w:rFonts w:eastAsiaTheme="minorHAnsi"/>
        </w:rPr>
        <w:t>žne</w:t>
      </w:r>
      <w:r w:rsidR="00ED4462">
        <w:rPr>
          <w:rFonts w:eastAsiaTheme="minorHAnsi"/>
          <w:i/>
          <w:iCs/>
        </w:rPr>
        <w:t xml:space="preserve"> </w:t>
      </w:r>
      <w:r w:rsidR="008D7332" w:rsidRPr="00786DC2">
        <w:rPr>
          <w:rFonts w:eastAsiaTheme="minorHAnsi"/>
        </w:rPr>
        <w:t>aplikacije te ih uputiti u način nje</w:t>
      </w:r>
      <w:r w:rsidR="002556AE">
        <w:rPr>
          <w:rFonts w:eastAsiaTheme="minorHAnsi"/>
        </w:rPr>
        <w:t>gova</w:t>
      </w:r>
      <w:r w:rsidR="008D7332" w:rsidRPr="00786DC2">
        <w:rPr>
          <w:rFonts w:eastAsiaTheme="minorHAnsi"/>
        </w:rPr>
        <w:t xml:space="preserve"> korištenja. </w:t>
      </w:r>
      <w:r w:rsidR="008D7332" w:rsidRPr="008D7332">
        <w:rPr>
          <w:rFonts w:eastAsiaTheme="minorHAnsi"/>
          <w:b/>
          <w:bCs/>
          <w:u w:val="single"/>
        </w:rPr>
        <w:t>Namijenjen je djelatnicima dječjih vrtića</w:t>
      </w:r>
      <w:r w:rsidR="008D7332" w:rsidRPr="00786DC2">
        <w:rPr>
          <w:rFonts w:eastAsiaTheme="minorHAnsi"/>
        </w:rPr>
        <w:t xml:space="preserve"> koji administratorskom portalu </w:t>
      </w:r>
      <w:r>
        <w:rPr>
          <w:rFonts w:eastAsiaTheme="minorHAnsi"/>
        </w:rPr>
        <w:t>„</w:t>
      </w:r>
      <w:r w:rsidR="008D7332" w:rsidRPr="00786DC2">
        <w:rPr>
          <w:rFonts w:eastAsiaTheme="minorHAnsi"/>
        </w:rPr>
        <w:t>Upisi u dječje vrtiće</w:t>
      </w:r>
      <w:r>
        <w:rPr>
          <w:rFonts w:eastAsiaTheme="minorHAnsi"/>
        </w:rPr>
        <w:t>“</w:t>
      </w:r>
      <w:r w:rsidR="008D7332" w:rsidRPr="00786DC2">
        <w:rPr>
          <w:rFonts w:eastAsiaTheme="minorHAnsi"/>
        </w:rPr>
        <w:t xml:space="preserve"> pristupaju p</w:t>
      </w:r>
      <w:r>
        <w:rPr>
          <w:rFonts w:eastAsiaTheme="minorHAnsi"/>
        </w:rPr>
        <w:t>utem</w:t>
      </w:r>
      <w:r w:rsidR="008D7332" w:rsidRPr="00786DC2">
        <w:rPr>
          <w:rFonts w:eastAsiaTheme="minorHAnsi"/>
        </w:rPr>
        <w:t xml:space="preserve"> sustava e-Građani, a istovremeno su službeno </w:t>
      </w:r>
      <w:r w:rsidR="008D7332" w:rsidRPr="008D7332">
        <w:rPr>
          <w:rFonts w:eastAsiaTheme="minorHAnsi"/>
          <w:b/>
          <w:bCs/>
          <w:u w:val="single"/>
        </w:rPr>
        <w:t xml:space="preserve">zaduženi i aktivno sudjeluju </w:t>
      </w:r>
      <w:r>
        <w:rPr>
          <w:rFonts w:eastAsiaTheme="minorHAnsi"/>
          <w:b/>
          <w:bCs/>
          <w:u w:val="single"/>
        </w:rPr>
        <w:t>u</w:t>
      </w:r>
      <w:r w:rsidR="008D7332" w:rsidRPr="008D7332">
        <w:rPr>
          <w:rFonts w:eastAsiaTheme="minorHAnsi"/>
          <w:b/>
          <w:bCs/>
          <w:u w:val="single"/>
        </w:rPr>
        <w:t xml:space="preserve"> prijavama i upisima djece.</w:t>
      </w:r>
    </w:p>
    <w:p w14:paraId="1747DF37" w14:textId="3B4AF4D5" w:rsidR="008D7332" w:rsidRDefault="008D7332" w:rsidP="008D7332">
      <w:pPr>
        <w:rPr>
          <w:rFonts w:eastAsiaTheme="minorHAnsi"/>
          <w:b/>
          <w:bCs/>
          <w:u w:val="single"/>
        </w:rPr>
      </w:pPr>
    </w:p>
    <w:p w14:paraId="459F5D87" w14:textId="3313F98D" w:rsidR="008D7332" w:rsidRPr="005503A9" w:rsidRDefault="008D7332" w:rsidP="008D7332">
      <w:r>
        <w:t xml:space="preserve">Kako bi rad u </w:t>
      </w:r>
      <w:r w:rsidRPr="00056A56">
        <w:rPr>
          <w:i/>
          <w:iCs/>
        </w:rPr>
        <w:t>web</w:t>
      </w:r>
      <w:r w:rsidR="0085418F">
        <w:t>-</w:t>
      </w:r>
      <w:r>
        <w:t>aplikaciji bio što kvalitetniji</w:t>
      </w:r>
      <w:r w:rsidR="00DE546F">
        <w:t>,</w:t>
      </w:r>
      <w:r>
        <w:t xml:space="preserve"> preporučuje se koristiti neki od sljedećih testiranih </w:t>
      </w:r>
      <w:r w:rsidR="00AA6DDF" w:rsidRPr="00ED4462">
        <w:rPr>
          <w:rFonts w:eastAsiaTheme="minorHAnsi"/>
        </w:rPr>
        <w:t>mrežn</w:t>
      </w:r>
      <w:r w:rsidR="00AA6DDF">
        <w:rPr>
          <w:rFonts w:eastAsiaTheme="minorHAnsi"/>
        </w:rPr>
        <w:t xml:space="preserve">ih </w:t>
      </w:r>
      <w:r>
        <w:t xml:space="preserve">preglednika ažuriranih na najnoviju verziju: Edge, Google Chrome, Opera, Firefox, Safari. Svaki od navedenih </w:t>
      </w:r>
      <w:r w:rsidRPr="00056A56">
        <w:rPr>
          <w:i/>
          <w:iCs/>
        </w:rPr>
        <w:t>web</w:t>
      </w:r>
      <w:r w:rsidR="00DE546F">
        <w:t>-</w:t>
      </w:r>
      <w:r>
        <w:t xml:space="preserve">preglednika podržava rad </w:t>
      </w:r>
      <w:r w:rsidRPr="00056A56">
        <w:rPr>
          <w:i/>
          <w:iCs/>
        </w:rPr>
        <w:t>web</w:t>
      </w:r>
      <w:r w:rsidR="00DE546F">
        <w:t>-</w:t>
      </w:r>
      <w:r>
        <w:t>aplikacije i sustava e-Upisi.</w:t>
      </w:r>
    </w:p>
    <w:p w14:paraId="7B749395" w14:textId="0C842AC1" w:rsidR="00C64C59" w:rsidRPr="00C64C59" w:rsidRDefault="00C37171" w:rsidP="00C64C59">
      <w:pPr>
        <w:pStyle w:val="Heading3"/>
        <w:numPr>
          <w:ilvl w:val="0"/>
          <w:numId w:val="0"/>
        </w:numPr>
        <w:ind w:left="851" w:hanging="851"/>
        <w:rPr>
          <w:sz w:val="30"/>
          <w:szCs w:val="30"/>
        </w:rPr>
      </w:pPr>
      <w:bookmarkStart w:id="2" w:name="_Toc110536275"/>
      <w:bookmarkStart w:id="3" w:name="_Toc119489317"/>
      <w:r w:rsidRPr="008D7332">
        <w:rPr>
          <w:sz w:val="30"/>
          <w:szCs w:val="30"/>
        </w:rPr>
        <w:t xml:space="preserve">Mogućnosti aplikacije/sustava iz perspektive </w:t>
      </w:r>
      <w:r w:rsidR="008D7332" w:rsidRPr="008D7332">
        <w:rPr>
          <w:sz w:val="30"/>
          <w:szCs w:val="30"/>
        </w:rPr>
        <w:t>administratora</w:t>
      </w:r>
      <w:bookmarkStart w:id="4" w:name="_Hlk103084838"/>
      <w:bookmarkEnd w:id="2"/>
      <w:bookmarkEnd w:id="3"/>
    </w:p>
    <w:bookmarkEnd w:id="4"/>
    <w:p w14:paraId="424EA3A7" w14:textId="429CB836" w:rsidR="00C64C59" w:rsidRPr="00786DC2" w:rsidRDefault="008B63A5" w:rsidP="00C64C59">
      <w:r>
        <w:t>A</w:t>
      </w:r>
      <w:r w:rsidR="00C64C59" w:rsidRPr="00786DC2">
        <w:t xml:space="preserve">dministratorskom </w:t>
      </w:r>
      <w:r w:rsidR="001E1BDA">
        <w:t>dijelu portala</w:t>
      </w:r>
      <w:r w:rsidR="00B84FFA">
        <w:t xml:space="preserve"> </w:t>
      </w:r>
      <w:r w:rsidR="00C64C59" w:rsidRPr="00786DC2">
        <w:t xml:space="preserve">pristupa </w:t>
      </w:r>
      <w:r w:rsidR="00A832F9">
        <w:t xml:space="preserve">se </w:t>
      </w:r>
      <w:r w:rsidR="00C64C59" w:rsidRPr="00786DC2">
        <w:t xml:space="preserve">preko vanjske poveznice </w:t>
      </w:r>
      <w:r w:rsidR="00DE546F">
        <w:t>putem</w:t>
      </w:r>
      <w:r w:rsidR="00DE546F" w:rsidRPr="00786DC2">
        <w:t xml:space="preserve"> </w:t>
      </w:r>
      <w:r w:rsidR="00C64C59" w:rsidRPr="00786DC2">
        <w:t>sustav</w:t>
      </w:r>
      <w:r w:rsidR="00A832F9">
        <w:t>a</w:t>
      </w:r>
      <w:r w:rsidR="00C64C59" w:rsidRPr="00786DC2">
        <w:t xml:space="preserve"> e-Građani. Kako bi se administrirali poda</w:t>
      </w:r>
      <w:r w:rsidR="00DE546F">
        <w:t>t</w:t>
      </w:r>
      <w:r w:rsidR="00C64C59" w:rsidRPr="00786DC2">
        <w:t>ci potrebni za proces upisa te odradile aktivnosti koje nastupaju nakon zaprimanja zahtjeva za upis</w:t>
      </w:r>
      <w:r w:rsidR="005C2C96">
        <w:t>,</w:t>
      </w:r>
      <w:r w:rsidR="00C64C59" w:rsidRPr="00786DC2">
        <w:t xml:space="preserve"> </w:t>
      </w:r>
      <w:r w:rsidR="00513E2B">
        <w:t xml:space="preserve">ovisno o tome </w:t>
      </w:r>
      <w:r w:rsidR="005C2482">
        <w:t>u kojoj se ulozi korisnik nalaz</w:t>
      </w:r>
      <w:r w:rsidR="0013102C">
        <w:t xml:space="preserve">i, </w:t>
      </w:r>
      <w:r w:rsidR="000904E3">
        <w:rPr>
          <w:b/>
          <w:bCs/>
        </w:rPr>
        <w:t>postoje različita ovlaštenja</w:t>
      </w:r>
      <w:r w:rsidR="00C64C59" w:rsidRPr="00786DC2">
        <w:t>:</w:t>
      </w:r>
    </w:p>
    <w:p w14:paraId="5DE9267E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administrirati kriterije ustanove</w:t>
      </w:r>
    </w:p>
    <w:p w14:paraId="54768E08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administrirati kapacitete lokacije i programa</w:t>
      </w:r>
    </w:p>
    <w:p w14:paraId="6333B613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pregledavati zahtjeve za upis</w:t>
      </w:r>
    </w:p>
    <w:p w14:paraId="51DCE9B1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kreirati zahtjev u ime roditelja/skrbnika</w:t>
      </w:r>
    </w:p>
    <w:p w14:paraId="22FE0FA2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otključavati zahtjeve</w:t>
      </w:r>
    </w:p>
    <w:p w14:paraId="07AA75A6" w14:textId="4D10D91E" w:rsid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vršiti evaluaciju zahtjeva</w:t>
      </w:r>
      <w:r w:rsidR="005C2C96">
        <w:rPr>
          <w:b/>
          <w:bCs/>
        </w:rPr>
        <w:t>.</w:t>
      </w:r>
    </w:p>
    <w:p w14:paraId="702D99F9" w14:textId="56673F0C" w:rsidR="000904E3" w:rsidRDefault="000904E3" w:rsidP="02E78BFE">
      <w:pPr>
        <w:rPr>
          <w:rFonts w:eastAsiaTheme="minorEastAsia"/>
        </w:rPr>
      </w:pPr>
      <w:r>
        <w:rPr>
          <w:b/>
          <w:bCs/>
        </w:rPr>
        <w:t xml:space="preserve">Ovlasti raspoređene po ulogama moguće je proučiti u Tablici 1. </w:t>
      </w:r>
      <w:r w:rsidR="008B6810" w:rsidRPr="00A247E5">
        <w:rPr>
          <w:rFonts w:eastAsiaTheme="minorEastAsia"/>
          <w:b/>
        </w:rPr>
        <w:t xml:space="preserve">– </w:t>
      </w:r>
      <w:r w:rsidRPr="00A247E5">
        <w:rPr>
          <w:b/>
          <w:iCs/>
        </w:rPr>
        <w:t>Prava korisničkih uloga</w:t>
      </w:r>
      <w:r w:rsidRPr="00B84FFA">
        <w:rPr>
          <w:rFonts w:eastAsiaTheme="minorEastAsia"/>
        </w:rPr>
        <w:t xml:space="preserve"> </w:t>
      </w:r>
      <w:r>
        <w:rPr>
          <w:rFonts w:eastAsiaTheme="minorEastAsia"/>
        </w:rPr>
        <w:t xml:space="preserve">u nastavku priručnika. </w:t>
      </w:r>
    </w:p>
    <w:p w14:paraId="32979B2A" w14:textId="518B8301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 xml:space="preserve">U sustavu je moguće kreirati više događaja. Sustav samostalno radi s događajima prema predodređenom slijedu. Taj </w:t>
      </w:r>
      <w:r w:rsidR="005C2C96">
        <w:rPr>
          <w:rFonts w:eastAsiaTheme="minorEastAsia"/>
        </w:rPr>
        <w:t xml:space="preserve">je </w:t>
      </w:r>
      <w:r w:rsidRPr="02E78BFE">
        <w:rPr>
          <w:rFonts w:eastAsiaTheme="minorEastAsia"/>
        </w:rPr>
        <w:t>slijed događaja sljedeći:</w:t>
      </w:r>
    </w:p>
    <w:p w14:paraId="7D286781" w14:textId="612783B8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 xml:space="preserve">1) Administracija </w:t>
      </w:r>
      <w:r w:rsidR="00615F48">
        <w:rPr>
          <w:rFonts w:eastAsiaTheme="minorEastAsia"/>
        </w:rPr>
        <w:t>ustanova</w:t>
      </w:r>
      <w:r w:rsidRPr="02E78BFE">
        <w:rPr>
          <w:rFonts w:eastAsiaTheme="minorEastAsia"/>
        </w:rPr>
        <w:t xml:space="preserve"> – događaj u kojem administratori uređuju podatke za svoje ustanove</w:t>
      </w:r>
      <w:r w:rsidR="005C2C96">
        <w:rPr>
          <w:rFonts w:eastAsiaTheme="minorEastAsia"/>
        </w:rPr>
        <w:t>.</w:t>
      </w:r>
    </w:p>
    <w:p w14:paraId="1217CA7C" w14:textId="432D15A6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>2) Kreiranje zahtjeva – događaj u kojem roditelj s pristupom sustav</w:t>
      </w:r>
      <w:r w:rsidR="005C2C96">
        <w:rPr>
          <w:rFonts w:eastAsiaTheme="minorEastAsia"/>
        </w:rPr>
        <w:t>u</w:t>
      </w:r>
      <w:r w:rsidRPr="02E78BFE">
        <w:rPr>
          <w:rFonts w:eastAsiaTheme="minorEastAsia"/>
        </w:rPr>
        <w:t xml:space="preserve"> e-Građani ili administrator predškolske ustanove na zahtjev roditelja kreira zahtjev za upis djeteta u predškolsku ustanovu</w:t>
      </w:r>
      <w:r w:rsidR="005C2C96">
        <w:rPr>
          <w:rFonts w:eastAsiaTheme="minorEastAsia"/>
        </w:rPr>
        <w:t>.</w:t>
      </w:r>
    </w:p>
    <w:p w14:paraId="35BFAC06" w14:textId="1A7F7C5B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 xml:space="preserve">3) Predaja zahtjeva </w:t>
      </w:r>
      <w:r w:rsidR="005C2C96" w:rsidRPr="02E78BFE">
        <w:rPr>
          <w:rFonts w:eastAsiaTheme="minorEastAsia"/>
        </w:rPr>
        <w:t>–</w:t>
      </w:r>
      <w:r w:rsidR="005D02D6">
        <w:rPr>
          <w:rFonts w:eastAsiaTheme="minorEastAsia"/>
        </w:rPr>
        <w:t xml:space="preserve"> </w:t>
      </w:r>
      <w:r w:rsidRPr="02E78BFE">
        <w:rPr>
          <w:rFonts w:eastAsiaTheme="minorEastAsia"/>
        </w:rPr>
        <w:t>događaj za vrijeme kojeg svi kreirani zahtjevi mogu biti poslani u odabrane predškolske ustanove na evaluaciju</w:t>
      </w:r>
      <w:r w:rsidR="00331902">
        <w:rPr>
          <w:rFonts w:eastAsiaTheme="minorEastAsia"/>
        </w:rPr>
        <w:t>.</w:t>
      </w:r>
    </w:p>
    <w:p w14:paraId="153725C5" w14:textId="43FD7AEB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 xml:space="preserve">4) </w:t>
      </w:r>
      <w:r w:rsidR="003E34F7" w:rsidRPr="02E78BFE">
        <w:rPr>
          <w:rFonts w:eastAsiaTheme="minorEastAsia"/>
        </w:rPr>
        <w:t>Obrada i e</w:t>
      </w:r>
      <w:r w:rsidRPr="02E78BFE">
        <w:rPr>
          <w:rFonts w:eastAsiaTheme="minorEastAsia"/>
        </w:rPr>
        <w:t>valuacija zahtjeva – događaj u kojem se predani zahtjevi pregledavaju te im se temeljem ostvarenih kriterija dodjeljuju bodovi</w:t>
      </w:r>
      <w:r w:rsidR="00403071">
        <w:rPr>
          <w:rFonts w:eastAsiaTheme="minorEastAsia"/>
        </w:rPr>
        <w:t>.</w:t>
      </w:r>
    </w:p>
    <w:p w14:paraId="58716F37" w14:textId="6E1ADB48" w:rsidR="00875414" w:rsidRPr="00953EDA" w:rsidRDefault="001B161E" w:rsidP="02E78BFE">
      <w:pPr>
        <w:rPr>
          <w:rFonts w:eastAsiaTheme="minorEastAsia"/>
          <w:strike/>
        </w:rPr>
      </w:pPr>
      <w:r w:rsidRPr="02E78BFE">
        <w:rPr>
          <w:rFonts w:eastAsiaTheme="minorEastAsia"/>
        </w:rPr>
        <w:t>5) Objava rezultata – događaj koji slijedi nakon evaluacije zahtjeva</w:t>
      </w:r>
      <w:r w:rsidR="00331902">
        <w:rPr>
          <w:rFonts w:eastAsiaTheme="minorEastAsia"/>
        </w:rPr>
        <w:t>.</w:t>
      </w:r>
      <w:r w:rsidR="00953EDA">
        <w:rPr>
          <w:rFonts w:eastAsiaTheme="minorEastAsia"/>
        </w:rPr>
        <w:t xml:space="preserve"> </w:t>
      </w:r>
      <w:r w:rsidR="008B6810">
        <w:rPr>
          <w:rFonts w:eastAsiaTheme="minorEastAsia"/>
        </w:rPr>
        <w:t>S p</w:t>
      </w:r>
      <w:r w:rsidR="00953EDA" w:rsidRPr="00953EDA">
        <w:rPr>
          <w:rFonts w:eastAsiaTheme="minorEastAsia"/>
        </w:rPr>
        <w:t xml:space="preserve">očetkom ovog događaja na ekranu </w:t>
      </w:r>
      <w:r w:rsidR="00953EDA" w:rsidRPr="00A247E5">
        <w:rPr>
          <w:rFonts w:eastAsiaTheme="minorEastAsia"/>
          <w:b/>
        </w:rPr>
        <w:t>Upisne liste</w:t>
      </w:r>
      <w:r w:rsidR="00953EDA" w:rsidRPr="00953EDA">
        <w:rPr>
          <w:rFonts w:eastAsiaTheme="minorEastAsia"/>
        </w:rPr>
        <w:t xml:space="preserve"> aplikacija će prikazati predložene lokacije i programe za upis djece s obzirom na </w:t>
      </w:r>
      <w:r w:rsidR="00342262">
        <w:rPr>
          <w:rFonts w:eastAsiaTheme="minorEastAsia"/>
        </w:rPr>
        <w:t>kriterije</w:t>
      </w:r>
      <w:r w:rsidR="00342262" w:rsidRPr="00953EDA">
        <w:rPr>
          <w:rFonts w:eastAsiaTheme="minorEastAsia"/>
        </w:rPr>
        <w:t xml:space="preserve"> </w:t>
      </w:r>
      <w:r w:rsidR="00953EDA" w:rsidRPr="00953EDA">
        <w:rPr>
          <w:rFonts w:eastAsiaTheme="minorEastAsia"/>
        </w:rPr>
        <w:t>odabrane prilikom kreiranja zahtjeva.</w:t>
      </w:r>
    </w:p>
    <w:p w14:paraId="317012D5" w14:textId="495B3376" w:rsidR="00C64C59" w:rsidRPr="00786DC2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lastRenderedPageBreak/>
        <w:t xml:space="preserve">Korisnici </w:t>
      </w:r>
      <w:r w:rsidR="00C64C59" w:rsidRPr="02E78BFE">
        <w:rPr>
          <w:rFonts w:eastAsiaTheme="minorEastAsia"/>
        </w:rPr>
        <w:t>koji administratorskom dijelu portala upisa u dječje vrtiće pristupaju u toj ulozi</w:t>
      </w:r>
      <w:r w:rsidR="008B6810">
        <w:rPr>
          <w:rFonts w:eastAsiaTheme="minorEastAsia"/>
        </w:rPr>
        <w:t>,</w:t>
      </w:r>
      <w:r w:rsidR="00C64C59" w:rsidRPr="02E78BFE">
        <w:rPr>
          <w:rFonts w:eastAsiaTheme="minorEastAsia"/>
        </w:rPr>
        <w:t xml:space="preserve"> mogu imati jednu od navedenih korisničkih uloga:</w:t>
      </w:r>
    </w:p>
    <w:p w14:paraId="338F51B1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>Upisno povjerenstvo ustanove</w:t>
      </w:r>
    </w:p>
    <w:p w14:paraId="1C3DC4C0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Upravno vijeće ustanove </w:t>
      </w:r>
    </w:p>
    <w:p w14:paraId="08B1BE3D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Administrator ustanove </w:t>
      </w:r>
    </w:p>
    <w:p w14:paraId="25DBDE63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Ravnatelj </w:t>
      </w:r>
    </w:p>
    <w:p w14:paraId="7EEF4697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Upisno povjerenstvo skupne razine </w:t>
      </w:r>
    </w:p>
    <w:p w14:paraId="3C740BC3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Administrator kriterija skupne razine </w:t>
      </w:r>
    </w:p>
    <w:p w14:paraId="4AF409E3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Centralni administrator sustava </w:t>
      </w:r>
    </w:p>
    <w:p w14:paraId="0F2C1F56" w14:textId="6300E044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</w:rPr>
      </w:pPr>
      <w:r w:rsidRPr="00C64C59">
        <w:rPr>
          <w:rFonts w:eastAsiaTheme="minorHAnsi"/>
          <w:b/>
          <w:bCs/>
        </w:rPr>
        <w:t>Helpdesk</w:t>
      </w:r>
      <w:r w:rsidR="0056537B">
        <w:rPr>
          <w:rFonts w:eastAsiaTheme="minorHAnsi"/>
          <w:b/>
          <w:bCs/>
        </w:rPr>
        <w:t>.</w:t>
      </w:r>
      <w:r w:rsidRPr="00C64C59">
        <w:rPr>
          <w:rFonts w:eastAsiaTheme="minorHAnsi"/>
        </w:rPr>
        <w:t xml:space="preserve"> </w:t>
      </w:r>
    </w:p>
    <w:p w14:paraId="10AA625B" w14:textId="76D2DB3B" w:rsidR="00C64C59" w:rsidRPr="00786DC2" w:rsidRDefault="00195C8A" w:rsidP="00C64C59">
      <w:r>
        <w:t>U</w:t>
      </w:r>
      <w:r w:rsidR="00C64C59" w:rsidRPr="00786DC2">
        <w:t xml:space="preserve"> tablici</w:t>
      </w:r>
      <w:r>
        <w:t xml:space="preserve"> koja slijedi</w:t>
      </w:r>
      <w:r w:rsidR="0039648C">
        <w:t>,</w:t>
      </w:r>
      <w:r w:rsidR="00C64C59" w:rsidRPr="00786DC2">
        <w:t xml:space="preserve"> navedena</w:t>
      </w:r>
      <w:r w:rsidR="0056537B">
        <w:t xml:space="preserve"> su</w:t>
      </w:r>
      <w:r w:rsidR="00C64C59" w:rsidRPr="00786DC2">
        <w:t xml:space="preserve"> prava koj</w:t>
      </w:r>
      <w:r w:rsidR="0056537B">
        <w:t>a</w:t>
      </w:r>
      <w:r w:rsidR="00C64C59" w:rsidRPr="00786DC2">
        <w:t xml:space="preserve"> ima pojedina korisnička uloga</w:t>
      </w:r>
      <w:r w:rsidR="00C64C59">
        <w:t>, a o</w:t>
      </w:r>
      <w:r w:rsidR="00C64C59" w:rsidRPr="00786DC2">
        <w:t>značena su terminologijom:</w:t>
      </w:r>
    </w:p>
    <w:p w14:paraId="738BF33B" w14:textId="67E653D4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 xml:space="preserve">DA </w:t>
      </w:r>
      <w:r w:rsidR="0056537B" w:rsidRPr="0039648C">
        <w:t>–</w:t>
      </w:r>
      <w:r w:rsidRPr="00786DC2">
        <w:t xml:space="preserve"> korisnik ima pravo na naveden</w:t>
      </w:r>
      <w:r w:rsidR="0039648C">
        <w:t>u</w:t>
      </w:r>
      <w:r w:rsidRPr="00786DC2">
        <w:t xml:space="preserve"> funkcionalnost</w:t>
      </w:r>
    </w:p>
    <w:p w14:paraId="5AFF04C9" w14:textId="2CA6A05F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>NE</w:t>
      </w:r>
      <w:r w:rsidRPr="00786DC2">
        <w:t xml:space="preserve"> – korisnik nema pravo na naveden</w:t>
      </w:r>
      <w:r w:rsidR="0039648C">
        <w:t>u</w:t>
      </w:r>
      <w:r w:rsidRPr="00786DC2">
        <w:t xml:space="preserve"> funkcionalnost</w:t>
      </w:r>
    </w:p>
    <w:p w14:paraId="046771A8" w14:textId="77777777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>PREGLED</w:t>
      </w:r>
      <w:r w:rsidRPr="00786DC2">
        <w:t xml:space="preserve"> – korisnik ima pravo samo pregledavati navedene funkcionalnosti</w:t>
      </w:r>
    </w:p>
    <w:p w14:paraId="0F7FFD52" w14:textId="77777777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>DV</w:t>
      </w:r>
      <w:r w:rsidRPr="00786DC2">
        <w:t xml:space="preserve"> – dječji vrtić</w:t>
      </w:r>
    </w:p>
    <w:p w14:paraId="3C25EA9C" w14:textId="144B0A2C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>SR</w:t>
      </w:r>
      <w:r w:rsidRPr="00786DC2">
        <w:t xml:space="preserve"> – skupna razina</w:t>
      </w:r>
      <w:r w:rsidR="00195C8A">
        <w:t>.</w:t>
      </w: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275"/>
        <w:gridCol w:w="1418"/>
        <w:gridCol w:w="1417"/>
        <w:gridCol w:w="1276"/>
      </w:tblGrid>
      <w:tr w:rsidR="0037668D" w:rsidRPr="0037668D" w14:paraId="714C9029" w14:textId="77777777" w:rsidTr="00BA11DF">
        <w:trPr>
          <w:trHeight w:val="1828"/>
          <w:jc w:val="center"/>
        </w:trPr>
        <w:tc>
          <w:tcPr>
            <w:tcW w:w="1413" w:type="dxa"/>
            <w:vAlign w:val="center"/>
          </w:tcPr>
          <w:p w14:paraId="4A931985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846D4EB" w14:textId="77777777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Administriranje kriterija ustanova</w:t>
            </w:r>
          </w:p>
        </w:tc>
        <w:tc>
          <w:tcPr>
            <w:tcW w:w="1418" w:type="dxa"/>
            <w:vAlign w:val="center"/>
          </w:tcPr>
          <w:p w14:paraId="468F9B7D" w14:textId="77777777" w:rsidR="00FD3136" w:rsidRDefault="00FD3136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Administri-</w:t>
            </w:r>
          </w:p>
          <w:p w14:paraId="2062E76E" w14:textId="39839164" w:rsidR="00C64C59" w:rsidRPr="0037668D" w:rsidRDefault="00FD3136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ranj</w:t>
            </w:r>
            <w:r w:rsidR="00C64C59"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e kapaciteta lokacije i programa u redovnom upisu</w:t>
            </w:r>
          </w:p>
        </w:tc>
        <w:tc>
          <w:tcPr>
            <w:tcW w:w="1275" w:type="dxa"/>
            <w:vAlign w:val="center"/>
          </w:tcPr>
          <w:p w14:paraId="0D553950" w14:textId="319641B2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Pregledava</w:t>
            </w:r>
            <w:r w:rsidR="00FD3136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nje zahtjeva za upis</w:t>
            </w:r>
          </w:p>
        </w:tc>
        <w:tc>
          <w:tcPr>
            <w:tcW w:w="1418" w:type="dxa"/>
            <w:vAlign w:val="center"/>
          </w:tcPr>
          <w:p w14:paraId="19845714" w14:textId="77777777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Kreiranje zahtjeva za upis: administrator ustanove / ravnatelj ustanove</w:t>
            </w:r>
          </w:p>
        </w:tc>
        <w:tc>
          <w:tcPr>
            <w:tcW w:w="1417" w:type="dxa"/>
            <w:vAlign w:val="center"/>
          </w:tcPr>
          <w:p w14:paraId="050D69C5" w14:textId="77777777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Otključavanje zahtjeva za upis</w:t>
            </w:r>
          </w:p>
        </w:tc>
        <w:tc>
          <w:tcPr>
            <w:tcW w:w="1276" w:type="dxa"/>
            <w:vAlign w:val="center"/>
          </w:tcPr>
          <w:p w14:paraId="6E9F5353" w14:textId="77777777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Evaluacija zahtjeva za upis</w:t>
            </w:r>
          </w:p>
        </w:tc>
      </w:tr>
      <w:tr w:rsidR="0037668D" w:rsidRPr="0037668D" w14:paraId="338B2931" w14:textId="77777777" w:rsidTr="00BA11DF">
        <w:trPr>
          <w:trHeight w:val="1032"/>
          <w:jc w:val="center"/>
        </w:trPr>
        <w:tc>
          <w:tcPr>
            <w:tcW w:w="1413" w:type="dxa"/>
            <w:vAlign w:val="center"/>
          </w:tcPr>
          <w:p w14:paraId="21435C3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Administrator u dječjem vrtiću</w:t>
            </w:r>
          </w:p>
        </w:tc>
        <w:tc>
          <w:tcPr>
            <w:tcW w:w="1559" w:type="dxa"/>
            <w:vAlign w:val="center"/>
          </w:tcPr>
          <w:p w14:paraId="3035BCC4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DV – DA</w:t>
            </w:r>
          </w:p>
          <w:p w14:paraId="18977EAD" w14:textId="37EAE67F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 xml:space="preserve">SR </w:t>
            </w:r>
            <w:r w:rsidR="0056537B" w:rsidRPr="0037668D">
              <w:rPr>
                <w:rFonts w:ascii="Arial" w:hAnsi="Arial" w:cs="Arial"/>
                <w:sz w:val="18"/>
                <w:szCs w:val="18"/>
              </w:rPr>
              <w:t>–</w:t>
            </w:r>
            <w:r w:rsidRPr="0037668D">
              <w:rPr>
                <w:rFonts w:ascii="Arial" w:hAnsi="Arial" w:cs="Arial"/>
                <w:sz w:val="18"/>
                <w:szCs w:val="18"/>
              </w:rPr>
              <w:t xml:space="preserve"> PREGLED</w:t>
            </w:r>
          </w:p>
        </w:tc>
        <w:tc>
          <w:tcPr>
            <w:tcW w:w="1418" w:type="dxa"/>
            <w:vAlign w:val="center"/>
          </w:tcPr>
          <w:p w14:paraId="06E373AA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275" w:type="dxa"/>
            <w:vAlign w:val="center"/>
          </w:tcPr>
          <w:p w14:paraId="5ED8F8CD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44CDCB94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7" w:type="dxa"/>
            <w:vAlign w:val="center"/>
          </w:tcPr>
          <w:p w14:paraId="2607D751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6" w:type="dxa"/>
            <w:vAlign w:val="center"/>
          </w:tcPr>
          <w:p w14:paraId="15DBFD25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37668D" w:rsidRPr="0037668D" w14:paraId="4AE24EAF" w14:textId="77777777" w:rsidTr="00BA11DF">
        <w:trPr>
          <w:trHeight w:val="771"/>
          <w:jc w:val="center"/>
        </w:trPr>
        <w:tc>
          <w:tcPr>
            <w:tcW w:w="1413" w:type="dxa"/>
            <w:vAlign w:val="center"/>
          </w:tcPr>
          <w:p w14:paraId="7CB811D7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Ravnatelj dječjeg vrtića</w:t>
            </w:r>
          </w:p>
        </w:tc>
        <w:tc>
          <w:tcPr>
            <w:tcW w:w="1559" w:type="dxa"/>
            <w:vAlign w:val="center"/>
          </w:tcPr>
          <w:p w14:paraId="6A425FCA" w14:textId="321A356E" w:rsidR="008F41DF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DV – DA</w:t>
            </w:r>
          </w:p>
          <w:p w14:paraId="31D6EECA" w14:textId="49997093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 xml:space="preserve">SR </w:t>
            </w:r>
            <w:r w:rsidR="0056537B" w:rsidRPr="0037668D">
              <w:rPr>
                <w:rFonts w:ascii="Arial" w:hAnsi="Arial" w:cs="Arial"/>
                <w:sz w:val="18"/>
                <w:szCs w:val="18"/>
              </w:rPr>
              <w:t>–</w:t>
            </w:r>
            <w:r w:rsidRPr="0037668D">
              <w:rPr>
                <w:rFonts w:ascii="Arial" w:hAnsi="Arial" w:cs="Arial"/>
                <w:sz w:val="18"/>
                <w:szCs w:val="18"/>
              </w:rPr>
              <w:t xml:space="preserve"> PREGLED</w:t>
            </w:r>
          </w:p>
        </w:tc>
        <w:tc>
          <w:tcPr>
            <w:tcW w:w="1418" w:type="dxa"/>
            <w:vAlign w:val="center"/>
          </w:tcPr>
          <w:p w14:paraId="1D937F92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275" w:type="dxa"/>
            <w:vAlign w:val="center"/>
          </w:tcPr>
          <w:p w14:paraId="3E91C2C1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78E9413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7" w:type="dxa"/>
            <w:vAlign w:val="center"/>
          </w:tcPr>
          <w:p w14:paraId="2778231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6" w:type="dxa"/>
            <w:vAlign w:val="center"/>
          </w:tcPr>
          <w:p w14:paraId="46E7EFAB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37668D" w:rsidRPr="0037668D" w14:paraId="332B6090" w14:textId="77777777" w:rsidTr="00BA11DF">
        <w:trPr>
          <w:trHeight w:val="1032"/>
          <w:jc w:val="center"/>
        </w:trPr>
        <w:tc>
          <w:tcPr>
            <w:tcW w:w="1413" w:type="dxa"/>
            <w:vAlign w:val="center"/>
          </w:tcPr>
          <w:p w14:paraId="66F1681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Upisno povjerenstvo dječjeg vrtića</w:t>
            </w:r>
          </w:p>
        </w:tc>
        <w:tc>
          <w:tcPr>
            <w:tcW w:w="1559" w:type="dxa"/>
            <w:vAlign w:val="center"/>
          </w:tcPr>
          <w:p w14:paraId="56321B82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5B562111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5" w:type="dxa"/>
            <w:vAlign w:val="center"/>
          </w:tcPr>
          <w:p w14:paraId="123F7706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27C5DF9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7" w:type="dxa"/>
            <w:vAlign w:val="center"/>
          </w:tcPr>
          <w:p w14:paraId="6D1FAFD2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276" w:type="dxa"/>
            <w:vAlign w:val="center"/>
          </w:tcPr>
          <w:p w14:paraId="73A8F0D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</w:tr>
      <w:tr w:rsidR="0037668D" w:rsidRPr="0037668D" w14:paraId="3729FAAD" w14:textId="77777777" w:rsidTr="00BA11DF">
        <w:trPr>
          <w:trHeight w:val="1032"/>
          <w:jc w:val="center"/>
        </w:trPr>
        <w:tc>
          <w:tcPr>
            <w:tcW w:w="1413" w:type="dxa"/>
            <w:vAlign w:val="center"/>
          </w:tcPr>
          <w:p w14:paraId="222437AD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Upravno vijeće dječjeg vrtića</w:t>
            </w:r>
          </w:p>
        </w:tc>
        <w:tc>
          <w:tcPr>
            <w:tcW w:w="1559" w:type="dxa"/>
            <w:vAlign w:val="center"/>
          </w:tcPr>
          <w:p w14:paraId="6278A6A3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499D9D4C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5" w:type="dxa"/>
            <w:vAlign w:val="center"/>
          </w:tcPr>
          <w:p w14:paraId="3EA83D88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574D6AD6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7" w:type="dxa"/>
            <w:vAlign w:val="center"/>
          </w:tcPr>
          <w:p w14:paraId="50088B2D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6" w:type="dxa"/>
            <w:vAlign w:val="center"/>
          </w:tcPr>
          <w:p w14:paraId="72D02BB7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37668D" w:rsidRPr="0037668D" w14:paraId="3FD4C11E" w14:textId="77777777" w:rsidTr="00BA11DF">
        <w:trPr>
          <w:trHeight w:val="1293"/>
          <w:jc w:val="center"/>
        </w:trPr>
        <w:tc>
          <w:tcPr>
            <w:tcW w:w="1413" w:type="dxa"/>
            <w:vAlign w:val="center"/>
          </w:tcPr>
          <w:p w14:paraId="6082879A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Upisno povjerenstvo skupne razine</w:t>
            </w:r>
          </w:p>
        </w:tc>
        <w:tc>
          <w:tcPr>
            <w:tcW w:w="1559" w:type="dxa"/>
            <w:vAlign w:val="center"/>
          </w:tcPr>
          <w:p w14:paraId="0A99071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2BB20FF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5" w:type="dxa"/>
            <w:vAlign w:val="center"/>
          </w:tcPr>
          <w:p w14:paraId="691C48C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7D21F64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7" w:type="dxa"/>
            <w:vAlign w:val="center"/>
          </w:tcPr>
          <w:p w14:paraId="1AF0F947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276" w:type="dxa"/>
            <w:vAlign w:val="center"/>
          </w:tcPr>
          <w:p w14:paraId="2997CE5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</w:tr>
      <w:tr w:rsidR="0037668D" w:rsidRPr="0037668D" w14:paraId="624767AE" w14:textId="77777777" w:rsidTr="00BA11DF">
        <w:trPr>
          <w:trHeight w:val="1305"/>
          <w:jc w:val="center"/>
        </w:trPr>
        <w:tc>
          <w:tcPr>
            <w:tcW w:w="1413" w:type="dxa"/>
            <w:vAlign w:val="center"/>
          </w:tcPr>
          <w:p w14:paraId="600174FD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lastRenderedPageBreak/>
              <w:t>Administrator kriterija skupne razine.</w:t>
            </w:r>
          </w:p>
        </w:tc>
        <w:tc>
          <w:tcPr>
            <w:tcW w:w="1559" w:type="dxa"/>
            <w:vAlign w:val="center"/>
          </w:tcPr>
          <w:p w14:paraId="32F1E6A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0529645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5" w:type="dxa"/>
            <w:vAlign w:val="center"/>
          </w:tcPr>
          <w:p w14:paraId="1FFC0E44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23BC0F5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7" w:type="dxa"/>
            <w:vAlign w:val="center"/>
          </w:tcPr>
          <w:p w14:paraId="00A423EB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6" w:type="dxa"/>
            <w:vAlign w:val="center"/>
          </w:tcPr>
          <w:p w14:paraId="3402962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C514CE" w:rsidRPr="0037668D" w14:paraId="6270E837" w14:textId="77777777" w:rsidTr="00BA11DF">
        <w:trPr>
          <w:trHeight w:val="1305"/>
          <w:jc w:val="center"/>
        </w:trPr>
        <w:tc>
          <w:tcPr>
            <w:tcW w:w="1413" w:type="dxa"/>
            <w:vAlign w:val="center"/>
          </w:tcPr>
          <w:p w14:paraId="5FC39DA0" w14:textId="4C4D2558" w:rsidR="00C514CE" w:rsidRPr="003F02B3" w:rsidRDefault="00AB6C88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CAS</w:t>
            </w:r>
          </w:p>
        </w:tc>
        <w:tc>
          <w:tcPr>
            <w:tcW w:w="1559" w:type="dxa"/>
            <w:vAlign w:val="center"/>
          </w:tcPr>
          <w:p w14:paraId="6E82DF22" w14:textId="0732E239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8" w:type="dxa"/>
            <w:vAlign w:val="center"/>
          </w:tcPr>
          <w:p w14:paraId="2DB71DA7" w14:textId="296A1204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275" w:type="dxa"/>
            <w:vAlign w:val="center"/>
          </w:tcPr>
          <w:p w14:paraId="64F964B6" w14:textId="3F8BFD38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4E997A2D" w14:textId="39CEAA40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7" w:type="dxa"/>
            <w:vAlign w:val="center"/>
          </w:tcPr>
          <w:p w14:paraId="70F0E4F0" w14:textId="4F3FE32D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276" w:type="dxa"/>
            <w:vAlign w:val="center"/>
          </w:tcPr>
          <w:p w14:paraId="648BCE29" w14:textId="7D7EB364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</w:tr>
      <w:tr w:rsidR="003F02B3" w:rsidRPr="0037668D" w14:paraId="08DE91DC" w14:textId="77777777" w:rsidTr="003F02B3">
        <w:trPr>
          <w:trHeight w:val="1305"/>
          <w:jc w:val="center"/>
        </w:trPr>
        <w:tc>
          <w:tcPr>
            <w:tcW w:w="1413" w:type="dxa"/>
            <w:vAlign w:val="center"/>
          </w:tcPr>
          <w:p w14:paraId="70A49B4E" w14:textId="79F21DA0" w:rsidR="003F02B3" w:rsidRPr="003F02B3" w:rsidRDefault="003F02B3" w:rsidP="003F02B3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Helpdesk</w:t>
            </w:r>
          </w:p>
        </w:tc>
        <w:tc>
          <w:tcPr>
            <w:tcW w:w="1559" w:type="dxa"/>
            <w:vAlign w:val="center"/>
          </w:tcPr>
          <w:p w14:paraId="75E7018F" w14:textId="6F64E287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8" w:type="dxa"/>
            <w:vAlign w:val="center"/>
          </w:tcPr>
          <w:p w14:paraId="3A33BF77" w14:textId="0C534EA8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275" w:type="dxa"/>
            <w:vAlign w:val="center"/>
          </w:tcPr>
          <w:p w14:paraId="6E44FD16" w14:textId="72FD2F03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8" w:type="dxa"/>
            <w:vAlign w:val="center"/>
          </w:tcPr>
          <w:p w14:paraId="67AE326C" w14:textId="760177D4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7" w:type="dxa"/>
            <w:vAlign w:val="center"/>
          </w:tcPr>
          <w:p w14:paraId="20D135C6" w14:textId="315EF607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276" w:type="dxa"/>
            <w:vAlign w:val="center"/>
          </w:tcPr>
          <w:p w14:paraId="1508ACEC" w14:textId="231147AE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</w:tr>
    </w:tbl>
    <w:p w14:paraId="46686C4C" w14:textId="1E809A76" w:rsidR="008F41DF" w:rsidRPr="00786DC2" w:rsidRDefault="008F41DF" w:rsidP="008F41DF">
      <w:pPr>
        <w:jc w:val="center"/>
        <w:rPr>
          <w:i/>
          <w:iCs/>
        </w:rPr>
      </w:pPr>
      <w:r w:rsidRPr="00786DC2">
        <w:rPr>
          <w:i/>
          <w:iCs/>
        </w:rPr>
        <w:t>Tablica 1</w:t>
      </w:r>
      <w:r w:rsidR="00494A2D">
        <w:rPr>
          <w:i/>
          <w:iCs/>
        </w:rPr>
        <w:t>.</w:t>
      </w:r>
      <w:r w:rsidRPr="00786DC2">
        <w:rPr>
          <w:i/>
          <w:iCs/>
        </w:rPr>
        <w:t xml:space="preserve"> Prava korisničkih uloga</w:t>
      </w:r>
    </w:p>
    <w:p w14:paraId="38AFCB93" w14:textId="0F631BE8" w:rsidR="00F20B22" w:rsidRDefault="00F44741" w:rsidP="00F44741">
      <w:r>
        <w:t xml:space="preserve">Kada </w:t>
      </w:r>
      <w:r w:rsidR="0039648C">
        <w:t xml:space="preserve">u </w:t>
      </w:r>
      <w:r>
        <w:t>upisima sudjeluje više predškolskih ustanova zajedno</w:t>
      </w:r>
      <w:r w:rsidR="00494A2D">
        <w:t>,</w:t>
      </w:r>
      <w:r>
        <w:t xml:space="preserve"> govorimo o skupnoj razini. To je moguće u nekoliko </w:t>
      </w:r>
      <w:r w:rsidR="00F20B22">
        <w:t>slučajeva</w:t>
      </w:r>
      <w:r>
        <w:t xml:space="preserve">: ako predškolske ustanove imaju istog osnivača (npr. svi dječji vrtići kojima je osnivač </w:t>
      </w:r>
      <w:r w:rsidR="00494A2D">
        <w:t>G</w:t>
      </w:r>
      <w:r>
        <w:t>rad Zadar) ili više različitih osnivača (npr. svi dječji vrtići</w:t>
      </w:r>
      <w:r w:rsidR="0039648C">
        <w:t>,</w:t>
      </w:r>
      <w:r>
        <w:t xml:space="preserve"> i privatni i gradski</w:t>
      </w:r>
      <w:r w:rsidR="0039648C">
        <w:t>,</w:t>
      </w:r>
      <w:r>
        <w:t xml:space="preserve"> </w:t>
      </w:r>
      <w:r w:rsidR="00494A2D">
        <w:t>G</w:t>
      </w:r>
      <w:r>
        <w:t xml:space="preserve">rada Pule). </w:t>
      </w:r>
    </w:p>
    <w:p w14:paraId="7759E095" w14:textId="445218E5" w:rsidR="00F44741" w:rsidRDefault="00F44741" w:rsidP="00F44741">
      <w:r>
        <w:t>Skupna razina donosi neke specifičnosti u provedbi i korištenju sustava</w:t>
      </w:r>
      <w:r w:rsidR="00494A2D">
        <w:t>, odnosno</w:t>
      </w:r>
      <w:r>
        <w:t xml:space="preserve"> dodjeljuju </w:t>
      </w:r>
      <w:r w:rsidR="00494A2D">
        <w:t xml:space="preserve">se </w:t>
      </w:r>
      <w:r>
        <w:t xml:space="preserve">posebne </w:t>
      </w:r>
      <w:r w:rsidR="00494A2D">
        <w:t>uloge</w:t>
      </w:r>
      <w:r>
        <w:t xml:space="preserve"> skupne razine: </w:t>
      </w:r>
    </w:p>
    <w:p w14:paraId="4E09B588" w14:textId="77777777" w:rsidR="00F44741" w:rsidRDefault="00F44741" w:rsidP="00F44741">
      <w:r>
        <w:t>•</w:t>
      </w:r>
      <w:r>
        <w:tab/>
        <w:t>Upisno povjerenstvo skupne razine</w:t>
      </w:r>
    </w:p>
    <w:p w14:paraId="6585F08E" w14:textId="3D0811F8" w:rsidR="00F44741" w:rsidRDefault="00F44741" w:rsidP="00F44741">
      <w:r>
        <w:t>•</w:t>
      </w:r>
      <w:r>
        <w:tab/>
        <w:t>Administrator kriterija skupne razine</w:t>
      </w:r>
      <w:r w:rsidR="00494A2D">
        <w:t>.</w:t>
      </w:r>
    </w:p>
    <w:p w14:paraId="5E6A62BB" w14:textId="69E8A822" w:rsidR="00F44741" w:rsidRDefault="00F44741" w:rsidP="00F44741">
      <w:r>
        <w:t xml:space="preserve">Djelatnik u ulozi </w:t>
      </w:r>
      <w:r w:rsidR="0039648C">
        <w:t>A</w:t>
      </w:r>
      <w:r>
        <w:t xml:space="preserve">dministratora kriterija skupne razine ima </w:t>
      </w:r>
      <w:r w:rsidR="0039648C">
        <w:t xml:space="preserve">ovlast </w:t>
      </w:r>
      <w:r>
        <w:t>pri administriranju kriterija svih ustanova skupine.</w:t>
      </w:r>
    </w:p>
    <w:p w14:paraId="7A2827C1" w14:textId="1D8703C9" w:rsidR="008F41DF" w:rsidRDefault="00F44741" w:rsidP="00F44741">
      <w:pPr>
        <w:rPr>
          <w:b/>
          <w:bCs/>
          <w:sz w:val="32"/>
          <w:szCs w:val="32"/>
        </w:rPr>
      </w:pPr>
      <w:r>
        <w:t xml:space="preserve">Djelatnik u ulozi </w:t>
      </w:r>
      <w:r w:rsidR="0039648C">
        <w:t>U</w:t>
      </w:r>
      <w:r>
        <w:t>pisnog povjerenstva skupne razine ima ovla</w:t>
      </w:r>
      <w:r w:rsidR="00494A2D">
        <w:t>st</w:t>
      </w:r>
      <w:r>
        <w:t xml:space="preserve"> pregledava</w:t>
      </w:r>
      <w:r w:rsidR="00F07019">
        <w:t>nja</w:t>
      </w:r>
      <w:r>
        <w:t xml:space="preserve"> zahtjev</w:t>
      </w:r>
      <w:r w:rsidR="00F07019">
        <w:t>a</w:t>
      </w:r>
      <w:r>
        <w:t xml:space="preserve"> za upis te otključavanj</w:t>
      </w:r>
      <w:r w:rsidR="00F07019">
        <w:t>a</w:t>
      </w:r>
      <w:r>
        <w:t xml:space="preserve"> i evalu</w:t>
      </w:r>
      <w:r w:rsidR="00F07019">
        <w:t>iranja</w:t>
      </w:r>
      <w:r>
        <w:t xml:space="preserve"> predanih zahtjeva.</w:t>
      </w:r>
      <w:r>
        <w:br w:type="page"/>
      </w:r>
    </w:p>
    <w:p w14:paraId="2F0F77A7" w14:textId="6B42BBB6" w:rsidR="008F41DF" w:rsidRPr="00786DC2" w:rsidRDefault="008F41DF" w:rsidP="008F41DF">
      <w:pPr>
        <w:pStyle w:val="Heading3"/>
        <w:numPr>
          <w:ilvl w:val="0"/>
          <w:numId w:val="0"/>
        </w:numPr>
        <w:ind w:left="851" w:hanging="851"/>
      </w:pPr>
      <w:bookmarkStart w:id="5" w:name="_Toc110536276"/>
      <w:bookmarkStart w:id="6" w:name="_Toc119489318"/>
      <w:r w:rsidRPr="00786DC2">
        <w:lastRenderedPageBreak/>
        <w:t>Prijava u sustav</w:t>
      </w:r>
      <w:bookmarkEnd w:id="5"/>
      <w:bookmarkEnd w:id="6"/>
    </w:p>
    <w:p w14:paraId="7F6E058D" w14:textId="25CA49A5" w:rsidR="008F41DF" w:rsidRPr="00786DC2" w:rsidRDefault="008F41DF" w:rsidP="008F41DF">
      <w:r w:rsidRPr="00786DC2">
        <w:t xml:space="preserve">Za uspješan rad u </w:t>
      </w:r>
      <w:r w:rsidRPr="00056A56">
        <w:rPr>
          <w:i/>
          <w:iCs/>
        </w:rPr>
        <w:t>web</w:t>
      </w:r>
      <w:r w:rsidR="00F07019">
        <w:t>-</w:t>
      </w:r>
      <w:r w:rsidRPr="00786DC2">
        <w:t xml:space="preserve">aplikaciji </w:t>
      </w:r>
      <w:r w:rsidR="00F07019">
        <w:t>„</w:t>
      </w:r>
      <w:r w:rsidRPr="00786DC2">
        <w:t>Upisi u dječje vrtiće</w:t>
      </w:r>
      <w:r w:rsidR="00F07019">
        <w:t>“</w:t>
      </w:r>
      <w:r w:rsidRPr="00786DC2">
        <w:t xml:space="preserve"> potrebna je prijava u sustav. </w:t>
      </w:r>
      <w:r w:rsidRPr="00056A56">
        <w:rPr>
          <w:i/>
          <w:iCs/>
        </w:rPr>
        <w:t>Web</w:t>
      </w:r>
      <w:r w:rsidR="00F07019">
        <w:t>-</w:t>
      </w:r>
      <w:r w:rsidRPr="00786DC2">
        <w:t xml:space="preserve">aplikaciji korisnici pristupaju putem portala e-Građani </w:t>
      </w:r>
      <w:r w:rsidR="00F07019">
        <w:t>koji je dostupan</w:t>
      </w:r>
      <w:r w:rsidR="00F07019" w:rsidRPr="00786DC2">
        <w:t xml:space="preserve"> </w:t>
      </w:r>
      <w:r w:rsidRPr="00786DC2">
        <w:t xml:space="preserve">na poveznici </w:t>
      </w:r>
      <w:hyperlink r:id="rId24" w:history="1">
        <w:r w:rsidRPr="00786DC2">
          <w:rPr>
            <w:rStyle w:val="Hyperlink"/>
          </w:rPr>
          <w:t>https://gov.hr</w:t>
        </w:r>
      </w:hyperlink>
      <w:r w:rsidR="00F07019" w:rsidRPr="00056A56">
        <w:rPr>
          <w:rStyle w:val="Hyperlink"/>
          <w:color w:val="000000" w:themeColor="text1"/>
          <w:u w:val="none"/>
        </w:rPr>
        <w:t>.</w:t>
      </w:r>
      <w:r w:rsidRPr="00056A56">
        <w:rPr>
          <w:color w:val="000000" w:themeColor="text1"/>
        </w:rPr>
        <w:t xml:space="preserve"> </w:t>
      </w:r>
    </w:p>
    <w:p w14:paraId="76742B36" w14:textId="77777777" w:rsidR="008F41DF" w:rsidRDefault="008F41DF" w:rsidP="008F41DF">
      <w:pPr>
        <w:keepNext/>
      </w:pPr>
      <w:r w:rsidRPr="00786DC2">
        <w:rPr>
          <w:i/>
          <w:iCs/>
          <w:noProof/>
          <w:lang w:eastAsia="hr-HR"/>
        </w:rPr>
        <w:drawing>
          <wp:inline distT="0" distB="0" distL="0" distR="0" wp14:anchorId="47704961" wp14:editId="39BBF989">
            <wp:extent cx="5760720" cy="2846070"/>
            <wp:effectExtent l="0" t="0" r="0" b="0"/>
            <wp:docPr id="2" name="Slika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Graphical user interface, application,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E1CB" w14:textId="5FEC8552" w:rsidR="008F41DF" w:rsidRPr="00786DC2" w:rsidRDefault="008F41DF" w:rsidP="008F41DF">
      <w:pPr>
        <w:pStyle w:val="Caption"/>
        <w:jc w:val="center"/>
        <w:rPr>
          <w:i/>
          <w:iCs/>
        </w:rPr>
      </w:pPr>
      <w:bookmarkStart w:id="7" w:name="_Toc11053622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</w:t>
      </w:r>
      <w:r>
        <w:fldChar w:fldCharType="end"/>
      </w:r>
      <w:r w:rsidR="00F07019">
        <w:t>.</w:t>
      </w:r>
      <w:r>
        <w:t xml:space="preserve"> </w:t>
      </w:r>
      <w:r w:rsidRPr="002E74CE">
        <w:t>Prijava u sustav e-Građani</w:t>
      </w:r>
      <w:bookmarkEnd w:id="7"/>
    </w:p>
    <w:p w14:paraId="56A26999" w14:textId="77777777" w:rsidR="008F41DF" w:rsidRPr="00786DC2" w:rsidRDefault="008F41DF" w:rsidP="008F41DF"/>
    <w:p w14:paraId="2FB9FC9B" w14:textId="04603D21" w:rsidR="008F41DF" w:rsidRPr="00786DC2" w:rsidRDefault="008F41DF" w:rsidP="008F41DF">
      <w:r>
        <w:t xml:space="preserve">Administratorskom dijelu e-usluge korisnici pristupaju putem poveznice </w:t>
      </w:r>
      <w:hyperlink r:id="rId26">
        <w:r w:rsidRPr="5663517F">
          <w:rPr>
            <w:rStyle w:val="Hyperlink"/>
          </w:rPr>
          <w:t>https://admin.e-upisi.hr</w:t>
        </w:r>
      </w:hyperlink>
      <w:r w:rsidR="00F07019" w:rsidRPr="00056A56">
        <w:rPr>
          <w:rStyle w:val="Hyperlink"/>
          <w:color w:val="000000" w:themeColor="text1"/>
          <w:u w:val="none"/>
        </w:rPr>
        <w:t>.</w:t>
      </w:r>
      <w:r w:rsidRPr="00056A56">
        <w:rPr>
          <w:color w:val="000000" w:themeColor="text1"/>
        </w:rPr>
        <w:t xml:space="preserve"> </w:t>
      </w:r>
    </w:p>
    <w:p w14:paraId="68DDC5A0" w14:textId="77777777" w:rsidR="008F41DF" w:rsidRDefault="008F41DF" w:rsidP="008F41DF">
      <w:pPr>
        <w:keepNext/>
      </w:pPr>
      <w:r w:rsidRPr="00786DC2">
        <w:rPr>
          <w:noProof/>
          <w:lang w:eastAsia="hr-HR"/>
        </w:rPr>
        <w:drawing>
          <wp:inline distT="0" distB="0" distL="0" distR="0" wp14:anchorId="7B60DACD" wp14:editId="4DB6E91A">
            <wp:extent cx="5760720" cy="2522855"/>
            <wp:effectExtent l="0" t="0" r="0" b="0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A0FA" w14:textId="6EA317D0" w:rsidR="008F41DF" w:rsidRPr="00786DC2" w:rsidRDefault="008F41DF" w:rsidP="008F41DF">
      <w:pPr>
        <w:pStyle w:val="Caption"/>
        <w:jc w:val="center"/>
      </w:pPr>
      <w:bookmarkStart w:id="8" w:name="_Toc11053622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</w:t>
      </w:r>
      <w:r>
        <w:fldChar w:fldCharType="end"/>
      </w:r>
      <w:r w:rsidR="00F07019">
        <w:t>.</w:t>
      </w:r>
      <w:r>
        <w:t xml:space="preserve"> </w:t>
      </w:r>
      <w:r w:rsidRPr="00526ED4">
        <w:t>Prijava u sustav e-Upisi</w:t>
      </w:r>
      <w:bookmarkEnd w:id="8"/>
    </w:p>
    <w:p w14:paraId="3AEAE582" w14:textId="34B043BB" w:rsidR="008F41DF" w:rsidRPr="00786DC2" w:rsidRDefault="008F41DF" w:rsidP="008F41DF">
      <w:r>
        <w:t xml:space="preserve">Nakon prijave </w:t>
      </w:r>
      <w:r w:rsidR="00BD1197">
        <w:t xml:space="preserve">korisnici </w:t>
      </w:r>
      <w:r>
        <w:t xml:space="preserve">u sustav ulaze putem </w:t>
      </w:r>
      <w:r w:rsidR="00291532">
        <w:t>vjerodajnica</w:t>
      </w:r>
      <w:r w:rsidR="00C1102A">
        <w:t xml:space="preserve">: </w:t>
      </w:r>
      <w:r>
        <w:t>eOI, HZZO, Fin</w:t>
      </w:r>
      <w:r w:rsidR="00C1102A">
        <w:t>a</w:t>
      </w:r>
      <w:r>
        <w:t xml:space="preserve">, mToken, ePass, token </w:t>
      </w:r>
      <w:r w:rsidR="00C1102A">
        <w:t>(</w:t>
      </w:r>
      <w:r>
        <w:t>HPB, Z</w:t>
      </w:r>
      <w:r w:rsidR="00C1102A">
        <w:t>ABA</w:t>
      </w:r>
      <w:r>
        <w:t>, PBZ, R</w:t>
      </w:r>
      <w:r w:rsidR="00C1102A">
        <w:t>BA</w:t>
      </w:r>
      <w:r>
        <w:t>, K</w:t>
      </w:r>
      <w:r w:rsidR="00C1102A">
        <w:t>ent</w:t>
      </w:r>
      <w:r>
        <w:t>B</w:t>
      </w:r>
      <w:r w:rsidR="00C1102A">
        <w:t>ank</w:t>
      </w:r>
      <w:r>
        <w:t>, OTP bank</w:t>
      </w:r>
      <w:r w:rsidR="00C1102A">
        <w:t>a</w:t>
      </w:r>
      <w:r>
        <w:t>, ERSTE bank</w:t>
      </w:r>
      <w:r w:rsidR="00C1102A">
        <w:t>a</w:t>
      </w:r>
      <w:r>
        <w:t>, Addiko bank</w:t>
      </w:r>
      <w:r w:rsidR="00C1102A">
        <w:t>a)</w:t>
      </w:r>
      <w:r>
        <w:t>, e-pošt</w:t>
      </w:r>
      <w:r w:rsidR="00403071">
        <w:t>a,</w:t>
      </w:r>
      <w:r>
        <w:t xml:space="preserve"> korisničko ime i lozink</w:t>
      </w:r>
      <w:r w:rsidR="00403071">
        <w:t>a</w:t>
      </w:r>
      <w:r>
        <w:t xml:space="preserve"> Hrvatske pošte, HT-a i drugih koje koriste za prijavu. Na početnom zaslonu za prijavu korisnika u </w:t>
      </w:r>
      <w:r w:rsidRPr="00056A56">
        <w:rPr>
          <w:i/>
          <w:iCs/>
        </w:rPr>
        <w:t>web</w:t>
      </w:r>
      <w:r w:rsidR="00BD1197">
        <w:t>-</w:t>
      </w:r>
      <w:r>
        <w:t xml:space="preserve">aplikaciju </w:t>
      </w:r>
      <w:r w:rsidR="00BD1197">
        <w:t>„</w:t>
      </w:r>
      <w:r>
        <w:t xml:space="preserve">Upisi u dječje </w:t>
      </w:r>
      <w:r>
        <w:lastRenderedPageBreak/>
        <w:t>vrtiće</w:t>
      </w:r>
      <w:r w:rsidR="00BD1197">
        <w:t>“</w:t>
      </w:r>
      <w:r>
        <w:t xml:space="preserve"> putem NIAS sustava potrebno je odabrati jednu od </w:t>
      </w:r>
      <w:r w:rsidR="00BD1197">
        <w:t xml:space="preserve">prethodno </w:t>
      </w:r>
      <w:r>
        <w:t>navedenih vjerodajnica.</w:t>
      </w:r>
    </w:p>
    <w:p w14:paraId="4E5FE4C9" w14:textId="77777777" w:rsidR="008F41DF" w:rsidRDefault="008F41DF" w:rsidP="008F41DF">
      <w:pPr>
        <w:keepNext/>
      </w:pPr>
      <w:r w:rsidRPr="00786DC2">
        <w:rPr>
          <w:noProof/>
          <w:lang w:eastAsia="hr-HR"/>
        </w:rPr>
        <w:drawing>
          <wp:inline distT="0" distB="0" distL="0" distR="0" wp14:anchorId="7D196362" wp14:editId="520697BE">
            <wp:extent cx="5760720" cy="5782310"/>
            <wp:effectExtent l="0" t="0" r="0" b="8890"/>
            <wp:docPr id="1" name="Slika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7E92" w14:textId="011E642E" w:rsidR="008F41DF" w:rsidRPr="00786DC2" w:rsidRDefault="008F41DF" w:rsidP="008F41DF">
      <w:pPr>
        <w:pStyle w:val="Caption"/>
        <w:jc w:val="center"/>
        <w:rPr>
          <w:i/>
          <w:iCs/>
        </w:rPr>
      </w:pPr>
      <w:bookmarkStart w:id="9" w:name="_Toc11053622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</w:t>
      </w:r>
      <w:r>
        <w:fldChar w:fldCharType="end"/>
      </w:r>
      <w:r w:rsidR="00BD1197">
        <w:t>.</w:t>
      </w:r>
      <w:r>
        <w:t xml:space="preserve"> </w:t>
      </w:r>
      <w:r w:rsidRPr="00E00B11">
        <w:t>Prijava putem vjerodajnica</w:t>
      </w:r>
      <w:bookmarkEnd w:id="9"/>
    </w:p>
    <w:p w14:paraId="22B10028" w14:textId="77777777" w:rsidR="008F41DF" w:rsidRPr="00786DC2" w:rsidRDefault="008F41DF" w:rsidP="008F41DF">
      <w:pPr>
        <w:rPr>
          <w:i/>
          <w:iCs/>
        </w:rPr>
      </w:pPr>
    </w:p>
    <w:p w14:paraId="7B5FCDA7" w14:textId="141055CE" w:rsidR="008F41DF" w:rsidRPr="008F41DF" w:rsidRDefault="008F41DF" w:rsidP="008F41DF">
      <w:pPr>
        <w:rPr>
          <w:b/>
          <w:bCs/>
          <w:u w:val="single"/>
        </w:rPr>
      </w:pPr>
      <w:r>
        <w:t xml:space="preserve">Nakon uspješne prijave prikazuje se zaslon za odabir modula. Za pristup upisnom dijelu upisa u ustanove ranog i predškolskog odgoja i obrazovanja odabire se modul upisa u dječje vrtiće. </w:t>
      </w:r>
      <w:r w:rsidRPr="02E78BFE">
        <w:rPr>
          <w:b/>
          <w:bCs/>
        </w:rPr>
        <w:t xml:space="preserve">Odabirom ovog modula pojavljuje se ekran za odabir isključivo onih </w:t>
      </w:r>
      <w:r w:rsidR="00BD1197">
        <w:rPr>
          <w:b/>
          <w:bCs/>
        </w:rPr>
        <w:t>uloga</w:t>
      </w:r>
      <w:r w:rsidR="00BD1197" w:rsidRPr="02E78BFE">
        <w:rPr>
          <w:b/>
          <w:bCs/>
        </w:rPr>
        <w:t xml:space="preserve"> </w:t>
      </w:r>
      <w:r w:rsidR="00E47A6A" w:rsidRPr="02E78BFE">
        <w:rPr>
          <w:b/>
          <w:bCs/>
        </w:rPr>
        <w:t>koje su prijavljenom korisniku dodijeljene</w:t>
      </w:r>
      <w:r w:rsidR="00DB604F" w:rsidRPr="02E78BFE">
        <w:rPr>
          <w:b/>
          <w:bCs/>
        </w:rPr>
        <w:t xml:space="preserve">, </w:t>
      </w:r>
      <w:r w:rsidR="00E47A6A" w:rsidRPr="02E78BFE">
        <w:rPr>
          <w:b/>
          <w:bCs/>
        </w:rPr>
        <w:t xml:space="preserve">a dodijelio ih je ravnatelj </w:t>
      </w:r>
      <w:r w:rsidR="00B4204F" w:rsidRPr="02E78BFE">
        <w:rPr>
          <w:b/>
          <w:bCs/>
        </w:rPr>
        <w:t>dječjeg vrtića</w:t>
      </w:r>
      <w:r w:rsidR="00E47A6A" w:rsidRPr="02E78BFE">
        <w:rPr>
          <w:b/>
          <w:bCs/>
        </w:rPr>
        <w:t xml:space="preserve">. Jedna osoba može imati jednu ili više </w:t>
      </w:r>
      <w:r w:rsidR="00BD1197">
        <w:rPr>
          <w:b/>
          <w:bCs/>
        </w:rPr>
        <w:t>uloga</w:t>
      </w:r>
      <w:r w:rsidR="00E47A6A" w:rsidRPr="02E78BFE">
        <w:rPr>
          <w:b/>
          <w:bCs/>
        </w:rPr>
        <w:t xml:space="preserve"> navedenih na strani</w:t>
      </w:r>
      <w:r w:rsidR="00BD1197">
        <w:rPr>
          <w:b/>
          <w:bCs/>
        </w:rPr>
        <w:t>ci</w:t>
      </w:r>
      <w:r w:rsidR="00E47A6A" w:rsidRPr="02E78BFE">
        <w:rPr>
          <w:b/>
          <w:bCs/>
        </w:rPr>
        <w:t xml:space="preserve"> </w:t>
      </w:r>
      <w:r w:rsidR="00A6701A">
        <w:rPr>
          <w:b/>
          <w:bCs/>
        </w:rPr>
        <w:t>7</w:t>
      </w:r>
      <w:r w:rsidR="00B4204F" w:rsidRPr="02E78BFE">
        <w:rPr>
          <w:b/>
          <w:bCs/>
        </w:rPr>
        <w:t>.</w:t>
      </w:r>
      <w:r>
        <w:t xml:space="preserve"> </w:t>
      </w:r>
      <w:r w:rsidRPr="02E78BFE">
        <w:rPr>
          <w:b/>
          <w:bCs/>
          <w:u w:val="single"/>
        </w:rPr>
        <w:t>Ispred uloge/role u kojoj se korisnik prijavljuje</w:t>
      </w:r>
      <w:r w:rsidR="00FC26EA">
        <w:rPr>
          <w:b/>
          <w:bCs/>
          <w:u w:val="single"/>
        </w:rPr>
        <w:t>,</w:t>
      </w:r>
      <w:r w:rsidRPr="02E78BFE">
        <w:rPr>
          <w:b/>
          <w:bCs/>
          <w:u w:val="single"/>
        </w:rPr>
        <w:t xml:space="preserve"> potrebno je klikom miša označiti kružić, a odabir </w:t>
      </w:r>
      <w:r w:rsidR="00BD1197">
        <w:rPr>
          <w:b/>
          <w:bCs/>
          <w:u w:val="single"/>
        </w:rPr>
        <w:t>uloge/</w:t>
      </w:r>
      <w:r w:rsidRPr="02E78BFE">
        <w:rPr>
          <w:b/>
          <w:bCs/>
          <w:u w:val="single"/>
        </w:rPr>
        <w:t xml:space="preserve">role potrebno je potvrditi klikom na gumb </w:t>
      </w:r>
      <w:r w:rsidRPr="007B1AAB">
        <w:rPr>
          <w:b/>
          <w:bCs/>
          <w:u w:val="single"/>
        </w:rPr>
        <w:t>Odaberi</w:t>
      </w:r>
      <w:r w:rsidRPr="02E78BFE">
        <w:rPr>
          <w:b/>
          <w:bCs/>
          <w:u w:val="single"/>
        </w:rPr>
        <w:t>.</w:t>
      </w:r>
    </w:p>
    <w:p w14:paraId="72B0A665" w14:textId="77777777" w:rsidR="008F41DF" w:rsidRDefault="008F41DF" w:rsidP="008F41DF">
      <w:pPr>
        <w:keepNext/>
        <w:jc w:val="center"/>
      </w:pPr>
      <w:r w:rsidRPr="00786DC2">
        <w:rPr>
          <w:i/>
          <w:iCs/>
          <w:noProof/>
          <w:lang w:eastAsia="hr-HR"/>
        </w:rPr>
        <w:lastRenderedPageBreak/>
        <w:drawing>
          <wp:inline distT="0" distB="0" distL="0" distR="0" wp14:anchorId="61F838A6" wp14:editId="0AA23656">
            <wp:extent cx="3589331" cy="5730737"/>
            <wp:effectExtent l="0" t="0" r="0" b="3810"/>
            <wp:docPr id="5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31" cy="57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78AE" w14:textId="41B3CA63" w:rsidR="008F41DF" w:rsidRPr="00786DC2" w:rsidRDefault="008F41DF" w:rsidP="008F41DF">
      <w:pPr>
        <w:pStyle w:val="Caption"/>
        <w:jc w:val="center"/>
        <w:rPr>
          <w:i/>
          <w:iCs/>
        </w:rPr>
      </w:pPr>
      <w:bookmarkStart w:id="10" w:name="_Toc11053622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</w:t>
      </w:r>
      <w:r>
        <w:fldChar w:fldCharType="end"/>
      </w:r>
      <w:r w:rsidR="00FC26EA">
        <w:t>.</w:t>
      </w:r>
      <w:r>
        <w:t xml:space="preserve"> Odabir </w:t>
      </w:r>
      <w:r w:rsidR="00624AF2">
        <w:t>uloge/</w:t>
      </w:r>
      <w:r>
        <w:t>role</w:t>
      </w:r>
      <w:bookmarkEnd w:id="10"/>
    </w:p>
    <w:p w14:paraId="679F33CA" w14:textId="77777777" w:rsidR="00CA73D3" w:rsidRPr="00786DC2" w:rsidRDefault="00CA73D3" w:rsidP="00CA73D3">
      <w:pPr>
        <w:pStyle w:val="Heading3"/>
        <w:numPr>
          <w:ilvl w:val="0"/>
          <w:numId w:val="0"/>
        </w:numPr>
        <w:ind w:left="851" w:hanging="851"/>
      </w:pPr>
      <w:bookmarkStart w:id="11" w:name="_Toc110536277"/>
      <w:bookmarkStart w:id="12" w:name="_Toc119489319"/>
      <w:r w:rsidRPr="00786DC2">
        <w:t>Početna stranica</w:t>
      </w:r>
      <w:bookmarkEnd w:id="11"/>
      <w:bookmarkEnd w:id="12"/>
    </w:p>
    <w:p w14:paraId="6192BF3F" w14:textId="07981694" w:rsidR="00CA73D3" w:rsidRPr="00786DC2" w:rsidRDefault="00CA73D3" w:rsidP="02E78BFE">
      <w:pPr>
        <w:spacing w:line="259" w:lineRule="auto"/>
      </w:pPr>
      <w:r>
        <w:t xml:space="preserve">Početna stranica sustava </w:t>
      </w:r>
      <w:r w:rsidR="00624AF2">
        <w:t>„</w:t>
      </w:r>
      <w:r>
        <w:t>Upisi u dječje vrtiće</w:t>
      </w:r>
      <w:r w:rsidR="00624AF2">
        <w:t>“</w:t>
      </w:r>
      <w:r>
        <w:t xml:space="preserve"> </w:t>
      </w:r>
      <w:r w:rsidR="668F3C77">
        <w:t>sastoji se od pet glavnih dijelova</w:t>
      </w:r>
      <w:r w:rsidR="00624AF2">
        <w:t>,</w:t>
      </w:r>
      <w:r w:rsidR="668F3C77">
        <w:t xml:space="preserve"> kako slijedi: </w:t>
      </w:r>
    </w:p>
    <w:p w14:paraId="38164C1C" w14:textId="4436B6D1" w:rsidR="00CA73D3" w:rsidRPr="00786DC2" w:rsidRDefault="00CA73D3" w:rsidP="02E78BFE">
      <w:pPr>
        <w:pStyle w:val="ListParagraph"/>
        <w:numPr>
          <w:ilvl w:val="0"/>
          <w:numId w:val="26"/>
        </w:numPr>
        <w:spacing w:before="0" w:after="160" w:line="259" w:lineRule="auto"/>
        <w:rPr>
          <w:rFonts w:eastAsia="Arial"/>
        </w:rPr>
      </w:pPr>
      <w:r w:rsidRPr="02E78BFE">
        <w:rPr>
          <w:b/>
          <w:bCs/>
        </w:rPr>
        <w:t>NIAS</w:t>
      </w:r>
      <w:r>
        <w:t xml:space="preserve"> navigacijska traka</w:t>
      </w:r>
    </w:p>
    <w:p w14:paraId="4A72A670" w14:textId="7BA1C3F4" w:rsidR="00CA73D3" w:rsidRPr="00786DC2" w:rsidRDefault="00CA73D3" w:rsidP="00CA73D3">
      <w:pPr>
        <w:pStyle w:val="ListParagraph"/>
        <w:numPr>
          <w:ilvl w:val="0"/>
          <w:numId w:val="26"/>
        </w:numPr>
        <w:spacing w:before="0" w:after="160" w:line="259" w:lineRule="auto"/>
        <w:jc w:val="left"/>
      </w:pPr>
      <w:r w:rsidRPr="02E78BFE">
        <w:rPr>
          <w:b/>
          <w:bCs/>
        </w:rPr>
        <w:t>Informacija o prijavljenom korisniku</w:t>
      </w:r>
      <w:r>
        <w:t xml:space="preserve"> i njegovoj </w:t>
      </w:r>
      <w:r w:rsidR="00624AF2">
        <w:t>ulozi/</w:t>
      </w:r>
      <w:r>
        <w:t>roli, aktivnom događaju i ustanovi</w:t>
      </w:r>
    </w:p>
    <w:p w14:paraId="2B67EF7B" w14:textId="77777777" w:rsidR="00CA73D3" w:rsidRPr="00786DC2" w:rsidRDefault="00CA73D3" w:rsidP="00CA73D3">
      <w:pPr>
        <w:pStyle w:val="ListParagraph"/>
        <w:numPr>
          <w:ilvl w:val="0"/>
          <w:numId w:val="26"/>
        </w:numPr>
        <w:spacing w:before="0" w:after="160" w:line="259" w:lineRule="auto"/>
        <w:jc w:val="left"/>
      </w:pPr>
      <w:r w:rsidRPr="02E78BFE">
        <w:rPr>
          <w:b/>
          <w:bCs/>
        </w:rPr>
        <w:t>Lijevi blok</w:t>
      </w:r>
      <w:r>
        <w:t xml:space="preserve"> – uspravna navigacijska traka s informacijama o kriterijima, kapacitetima i listama zahtjeva</w:t>
      </w:r>
    </w:p>
    <w:p w14:paraId="4D5AFE86" w14:textId="77777777" w:rsidR="00CA73D3" w:rsidRPr="00786DC2" w:rsidRDefault="00CA73D3" w:rsidP="00CA73D3">
      <w:pPr>
        <w:pStyle w:val="ListParagraph"/>
        <w:numPr>
          <w:ilvl w:val="0"/>
          <w:numId w:val="26"/>
        </w:numPr>
        <w:spacing w:before="0" w:after="160" w:line="259" w:lineRule="auto"/>
        <w:jc w:val="left"/>
      </w:pPr>
      <w:r w:rsidRPr="02E78BFE">
        <w:rPr>
          <w:b/>
          <w:bCs/>
        </w:rPr>
        <w:t>Prostor za prikaz sadržaja</w:t>
      </w:r>
      <w:r>
        <w:t xml:space="preserve"> odabrane opcije</w:t>
      </w:r>
    </w:p>
    <w:p w14:paraId="36E34767" w14:textId="7523A618" w:rsidR="00CA73D3" w:rsidRPr="00786DC2" w:rsidRDefault="00CA73D3" w:rsidP="00CA73D3">
      <w:pPr>
        <w:pStyle w:val="ListParagraph"/>
        <w:numPr>
          <w:ilvl w:val="0"/>
          <w:numId w:val="26"/>
        </w:numPr>
        <w:spacing w:before="0" w:after="160" w:line="259" w:lineRule="auto"/>
        <w:jc w:val="left"/>
      </w:pPr>
      <w:r w:rsidRPr="02E78BFE">
        <w:rPr>
          <w:b/>
          <w:bCs/>
        </w:rPr>
        <w:lastRenderedPageBreak/>
        <w:t>Podnožje</w:t>
      </w:r>
      <w:r>
        <w:t xml:space="preserve"> </w:t>
      </w:r>
      <w:r w:rsidR="00624AF2">
        <w:t>–</w:t>
      </w:r>
      <w:r>
        <w:t xml:space="preserve"> sadrži logotip te poveznice na uvjete korištenja i kontakte korisničke podrške</w:t>
      </w:r>
      <w:r w:rsidR="00624AF2">
        <w:t>.</w:t>
      </w:r>
    </w:p>
    <w:p w14:paraId="48370366" w14:textId="77777777" w:rsidR="00CA73D3" w:rsidRPr="00786DC2" w:rsidRDefault="00CA73D3" w:rsidP="00CA73D3">
      <w:pPr>
        <w:rPr>
          <w:i/>
          <w:iCs/>
        </w:rPr>
      </w:pPr>
    </w:p>
    <w:p w14:paraId="6C15EB10" w14:textId="77777777" w:rsidR="00CA73D3" w:rsidRDefault="00CA73D3" w:rsidP="00CA73D3">
      <w:pPr>
        <w:keepNext/>
        <w:jc w:val="center"/>
      </w:pPr>
      <w:r w:rsidRPr="00786DC2">
        <w:rPr>
          <w:i/>
          <w:iCs/>
          <w:noProof/>
          <w:lang w:eastAsia="hr-HR"/>
        </w:rPr>
        <w:drawing>
          <wp:inline distT="0" distB="0" distL="0" distR="0" wp14:anchorId="26023A86" wp14:editId="3E8BEA7D">
            <wp:extent cx="5760720" cy="2750820"/>
            <wp:effectExtent l="0" t="0" r="0" b="0"/>
            <wp:docPr id="11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B68E" w14:textId="7ACCE024" w:rsidR="00CA73D3" w:rsidRDefault="00CA73D3" w:rsidP="00CA73D3">
      <w:pPr>
        <w:pStyle w:val="Caption"/>
        <w:jc w:val="center"/>
      </w:pPr>
      <w:bookmarkStart w:id="13" w:name="_Toc11053622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5</w:t>
      </w:r>
      <w:r>
        <w:fldChar w:fldCharType="end"/>
      </w:r>
      <w:r w:rsidR="00624AF2">
        <w:t xml:space="preserve">. </w:t>
      </w:r>
      <w:r w:rsidRPr="00DB1CAB">
        <w:t>Početna stranica</w:t>
      </w:r>
      <w:bookmarkEnd w:id="13"/>
    </w:p>
    <w:p w14:paraId="2B67B345" w14:textId="77777777" w:rsidR="00CA73D3" w:rsidRPr="00786DC2" w:rsidRDefault="00CA73D3" w:rsidP="00CA73D3">
      <w:pPr>
        <w:pStyle w:val="Heading3"/>
        <w:numPr>
          <w:ilvl w:val="0"/>
          <w:numId w:val="0"/>
        </w:numPr>
        <w:ind w:left="851" w:hanging="851"/>
      </w:pPr>
      <w:bookmarkStart w:id="14" w:name="_Toc110536278"/>
      <w:bookmarkStart w:id="15" w:name="_Toc119489320"/>
      <w:r w:rsidRPr="00786DC2">
        <w:t>Administracija ustanova</w:t>
      </w:r>
      <w:bookmarkEnd w:id="14"/>
      <w:bookmarkEnd w:id="15"/>
    </w:p>
    <w:p w14:paraId="4455280F" w14:textId="65B4B866" w:rsidR="00CA73D3" w:rsidRPr="00786DC2" w:rsidRDefault="00CA73D3" w:rsidP="00CA73D3">
      <w:r w:rsidRPr="00786DC2">
        <w:t xml:space="preserve">Korisnici prijavljeni u </w:t>
      </w:r>
      <w:r w:rsidRPr="00056A56">
        <w:rPr>
          <w:i/>
          <w:iCs/>
        </w:rPr>
        <w:t>web</w:t>
      </w:r>
      <w:r w:rsidR="00624AF2">
        <w:t>-</w:t>
      </w:r>
      <w:r w:rsidRPr="00786DC2">
        <w:t xml:space="preserve">aplikaciju u ulozi administratora imaju mogućnost administrirati podatke svoje ustanove tek nakon unesenog ključnog </w:t>
      </w:r>
      <w:r w:rsidR="00D33DDB">
        <w:t>nadnevka</w:t>
      </w:r>
      <w:r w:rsidR="00D33DDB" w:rsidRPr="00786DC2">
        <w:t xml:space="preserve"> </w:t>
      </w:r>
      <w:r w:rsidRPr="00786DC2">
        <w:t xml:space="preserve">za pedagošku godinu u kojoj će se provoditi upisi. </w:t>
      </w:r>
      <w:r w:rsidRPr="00CA73D3">
        <w:rPr>
          <w:b/>
          <w:bCs/>
          <w:u w:val="single"/>
        </w:rPr>
        <w:t>Administriranje i ažuriranje podataka o ustanovi vrši se odabirom kartica koje se nalaze u lijevom bloku</w:t>
      </w:r>
      <w:r w:rsidRPr="00786DC2">
        <w:t xml:space="preserve">. Dostupne kartice za rad su: </w:t>
      </w:r>
    </w:p>
    <w:p w14:paraId="11EE9C4F" w14:textId="77777777" w:rsidR="00CA73D3" w:rsidRPr="00CA73D3" w:rsidRDefault="00CA73D3" w:rsidP="00CA73D3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b/>
          <w:bCs/>
        </w:rPr>
      </w:pPr>
      <w:r w:rsidRPr="00CA73D3">
        <w:rPr>
          <w:b/>
          <w:bCs/>
        </w:rPr>
        <w:t>Kriteriji</w:t>
      </w:r>
    </w:p>
    <w:p w14:paraId="09EF3E32" w14:textId="77777777" w:rsidR="00CA73D3" w:rsidRPr="00CA73D3" w:rsidRDefault="00CA73D3" w:rsidP="00CA73D3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b/>
          <w:bCs/>
        </w:rPr>
      </w:pPr>
      <w:r w:rsidRPr="00CA73D3">
        <w:rPr>
          <w:b/>
          <w:bCs/>
        </w:rPr>
        <w:t>Kapaciteti</w:t>
      </w:r>
    </w:p>
    <w:p w14:paraId="3A31C02F" w14:textId="77777777" w:rsidR="00CA73D3" w:rsidRPr="00CA73D3" w:rsidRDefault="00CA73D3" w:rsidP="00CA73D3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b/>
          <w:bCs/>
        </w:rPr>
      </w:pPr>
      <w:r w:rsidRPr="00CA73D3">
        <w:rPr>
          <w:b/>
          <w:bCs/>
        </w:rPr>
        <w:t>Lista zahtjeva</w:t>
      </w:r>
    </w:p>
    <w:p w14:paraId="21A69182" w14:textId="186E8139" w:rsidR="00CA73D3" w:rsidRDefault="00CA73D3" w:rsidP="00CA73D3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b/>
          <w:bCs/>
        </w:rPr>
      </w:pPr>
      <w:r w:rsidRPr="00CA73D3">
        <w:rPr>
          <w:b/>
          <w:bCs/>
        </w:rPr>
        <w:t>Upisne liste</w:t>
      </w:r>
      <w:r w:rsidR="00624AF2">
        <w:rPr>
          <w:b/>
          <w:bCs/>
        </w:rPr>
        <w:t>.</w:t>
      </w:r>
    </w:p>
    <w:p w14:paraId="1061A13A" w14:textId="5FA8EAEB" w:rsidR="003F02B3" w:rsidRDefault="0046212C" w:rsidP="0046212C">
      <w:pPr>
        <w:spacing w:before="0" w:after="160" w:line="259" w:lineRule="auto"/>
        <w:jc w:val="left"/>
      </w:pPr>
      <w:r>
        <w:rPr>
          <w:b/>
          <w:bCs/>
        </w:rPr>
        <w:t xml:space="preserve">Napomena: </w:t>
      </w:r>
      <w:r w:rsidRPr="0046212C">
        <w:rPr>
          <w:bCs/>
        </w:rPr>
        <w:t xml:space="preserve">Administrator u dječjem vrtiću iz svoje uloge </w:t>
      </w:r>
      <w:r>
        <w:rPr>
          <w:bCs/>
        </w:rPr>
        <w:t>ima</w:t>
      </w:r>
      <w:r w:rsidRPr="0046212C">
        <w:rPr>
          <w:bCs/>
        </w:rPr>
        <w:t xml:space="preserve"> ovlasti vidjeti prvu</w:t>
      </w:r>
      <w:r>
        <w:rPr>
          <w:bCs/>
        </w:rPr>
        <w:t xml:space="preserve"> (Kriteriji), drugu (Kapaciteti) i treću (Lista zahtjeva) </w:t>
      </w:r>
      <w:r w:rsidR="003A28F2">
        <w:rPr>
          <w:bCs/>
        </w:rPr>
        <w:t xml:space="preserve">prethodno </w:t>
      </w:r>
      <w:r>
        <w:rPr>
          <w:bCs/>
        </w:rPr>
        <w:t xml:space="preserve">navedenu </w:t>
      </w:r>
      <w:r w:rsidRPr="0046212C">
        <w:rPr>
          <w:bCs/>
        </w:rPr>
        <w:t xml:space="preserve">stavku. Dok Upisno povjerenstvo iz svoje uloge </w:t>
      </w:r>
      <w:r>
        <w:rPr>
          <w:bCs/>
        </w:rPr>
        <w:t>ima</w:t>
      </w:r>
      <w:r w:rsidRPr="0046212C">
        <w:rPr>
          <w:bCs/>
        </w:rPr>
        <w:t xml:space="preserve"> ovlasti vidjeti</w:t>
      </w:r>
      <w:r>
        <w:rPr>
          <w:bCs/>
        </w:rPr>
        <w:t xml:space="preserve"> treću (Lista zahtjeva)</w:t>
      </w:r>
      <w:r w:rsidRPr="0046212C">
        <w:rPr>
          <w:bCs/>
        </w:rPr>
        <w:t xml:space="preserve"> i četvrtu stavku</w:t>
      </w:r>
      <w:r>
        <w:rPr>
          <w:bCs/>
        </w:rPr>
        <w:t xml:space="preserve"> (Upisne liste)</w:t>
      </w:r>
      <w:r w:rsidRPr="0046212C">
        <w:rPr>
          <w:bCs/>
        </w:rPr>
        <w:t>.</w:t>
      </w:r>
      <w:r>
        <w:rPr>
          <w:b/>
          <w:bCs/>
        </w:rPr>
        <w:t xml:space="preserve"> </w:t>
      </w:r>
    </w:p>
    <w:p w14:paraId="0F37C303" w14:textId="77777777" w:rsidR="003F02B3" w:rsidRDefault="003F02B3" w:rsidP="003F02B3"/>
    <w:p w14:paraId="6A709462" w14:textId="77777777" w:rsidR="003F02B3" w:rsidRDefault="003F02B3" w:rsidP="003F02B3"/>
    <w:p w14:paraId="52CBF2C0" w14:textId="77BB590C" w:rsidR="003F02B3" w:rsidRDefault="0046212C" w:rsidP="0046212C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42" behindDoc="0" locked="0" layoutInCell="1" allowOverlap="1" wp14:anchorId="2F0E7A4F" wp14:editId="7DEEF67A">
                <wp:simplePos x="0" y="0"/>
                <wp:positionH relativeFrom="margin">
                  <wp:posOffset>205105</wp:posOffset>
                </wp:positionH>
                <wp:positionV relativeFrom="page">
                  <wp:posOffset>6873240</wp:posOffset>
                </wp:positionV>
                <wp:extent cx="5760720" cy="50292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502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D16129" w14:textId="3AE685F8" w:rsidR="00B84FFA" w:rsidRPr="00D27A1A" w:rsidRDefault="00B84FFA" w:rsidP="003F02B3">
                            <w:pPr>
                              <w:pStyle w:val="Caption"/>
                              <w:jc w:val="center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. </w:t>
                            </w:r>
                            <w:r w:rsidRPr="00A86DFE">
                              <w:t xml:space="preserve">Kartice za administriranje podataka o ustanovi iz perspektive </w:t>
                            </w:r>
                            <w:r>
                              <w:t>Upisnog povjerenstva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0E7A4F" id="Text Box 6" o:spid="_x0000_s1027" type="#_x0000_t202" style="position:absolute;left:0;text-align:left;margin-left:16.15pt;margin-top:541.2pt;width:453.6pt;height:39.6pt;z-index:2516623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" stroked="f">
                <v:textbox style="mso-fit-shape-to-text:t" inset="0,0,0,0">
                  <w:txbxContent>
                    <w:p w14:paraId="03D16129" w14:textId="3AE685F8" w:rsidR="00B84FFA" w:rsidRPr="00D27A1A" w:rsidRDefault="00B84FFA" w:rsidP="003F02B3">
                      <w:pPr>
                        <w:pStyle w:val="Caption"/>
                        <w:jc w:val="center"/>
                        <w:rPr>
                          <w:i/>
                          <w:iCs/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. </w:t>
                      </w:r>
                      <w:r w:rsidRPr="00A86DFE">
                        <w:t xml:space="preserve">Kartice za administriranje podataka o ustanovi iz perspektive </w:t>
                      </w:r>
                      <w:r>
                        <w:t>Upisnog povjerenstva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5414" behindDoc="0" locked="0" layoutInCell="1" allowOverlap="1" wp14:anchorId="32211DEA" wp14:editId="66531BE5">
            <wp:simplePos x="0" y="0"/>
            <wp:positionH relativeFrom="column">
              <wp:posOffset>105410</wp:posOffset>
            </wp:positionH>
            <wp:positionV relativeFrom="paragraph">
              <wp:posOffset>3131185</wp:posOffset>
            </wp:positionV>
            <wp:extent cx="5761355" cy="2627630"/>
            <wp:effectExtent l="0" t="0" r="0" b="1270"/>
            <wp:wrapSquare wrapText="bothSides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02B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90" behindDoc="0" locked="0" layoutInCell="1" allowOverlap="1" wp14:anchorId="2385BCFF" wp14:editId="46B56508">
                <wp:simplePos x="0" y="0"/>
                <wp:positionH relativeFrom="column">
                  <wp:posOffset>121285</wp:posOffset>
                </wp:positionH>
                <wp:positionV relativeFrom="paragraph">
                  <wp:posOffset>2475865</wp:posOffset>
                </wp:positionV>
                <wp:extent cx="5760720" cy="63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D3BFC1" w14:textId="77777777" w:rsidR="00B84FFA" w:rsidRPr="00D27A1A" w:rsidRDefault="00B84FFA" w:rsidP="0046212C">
                            <w:pPr>
                              <w:pStyle w:val="Caption"/>
                              <w:jc w:val="center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</w:t>
                            </w:r>
                            <w:r w:rsidRPr="00A86DFE">
                              <w:t>Kartice za administriranje podataka o ustanovi iz perspektive Administratora u dječjem vrtiću</w:t>
                            </w:r>
                          </w:p>
                          <w:p w14:paraId="4A571DA1" w14:textId="42F4EA77" w:rsidR="00B84FFA" w:rsidRPr="00FD4134" w:rsidRDefault="00B84FFA" w:rsidP="003F02B3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85BCFF" id="Text Box 45" o:spid="_x0000_s1028" type="#_x0000_t202" style="position:absolute;left:0;text-align:left;margin-left:9.55pt;margin-top:194.95pt;width:453.6pt;height:.05pt;z-index:251664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" stroked="f">
                <v:textbox style="mso-fit-shape-to-text:t" inset="0,0,0,0">
                  <w:txbxContent>
                    <w:p w14:paraId="48D3BFC1" w14:textId="77777777" w:rsidR="00B84FFA" w:rsidRPr="00D27A1A" w:rsidRDefault="00B84FFA" w:rsidP="0046212C">
                      <w:pPr>
                        <w:pStyle w:val="Caption"/>
                        <w:jc w:val="center"/>
                        <w:rPr>
                          <w:i/>
                          <w:iCs/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</w:t>
                      </w:r>
                      <w:r w:rsidRPr="00A86DFE">
                        <w:t>Kartice za administriranje podataka o ustanovi iz perspektive Administratora u dječjem vrtiću</w:t>
                      </w:r>
                    </w:p>
                    <w:p w14:paraId="4A571DA1" w14:textId="42F4EA77" w:rsidR="00B84FFA" w:rsidRPr="00FD4134" w:rsidRDefault="00B84FFA" w:rsidP="003F02B3">
                      <w:pPr>
                        <w:pStyle w:val="Caption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02B3" w:rsidRPr="003F02B3">
        <w:rPr>
          <w:noProof/>
          <w:lang w:eastAsia="hr-HR"/>
        </w:rPr>
        <w:drawing>
          <wp:anchor distT="0" distB="0" distL="114300" distR="114300" simplePos="0" relativeHeight="251659270" behindDoc="0" locked="0" layoutInCell="1" allowOverlap="1" wp14:anchorId="28A43653" wp14:editId="2A0AE2AB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5760720" cy="2418715"/>
            <wp:effectExtent l="0" t="0" r="0" b="635"/>
            <wp:wrapSquare wrapText="bothSides"/>
            <wp:docPr id="63" name="Slika 6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63" descr="Slika na kojoj se prikazuje tekst&#10;&#10;Opis je automatski generiran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6" w:name="_Toc110536279"/>
      <w:bookmarkStart w:id="17" w:name="_Toc119489321"/>
    </w:p>
    <w:p w14:paraId="3DEE1FA8" w14:textId="64F980B8" w:rsidR="00CA73D3" w:rsidRPr="00786DC2" w:rsidRDefault="00CA73D3" w:rsidP="00B10DCA">
      <w:pPr>
        <w:pStyle w:val="Heading4"/>
      </w:pPr>
      <w:r w:rsidRPr="00786DC2">
        <w:t>Kriteriji i bodovanje</w:t>
      </w:r>
      <w:bookmarkEnd w:id="16"/>
      <w:bookmarkEnd w:id="17"/>
    </w:p>
    <w:p w14:paraId="25EA779D" w14:textId="77777777" w:rsidR="0046212C" w:rsidRDefault="5D830E3B" w:rsidP="00CA73D3">
      <w:r w:rsidRPr="02E78BFE">
        <w:rPr>
          <w:b/>
          <w:bCs/>
        </w:rPr>
        <w:t xml:space="preserve">Administratori i ravnatelji </w:t>
      </w:r>
      <w:r w:rsidR="00D80440" w:rsidRPr="02E78BFE">
        <w:rPr>
          <w:b/>
          <w:bCs/>
        </w:rPr>
        <w:t xml:space="preserve">predškolskih </w:t>
      </w:r>
      <w:r w:rsidRPr="02E78BFE">
        <w:rPr>
          <w:b/>
          <w:bCs/>
        </w:rPr>
        <w:t xml:space="preserve">ustanova imaju mogućnost administrirati podatke tek nakon što se unesu ključni </w:t>
      </w:r>
      <w:r w:rsidR="00624AF2">
        <w:rPr>
          <w:b/>
          <w:bCs/>
        </w:rPr>
        <w:t>nadnevci</w:t>
      </w:r>
      <w:r w:rsidRPr="02E78BFE">
        <w:rPr>
          <w:b/>
          <w:bCs/>
        </w:rPr>
        <w:t xml:space="preserve"> za pedagošku godinu u kojoj će se provoditi upisi</w:t>
      </w:r>
      <w:r>
        <w:t xml:space="preserve"> u ustanove ranog i predškolskog odgoja i obrazovanja putem sustava e-Upisi. </w:t>
      </w:r>
      <w:r w:rsidR="008C4004">
        <w:t xml:space="preserve">Ključni </w:t>
      </w:r>
      <w:r w:rsidR="00D33DDB">
        <w:t xml:space="preserve">nadnevci </w:t>
      </w:r>
      <w:r w:rsidR="008C4004">
        <w:t>definiraju</w:t>
      </w:r>
      <w:r w:rsidR="00624AF2">
        <w:t xml:space="preserve"> se</w:t>
      </w:r>
      <w:r w:rsidR="008C4004">
        <w:t xml:space="preserve"> na razini sustava</w:t>
      </w:r>
      <w:r w:rsidR="00A75CE6">
        <w:t xml:space="preserve"> te</w:t>
      </w:r>
      <w:r w:rsidR="002F422D">
        <w:t xml:space="preserve"> </w:t>
      </w:r>
      <w:r w:rsidR="00A75CE6">
        <w:t xml:space="preserve">ih nije </w:t>
      </w:r>
      <w:r w:rsidR="002F422D">
        <w:t xml:space="preserve">moguće definirati na razini </w:t>
      </w:r>
      <w:r w:rsidR="006B7715">
        <w:t xml:space="preserve">predškolske ustanove. </w:t>
      </w:r>
      <w:r>
        <w:t xml:space="preserve">Odabirom opcije </w:t>
      </w:r>
      <w:r w:rsidRPr="02E78BFE">
        <w:rPr>
          <w:b/>
          <w:bCs/>
          <w:u w:val="single"/>
        </w:rPr>
        <w:t>Kriteriji</w:t>
      </w:r>
      <w:r w:rsidRPr="00056A56">
        <w:rPr>
          <w:b/>
          <w:bCs/>
        </w:rPr>
        <w:t xml:space="preserve"> </w:t>
      </w:r>
      <w:r>
        <w:t xml:space="preserve">iz lijevog bloka u prostoru za prikaz sadržaja </w:t>
      </w:r>
      <w:r w:rsidRPr="02E78BFE">
        <w:rPr>
          <w:b/>
          <w:bCs/>
        </w:rPr>
        <w:t>otvara se ekran za pregled liste kriterija ustanove</w:t>
      </w:r>
      <w:r>
        <w:t xml:space="preserve">. Unos </w:t>
      </w:r>
      <w:r w:rsidR="00A75CE6">
        <w:t>k</w:t>
      </w:r>
      <w:r w:rsidR="65B1EF9C">
        <w:t>riterija moguć je na dv</w:t>
      </w:r>
      <w:r w:rsidR="00F96CBE">
        <w:t>jema</w:t>
      </w:r>
      <w:r w:rsidR="65B1EF9C">
        <w:t xml:space="preserve"> razin</w:t>
      </w:r>
      <w:r w:rsidR="00F96CBE">
        <w:t>ama</w:t>
      </w:r>
      <w:r w:rsidR="65B1EF9C">
        <w:t xml:space="preserve">. Prva se </w:t>
      </w:r>
      <w:r w:rsidR="00A75CE6">
        <w:t>od</w:t>
      </w:r>
      <w:r w:rsidR="65B1EF9C">
        <w:t xml:space="preserve">nosi na </w:t>
      </w:r>
      <w:r w:rsidR="00D33DDB">
        <w:t>k</w:t>
      </w:r>
      <w:r w:rsidR="65B1EF9C">
        <w:t xml:space="preserve">riterije za bodovanje, a druga </w:t>
      </w:r>
      <w:r w:rsidR="2F6C54AE">
        <w:t>na k</w:t>
      </w:r>
      <w:r w:rsidR="00D9189B">
        <w:t>r</w:t>
      </w:r>
      <w:r w:rsidR="0349730F">
        <w:t>i</w:t>
      </w:r>
      <w:r w:rsidR="2F6C54AE">
        <w:t>terije za olakš</w:t>
      </w:r>
      <w:r w:rsidR="0349730F">
        <w:t>ic</w:t>
      </w:r>
      <w:r w:rsidR="2F6C54AE">
        <w:t xml:space="preserve">e. </w:t>
      </w:r>
    </w:p>
    <w:p w14:paraId="469D6886" w14:textId="6C7B37C3" w:rsidR="006E2B8D" w:rsidRDefault="0046212C" w:rsidP="00CA73D3">
      <w:r w:rsidRPr="0046212C">
        <w:rPr>
          <w:b/>
        </w:rPr>
        <w:lastRenderedPageBreak/>
        <w:t>Napomena:</w:t>
      </w:r>
      <w:r>
        <w:t xml:space="preserve"> </w:t>
      </w:r>
      <w:r w:rsidR="007E19C0">
        <w:t xml:space="preserve">Kriterij olakšice </w:t>
      </w:r>
      <w:r w:rsidR="007A483C">
        <w:t xml:space="preserve">planira se razviti </w:t>
      </w:r>
      <w:r>
        <w:t xml:space="preserve">naknadnom </w:t>
      </w:r>
      <w:r w:rsidR="007A483C">
        <w:t>nadogradnjom sustava.</w:t>
      </w:r>
    </w:p>
    <w:p w14:paraId="29CBD172" w14:textId="77777777" w:rsidR="0046212C" w:rsidRDefault="0046212C" w:rsidP="00CA73D3"/>
    <w:p w14:paraId="7341332A" w14:textId="20F9CA1F" w:rsidR="00CA73D3" w:rsidRDefault="006E2B8D" w:rsidP="00CA73D3">
      <w:r>
        <w:t xml:space="preserve">Unos </w:t>
      </w:r>
      <w:r w:rsidR="00CA73D3">
        <w:t xml:space="preserve">novog kriterija vrši se klikom na gumb </w:t>
      </w:r>
      <w:r w:rsidR="00CA73D3" w:rsidRPr="02E78BFE">
        <w:rPr>
          <w:b/>
          <w:bCs/>
          <w:u w:val="single"/>
        </w:rPr>
        <w:t>Dodaj</w:t>
      </w:r>
      <w:r w:rsidR="00807664">
        <w:rPr>
          <w:b/>
          <w:bCs/>
          <w:u w:val="single"/>
        </w:rPr>
        <w:t xml:space="preserve"> novi</w:t>
      </w:r>
      <w:r>
        <w:t xml:space="preserve">. </w:t>
      </w:r>
      <w:r w:rsidR="00CA73D3">
        <w:t xml:space="preserve">Otvara se ekran </w:t>
      </w:r>
      <w:r w:rsidR="00CA73D3" w:rsidRPr="02E78BFE">
        <w:rPr>
          <w:b/>
          <w:bCs/>
        </w:rPr>
        <w:t xml:space="preserve">Unesi uvjete kriterija </w:t>
      </w:r>
      <w:r w:rsidR="00CA73D3">
        <w:t xml:space="preserve">te se iz </w:t>
      </w:r>
      <w:r w:rsidR="00CA73D3" w:rsidRPr="02E78BFE">
        <w:rPr>
          <w:b/>
          <w:bCs/>
        </w:rPr>
        <w:t>padajućeg izbornika odabiru</w:t>
      </w:r>
      <w:r w:rsidR="00CA73D3">
        <w:t xml:space="preserve"> oni koji su dogovoreni na razini ustanove. Uz kriterij potrebno je </w:t>
      </w:r>
      <w:r w:rsidR="00CA73D3" w:rsidRPr="02E78BFE">
        <w:rPr>
          <w:b/>
          <w:bCs/>
        </w:rPr>
        <w:t>dodijeliti i pripadajuće bodove</w:t>
      </w:r>
      <w:r w:rsidR="00CA73D3">
        <w:t>. Također</w:t>
      </w:r>
      <w:r w:rsidR="00A75CE6">
        <w:t>,</w:t>
      </w:r>
      <w:r w:rsidR="00CA73D3">
        <w:t xml:space="preserve"> moguće </w:t>
      </w:r>
      <w:r w:rsidR="00A75CE6">
        <w:t xml:space="preserve">je </w:t>
      </w:r>
      <w:r w:rsidR="00CA73D3">
        <w:t xml:space="preserve">označiti da </w:t>
      </w:r>
      <w:r w:rsidR="00CA73D3" w:rsidRPr="02E78BFE">
        <w:rPr>
          <w:b/>
          <w:bCs/>
        </w:rPr>
        <w:t xml:space="preserve">neki od odabranih kriterija omogućuje </w:t>
      </w:r>
      <w:r w:rsidR="00F96CBE">
        <w:rPr>
          <w:b/>
          <w:bCs/>
        </w:rPr>
        <w:t>izravan</w:t>
      </w:r>
      <w:r w:rsidR="00F96CBE" w:rsidRPr="02E78BFE">
        <w:rPr>
          <w:b/>
          <w:bCs/>
        </w:rPr>
        <w:t xml:space="preserve"> </w:t>
      </w:r>
      <w:r w:rsidR="00CA73D3" w:rsidRPr="02E78BFE">
        <w:rPr>
          <w:b/>
          <w:bCs/>
        </w:rPr>
        <w:t>upis</w:t>
      </w:r>
      <w:r w:rsidR="00CA73D3">
        <w:t xml:space="preserve"> u </w:t>
      </w:r>
      <w:r w:rsidR="00EE4BA4">
        <w:t xml:space="preserve">predškolsku </w:t>
      </w:r>
      <w:r w:rsidR="00CA73D3">
        <w:t xml:space="preserve">ustanovu. Odabir je potrebno spremiti klikom na gumb </w:t>
      </w:r>
      <w:r w:rsidR="00CA73D3" w:rsidRPr="02E78BFE">
        <w:rPr>
          <w:b/>
          <w:bCs/>
          <w:u w:val="single"/>
        </w:rPr>
        <w:t>Spremi</w:t>
      </w:r>
      <w:r w:rsidR="00CA73D3">
        <w:t xml:space="preserve">. Od odabranog kriterija može se i odustati klikom na gumb </w:t>
      </w:r>
      <w:r w:rsidRPr="02E78BFE">
        <w:rPr>
          <w:b/>
          <w:bCs/>
          <w:u w:val="single"/>
        </w:rPr>
        <w:t>O</w:t>
      </w:r>
      <w:r w:rsidR="00CA73D3" w:rsidRPr="02E78BFE">
        <w:rPr>
          <w:b/>
          <w:bCs/>
          <w:u w:val="single"/>
        </w:rPr>
        <w:t>dustani</w:t>
      </w:r>
      <w:r w:rsidR="00CA73D3">
        <w:t>.</w:t>
      </w:r>
    </w:p>
    <w:p w14:paraId="50B16DAA" w14:textId="41C8E3C2" w:rsidR="006B01AE" w:rsidRDefault="006B01AE" w:rsidP="00CA73D3"/>
    <w:p w14:paraId="51942F08" w14:textId="77777777" w:rsidR="006B01AE" w:rsidRDefault="006B01AE" w:rsidP="006B01AE">
      <w:pPr>
        <w:keepNext/>
      </w:pPr>
      <w:r>
        <w:rPr>
          <w:noProof/>
          <w:lang w:eastAsia="hr-HR"/>
        </w:rPr>
        <w:drawing>
          <wp:inline distT="0" distB="0" distL="0" distR="0" wp14:anchorId="4A8FEF51" wp14:editId="5964BFD1">
            <wp:extent cx="5760720" cy="1992630"/>
            <wp:effectExtent l="0" t="0" r="0" b="762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6184" w14:textId="44F6F400" w:rsidR="006B01AE" w:rsidRPr="00786DC2" w:rsidRDefault="006B01AE" w:rsidP="006B01AE">
      <w:pPr>
        <w:pStyle w:val="Caption"/>
        <w:jc w:val="center"/>
      </w:pPr>
      <w:bookmarkStart w:id="18" w:name="_Toc11053623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8</w:t>
      </w:r>
      <w:r>
        <w:fldChar w:fldCharType="end"/>
      </w:r>
      <w:r w:rsidR="00A75CE6">
        <w:t>.</w:t>
      </w:r>
      <w:r>
        <w:t xml:space="preserve"> Dodavanje novog kriterija</w:t>
      </w:r>
      <w:bookmarkEnd w:id="18"/>
    </w:p>
    <w:p w14:paraId="1D39ED3B" w14:textId="77777777" w:rsidR="006E2B8D" w:rsidRDefault="00CA73D3" w:rsidP="006E2B8D">
      <w:pPr>
        <w:keepNext/>
        <w:jc w:val="center"/>
      </w:pPr>
      <w:r w:rsidRPr="00786DC2">
        <w:rPr>
          <w:i/>
          <w:iCs/>
          <w:noProof/>
          <w:lang w:eastAsia="hr-HR"/>
        </w:rPr>
        <w:drawing>
          <wp:inline distT="0" distB="0" distL="0" distR="0" wp14:anchorId="4F4C0A95" wp14:editId="333EE7CC">
            <wp:extent cx="5760720" cy="2592705"/>
            <wp:effectExtent l="0" t="0" r="0" b="0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66B6" w14:textId="11E0F697" w:rsidR="00BA11DF" w:rsidRDefault="006E2B8D" w:rsidP="00BA11DF">
      <w:pPr>
        <w:pStyle w:val="Caption"/>
        <w:jc w:val="center"/>
      </w:pPr>
      <w:bookmarkStart w:id="19" w:name="_Toc11053623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9</w:t>
      </w:r>
      <w:r>
        <w:fldChar w:fldCharType="end"/>
      </w:r>
      <w:r w:rsidR="00A75CE6">
        <w:t>.</w:t>
      </w:r>
      <w:r>
        <w:t xml:space="preserve"> </w:t>
      </w:r>
      <w:r w:rsidRPr="006A7F06">
        <w:t>Unos uvjeta kriterija</w:t>
      </w:r>
      <w:bookmarkEnd w:id="19"/>
    </w:p>
    <w:p w14:paraId="0B03FF70" w14:textId="087F1EA0" w:rsidR="00BA11DF" w:rsidRDefault="00CA73D3" w:rsidP="00BA11DF">
      <w:r>
        <w:t>Nakon uspješno unesenog kriterija sustav korisniku prikazuje tablični prikaz liste svih unesenih kriterija. Dok je aktivan događaj za administraciju ustanova, korisnik ima</w:t>
      </w:r>
      <w:r w:rsidR="00BA11DF">
        <w:t xml:space="preserve"> </w:t>
      </w:r>
      <w:r w:rsidR="3B425114">
        <w:t>m</w:t>
      </w:r>
      <w:r>
        <w:t>ogućnost naknadno obrisati kriterije ili ažurirati broj bodova.</w:t>
      </w:r>
    </w:p>
    <w:p w14:paraId="09009A2F" w14:textId="3ED3EDE0" w:rsidR="004815C2" w:rsidRDefault="00CA73D3" w:rsidP="02E78BFE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0F4F45A5" wp14:editId="14DCBC31">
            <wp:extent cx="5290700" cy="5074920"/>
            <wp:effectExtent l="0" t="0" r="5715" b="0"/>
            <wp:docPr id="8" name="Slika 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70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D7FE" w14:textId="6516878E" w:rsidR="00CA73D3" w:rsidRPr="00786DC2" w:rsidRDefault="004815C2" w:rsidP="004815C2">
      <w:pPr>
        <w:pStyle w:val="Caption"/>
        <w:jc w:val="center"/>
      </w:pPr>
      <w:bookmarkStart w:id="20" w:name="_Toc11053623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10</w:t>
      </w:r>
      <w:r>
        <w:fldChar w:fldCharType="end"/>
      </w:r>
      <w:r w:rsidR="00A75CE6">
        <w:t>.</w:t>
      </w:r>
      <w:r>
        <w:t xml:space="preserve"> </w:t>
      </w:r>
      <w:r w:rsidRPr="000F5DCA">
        <w:t>Tablični prikaz liste kriterija</w:t>
      </w:r>
      <w:bookmarkEnd w:id="20"/>
    </w:p>
    <w:p w14:paraId="12084550" w14:textId="7E011339" w:rsidR="00CA73D3" w:rsidRPr="00786DC2" w:rsidRDefault="00CA73D3" w:rsidP="00CA73D3">
      <w:r w:rsidRPr="00786DC2">
        <w:t xml:space="preserve">Kriterije je potrebno administrirati za redovne upise. S obzirom na to da se </w:t>
      </w:r>
      <w:r w:rsidRPr="00DC366D">
        <w:rPr>
          <w:b/>
          <w:bCs/>
          <w:u w:val="single"/>
        </w:rPr>
        <w:t>isti kriteriji boduju za redovni i naknadni upis</w:t>
      </w:r>
      <w:r w:rsidRPr="00786DC2">
        <w:t xml:space="preserve">, u događaju administracije ustanova </w:t>
      </w:r>
      <w:r w:rsidRPr="00DC366D">
        <w:rPr>
          <w:b/>
          <w:bCs/>
        </w:rPr>
        <w:t xml:space="preserve">za naknadni upis </w:t>
      </w:r>
      <w:r w:rsidR="00A75CE6">
        <w:rPr>
          <w:b/>
          <w:bCs/>
        </w:rPr>
        <w:t xml:space="preserve">onemogućeno je uređivanje </w:t>
      </w:r>
      <w:r w:rsidRPr="00DC366D">
        <w:rPr>
          <w:b/>
          <w:bCs/>
        </w:rPr>
        <w:t>kriterij</w:t>
      </w:r>
      <w:r w:rsidR="00A75CE6">
        <w:rPr>
          <w:b/>
          <w:bCs/>
        </w:rPr>
        <w:t>a</w:t>
      </w:r>
      <w:r w:rsidRPr="00786DC2">
        <w:t xml:space="preserve">, ali </w:t>
      </w:r>
      <w:r w:rsidR="00A75CE6">
        <w:t xml:space="preserve">ih </w:t>
      </w:r>
      <w:r w:rsidRPr="00786DC2">
        <w:t>korisnik u odgovarajućoj korisničkoj ulozi (administrator kriterija skupne razine, ravnatelj i administrator u dječjem vrtiću) može pregledavati.</w:t>
      </w:r>
    </w:p>
    <w:p w14:paraId="6257D3D2" w14:textId="77777777" w:rsidR="00CA73D3" w:rsidRPr="00786DC2" w:rsidRDefault="00CA73D3" w:rsidP="00DC366D">
      <w:pPr>
        <w:pStyle w:val="Heading4"/>
      </w:pPr>
      <w:bookmarkStart w:id="21" w:name="_Toc110536280"/>
      <w:bookmarkStart w:id="22" w:name="_Toc119489322"/>
      <w:r w:rsidRPr="00786DC2">
        <w:t>Kapaciteti i lokacija</w:t>
      </w:r>
      <w:bookmarkEnd w:id="21"/>
      <w:bookmarkEnd w:id="22"/>
    </w:p>
    <w:p w14:paraId="2E46DD6E" w14:textId="5A54B6D2" w:rsidR="00342262" w:rsidRPr="00342262" w:rsidRDefault="00CA73D3" w:rsidP="00342262">
      <w:pPr>
        <w:rPr>
          <w:b/>
        </w:rPr>
      </w:pPr>
      <w:r w:rsidRPr="00786DC2">
        <w:t xml:space="preserve">Kartica Kapaciteti iz lijevog bloka </w:t>
      </w:r>
      <w:r w:rsidRPr="00855C7A">
        <w:rPr>
          <w:b/>
          <w:bCs/>
        </w:rPr>
        <w:t>nudi mogućnost odabira kapaciteta za redov</w:t>
      </w:r>
      <w:r w:rsidR="00DA1389">
        <w:rPr>
          <w:b/>
          <w:bCs/>
        </w:rPr>
        <w:t>ni</w:t>
      </w:r>
      <w:r w:rsidRPr="00855C7A">
        <w:rPr>
          <w:b/>
          <w:bCs/>
        </w:rPr>
        <w:t xml:space="preserve"> upis i kapaciteta za naknadni upis</w:t>
      </w:r>
      <w:r w:rsidRPr="00786DC2">
        <w:t>. Kapaciteti za redov</w:t>
      </w:r>
      <w:r w:rsidR="00DA1389">
        <w:t>ni</w:t>
      </w:r>
      <w:r w:rsidRPr="00786DC2">
        <w:t xml:space="preserve"> upis administriraju</w:t>
      </w:r>
      <w:r w:rsidR="00DA1389">
        <w:t xml:space="preserve"> se</w:t>
      </w:r>
      <w:r w:rsidRPr="00786DC2">
        <w:t xml:space="preserve"> kada je aktivan događaj </w:t>
      </w:r>
      <w:r w:rsidR="00C73C8A">
        <w:t>A</w:t>
      </w:r>
      <w:r w:rsidRPr="00786DC2">
        <w:t>dministracij</w:t>
      </w:r>
      <w:r w:rsidR="00C73C8A">
        <w:t>a</w:t>
      </w:r>
      <w:r w:rsidRPr="00786DC2">
        <w:t xml:space="preserve"> ustanova za redovne upise, a kapaciteti naknadnog upisa administriraju se kada je aktivan događaj </w:t>
      </w:r>
      <w:r w:rsidR="00C73C8A">
        <w:t>A</w:t>
      </w:r>
      <w:r w:rsidRPr="00786DC2">
        <w:t>dministracij</w:t>
      </w:r>
      <w:r w:rsidR="00C73C8A">
        <w:t>a</w:t>
      </w:r>
      <w:r w:rsidRPr="00786DC2">
        <w:t xml:space="preserve"> ustanova za naknadni upis. </w:t>
      </w:r>
      <w:r w:rsidRPr="00855C7A">
        <w:rPr>
          <w:b/>
          <w:bCs/>
          <w:u w:val="single"/>
        </w:rPr>
        <w:t>Kapaciteti se definiraju na</w:t>
      </w:r>
      <w:r w:rsidR="00C074BE">
        <w:rPr>
          <w:b/>
          <w:bCs/>
          <w:u w:val="single"/>
        </w:rPr>
        <w:t xml:space="preserve"> razini</w:t>
      </w:r>
      <w:r w:rsidR="0046212C">
        <w:rPr>
          <w:b/>
          <w:bCs/>
          <w:u w:val="single"/>
        </w:rPr>
        <w:t xml:space="preserve"> </w:t>
      </w:r>
      <w:r w:rsidRPr="00855C7A">
        <w:rPr>
          <w:b/>
          <w:bCs/>
          <w:u w:val="single"/>
        </w:rPr>
        <w:t>programa za pojedinu lokaciju</w:t>
      </w:r>
      <w:r w:rsidRPr="00786DC2">
        <w:t xml:space="preserve">. </w:t>
      </w:r>
      <w:r w:rsidR="00342262">
        <w:t>M</w:t>
      </w:r>
      <w:r w:rsidR="00342262" w:rsidRPr="00342262">
        <w:t xml:space="preserve">oguće </w:t>
      </w:r>
      <w:r w:rsidR="00342262">
        <w:t xml:space="preserve">ih je </w:t>
      </w:r>
      <w:r w:rsidR="00342262" w:rsidRPr="00342262">
        <w:rPr>
          <w:b/>
        </w:rPr>
        <w:t>mijenjati za cijelo vrijeme upisnog roka za one programe za koje su postavljeni kapaciteti prilikom administracije ustanova.</w:t>
      </w:r>
      <w:bookmarkStart w:id="23" w:name="_GoBack"/>
      <w:bookmarkEnd w:id="23"/>
    </w:p>
    <w:p w14:paraId="5E65FD3F" w14:textId="4C687411" w:rsidR="00CA73D3" w:rsidRPr="00786DC2" w:rsidRDefault="00CA73D3" w:rsidP="00CA73D3">
      <w:r w:rsidRPr="00786DC2">
        <w:lastRenderedPageBreak/>
        <w:t>Administrator iz padajućeg izbornika odabire lokaciju (A) i program (B) uz unos opisa programa (C). Zatim odabire organizaciju rada (smjenski rad, redovni rad, poludnevni rad) (D), kapacitet (E), trajanje programa u satima (F), cijenu (G), početak i završetak prve smjene (H), a može se i evidentirati određena napomena (I). Sv</w:t>
      </w:r>
      <w:r w:rsidR="003A28F2">
        <w:t>i</w:t>
      </w:r>
      <w:r w:rsidRPr="00786DC2">
        <w:t xml:space="preserve"> unesen</w:t>
      </w:r>
      <w:r w:rsidR="003A28F2">
        <w:t>i</w:t>
      </w:r>
      <w:r w:rsidRPr="00786DC2">
        <w:t xml:space="preserve"> podat</w:t>
      </w:r>
      <w:r w:rsidR="003A28F2">
        <w:t>ci</w:t>
      </w:r>
      <w:r w:rsidRPr="00786DC2">
        <w:t xml:space="preserve"> potvrđuj</w:t>
      </w:r>
      <w:r w:rsidR="003A28F2">
        <w:t>u</w:t>
      </w:r>
      <w:r w:rsidR="00DA1389">
        <w:t xml:space="preserve"> se</w:t>
      </w:r>
      <w:r w:rsidRPr="00786DC2">
        <w:t xml:space="preserve"> odabirom gumba </w:t>
      </w:r>
      <w:r w:rsidRPr="00056A56">
        <w:rPr>
          <w:b/>
          <w:bCs/>
          <w:u w:val="single"/>
        </w:rPr>
        <w:t>Spremi</w:t>
      </w:r>
      <w:r w:rsidRPr="00786DC2">
        <w:t xml:space="preserve">. Klikom na gumb </w:t>
      </w:r>
      <w:r w:rsidRPr="00056A56">
        <w:rPr>
          <w:b/>
          <w:bCs/>
          <w:u w:val="single"/>
        </w:rPr>
        <w:t xml:space="preserve">Odustani </w:t>
      </w:r>
      <w:r w:rsidRPr="00786DC2">
        <w:t xml:space="preserve">administrator odustaje od odabranih kriterija i podatci se brišu. </w:t>
      </w:r>
    </w:p>
    <w:p w14:paraId="09B1518D" w14:textId="187125A6" w:rsidR="00CA73D3" w:rsidRPr="005503A9" w:rsidRDefault="00CA73D3" w:rsidP="00CA73D3">
      <w:r w:rsidRPr="005503A9">
        <w:t xml:space="preserve">Dodavanje kapaciteta lokacija i programa moguće je </w:t>
      </w:r>
      <w:r w:rsidR="00E342B4">
        <w:t xml:space="preserve">ako Centralni administrator sustava </w:t>
      </w:r>
      <w:r w:rsidRPr="005503A9">
        <w:t>prethodn</w:t>
      </w:r>
      <w:r w:rsidR="00E342B4">
        <w:t>o</w:t>
      </w:r>
      <w:r w:rsidRPr="005503A9">
        <w:t xml:space="preserve"> un</w:t>
      </w:r>
      <w:r w:rsidR="00E342B4">
        <w:t>e</w:t>
      </w:r>
      <w:r w:rsidRPr="005503A9">
        <w:t>s</w:t>
      </w:r>
      <w:r w:rsidR="00E342B4">
        <w:t>e</w:t>
      </w:r>
      <w:r w:rsidRPr="005503A9">
        <w:t xml:space="preserve"> </w:t>
      </w:r>
      <w:r w:rsidR="005840FF">
        <w:t xml:space="preserve">podatke </w:t>
      </w:r>
      <w:r w:rsidRPr="005503A9">
        <w:t>program</w:t>
      </w:r>
      <w:r w:rsidR="005840FF">
        <w:t>a</w:t>
      </w:r>
      <w:r w:rsidRPr="005503A9">
        <w:t xml:space="preserve"> i lokacij</w:t>
      </w:r>
      <w:r w:rsidR="00E342B4">
        <w:t>e</w:t>
      </w:r>
      <w:r w:rsidRPr="005503A9">
        <w:t xml:space="preserve"> u sustav e-Matice</w:t>
      </w:r>
      <w:r w:rsidR="00E342B4">
        <w:t>.</w:t>
      </w:r>
      <w:r w:rsidRPr="005503A9">
        <w:t xml:space="preserve"> </w:t>
      </w:r>
    </w:p>
    <w:p w14:paraId="1AB41D27" w14:textId="77777777" w:rsidR="00A15069" w:rsidRDefault="00CA73D3" w:rsidP="00A15069">
      <w:pPr>
        <w:keepNext/>
        <w:jc w:val="center"/>
      </w:pPr>
      <w:r w:rsidRPr="00786DC2">
        <w:rPr>
          <w:i/>
          <w:iCs/>
          <w:noProof/>
          <w:lang w:eastAsia="hr-HR"/>
        </w:rPr>
        <w:drawing>
          <wp:inline distT="0" distB="0" distL="0" distR="0" wp14:anchorId="0B14ABED" wp14:editId="331467A8">
            <wp:extent cx="4138019" cy="5456393"/>
            <wp:effectExtent l="0" t="0" r="0" b="0"/>
            <wp:docPr id="9" name="Slika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Graphical user interface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54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44C5" w14:textId="0B72A7D1" w:rsidR="00CA73D3" w:rsidRPr="00786DC2" w:rsidRDefault="00A15069" w:rsidP="00A15069">
      <w:pPr>
        <w:pStyle w:val="Caption"/>
        <w:jc w:val="center"/>
        <w:rPr>
          <w:i/>
          <w:iCs/>
          <w:highlight w:val="yellow"/>
        </w:rPr>
      </w:pPr>
      <w:bookmarkStart w:id="24" w:name="_Toc11053623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11</w:t>
      </w:r>
      <w:r>
        <w:fldChar w:fldCharType="end"/>
      </w:r>
      <w:r w:rsidR="00E342B4">
        <w:t>.</w:t>
      </w:r>
      <w:r>
        <w:t xml:space="preserve"> </w:t>
      </w:r>
      <w:r w:rsidRPr="00B47165">
        <w:t>Unos kapaciteta</w:t>
      </w:r>
      <w:bookmarkEnd w:id="24"/>
    </w:p>
    <w:p w14:paraId="71FF3F02" w14:textId="77777777" w:rsidR="00CA73D3" w:rsidRPr="00786DC2" w:rsidRDefault="00CA73D3" w:rsidP="00CA73D3"/>
    <w:p w14:paraId="6821145A" w14:textId="7B74D952" w:rsidR="00CA73D3" w:rsidRPr="00786DC2" w:rsidRDefault="00CA73D3" w:rsidP="00CA73D3">
      <w:r>
        <w:t xml:space="preserve">Nakon unosa kapaciteta </w:t>
      </w:r>
      <w:r w:rsidRPr="02E78BFE">
        <w:rPr>
          <w:b/>
          <w:bCs/>
        </w:rPr>
        <w:t>sustav prikazuje listu svih unesenih programa i kapaciteta po pedagoškoj godini za koju se provode upisi u obliku tabličnog prikaza.</w:t>
      </w:r>
      <w:r>
        <w:t xml:space="preserve"> U njemu se prikazuju poda</w:t>
      </w:r>
      <w:r w:rsidR="00D65FB7">
        <w:t>t</w:t>
      </w:r>
      <w:r>
        <w:t xml:space="preserve">ci o lokaciji, programu, kapacitetu programa i lokacije te ukupnom kapacitetu dječjeg vrtića. Dok je aktivan događaj administracije </w:t>
      </w:r>
      <w:r>
        <w:lastRenderedPageBreak/>
        <w:t>ustanova</w:t>
      </w:r>
      <w:r w:rsidR="00E342B4">
        <w:t>,</w:t>
      </w:r>
      <w:r>
        <w:t xml:space="preserve"> </w:t>
      </w:r>
      <w:r w:rsidRPr="02E78BFE">
        <w:rPr>
          <w:b/>
          <w:bCs/>
        </w:rPr>
        <w:t>korisnik ima mogućnost ukloniti programe ili ažurirati podatke programa</w:t>
      </w:r>
      <w:r>
        <w:t xml:space="preserve">. </w:t>
      </w:r>
    </w:p>
    <w:p w14:paraId="46BCD2F7" w14:textId="77777777" w:rsidR="00A15069" w:rsidRDefault="00CA73D3" w:rsidP="00A15069">
      <w:pPr>
        <w:keepNext/>
      </w:pPr>
      <w:r w:rsidRPr="00786DC2">
        <w:rPr>
          <w:noProof/>
          <w:lang w:eastAsia="hr-HR"/>
        </w:rPr>
        <w:drawing>
          <wp:inline distT="0" distB="0" distL="0" distR="0" wp14:anchorId="30D97997" wp14:editId="221A5C5D">
            <wp:extent cx="5760720" cy="3361055"/>
            <wp:effectExtent l="0" t="0" r="0" b="0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E9E1" w14:textId="1776B90B" w:rsidR="00C64C59" w:rsidRDefault="00A15069" w:rsidP="007B194C">
      <w:pPr>
        <w:pStyle w:val="Caption"/>
        <w:jc w:val="center"/>
      </w:pPr>
      <w:bookmarkStart w:id="25" w:name="_Toc11053623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12</w:t>
      </w:r>
      <w:r>
        <w:fldChar w:fldCharType="end"/>
      </w:r>
      <w:r w:rsidR="00E342B4">
        <w:t>.</w:t>
      </w:r>
      <w:r>
        <w:t xml:space="preserve"> </w:t>
      </w:r>
      <w:r w:rsidRPr="00265FFC">
        <w:t>Lista kapaciteta</w:t>
      </w:r>
      <w:bookmarkEnd w:id="25"/>
    </w:p>
    <w:p w14:paraId="16D96A8E" w14:textId="77777777" w:rsidR="00A15069" w:rsidRPr="00786DC2" w:rsidRDefault="00A15069" w:rsidP="00A15069">
      <w:pPr>
        <w:pStyle w:val="Heading4"/>
      </w:pPr>
      <w:bookmarkStart w:id="26" w:name="_Toc110536281"/>
      <w:bookmarkStart w:id="27" w:name="_Toc119489323"/>
      <w:r w:rsidRPr="00786DC2">
        <w:t>Pregled liste zahtjeva</w:t>
      </w:r>
      <w:bookmarkEnd w:id="26"/>
      <w:bookmarkEnd w:id="27"/>
    </w:p>
    <w:p w14:paraId="6A518DE4" w14:textId="121A7D28" w:rsidR="0046212C" w:rsidRDefault="00140CCF" w:rsidP="00A15069">
      <w:r w:rsidRPr="003F3974">
        <w:t xml:space="preserve">Korisniku </w:t>
      </w:r>
      <w:r w:rsidR="00E342B4" w:rsidRPr="003F3974">
        <w:t xml:space="preserve">koji je prijavljen </w:t>
      </w:r>
      <w:r w:rsidRPr="003F3974">
        <w:t>kao a</w:t>
      </w:r>
      <w:r w:rsidR="00C906E0" w:rsidRPr="003F3974">
        <w:t>dministrator</w:t>
      </w:r>
      <w:r w:rsidR="007A3E36" w:rsidRPr="003F3974">
        <w:t xml:space="preserve"> </w:t>
      </w:r>
      <w:r w:rsidR="0046212C">
        <w:t>u dječjem vrtiću</w:t>
      </w:r>
      <w:r w:rsidR="00873F84">
        <w:t xml:space="preserve"> ili </w:t>
      </w:r>
      <w:r w:rsidR="006E1C8A" w:rsidRPr="003F3974">
        <w:t>ravnatelj dječjeg vrtića</w:t>
      </w:r>
      <w:r w:rsidR="007A3E36" w:rsidRPr="003F3974">
        <w:t xml:space="preserve"> </w:t>
      </w:r>
      <w:r w:rsidR="00873F84">
        <w:t xml:space="preserve">te </w:t>
      </w:r>
      <w:r w:rsidR="00CB1EBB" w:rsidRPr="003F3974">
        <w:t>korisnik</w:t>
      </w:r>
      <w:r w:rsidR="00873F84">
        <w:t>u</w:t>
      </w:r>
      <w:r w:rsidR="00CB1EBB" w:rsidRPr="003F3974">
        <w:t xml:space="preserve"> </w:t>
      </w:r>
      <w:r w:rsidR="00375B1F" w:rsidRPr="003F3974">
        <w:t>u ulozi upis</w:t>
      </w:r>
      <w:r w:rsidR="00B25302" w:rsidRPr="003F3974">
        <w:t>n</w:t>
      </w:r>
      <w:r w:rsidR="00375B1F" w:rsidRPr="003F3974">
        <w:t xml:space="preserve">og povjerenstva dječjeg vrtića ili upisnog povjerenstva skupne razine </w:t>
      </w:r>
      <w:r w:rsidR="007A3E36" w:rsidRPr="003F3974">
        <w:t>o</w:t>
      </w:r>
      <w:r w:rsidR="00A15069" w:rsidRPr="003F3974">
        <w:t>dabirom opcije</w:t>
      </w:r>
      <w:r w:rsidR="00A15069" w:rsidRPr="02E78BFE">
        <w:rPr>
          <w:b/>
          <w:bCs/>
        </w:rPr>
        <w:t xml:space="preserve"> Liste zahtjeva </w:t>
      </w:r>
      <w:r w:rsidR="00A15069" w:rsidRPr="003F3974">
        <w:t>iz lijevog bloka</w:t>
      </w:r>
      <w:r w:rsidR="00A15069">
        <w:t xml:space="preserve"> sustav prikazuje ekran za pregled liste svih zahtjeva za upis koje je ustanova zaprimila. </w:t>
      </w:r>
    </w:p>
    <w:p w14:paraId="2DD99544" w14:textId="74F4B1AF" w:rsidR="00A15069" w:rsidRPr="00786DC2" w:rsidRDefault="00A15069" w:rsidP="00A15069">
      <w:r>
        <w:t xml:space="preserve">U kartici </w:t>
      </w:r>
      <w:r w:rsidRPr="02E78BFE">
        <w:rPr>
          <w:b/>
          <w:bCs/>
        </w:rPr>
        <w:t>Zahtjevi za upis</w:t>
      </w:r>
      <w:r>
        <w:t xml:space="preserve"> prikazuju se zahtjevi </w:t>
      </w:r>
      <w:r w:rsidR="00E342B4">
        <w:t>iz</w:t>
      </w:r>
      <w:r>
        <w:t xml:space="preserve"> redovnog upisnog roka, a u kartici </w:t>
      </w:r>
      <w:r w:rsidRPr="02E78BFE">
        <w:rPr>
          <w:b/>
          <w:bCs/>
        </w:rPr>
        <w:t>Zahtjevi za naknadni upis</w:t>
      </w:r>
      <w:r>
        <w:t xml:space="preserve"> prikazuju se svi zahtjevi </w:t>
      </w:r>
      <w:r w:rsidR="00E342B4">
        <w:t>iz</w:t>
      </w:r>
      <w:r>
        <w:t xml:space="preserve"> naknadnog upisnog roka. Proces kreiranja zahtjeva za redov</w:t>
      </w:r>
      <w:r w:rsidR="006735D7">
        <w:t>ni</w:t>
      </w:r>
      <w:r>
        <w:t xml:space="preserve"> upis u program ranog i predškolskog odgoja i obrazovanja ograničen </w:t>
      </w:r>
      <w:r w:rsidR="006735D7">
        <w:t xml:space="preserve">je </w:t>
      </w:r>
      <w:r>
        <w:t xml:space="preserve">ključnim </w:t>
      </w:r>
      <w:r w:rsidR="00362A9C">
        <w:t xml:space="preserve">nadnevcima </w:t>
      </w:r>
      <w:r>
        <w:t xml:space="preserve">i događa se jednom godišnje, najčešće od travnja do kolovoza za upis djeteta u sljedeću pedagošku godinu. Naknadni upis koriste ustanove u kojima je ostalo kapaciteta za upis djece u programe i lokacije. </w:t>
      </w:r>
    </w:p>
    <w:p w14:paraId="0F4016B7" w14:textId="66597F02" w:rsidR="00A15069" w:rsidRPr="006B01AE" w:rsidRDefault="00A15069" w:rsidP="00A15069">
      <w:pPr>
        <w:rPr>
          <w:b/>
          <w:bCs/>
        </w:rPr>
      </w:pPr>
      <w:r w:rsidRPr="006B01AE">
        <w:rPr>
          <w:b/>
          <w:bCs/>
        </w:rPr>
        <w:t>Polja za pretraživanje zahtjeva nalaze se u gornjem središnjem dijelu ekrana</w:t>
      </w:r>
      <w:r w:rsidRPr="00786DC2">
        <w:t xml:space="preserve">. Zahtjeve je moguće pretražiti po OIB-u podnositelja zahtjeva, OIB-u djeteta ili prezimenu djeteta, statusu zahtjeva (A) i podatku tko je kreirao zahtjev. Moguće je zahtjeve redovnog upisnog roka filtrirati prema pedagoškoj godini, a zahtjeve naknadnog upisa moguće je filtrirati i prema pedagoškoj godini i mjesecu. </w:t>
      </w:r>
      <w:r w:rsidRPr="006B01AE">
        <w:rPr>
          <w:b/>
          <w:bCs/>
        </w:rPr>
        <w:t>Tablično su prikazani poda</w:t>
      </w:r>
      <w:r w:rsidR="006735D7">
        <w:rPr>
          <w:b/>
          <w:bCs/>
        </w:rPr>
        <w:t>t</w:t>
      </w:r>
      <w:r w:rsidRPr="006B01AE">
        <w:rPr>
          <w:b/>
          <w:bCs/>
        </w:rPr>
        <w:t xml:space="preserve">ci podnositelja zahtjeva </w:t>
      </w:r>
      <w:r w:rsidR="00C73C8A">
        <w:rPr>
          <w:b/>
          <w:bCs/>
        </w:rPr>
        <w:t xml:space="preserve">za </w:t>
      </w:r>
      <w:r w:rsidRPr="006B01AE">
        <w:rPr>
          <w:b/>
          <w:bCs/>
        </w:rPr>
        <w:t>d</w:t>
      </w:r>
      <w:r w:rsidR="00C73C8A">
        <w:rPr>
          <w:b/>
          <w:bCs/>
        </w:rPr>
        <w:t>ijete</w:t>
      </w:r>
      <w:r w:rsidRPr="006B01AE">
        <w:rPr>
          <w:b/>
          <w:bCs/>
        </w:rPr>
        <w:t xml:space="preserve"> za koje je predan zahtjev, status zahtjeva te podatak o tome tko je kreirao zahtjev (</w:t>
      </w:r>
      <w:r w:rsidR="009A44C0">
        <w:rPr>
          <w:b/>
          <w:bCs/>
        </w:rPr>
        <w:t>r</w:t>
      </w:r>
      <w:r w:rsidRPr="006B01AE">
        <w:rPr>
          <w:b/>
          <w:bCs/>
        </w:rPr>
        <w:t>oditelj/</w:t>
      </w:r>
      <w:r w:rsidR="00F96CBE">
        <w:rPr>
          <w:b/>
          <w:bCs/>
        </w:rPr>
        <w:t>s</w:t>
      </w:r>
      <w:r w:rsidRPr="006B01AE">
        <w:rPr>
          <w:b/>
          <w:bCs/>
        </w:rPr>
        <w:t>krbnik ili dječji vrtić) (B). Za pregled detalja zahtjeva potrebno je odabrati opciju pregleda zahtjeva (C).</w:t>
      </w:r>
    </w:p>
    <w:p w14:paraId="4920A2F1" w14:textId="77777777" w:rsidR="006B01AE" w:rsidRDefault="00A15069" w:rsidP="006B01AE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679587CF" wp14:editId="6E880576">
            <wp:extent cx="5760720" cy="4566920"/>
            <wp:effectExtent l="0" t="0" r="0" b="5080"/>
            <wp:docPr id="15" name="Slika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1" descr="Graphical user interface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291F" w14:textId="34872E07" w:rsidR="00A15069" w:rsidRPr="00786DC2" w:rsidRDefault="006B01AE" w:rsidP="006B01AE">
      <w:pPr>
        <w:pStyle w:val="Caption"/>
        <w:jc w:val="center"/>
      </w:pPr>
      <w:bookmarkStart w:id="28" w:name="_Toc11053623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13</w:t>
      </w:r>
      <w:r>
        <w:fldChar w:fldCharType="end"/>
      </w:r>
      <w:r w:rsidR="006735D7">
        <w:t>.</w:t>
      </w:r>
      <w:r>
        <w:t xml:space="preserve"> </w:t>
      </w:r>
      <w:r w:rsidRPr="00F5001E">
        <w:t>Lista zahtjeva</w:t>
      </w:r>
      <w:bookmarkEnd w:id="28"/>
    </w:p>
    <w:p w14:paraId="172494F3" w14:textId="77777777" w:rsidR="00A15069" w:rsidRPr="00786DC2" w:rsidRDefault="00A15069" w:rsidP="00A15069"/>
    <w:p w14:paraId="7172E798" w14:textId="1A0F86D3" w:rsidR="00A15069" w:rsidRPr="00786DC2" w:rsidRDefault="00A15069" w:rsidP="00A15069">
      <w:r w:rsidRPr="00786DC2">
        <w:t xml:space="preserve">Odabirom opcije pregleda zahtjeva </w:t>
      </w:r>
      <w:r w:rsidR="006735D7">
        <w:t xml:space="preserve">u </w:t>
      </w:r>
      <w:r w:rsidRPr="00786DC2">
        <w:t>sustav</w:t>
      </w:r>
      <w:r w:rsidR="006735D7">
        <w:t>u se</w:t>
      </w:r>
      <w:r w:rsidRPr="00786DC2">
        <w:t xml:space="preserve"> prikazuju detalji odabranog zahtjeva organizirani u pet koraka: </w:t>
      </w:r>
    </w:p>
    <w:p w14:paraId="602BB0B2" w14:textId="77777777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 xml:space="preserve">Osnovni podatci </w:t>
      </w:r>
    </w:p>
    <w:p w14:paraId="07268DE2" w14:textId="77777777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 xml:space="preserve">Odabir </w:t>
      </w:r>
    </w:p>
    <w:p w14:paraId="6D1DDC2F" w14:textId="77777777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>Kriteriji bodovanja</w:t>
      </w:r>
    </w:p>
    <w:p w14:paraId="2D94E30C" w14:textId="77777777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 xml:space="preserve">Potvrda sistematskog pregleda </w:t>
      </w:r>
    </w:p>
    <w:p w14:paraId="43D71375" w14:textId="29FD3156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>Pitanja inicijalnog razgovora</w:t>
      </w:r>
      <w:r w:rsidR="006735D7">
        <w:t>.</w:t>
      </w:r>
    </w:p>
    <w:p w14:paraId="2D125003" w14:textId="60B40239" w:rsidR="00A15069" w:rsidRPr="005C275F" w:rsidRDefault="00A15069" w:rsidP="00A15069">
      <w:pPr>
        <w:rPr>
          <w:b/>
          <w:bCs/>
        </w:rPr>
      </w:pPr>
      <w:r w:rsidRPr="02E78BFE">
        <w:rPr>
          <w:b/>
          <w:bCs/>
        </w:rPr>
        <w:t xml:space="preserve">U koraku </w:t>
      </w:r>
      <w:r w:rsidRPr="00A247E5">
        <w:rPr>
          <w:b/>
          <w:bCs/>
          <w:u w:val="single"/>
        </w:rPr>
        <w:t>Osnovni poda</w:t>
      </w:r>
      <w:r w:rsidR="00D65FB7" w:rsidRPr="00A247E5">
        <w:rPr>
          <w:b/>
          <w:bCs/>
          <w:u w:val="single"/>
        </w:rPr>
        <w:t>t</w:t>
      </w:r>
      <w:r w:rsidRPr="00A247E5">
        <w:rPr>
          <w:b/>
          <w:bCs/>
          <w:u w:val="single"/>
        </w:rPr>
        <w:t>ci</w:t>
      </w:r>
      <w:r w:rsidRPr="02E78BFE">
        <w:rPr>
          <w:b/>
          <w:bCs/>
        </w:rPr>
        <w:t xml:space="preserve"> prikazuju se poda</w:t>
      </w:r>
      <w:r w:rsidR="00D65FB7" w:rsidRPr="02E78BFE">
        <w:rPr>
          <w:b/>
          <w:bCs/>
        </w:rPr>
        <w:t>t</w:t>
      </w:r>
      <w:r w:rsidRPr="02E78BFE">
        <w:rPr>
          <w:b/>
          <w:bCs/>
        </w:rPr>
        <w:t>ci o djetetu i roditelju/</w:t>
      </w:r>
      <w:r w:rsidR="006735D7">
        <w:rPr>
          <w:b/>
          <w:bCs/>
        </w:rPr>
        <w:t>roditeljima</w:t>
      </w:r>
      <w:r w:rsidRPr="02E78BFE">
        <w:rPr>
          <w:b/>
          <w:bCs/>
        </w:rPr>
        <w:t xml:space="preserve"> ili skrbniku/skrbnicima.</w:t>
      </w:r>
    </w:p>
    <w:p w14:paraId="60E2B59D" w14:textId="77777777" w:rsidR="005C275F" w:rsidRDefault="00A15069" w:rsidP="005C275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734663F8" wp14:editId="6E7614B5">
            <wp:extent cx="5760720" cy="4234815"/>
            <wp:effectExtent l="0" t="0" r="0" b="0"/>
            <wp:docPr id="12" name="Slika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4C5E" w14:textId="1E45AF6A" w:rsidR="00A15069" w:rsidRPr="00786DC2" w:rsidRDefault="005C275F" w:rsidP="005C275F">
      <w:pPr>
        <w:pStyle w:val="Caption"/>
        <w:jc w:val="center"/>
      </w:pPr>
      <w:bookmarkStart w:id="29" w:name="_Toc11053623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14</w:t>
      </w:r>
      <w:r>
        <w:fldChar w:fldCharType="end"/>
      </w:r>
      <w:r w:rsidR="006735D7">
        <w:t>.</w:t>
      </w:r>
      <w:r>
        <w:t xml:space="preserve"> </w:t>
      </w:r>
      <w:r w:rsidRPr="00DD3D1C">
        <w:t>Osnovni podatci</w:t>
      </w:r>
      <w:bookmarkEnd w:id="29"/>
    </w:p>
    <w:p w14:paraId="2CAF7763" w14:textId="77777777" w:rsidR="00A15069" w:rsidRPr="00907D03" w:rsidRDefault="00A15069" w:rsidP="00A15069">
      <w:r w:rsidRPr="00907D03">
        <w:t xml:space="preserve">U koraku </w:t>
      </w:r>
      <w:r w:rsidRPr="00056A56">
        <w:rPr>
          <w:b/>
          <w:bCs/>
          <w:u w:val="single"/>
        </w:rPr>
        <w:t>Odabir</w:t>
      </w:r>
      <w:r w:rsidRPr="00907D03">
        <w:t xml:space="preserve"> navedeni su podatci o odabranim lokacijama i programima prema prioritetu koji je definirao podnositelj zahtjeva.</w:t>
      </w:r>
    </w:p>
    <w:p w14:paraId="45392B63" w14:textId="77777777" w:rsidR="005C275F" w:rsidRDefault="00A15069" w:rsidP="005C275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43054815" wp14:editId="3CAB2FDC">
            <wp:extent cx="5760720" cy="3544570"/>
            <wp:effectExtent l="0" t="0" r="0" b="0"/>
            <wp:docPr id="16" name="Slika 1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3" descr="Graphical user interface, application, Teams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C10D" w14:textId="7FA2F2F4" w:rsidR="00A15069" w:rsidRPr="00786DC2" w:rsidRDefault="005C275F" w:rsidP="005C275F">
      <w:pPr>
        <w:pStyle w:val="Caption"/>
        <w:jc w:val="center"/>
      </w:pPr>
      <w:bookmarkStart w:id="30" w:name="_Toc11053623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15</w:t>
      </w:r>
      <w:r>
        <w:fldChar w:fldCharType="end"/>
      </w:r>
      <w:r w:rsidR="00A10BD1">
        <w:t>.</w:t>
      </w:r>
      <w:r>
        <w:t xml:space="preserve"> </w:t>
      </w:r>
      <w:r w:rsidRPr="00DC2CEC">
        <w:t>Odabir</w:t>
      </w:r>
      <w:bookmarkEnd w:id="30"/>
    </w:p>
    <w:p w14:paraId="4CECF7F3" w14:textId="0838A867" w:rsidR="00A15069" w:rsidRPr="005C275F" w:rsidRDefault="00A15069" w:rsidP="00A15069">
      <w:pPr>
        <w:rPr>
          <w:b/>
          <w:bCs/>
        </w:rPr>
      </w:pPr>
      <w:r w:rsidRPr="005C275F">
        <w:rPr>
          <w:b/>
          <w:bCs/>
        </w:rPr>
        <w:t xml:space="preserve">U koraku </w:t>
      </w:r>
      <w:r w:rsidRPr="00A247E5">
        <w:rPr>
          <w:b/>
          <w:bCs/>
          <w:u w:val="single"/>
        </w:rPr>
        <w:t>Kriteriji i bodovanja</w:t>
      </w:r>
      <w:r w:rsidRPr="00786DC2">
        <w:t xml:space="preserve"> navedeni su poda</w:t>
      </w:r>
      <w:r w:rsidR="00A10BD1">
        <w:t>t</w:t>
      </w:r>
      <w:r w:rsidRPr="00786DC2">
        <w:t xml:space="preserve">ci o ostvarenim bodovima prema odabranim kriterijima. U ovom dijelu </w:t>
      </w:r>
      <w:r w:rsidRPr="005C275F">
        <w:rPr>
          <w:b/>
          <w:bCs/>
        </w:rPr>
        <w:t xml:space="preserve">korisnik može pregledati zaprimljene dokumente ili podatke iz vanjskih državnih registara kako bi </w:t>
      </w:r>
      <w:r w:rsidR="00F91889">
        <w:rPr>
          <w:b/>
          <w:bCs/>
        </w:rPr>
        <w:t>utvrdio</w:t>
      </w:r>
      <w:r w:rsidR="00F91889" w:rsidRPr="005C275F">
        <w:rPr>
          <w:b/>
          <w:bCs/>
        </w:rPr>
        <w:t xml:space="preserve"> </w:t>
      </w:r>
      <w:r w:rsidRPr="005C275F">
        <w:rPr>
          <w:b/>
          <w:bCs/>
        </w:rPr>
        <w:t>je li predana dokumentacija potpuna i tako dodijelio bodove zahtjevu.</w:t>
      </w:r>
    </w:p>
    <w:p w14:paraId="62FF575F" w14:textId="77777777" w:rsidR="005C275F" w:rsidRDefault="00A15069" w:rsidP="005C275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0E57E9C9" wp14:editId="78EAC927">
            <wp:extent cx="5387807" cy="6873836"/>
            <wp:effectExtent l="0" t="0" r="3810" b="3810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&#10;&#10;Opis je automatski generiran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68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F23B" w14:textId="468F12BE" w:rsidR="00A15069" w:rsidRPr="00786DC2" w:rsidRDefault="005C275F" w:rsidP="005C275F">
      <w:pPr>
        <w:pStyle w:val="Caption"/>
        <w:jc w:val="center"/>
      </w:pPr>
      <w:bookmarkStart w:id="31" w:name="_Toc11053623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16</w:t>
      </w:r>
      <w:r>
        <w:fldChar w:fldCharType="end"/>
      </w:r>
      <w:r w:rsidR="00A10BD1">
        <w:t>.</w:t>
      </w:r>
      <w:r>
        <w:t xml:space="preserve"> </w:t>
      </w:r>
      <w:r w:rsidRPr="00D87494">
        <w:t>Kriteriji i bodovanj</w:t>
      </w:r>
      <w:r w:rsidR="00870452">
        <w:t>a</w:t>
      </w:r>
      <w:bookmarkEnd w:id="31"/>
    </w:p>
    <w:p w14:paraId="1678DC3D" w14:textId="77777777" w:rsidR="00A15069" w:rsidRPr="00786DC2" w:rsidRDefault="00A15069" w:rsidP="00A15069"/>
    <w:p w14:paraId="35A5C463" w14:textId="7B835B5C" w:rsidR="00A15069" w:rsidRPr="005C275F" w:rsidRDefault="394DB533" w:rsidP="00A15069">
      <w:pPr>
        <w:rPr>
          <w:b/>
          <w:bCs/>
        </w:rPr>
      </w:pPr>
      <w:r>
        <w:t xml:space="preserve">U koraku </w:t>
      </w:r>
      <w:r w:rsidRPr="00A247E5">
        <w:rPr>
          <w:b/>
          <w:u w:val="single"/>
        </w:rPr>
        <w:t>Pitanja inicijalnog upitnika</w:t>
      </w:r>
      <w:r>
        <w:t xml:space="preserve"> moguće je pregledati sve podatke prikupljene inicijaln</w:t>
      </w:r>
      <w:r w:rsidR="000166F9">
        <w:t>im</w:t>
      </w:r>
      <w:r>
        <w:t xml:space="preserve"> upitnik</w:t>
      </w:r>
      <w:r w:rsidR="000166F9">
        <w:t>om</w:t>
      </w:r>
      <w:r>
        <w:t xml:space="preserve">. </w:t>
      </w:r>
      <w:r w:rsidRPr="02E78BFE">
        <w:rPr>
          <w:b/>
          <w:bCs/>
        </w:rPr>
        <w:t>Korisnik koji je prijavljen u korisničkoj ul</w:t>
      </w:r>
      <w:r w:rsidR="007E0C4F" w:rsidRPr="02E78BFE">
        <w:rPr>
          <w:b/>
          <w:bCs/>
        </w:rPr>
        <w:t>o</w:t>
      </w:r>
      <w:r w:rsidRPr="02E78BFE">
        <w:rPr>
          <w:b/>
          <w:bCs/>
        </w:rPr>
        <w:t xml:space="preserve">zi Upisno povjerenstvo može unijeti zapažanje </w:t>
      </w:r>
      <w:r w:rsidR="00A10BD1">
        <w:rPr>
          <w:b/>
          <w:bCs/>
        </w:rPr>
        <w:t>o</w:t>
      </w:r>
      <w:r w:rsidRPr="02E78BFE">
        <w:rPr>
          <w:b/>
          <w:bCs/>
        </w:rPr>
        <w:t xml:space="preserve"> djete</w:t>
      </w:r>
      <w:r w:rsidR="00A10BD1">
        <w:rPr>
          <w:b/>
          <w:bCs/>
        </w:rPr>
        <w:t>tu</w:t>
      </w:r>
      <w:r w:rsidRPr="02E78BFE">
        <w:rPr>
          <w:b/>
          <w:bCs/>
        </w:rPr>
        <w:t>, dok ostale korisničke uloge</w:t>
      </w:r>
      <w:r w:rsidR="00787A0E">
        <w:rPr>
          <w:b/>
          <w:bCs/>
        </w:rPr>
        <w:t xml:space="preserve"> (osim </w:t>
      </w:r>
      <w:r w:rsidR="00777D42">
        <w:rPr>
          <w:b/>
          <w:bCs/>
        </w:rPr>
        <w:t xml:space="preserve">korisnika u ulozi </w:t>
      </w:r>
      <w:r w:rsidR="00E360EC">
        <w:rPr>
          <w:b/>
          <w:bCs/>
        </w:rPr>
        <w:t>U</w:t>
      </w:r>
      <w:r w:rsidR="00777D42">
        <w:rPr>
          <w:b/>
          <w:bCs/>
        </w:rPr>
        <w:t>pravno vijeć</w:t>
      </w:r>
      <w:r w:rsidR="00E360EC">
        <w:rPr>
          <w:b/>
          <w:bCs/>
        </w:rPr>
        <w:t>e</w:t>
      </w:r>
      <w:r w:rsidR="00777D42">
        <w:rPr>
          <w:b/>
          <w:bCs/>
        </w:rPr>
        <w:t xml:space="preserve"> dječjeg vrtića)</w:t>
      </w:r>
      <w:r w:rsidRPr="02E78BFE">
        <w:rPr>
          <w:b/>
          <w:bCs/>
        </w:rPr>
        <w:t xml:space="preserve"> navedene podatke mogu samo pregledati.</w:t>
      </w:r>
    </w:p>
    <w:p w14:paraId="04DA99DD" w14:textId="77777777" w:rsidR="005C275F" w:rsidRDefault="00A15069" w:rsidP="005C275F">
      <w:pPr>
        <w:keepNext/>
        <w:jc w:val="center"/>
      </w:pPr>
      <w:r w:rsidRPr="00786DC2">
        <w:rPr>
          <w:noProof/>
          <w:lang w:eastAsia="hr-HR"/>
        </w:rPr>
        <w:lastRenderedPageBreak/>
        <w:drawing>
          <wp:inline distT="0" distB="0" distL="0" distR="0" wp14:anchorId="55A5D7A7" wp14:editId="564F08FE">
            <wp:extent cx="5760720" cy="4471035"/>
            <wp:effectExtent l="0" t="0" r="0" b="5715"/>
            <wp:docPr id="41" name="Slika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Graphical user interface, application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90CB" w14:textId="79D87774" w:rsidR="00A15069" w:rsidRDefault="005C275F" w:rsidP="005C275F">
      <w:pPr>
        <w:pStyle w:val="Caption"/>
        <w:jc w:val="center"/>
      </w:pPr>
      <w:bookmarkStart w:id="32" w:name="_Toc11053623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17</w:t>
      </w:r>
      <w:r>
        <w:fldChar w:fldCharType="end"/>
      </w:r>
      <w:r w:rsidR="00A10BD1">
        <w:t>.</w:t>
      </w:r>
      <w:r>
        <w:t xml:space="preserve"> </w:t>
      </w:r>
      <w:r w:rsidRPr="004B58C4">
        <w:t>Pitanja inicijalnog upitnika</w:t>
      </w:r>
      <w:bookmarkEnd w:id="32"/>
    </w:p>
    <w:p w14:paraId="3227E4EB" w14:textId="3F85D5A0" w:rsidR="00907D03" w:rsidRDefault="00907D03" w:rsidP="00907D03">
      <w:pPr>
        <w:rPr>
          <w:b/>
          <w:bCs/>
        </w:rPr>
      </w:pPr>
    </w:p>
    <w:p w14:paraId="08425905" w14:textId="77777777" w:rsidR="00907D03" w:rsidRPr="00786DC2" w:rsidRDefault="00907D03" w:rsidP="00907D03">
      <w:pPr>
        <w:pStyle w:val="Heading4"/>
      </w:pPr>
      <w:bookmarkStart w:id="33" w:name="_Toc110536282"/>
      <w:bookmarkStart w:id="34" w:name="_Toc119489324"/>
      <w:r w:rsidRPr="00786DC2">
        <w:t>Podnošenje zahtjeva u ime roditelja/skrbnika</w:t>
      </w:r>
      <w:bookmarkEnd w:id="33"/>
      <w:bookmarkEnd w:id="34"/>
    </w:p>
    <w:p w14:paraId="745DBB7A" w14:textId="7954D373" w:rsidR="00907D03" w:rsidRPr="00786DC2" w:rsidRDefault="00907D03" w:rsidP="00907D03">
      <w:r>
        <w:t>Administrator ustanove</w:t>
      </w:r>
      <w:r w:rsidR="00A10BD1">
        <w:t>,</w:t>
      </w:r>
      <w:r>
        <w:t xml:space="preserve"> kao i ravnatelj</w:t>
      </w:r>
      <w:r w:rsidR="008A7817">
        <w:t>,</w:t>
      </w:r>
      <w:r>
        <w:t xml:space="preserve"> može u ime roditelja podnijeti zahtjev za upis djeteta u ustanovu ranog i predškolskog odgoja i obrazovanja. </w:t>
      </w:r>
      <w:r w:rsidRPr="02E78BFE">
        <w:rPr>
          <w:b/>
          <w:bCs/>
        </w:rPr>
        <w:t xml:space="preserve">To je moguće u slučaju da roditelj ne ispunjava preduvjete za popunjavanje zahtjeva (npr. nema pristup sustavu e-Građani, nema važeće vjerodajnice i sl.). </w:t>
      </w:r>
      <w:r>
        <w:t>Tada roditelj predaje zahtjev</w:t>
      </w:r>
      <w:r w:rsidR="00030F9A">
        <w:t xml:space="preserve"> dječjem</w:t>
      </w:r>
      <w:r>
        <w:t xml:space="preserve"> vrtiću, a djelatnik</w:t>
      </w:r>
      <w:r w:rsidR="00030F9A">
        <w:t xml:space="preserve"> dječjeg</w:t>
      </w:r>
      <w:r>
        <w:t xml:space="preserve"> vrtića zadužen za administraciju upisa podatke unosi u sustav. Odabirom opcije </w:t>
      </w:r>
      <w:r w:rsidRPr="00056A56">
        <w:rPr>
          <w:b/>
          <w:bCs/>
          <w:u w:val="single"/>
        </w:rPr>
        <w:t>Kreiraj novi zahtjev</w:t>
      </w:r>
      <w:r>
        <w:t xml:space="preserve"> administrator započinje popunjavanje podataka za upis. </w:t>
      </w:r>
      <w:r w:rsidR="00B122CD">
        <w:t xml:space="preserve">Kako bi </w:t>
      </w:r>
      <w:r w:rsidR="00BF10B4">
        <w:t>administrator u ime roditelja mogao kreirati zahtjev</w:t>
      </w:r>
      <w:r w:rsidR="00335BDD">
        <w:t>,</w:t>
      </w:r>
      <w:r w:rsidR="00BF10B4">
        <w:t xml:space="preserve"> </w:t>
      </w:r>
      <w:r w:rsidR="00BF10B4" w:rsidRPr="00BF10B4">
        <w:t>prije toga roditelj daje privolu dječjem vrtiću za obradu osobnih podataka</w:t>
      </w:r>
      <w:r w:rsidR="00BF10B4">
        <w:t xml:space="preserve"> </w:t>
      </w:r>
      <w:r w:rsidR="00335BDD">
        <w:t xml:space="preserve">svojeg </w:t>
      </w:r>
      <w:r w:rsidR="00BF10B4">
        <w:t>djeteta.</w:t>
      </w:r>
    </w:p>
    <w:p w14:paraId="4AEE2D08" w14:textId="43CBF7DC" w:rsidR="00907D03" w:rsidRDefault="77C49928" w:rsidP="00907D03">
      <w:r>
        <w:t xml:space="preserve">U slučaju da </w:t>
      </w:r>
      <w:r w:rsidR="5663517F">
        <w:t xml:space="preserve">ne ispunjava </w:t>
      </w:r>
      <w:r>
        <w:t>preduvjete za popunjavanje zahtjeva</w:t>
      </w:r>
      <w:r w:rsidR="00F91889">
        <w:t>,</w:t>
      </w:r>
      <w:r>
        <w:t xml:space="preserve"> poželjno je uputiti </w:t>
      </w:r>
      <w:r w:rsidR="00F91889">
        <w:t>roditelje</w:t>
      </w:r>
      <w:r>
        <w:t xml:space="preserve"> da osigura</w:t>
      </w:r>
      <w:r w:rsidR="00F91889">
        <w:t>ju</w:t>
      </w:r>
      <w:r>
        <w:t xml:space="preserve"> sve što je potrebno kako bi pristupili usluzi e-Upis</w:t>
      </w:r>
      <w:r w:rsidR="00B05727">
        <w:t>a</w:t>
      </w:r>
      <w:r w:rsidR="008A7817">
        <w:t xml:space="preserve">, </w:t>
      </w:r>
      <w:r>
        <w:t xml:space="preserve">npr. </w:t>
      </w:r>
      <w:r w:rsidR="00870452">
        <w:t xml:space="preserve">da osiguraju </w:t>
      </w:r>
      <w:r>
        <w:t>vjerodajnic</w:t>
      </w:r>
      <w:r w:rsidR="00F91889">
        <w:t>u</w:t>
      </w:r>
      <w:r>
        <w:t xml:space="preserve"> barem prve razine sigurnosti s NIAS liste. </w:t>
      </w:r>
      <w:r w:rsidR="008A7817">
        <w:t>A</w:t>
      </w:r>
      <w:r>
        <w:t>ko je potrebno, poželjno</w:t>
      </w:r>
      <w:r w:rsidR="00335BDD">
        <w:t xml:space="preserve"> </w:t>
      </w:r>
      <w:r>
        <w:t>je pružiti im podršku</w:t>
      </w:r>
      <w:r w:rsidR="0001609C">
        <w:t xml:space="preserve"> i </w:t>
      </w:r>
      <w:r>
        <w:t xml:space="preserve">poticaj na samostalnu prijavu </w:t>
      </w:r>
      <w:r w:rsidR="008A7817">
        <w:t xml:space="preserve">u </w:t>
      </w:r>
      <w:r>
        <w:t>sustav e-Upis</w:t>
      </w:r>
      <w:r w:rsidR="00335BDD">
        <w:t>i,</w:t>
      </w:r>
      <w:r>
        <w:t xml:space="preserve"> koliko god je to moguće.</w:t>
      </w:r>
    </w:p>
    <w:p w14:paraId="5654AF5F" w14:textId="61468728" w:rsidR="00D030D0" w:rsidRPr="00A804F6" w:rsidRDefault="008A7817" w:rsidP="00907D03">
      <w:r>
        <w:lastRenderedPageBreak/>
        <w:t xml:space="preserve">Ako </w:t>
      </w:r>
      <w:r w:rsidR="00D030D0">
        <w:t xml:space="preserve">korisnik </w:t>
      </w:r>
      <w:r w:rsidR="00F91889">
        <w:t xml:space="preserve">administratorskog </w:t>
      </w:r>
      <w:r w:rsidR="00D030D0">
        <w:t>dijela e-Vrtić nije prijavljen u javni dio sustava e</w:t>
      </w:r>
      <w:r w:rsidR="00794A5F">
        <w:t>-</w:t>
      </w:r>
      <w:r w:rsidR="00D030D0">
        <w:t>Upis</w:t>
      </w:r>
      <w:r w:rsidR="00335BDD">
        <w:t>i</w:t>
      </w:r>
      <w:r w:rsidR="00D030D0">
        <w:t xml:space="preserve">, potrebno je </w:t>
      </w:r>
      <w:r w:rsidR="00F91889">
        <w:t xml:space="preserve">prijaviti se </w:t>
      </w:r>
      <w:r w:rsidR="00D030D0">
        <w:t xml:space="preserve">u njega prije klika na gumb </w:t>
      </w:r>
      <w:r w:rsidR="00D030D0" w:rsidRPr="00056A56">
        <w:rPr>
          <w:b/>
          <w:bCs/>
          <w:u w:val="single"/>
        </w:rPr>
        <w:t>Kreiraj novi zahtjev</w:t>
      </w:r>
      <w:r w:rsidR="00D030D0">
        <w:t xml:space="preserve">. Za to treba kliknuti na link </w:t>
      </w:r>
      <w:r w:rsidR="00D030D0" w:rsidRPr="00056A56">
        <w:rPr>
          <w:b/>
          <w:bCs/>
          <w:u w:val="single"/>
        </w:rPr>
        <w:t>e</w:t>
      </w:r>
      <w:r w:rsidR="000166F9" w:rsidRPr="00056A56">
        <w:rPr>
          <w:b/>
          <w:bCs/>
          <w:u w:val="single"/>
        </w:rPr>
        <w:t>-</w:t>
      </w:r>
      <w:r w:rsidR="00D030D0" w:rsidRPr="00056A56">
        <w:rPr>
          <w:b/>
          <w:bCs/>
          <w:u w:val="single"/>
        </w:rPr>
        <w:t>Upisi Javni dio</w:t>
      </w:r>
      <w:r w:rsidR="00D030D0">
        <w:t xml:space="preserve"> i u novootvorenoj kartici preglednika prijaviti </w:t>
      </w:r>
      <w:r w:rsidR="000166F9">
        <w:t xml:space="preserve">se </w:t>
      </w:r>
      <w:r w:rsidR="00D030D0">
        <w:t>istim korisničkim računom kojim je korisnik prijavljen u administra</w:t>
      </w:r>
      <w:r w:rsidR="00870452">
        <w:t>torski</w:t>
      </w:r>
      <w:r w:rsidR="00D030D0">
        <w:t xml:space="preserve"> dio sustava. </w:t>
      </w:r>
      <w:r w:rsidR="00561009">
        <w:t xml:space="preserve">Nakon što korisniku sustav potvrdi uspješnu prijavu </w:t>
      </w:r>
      <w:r w:rsidR="00D030D0">
        <w:t>u javni dio</w:t>
      </w:r>
      <w:r w:rsidR="00A804F6">
        <w:t xml:space="preserve"> sustav</w:t>
      </w:r>
      <w:r w:rsidR="000166F9">
        <w:t>a</w:t>
      </w:r>
      <w:r w:rsidR="00A804F6">
        <w:t xml:space="preserve"> e</w:t>
      </w:r>
      <w:r w:rsidR="000166F9">
        <w:t>-</w:t>
      </w:r>
      <w:r w:rsidR="00A804F6">
        <w:t>Upis</w:t>
      </w:r>
      <w:r w:rsidR="00F91889">
        <w:t>i</w:t>
      </w:r>
      <w:r w:rsidR="00D030D0">
        <w:t xml:space="preserve">, </w:t>
      </w:r>
      <w:r w:rsidR="00A804F6">
        <w:t xml:space="preserve">moguće je nastaviti </w:t>
      </w:r>
      <w:r w:rsidR="00B05727">
        <w:t>kreirati</w:t>
      </w:r>
      <w:r w:rsidR="00A804F6">
        <w:t xml:space="preserve"> nov</w:t>
      </w:r>
      <w:r w:rsidR="00B05727">
        <w:t>i</w:t>
      </w:r>
      <w:r w:rsidR="00A804F6">
        <w:t xml:space="preserve"> zahtjev unoseći</w:t>
      </w:r>
      <w:r w:rsidR="00561009">
        <w:t xml:space="preserve"> podatke potrebne za podnošenje zahtjev</w:t>
      </w:r>
      <w:r w:rsidR="00A804F6">
        <w:t xml:space="preserve">a u ime roditelja ili skrbnika. </w:t>
      </w:r>
      <w:r w:rsidR="000166F9">
        <w:t>U vezi s o</w:t>
      </w:r>
      <w:r w:rsidR="00A804F6">
        <w:t>bra</w:t>
      </w:r>
      <w:r w:rsidR="000166F9">
        <w:t>scem</w:t>
      </w:r>
      <w:r w:rsidR="00A804F6">
        <w:t xml:space="preserve"> koji</w:t>
      </w:r>
      <w:r w:rsidR="000166F9">
        <w:t xml:space="preserve"> se</w:t>
      </w:r>
      <w:r w:rsidR="00A804F6">
        <w:t xml:space="preserve"> </w:t>
      </w:r>
      <w:r w:rsidR="000166F9">
        <w:t>is</w:t>
      </w:r>
      <w:r w:rsidR="00A804F6">
        <w:t xml:space="preserve">punjava </w:t>
      </w:r>
      <w:r w:rsidR="00F36F88">
        <w:t>potrebna će biti</w:t>
      </w:r>
      <w:r w:rsidR="00A804F6">
        <w:t xml:space="preserve"> potvrd</w:t>
      </w:r>
      <w:r w:rsidR="00F36F88">
        <w:t>a</w:t>
      </w:r>
      <w:r w:rsidR="00A804F6">
        <w:t xml:space="preserve"> </w:t>
      </w:r>
      <w:r w:rsidR="00F36F88">
        <w:t>o uspješnoj</w:t>
      </w:r>
      <w:r w:rsidR="00A804F6">
        <w:t xml:space="preserve"> prijavi u javni dio sustava e</w:t>
      </w:r>
      <w:r w:rsidR="00F36F88">
        <w:t>-</w:t>
      </w:r>
      <w:r w:rsidR="00A804F6">
        <w:t>Upis</w:t>
      </w:r>
      <w:r w:rsidR="00B05727">
        <w:t>a</w:t>
      </w:r>
      <w:r w:rsidR="00A804F6">
        <w:t xml:space="preserve"> prije nego </w:t>
      </w:r>
      <w:r w:rsidR="00F36F88">
        <w:t>što bude</w:t>
      </w:r>
      <w:r w:rsidR="00A804F6">
        <w:t xml:space="preserve"> omoguć</w:t>
      </w:r>
      <w:r w:rsidR="00F36F88">
        <w:t>eno</w:t>
      </w:r>
      <w:r w:rsidR="00A804F6">
        <w:t xml:space="preserve"> uspješno kreiranje zahtjeva klikom na gumb </w:t>
      </w:r>
      <w:r w:rsidR="00A804F6" w:rsidRPr="00056A56">
        <w:rPr>
          <w:b/>
          <w:bCs/>
          <w:u w:val="single"/>
        </w:rPr>
        <w:t>Kreiraj novi zahtjev</w:t>
      </w:r>
      <w:r w:rsidR="00A804F6" w:rsidRPr="02E78BFE">
        <w:rPr>
          <w:b/>
          <w:bCs/>
        </w:rPr>
        <w:t xml:space="preserve">. </w:t>
      </w:r>
      <w:r w:rsidR="00A804F6">
        <w:t xml:space="preserve">Za potvrđivanje potrebno je </w:t>
      </w:r>
      <w:r w:rsidR="00A804F6" w:rsidRPr="02E78BFE">
        <w:rPr>
          <w:b/>
          <w:bCs/>
        </w:rPr>
        <w:t>klikom miša dodati kvačicu pored izjave</w:t>
      </w:r>
      <w:r w:rsidR="00A804F6">
        <w:t xml:space="preserve"> </w:t>
      </w:r>
      <w:r w:rsidR="00A804F6" w:rsidRPr="02E78BFE">
        <w:rPr>
          <w:i/>
          <w:iCs/>
        </w:rPr>
        <w:t>„Potvrđujem da sam se prijavio na javnom dijelu e</w:t>
      </w:r>
      <w:r w:rsidR="00F36F88">
        <w:rPr>
          <w:i/>
          <w:iCs/>
        </w:rPr>
        <w:t>-</w:t>
      </w:r>
      <w:r w:rsidR="00A804F6" w:rsidRPr="02E78BFE">
        <w:rPr>
          <w:i/>
          <w:iCs/>
        </w:rPr>
        <w:t>Upisa</w:t>
      </w:r>
      <w:r w:rsidR="00F36F88">
        <w:rPr>
          <w:i/>
          <w:iCs/>
        </w:rPr>
        <w:t>.</w:t>
      </w:r>
      <w:r w:rsidR="00A804F6">
        <w:t xml:space="preserve">“ na dnu obrasca za kreiranje novog zahtjeva. </w:t>
      </w:r>
    </w:p>
    <w:p w14:paraId="3DCD6B0E" w14:textId="77777777" w:rsidR="00A804F6" w:rsidRPr="005503A9" w:rsidRDefault="00A804F6" w:rsidP="00907D03"/>
    <w:p w14:paraId="799E2AF9" w14:textId="0941FA67" w:rsidR="00907D03" w:rsidRDefault="639B40AC" w:rsidP="00907D03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98FF055" wp14:editId="35ADEDF4">
            <wp:extent cx="4591050" cy="4908026"/>
            <wp:effectExtent l="0" t="0" r="0" b="0"/>
            <wp:docPr id="1269298799" name="Slika 126929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9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8EB9" w14:textId="292DBC57" w:rsidR="00907D03" w:rsidRPr="00786DC2" w:rsidRDefault="00907D03" w:rsidP="00907D03">
      <w:pPr>
        <w:pStyle w:val="Caption"/>
        <w:jc w:val="center"/>
      </w:pPr>
      <w:bookmarkStart w:id="35" w:name="_Toc11053624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18</w:t>
      </w:r>
      <w:r>
        <w:fldChar w:fldCharType="end"/>
      </w:r>
      <w:r w:rsidR="00F36F88">
        <w:t>.</w:t>
      </w:r>
      <w:r>
        <w:t xml:space="preserve"> </w:t>
      </w:r>
      <w:r w:rsidRPr="0049331F">
        <w:t xml:space="preserve">Unos podataka djeteta i roditelja u čije </w:t>
      </w:r>
      <w:r w:rsidR="00F36F88">
        <w:t xml:space="preserve">se </w:t>
      </w:r>
      <w:r w:rsidRPr="0049331F">
        <w:t>ime podnosi zahtjev</w:t>
      </w:r>
      <w:bookmarkEnd w:id="35"/>
    </w:p>
    <w:p w14:paraId="4C3D15A4" w14:textId="77777777" w:rsidR="00907D03" w:rsidRPr="00786DC2" w:rsidRDefault="00907D03" w:rsidP="00907D03"/>
    <w:p w14:paraId="5E740486" w14:textId="6D71366F" w:rsidR="00907D03" w:rsidRPr="00786DC2" w:rsidRDefault="00907D03" w:rsidP="00907D03">
      <w:r w:rsidRPr="00786DC2">
        <w:t xml:space="preserve">Unos podataka vrši se </w:t>
      </w:r>
      <w:r w:rsidR="00F36F88">
        <w:t>u</w:t>
      </w:r>
      <w:r w:rsidRPr="00786DC2">
        <w:t xml:space="preserve"> šest koraka: </w:t>
      </w:r>
    </w:p>
    <w:p w14:paraId="23DE819E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Podatci o roditelju</w:t>
      </w:r>
    </w:p>
    <w:p w14:paraId="2A1F4452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Podatci o djetetu</w:t>
      </w:r>
    </w:p>
    <w:p w14:paraId="0C8CC0EE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lastRenderedPageBreak/>
        <w:t>Odabir ustanove i programa</w:t>
      </w:r>
    </w:p>
    <w:p w14:paraId="0ED21459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Odabir kriterija</w:t>
      </w:r>
    </w:p>
    <w:p w14:paraId="2C63626A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Inicijalni razgovor</w:t>
      </w:r>
    </w:p>
    <w:p w14:paraId="7BC34C4E" w14:textId="7583EFD2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Potvrda zahtjeva</w:t>
      </w:r>
      <w:r w:rsidR="00A043A3">
        <w:rPr>
          <w:b/>
          <w:bCs/>
        </w:rPr>
        <w:t>.</w:t>
      </w:r>
    </w:p>
    <w:p w14:paraId="0E533756" w14:textId="24F1E3EB" w:rsidR="00907D03" w:rsidRPr="00786DC2" w:rsidRDefault="00907D03" w:rsidP="00907D03">
      <w:r w:rsidRPr="00786DC2">
        <w:t>Nakon što korisnik popuni podatke u svakom dijelu zahtjeva, kako bi mogao prijeći na sljedeći korak</w:t>
      </w:r>
      <w:r w:rsidR="00A043A3">
        <w:t>,</w:t>
      </w:r>
      <w:r w:rsidRPr="00786DC2">
        <w:t xml:space="preserve"> potrebno je potvrditi unos podataka odabirom opcije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 koja se nalazi na dnu forme zahtjeva. </w:t>
      </w:r>
    </w:p>
    <w:p w14:paraId="5D0937BE" w14:textId="77777777" w:rsidR="001715A2" w:rsidRDefault="00907D03" w:rsidP="001715A2">
      <w:pPr>
        <w:keepNext/>
      </w:pPr>
      <w:r w:rsidRPr="00786DC2">
        <w:rPr>
          <w:noProof/>
          <w:lang w:eastAsia="hr-HR"/>
        </w:rPr>
        <w:drawing>
          <wp:inline distT="0" distB="0" distL="0" distR="0" wp14:anchorId="11E3D628" wp14:editId="6C9B709B">
            <wp:extent cx="5616427" cy="1501270"/>
            <wp:effectExtent l="0" t="0" r="3810" b="3810"/>
            <wp:docPr id="21" name="Slika 1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tekst&#10;&#10;Opis je automatski generiran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A068" w14:textId="6BA6AA27" w:rsidR="00907D03" w:rsidRPr="00786DC2" w:rsidRDefault="001715A2" w:rsidP="001715A2">
      <w:pPr>
        <w:pStyle w:val="Caption"/>
        <w:jc w:val="center"/>
      </w:pPr>
      <w:bookmarkStart w:id="36" w:name="_Toc11053624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19</w:t>
      </w:r>
      <w:r>
        <w:fldChar w:fldCharType="end"/>
      </w:r>
      <w:r w:rsidR="00F36F88">
        <w:t>.</w:t>
      </w:r>
      <w:r>
        <w:t xml:space="preserve"> </w:t>
      </w:r>
      <w:r w:rsidRPr="00A2406B">
        <w:t>Potvrđivanje unosa podataka</w:t>
      </w:r>
      <w:bookmarkEnd w:id="36"/>
    </w:p>
    <w:p w14:paraId="19FAE0EA" w14:textId="77777777" w:rsidR="00907D03" w:rsidRPr="00786DC2" w:rsidRDefault="00907D03" w:rsidP="00907D03"/>
    <w:p w14:paraId="48933C03" w14:textId="3F9BA9CD" w:rsidR="00907D03" w:rsidRPr="001715A2" w:rsidRDefault="00907D03" w:rsidP="00907D03">
      <w:pPr>
        <w:rPr>
          <w:b/>
          <w:bCs/>
        </w:rPr>
      </w:pPr>
      <w:r>
        <w:t xml:space="preserve">Tijekom ispunjavanja zahtjeva korisnik se u svakom trenutku može vratiti na prethodne korake odabirom opcije </w:t>
      </w:r>
      <w:r w:rsidRPr="00056A56">
        <w:rPr>
          <w:b/>
          <w:bCs/>
          <w:u w:val="single"/>
        </w:rPr>
        <w:t>Prethodni korak</w:t>
      </w:r>
      <w:r>
        <w:t xml:space="preserve">. Moguće je odustati od kreiranja zahtjeva u bilo kojem trenutku odabirom opcije </w:t>
      </w:r>
      <w:r w:rsidRPr="00056A56">
        <w:rPr>
          <w:b/>
          <w:bCs/>
          <w:u w:val="single"/>
        </w:rPr>
        <w:t>Odustani</w:t>
      </w:r>
      <w:r>
        <w:t xml:space="preserve">, a </w:t>
      </w:r>
      <w:r w:rsidRPr="02E78BFE">
        <w:rPr>
          <w:b/>
          <w:bCs/>
        </w:rPr>
        <w:t xml:space="preserve">zahtjev je moguće spremiti kako bi ga se kasnije nastavilo popunjavati odabirom opcije </w:t>
      </w:r>
      <w:r w:rsidRPr="00DC4FC6">
        <w:rPr>
          <w:b/>
          <w:bCs/>
          <w:u w:val="single"/>
        </w:rPr>
        <w:t>Spremi</w:t>
      </w:r>
      <w:r w:rsidRPr="00056A56">
        <w:rPr>
          <w:b/>
          <w:bCs/>
          <w:u w:val="single"/>
        </w:rPr>
        <w:t xml:space="preserve"> i zatvori</w:t>
      </w:r>
      <w:r w:rsidRPr="02E78BFE">
        <w:rPr>
          <w:b/>
          <w:bCs/>
        </w:rPr>
        <w:t xml:space="preserve"> tek nakon trećeg koraka.</w:t>
      </w:r>
      <w:r>
        <w:t xml:space="preserve"> Također</w:t>
      </w:r>
      <w:r w:rsidR="00DC4FC6">
        <w:t>,</w:t>
      </w:r>
      <w:r>
        <w:t xml:space="preserve"> moguće </w:t>
      </w:r>
      <w:r w:rsidR="00DC4FC6">
        <w:t xml:space="preserve">je </w:t>
      </w:r>
      <w:r>
        <w:t xml:space="preserve">odabrati opciju </w:t>
      </w:r>
      <w:r w:rsidRPr="00056A56">
        <w:rPr>
          <w:b/>
          <w:bCs/>
          <w:u w:val="single"/>
        </w:rPr>
        <w:t>Spremi</w:t>
      </w:r>
      <w:r>
        <w:t xml:space="preserve"> kako bi se pohranili uneseni poda</w:t>
      </w:r>
      <w:r w:rsidR="00D65FB7">
        <w:t>t</w:t>
      </w:r>
      <w:r>
        <w:t>ci. Tada se poda</w:t>
      </w:r>
      <w:r w:rsidR="00D65FB7">
        <w:t>t</w:t>
      </w:r>
      <w:r>
        <w:t xml:space="preserve">ci spremaju, a korisnik ostaje na dijelu na kojemu se nalazio. </w:t>
      </w:r>
      <w:r w:rsidRPr="02E78BFE">
        <w:rPr>
          <w:b/>
          <w:bCs/>
        </w:rPr>
        <w:t>Ako korisnik odustane od podnošenja zahtjeva koj</w:t>
      </w:r>
      <w:r w:rsidR="00DC4FC6">
        <w:rPr>
          <w:b/>
          <w:bCs/>
        </w:rPr>
        <w:t>i</w:t>
      </w:r>
      <w:r w:rsidRPr="02E78BFE">
        <w:rPr>
          <w:b/>
          <w:bCs/>
        </w:rPr>
        <w:t xml:space="preserve"> prvi put kreira, zahtjev se briše. </w:t>
      </w:r>
    </w:p>
    <w:p w14:paraId="15426533" w14:textId="77777777" w:rsidR="001715A2" w:rsidRDefault="00907D03" w:rsidP="001715A2">
      <w:pPr>
        <w:keepNext/>
      </w:pPr>
      <w:r w:rsidRPr="00786DC2">
        <w:rPr>
          <w:i/>
          <w:iCs/>
          <w:noProof/>
          <w:lang w:eastAsia="hr-HR"/>
        </w:rPr>
        <w:drawing>
          <wp:inline distT="0" distB="0" distL="0" distR="0" wp14:anchorId="223BCD5E" wp14:editId="6B4247B8">
            <wp:extent cx="5760720" cy="2106930"/>
            <wp:effectExtent l="0" t="0" r="0" b="7620"/>
            <wp:docPr id="17" name="Slika 1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Graphical user interface, application, websit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121C" w14:textId="42F9DE5D" w:rsidR="00907D03" w:rsidRPr="00786DC2" w:rsidRDefault="001715A2" w:rsidP="001715A2">
      <w:pPr>
        <w:pStyle w:val="Caption"/>
        <w:jc w:val="center"/>
        <w:rPr>
          <w:i/>
          <w:iCs/>
          <w:highlight w:val="yellow"/>
        </w:rPr>
      </w:pPr>
      <w:bookmarkStart w:id="37" w:name="_Toc11053624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20</w:t>
      </w:r>
      <w:r>
        <w:fldChar w:fldCharType="end"/>
      </w:r>
      <w:r w:rsidR="00DC4FC6">
        <w:t>.</w:t>
      </w:r>
      <w:r>
        <w:t xml:space="preserve"> </w:t>
      </w:r>
      <w:r w:rsidRPr="002747D0">
        <w:t>Mogućnosti rada na zahtjevu</w:t>
      </w:r>
      <w:bookmarkEnd w:id="37"/>
    </w:p>
    <w:p w14:paraId="235C31B1" w14:textId="77777777" w:rsidR="00907D03" w:rsidRPr="00786DC2" w:rsidRDefault="00907D03" w:rsidP="00907D03"/>
    <w:p w14:paraId="22EB25CD" w14:textId="77777777" w:rsidR="00907D03" w:rsidRPr="00786DC2" w:rsidRDefault="00907D03" w:rsidP="001715A2">
      <w:pPr>
        <w:pStyle w:val="Heading5"/>
        <w:numPr>
          <w:ilvl w:val="0"/>
          <w:numId w:val="0"/>
        </w:numPr>
        <w:ind w:left="851" w:hanging="851"/>
      </w:pPr>
      <w:bookmarkStart w:id="38" w:name="_Toc110536283"/>
      <w:bookmarkStart w:id="39" w:name="_Toc119489325"/>
      <w:r w:rsidRPr="00786DC2">
        <w:t>Podatci o roditelju</w:t>
      </w:r>
      <w:bookmarkEnd w:id="38"/>
      <w:bookmarkEnd w:id="39"/>
    </w:p>
    <w:p w14:paraId="3215DC6D" w14:textId="7E98A8EE" w:rsidR="00907D03" w:rsidRPr="001715A2" w:rsidRDefault="00907D03" w:rsidP="00907D03">
      <w:pPr>
        <w:rPr>
          <w:b/>
          <w:bCs/>
        </w:rPr>
      </w:pPr>
      <w:r>
        <w:lastRenderedPageBreak/>
        <w:t>U ovom dijelu korisniku se prikazuju osnovni poda</w:t>
      </w:r>
      <w:r w:rsidR="00D65FB7">
        <w:t>t</w:t>
      </w:r>
      <w:r>
        <w:t xml:space="preserve">ci o roditelju ili skrbniku koje je sustav </w:t>
      </w:r>
      <w:r w:rsidR="00DC4FC6">
        <w:t>„</w:t>
      </w:r>
      <w:r>
        <w:t>Upisi u dječje vrtiće</w:t>
      </w:r>
      <w:r w:rsidR="00DC4FC6">
        <w:t>“</w:t>
      </w:r>
      <w:r>
        <w:t xml:space="preserve"> dohvatio iz OIB sustava te registra podataka o prebivalištu i boravištu Ministarstva unutarnjih poslova. </w:t>
      </w:r>
      <w:r w:rsidRPr="02E78BFE">
        <w:rPr>
          <w:b/>
          <w:bCs/>
        </w:rPr>
        <w:t>Podatke je potrebno nadopuniti traženim poda</w:t>
      </w:r>
      <w:r w:rsidR="00D65FB7" w:rsidRPr="02E78BFE">
        <w:rPr>
          <w:b/>
          <w:bCs/>
        </w:rPr>
        <w:t>t</w:t>
      </w:r>
      <w:r w:rsidRPr="02E78BFE">
        <w:rPr>
          <w:b/>
          <w:bCs/>
        </w:rPr>
        <w:t>cima koje nije moguće dohvatiti iz postojećih državnih registara.</w:t>
      </w:r>
    </w:p>
    <w:p w14:paraId="0EC1E8C6" w14:textId="77777777" w:rsidR="001715A2" w:rsidRDefault="00907D03" w:rsidP="001715A2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68C63D00" wp14:editId="181F1D37">
            <wp:extent cx="5128704" cy="6805250"/>
            <wp:effectExtent l="0" t="0" r="0" b="0"/>
            <wp:docPr id="22" name="Slika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18" descr="Graphical user interface, application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68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08DC" w14:textId="3289E672" w:rsidR="00907D03" w:rsidRPr="00786DC2" w:rsidRDefault="001715A2" w:rsidP="001715A2">
      <w:pPr>
        <w:pStyle w:val="Caption"/>
        <w:jc w:val="center"/>
      </w:pPr>
      <w:bookmarkStart w:id="40" w:name="_Toc11053624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21</w:t>
      </w:r>
      <w:r>
        <w:fldChar w:fldCharType="end"/>
      </w:r>
      <w:r w:rsidR="00DC4FC6">
        <w:t>.</w:t>
      </w:r>
      <w:r>
        <w:t xml:space="preserve"> </w:t>
      </w:r>
      <w:r w:rsidRPr="00A9140E">
        <w:t>Pregled podataka roditelja</w:t>
      </w:r>
      <w:bookmarkEnd w:id="40"/>
    </w:p>
    <w:p w14:paraId="4E6B32ED" w14:textId="77777777" w:rsidR="00907D03" w:rsidRPr="00786DC2" w:rsidRDefault="00907D03" w:rsidP="00907D03"/>
    <w:p w14:paraId="018D9281" w14:textId="2B8B7392" w:rsidR="00907D03" w:rsidRPr="00786DC2" w:rsidRDefault="00907D03" w:rsidP="00907D03">
      <w:r w:rsidRPr="0079004C">
        <w:rPr>
          <w:b/>
          <w:bCs/>
        </w:rPr>
        <w:lastRenderedPageBreak/>
        <w:t xml:space="preserve">Ako korisnik prilikom popunjavanja podataka odabere opciju da dijete ima dva roditelja ili </w:t>
      </w:r>
      <w:r w:rsidR="00DC4FC6">
        <w:rPr>
          <w:b/>
          <w:bCs/>
        </w:rPr>
        <w:t xml:space="preserve">dva </w:t>
      </w:r>
      <w:r w:rsidRPr="0079004C">
        <w:rPr>
          <w:b/>
          <w:bCs/>
        </w:rPr>
        <w:t xml:space="preserve">skrbnika, u sljedećem koraku omogućit će se popunjavanje podataka drugog roditelja/skrbnika. </w:t>
      </w:r>
      <w:r w:rsidRPr="00786DC2">
        <w:t>Ako je odabran samo jedan roditelj/skrbnik</w:t>
      </w:r>
      <w:r w:rsidR="00DC4FC6">
        <w:t>,</w:t>
      </w:r>
      <w:r w:rsidRPr="00786DC2">
        <w:t xml:space="preserve"> ovaj korak neće </w:t>
      </w:r>
      <w:r w:rsidR="00DC4FC6">
        <w:t xml:space="preserve">se </w:t>
      </w:r>
      <w:r w:rsidRPr="00786DC2">
        <w:t>prikazivati.</w:t>
      </w:r>
    </w:p>
    <w:p w14:paraId="5D51829B" w14:textId="77777777" w:rsidR="0079004C" w:rsidRDefault="00907D03" w:rsidP="0079004C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7CB09640" wp14:editId="1D811C33">
            <wp:extent cx="5760720" cy="3928745"/>
            <wp:effectExtent l="0" t="0" r="0" b="0"/>
            <wp:docPr id="19" name="Slika 1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&#10;&#10;Opis je automatski generiran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21A0" w14:textId="69C68D21" w:rsidR="00907D03" w:rsidRPr="00786DC2" w:rsidRDefault="0079004C" w:rsidP="0079004C">
      <w:pPr>
        <w:pStyle w:val="Caption"/>
        <w:jc w:val="center"/>
      </w:pPr>
      <w:bookmarkStart w:id="41" w:name="_Toc11053624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22</w:t>
      </w:r>
      <w:r>
        <w:fldChar w:fldCharType="end"/>
      </w:r>
      <w:r w:rsidR="00DC4FC6">
        <w:t>.</w:t>
      </w:r>
      <w:r>
        <w:t xml:space="preserve"> </w:t>
      </w:r>
      <w:r w:rsidRPr="002E3F5E">
        <w:t>Popunjavanje podataka o drugom roditelju</w:t>
      </w:r>
      <w:bookmarkEnd w:id="41"/>
    </w:p>
    <w:p w14:paraId="0C613531" w14:textId="32058DE5" w:rsidR="00907D03" w:rsidRDefault="00907D03" w:rsidP="00907D03"/>
    <w:p w14:paraId="0AF97BC2" w14:textId="77777777" w:rsidR="007F003D" w:rsidRPr="00786DC2" w:rsidRDefault="007F003D" w:rsidP="007F003D">
      <w:pPr>
        <w:pStyle w:val="Heading5"/>
        <w:numPr>
          <w:ilvl w:val="0"/>
          <w:numId w:val="0"/>
        </w:numPr>
        <w:ind w:left="851" w:hanging="851"/>
      </w:pPr>
      <w:bookmarkStart w:id="42" w:name="_Toc110536284"/>
      <w:bookmarkStart w:id="43" w:name="_Toc119489326"/>
      <w:r w:rsidRPr="00786DC2">
        <w:t>Podatci o djetetu</w:t>
      </w:r>
      <w:bookmarkEnd w:id="42"/>
      <w:bookmarkEnd w:id="43"/>
    </w:p>
    <w:p w14:paraId="200D7CE6" w14:textId="25437C3A" w:rsidR="007F003D" w:rsidRPr="007F003D" w:rsidRDefault="007F003D" w:rsidP="007F003D">
      <w:pPr>
        <w:rPr>
          <w:b/>
          <w:bCs/>
          <w:u w:val="single"/>
        </w:rPr>
      </w:pPr>
      <w:r>
        <w:t xml:space="preserve">U koraku </w:t>
      </w:r>
      <w:r w:rsidRPr="00A247E5">
        <w:rPr>
          <w:b/>
          <w:u w:val="single"/>
        </w:rPr>
        <w:t>Pregled podataka</w:t>
      </w:r>
      <w:r>
        <w:t xml:space="preserve"> djeteta prikazuju se osnovni poda</w:t>
      </w:r>
      <w:r w:rsidR="00243839">
        <w:t>t</w:t>
      </w:r>
      <w:r>
        <w:t xml:space="preserve">ci o djetetu koje je sustav </w:t>
      </w:r>
      <w:r w:rsidR="00DC4FC6">
        <w:t>„</w:t>
      </w:r>
      <w:r>
        <w:t>Upisi u dječje vrtiće</w:t>
      </w:r>
      <w:r w:rsidR="00DC4FC6">
        <w:t>“</w:t>
      </w:r>
      <w:r>
        <w:t xml:space="preserve"> dohvatio iz Matice rođenih i registra podataka o prebivalištu i boravištu Ministarstva unutarnjih poslova. </w:t>
      </w:r>
      <w:r w:rsidRPr="02E78BFE">
        <w:rPr>
          <w:b/>
          <w:bCs/>
        </w:rPr>
        <w:t xml:space="preserve">Ove podatke potrebno </w:t>
      </w:r>
      <w:r w:rsidR="00BD574A">
        <w:rPr>
          <w:b/>
          <w:bCs/>
        </w:rPr>
        <w:t xml:space="preserve">je </w:t>
      </w:r>
      <w:r w:rsidRPr="02E78BFE">
        <w:rPr>
          <w:b/>
          <w:bCs/>
        </w:rPr>
        <w:t xml:space="preserve">nadopuniti traženim </w:t>
      </w:r>
      <w:r w:rsidR="00243839" w:rsidRPr="02E78BFE">
        <w:rPr>
          <w:b/>
          <w:bCs/>
        </w:rPr>
        <w:t xml:space="preserve">podatcima </w:t>
      </w:r>
      <w:r w:rsidRPr="02E78BFE">
        <w:rPr>
          <w:b/>
          <w:bCs/>
        </w:rPr>
        <w:t>koje nije moguće dohvatiti iz postojećih državnih registara.</w:t>
      </w:r>
      <w:r>
        <w:t xml:space="preserve"> </w:t>
      </w:r>
      <w:r w:rsidRPr="02E78BFE">
        <w:rPr>
          <w:b/>
          <w:bCs/>
          <w:u w:val="single"/>
        </w:rPr>
        <w:t>Ako pojedini podatak ne odgovara činjeničnom stanju, potrebno je zatražiti izmjenu u odgovarajućem registru te će se njihovom izmjenom podatci ažurirati i u ovom sustavu.</w:t>
      </w:r>
      <w:r w:rsidR="00166840" w:rsidRPr="02E78BFE">
        <w:rPr>
          <w:b/>
          <w:bCs/>
          <w:u w:val="single"/>
        </w:rPr>
        <w:t xml:space="preserve"> </w:t>
      </w:r>
      <w:r w:rsidR="008D64FC" w:rsidRPr="02E78BFE">
        <w:rPr>
          <w:b/>
          <w:bCs/>
          <w:u w:val="single"/>
        </w:rPr>
        <w:t xml:space="preserve">Za izmjenu podataka potrebno je </w:t>
      </w:r>
      <w:r w:rsidR="00166840" w:rsidRPr="02E78BFE">
        <w:rPr>
          <w:b/>
          <w:bCs/>
          <w:u w:val="single"/>
        </w:rPr>
        <w:t xml:space="preserve">uputiti </w:t>
      </w:r>
      <w:r w:rsidR="00B307BE" w:rsidRPr="02E78BFE">
        <w:rPr>
          <w:b/>
          <w:bCs/>
          <w:u w:val="single"/>
        </w:rPr>
        <w:t>roditelj</w:t>
      </w:r>
      <w:r w:rsidR="007D5743">
        <w:rPr>
          <w:b/>
          <w:bCs/>
          <w:u w:val="single"/>
        </w:rPr>
        <w:t>e</w:t>
      </w:r>
      <w:r w:rsidR="00B307BE" w:rsidRPr="02E78BFE">
        <w:rPr>
          <w:b/>
          <w:bCs/>
          <w:u w:val="single"/>
        </w:rPr>
        <w:t xml:space="preserve"> da se obrat</w:t>
      </w:r>
      <w:r w:rsidR="00DC254F">
        <w:rPr>
          <w:b/>
          <w:bCs/>
          <w:u w:val="single"/>
        </w:rPr>
        <w:t>e</w:t>
      </w:r>
      <w:r w:rsidR="00B307BE" w:rsidRPr="02E78BFE">
        <w:rPr>
          <w:b/>
          <w:bCs/>
          <w:u w:val="single"/>
        </w:rPr>
        <w:t xml:space="preserve"> nadležnoj instituciji.</w:t>
      </w:r>
    </w:p>
    <w:p w14:paraId="407D389B" w14:textId="77777777" w:rsidR="007F003D" w:rsidRPr="00786DC2" w:rsidRDefault="007F003D" w:rsidP="007F003D">
      <w:r w:rsidRPr="00786DC2">
        <w:t xml:space="preserve">Nakon unosa korisnik podatke potvrđuje odabirom opcije </w:t>
      </w:r>
      <w:r w:rsidRPr="007F003D">
        <w:rPr>
          <w:b/>
          <w:bCs/>
          <w:u w:val="single"/>
        </w:rPr>
        <w:t>Potvrdi podatke i nastavi</w:t>
      </w:r>
      <w:r w:rsidRPr="00786DC2">
        <w:t xml:space="preserve"> te prelazi na popunjavanje podataka u sljedećem koraku.</w:t>
      </w:r>
    </w:p>
    <w:p w14:paraId="5C388268" w14:textId="77777777" w:rsidR="007F003D" w:rsidRDefault="007F003D" w:rsidP="007F003D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4BFDDFBE" wp14:editId="657D5B68">
            <wp:extent cx="5662151" cy="6950042"/>
            <wp:effectExtent l="0" t="0" r="0" b="3810"/>
            <wp:docPr id="35" name="Slika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20" descr="Graphical user interface, application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69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5CDD" w14:textId="65B1D2D6" w:rsidR="007F003D" w:rsidRPr="00786DC2" w:rsidRDefault="007F003D" w:rsidP="007F003D">
      <w:pPr>
        <w:pStyle w:val="Caption"/>
        <w:jc w:val="center"/>
      </w:pPr>
      <w:bookmarkStart w:id="44" w:name="_Toc11053624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23</w:t>
      </w:r>
      <w:r>
        <w:fldChar w:fldCharType="end"/>
      </w:r>
      <w:r w:rsidR="00BD574A">
        <w:t>.</w:t>
      </w:r>
      <w:r>
        <w:t xml:space="preserve"> </w:t>
      </w:r>
      <w:r w:rsidRPr="00182C68">
        <w:t>Popunjavanje podataka o djetetu</w:t>
      </w:r>
      <w:bookmarkEnd w:id="44"/>
    </w:p>
    <w:p w14:paraId="6C782303" w14:textId="77777777" w:rsidR="007F003D" w:rsidRPr="00786DC2" w:rsidRDefault="007F003D" w:rsidP="007F003D"/>
    <w:p w14:paraId="57E41EFA" w14:textId="77777777" w:rsidR="007F003D" w:rsidRPr="00786DC2" w:rsidRDefault="007F003D" w:rsidP="007F003D">
      <w:pPr>
        <w:pStyle w:val="Heading5"/>
        <w:numPr>
          <w:ilvl w:val="0"/>
          <w:numId w:val="0"/>
        </w:numPr>
        <w:ind w:left="851" w:hanging="851"/>
      </w:pPr>
      <w:bookmarkStart w:id="45" w:name="_Toc110536285"/>
      <w:bookmarkStart w:id="46" w:name="_Toc119489327"/>
      <w:r w:rsidRPr="00786DC2">
        <w:t>Odabir ustanove i programa</w:t>
      </w:r>
      <w:bookmarkEnd w:id="45"/>
      <w:bookmarkEnd w:id="46"/>
    </w:p>
    <w:p w14:paraId="65854472" w14:textId="175624D9" w:rsidR="007F003D" w:rsidRPr="00786DC2" w:rsidRDefault="007F003D" w:rsidP="007F003D">
      <w:r w:rsidRPr="02E78BFE">
        <w:rPr>
          <w:b/>
          <w:bCs/>
        </w:rPr>
        <w:t xml:space="preserve">U ovom koraku korisniku je već </w:t>
      </w:r>
      <w:r w:rsidR="003B2CF1">
        <w:rPr>
          <w:b/>
          <w:bCs/>
        </w:rPr>
        <w:t>unaprijed određena</w:t>
      </w:r>
      <w:r w:rsidR="003B2CF1" w:rsidRPr="02E78BFE">
        <w:rPr>
          <w:b/>
          <w:bCs/>
        </w:rPr>
        <w:t xml:space="preserve"> </w:t>
      </w:r>
      <w:r w:rsidRPr="02E78BFE">
        <w:rPr>
          <w:b/>
          <w:bCs/>
        </w:rPr>
        <w:t>odabrana ustanova čiji administrator ispunjava zahtjev i nema mogućnost odabira druge ustanove</w:t>
      </w:r>
      <w:r>
        <w:t xml:space="preserve">. U </w:t>
      </w:r>
      <w:r>
        <w:lastRenderedPageBreak/>
        <w:t xml:space="preserve">gornjem desnom kutu odabirom opcije </w:t>
      </w:r>
      <w:r w:rsidRPr="02E78BFE">
        <w:rPr>
          <w:b/>
          <w:bCs/>
          <w:u w:val="single"/>
        </w:rPr>
        <w:t>Kriteriji i bodovi</w:t>
      </w:r>
      <w:r>
        <w:t xml:space="preserve"> otvara se modalni ekran s informacijama o definiranim kriterijima za pedagošku godinu odabrane</w:t>
      </w:r>
      <w:r w:rsidR="00DE5C03">
        <w:t xml:space="preserve"> </w:t>
      </w:r>
      <w:r w:rsidR="00024749">
        <w:t>predškolske</w:t>
      </w:r>
      <w:r>
        <w:t xml:space="preserve"> ustanove ili</w:t>
      </w:r>
      <w:r w:rsidR="00024749">
        <w:t xml:space="preserve"> dječjeg</w:t>
      </w:r>
      <w:r>
        <w:t xml:space="preserve"> vrtića. </w:t>
      </w:r>
      <w:r w:rsidRPr="02E78BFE">
        <w:rPr>
          <w:b/>
          <w:bCs/>
        </w:rPr>
        <w:t>Korisnik ima mogućnost odabira lokacije i programa</w:t>
      </w:r>
      <w:r>
        <w:t xml:space="preserve">. Uključivanjem opcije </w:t>
      </w:r>
      <w:r w:rsidRPr="02E78BFE">
        <w:rPr>
          <w:b/>
          <w:bCs/>
          <w:u w:val="single"/>
        </w:rPr>
        <w:t>Filteri</w:t>
      </w:r>
      <w:r w:rsidRPr="00056A56">
        <w:rPr>
          <w:b/>
          <w:bCs/>
        </w:rPr>
        <w:t xml:space="preserve"> </w:t>
      </w:r>
      <w:r>
        <w:t xml:space="preserve">prikazuje se tražilica kojom je moguće pretraživanje po županiji, općini/gradu, dobi djeteta, programu ili nazivu </w:t>
      </w:r>
      <w:r w:rsidR="00B307BE">
        <w:t>predškolske</w:t>
      </w:r>
      <w:r w:rsidR="006A3450">
        <w:t xml:space="preserve"> </w:t>
      </w:r>
      <w:r>
        <w:t xml:space="preserve">ustanove. </w:t>
      </w:r>
    </w:p>
    <w:p w14:paraId="72C91904" w14:textId="77777777" w:rsidR="003D752A" w:rsidRDefault="007F003D" w:rsidP="003D752A">
      <w:pPr>
        <w:keepNext/>
      </w:pPr>
      <w:r w:rsidRPr="00786DC2">
        <w:rPr>
          <w:noProof/>
          <w:lang w:eastAsia="hr-HR"/>
        </w:rPr>
        <w:drawing>
          <wp:inline distT="0" distB="0" distL="0" distR="0" wp14:anchorId="15288764" wp14:editId="4EDEBC4D">
            <wp:extent cx="5760720" cy="4403725"/>
            <wp:effectExtent l="0" t="0" r="0" b="0"/>
            <wp:docPr id="36" name="Slika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21" descr="Graphical user interface, application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AB45" w14:textId="73F816CF" w:rsidR="007F003D" w:rsidRPr="00786DC2" w:rsidRDefault="003D752A" w:rsidP="003D752A">
      <w:pPr>
        <w:pStyle w:val="Caption"/>
        <w:jc w:val="center"/>
      </w:pPr>
      <w:bookmarkStart w:id="47" w:name="_Toc11053624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24</w:t>
      </w:r>
      <w:r>
        <w:fldChar w:fldCharType="end"/>
      </w:r>
      <w:r w:rsidR="003B2CF1">
        <w:t>.</w:t>
      </w:r>
      <w:r>
        <w:t xml:space="preserve"> </w:t>
      </w:r>
      <w:r w:rsidRPr="00782233">
        <w:t>Odabir ustanove upotrebom opcije Filteri</w:t>
      </w:r>
      <w:bookmarkEnd w:id="47"/>
    </w:p>
    <w:p w14:paraId="632C0614" w14:textId="77777777" w:rsidR="003D752A" w:rsidRDefault="003D752A" w:rsidP="007F003D">
      <w:pPr>
        <w:rPr>
          <w:i/>
          <w:iCs/>
        </w:rPr>
      </w:pPr>
    </w:p>
    <w:p w14:paraId="3C9FFA36" w14:textId="48724774" w:rsidR="007F003D" w:rsidRPr="003D752A" w:rsidRDefault="007F003D" w:rsidP="007F003D">
      <w:pPr>
        <w:rPr>
          <w:b/>
          <w:bCs/>
        </w:rPr>
      </w:pPr>
      <w:r w:rsidRPr="00786DC2">
        <w:t xml:space="preserve">Korisnik potvrđuje odabir ustanove kojoj želi poslati zahtjev te </w:t>
      </w:r>
      <w:r w:rsidRPr="003D752A">
        <w:rPr>
          <w:b/>
          <w:bCs/>
        </w:rPr>
        <w:t>u sljedećem koraku odabire lokaciju i program označene ustanove.</w:t>
      </w:r>
      <w:r w:rsidRPr="00786DC2">
        <w:t xml:space="preserve"> Na zahtjevu za upis </w:t>
      </w:r>
      <w:r w:rsidRPr="003D752A">
        <w:rPr>
          <w:b/>
          <w:bCs/>
        </w:rPr>
        <w:t xml:space="preserve">obavezno je opredijeliti se za barem jednu mogućnost lokacije i programa, a najviše je moguće odabrati četiri. </w:t>
      </w:r>
    </w:p>
    <w:p w14:paraId="604EB990" w14:textId="16B7BEEC" w:rsidR="007F003D" w:rsidRPr="00786DC2" w:rsidRDefault="6D00CD68" w:rsidP="007F003D">
      <w:r>
        <w:t xml:space="preserve">U središnjem dijelu ekrana nalaze se polja za popunjavanje lokacija i programa. Podatke je moguće filtrirati </w:t>
      </w:r>
      <w:r w:rsidR="006A3450">
        <w:t xml:space="preserve">po </w:t>
      </w:r>
      <w:r>
        <w:t xml:space="preserve">dobi (jaslice ili </w:t>
      </w:r>
      <w:r w:rsidR="3B37C3BF">
        <w:t xml:space="preserve">dječji </w:t>
      </w:r>
      <w:r>
        <w:t>vrtić), trajanju i po vrsti programa. Odabirom lokacije u prvom stupcu korisniku se na ekranu pojavljuje mogućnost odabira programa. Nakon toga moguće je odabrati program (drugi stupac), te je u posljednjem stupcu moguće poredati programe po prioritetu. Korisnik to odrađuje povlačenjem kartica.</w:t>
      </w:r>
    </w:p>
    <w:p w14:paraId="3F875CBF" w14:textId="77777777" w:rsidR="003D752A" w:rsidRDefault="007F003D" w:rsidP="003D752A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51EABFEC" wp14:editId="35D1946E">
            <wp:extent cx="5760720" cy="4511040"/>
            <wp:effectExtent l="0" t="0" r="0" b="3810"/>
            <wp:docPr id="37" name="Slika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22" descr="Graphical user interface, application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C23F" w14:textId="5022E3B1" w:rsidR="007F003D" w:rsidRPr="00786DC2" w:rsidRDefault="003D752A" w:rsidP="003D752A">
      <w:pPr>
        <w:pStyle w:val="Caption"/>
        <w:jc w:val="center"/>
      </w:pPr>
      <w:bookmarkStart w:id="48" w:name="_Toc11053624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25</w:t>
      </w:r>
      <w:r>
        <w:fldChar w:fldCharType="end"/>
      </w:r>
      <w:r w:rsidR="003B2CF1">
        <w:t>.</w:t>
      </w:r>
      <w:r>
        <w:t xml:space="preserve"> </w:t>
      </w:r>
      <w:r w:rsidRPr="008B1CD7">
        <w:t>Odabir lokacije i programa</w:t>
      </w:r>
      <w:bookmarkEnd w:id="48"/>
    </w:p>
    <w:p w14:paraId="22801A1F" w14:textId="77777777" w:rsidR="007F003D" w:rsidRPr="00786DC2" w:rsidRDefault="007F003D" w:rsidP="007F003D"/>
    <w:p w14:paraId="2776E783" w14:textId="77777777" w:rsidR="007F003D" w:rsidRPr="00786DC2" w:rsidRDefault="007F003D" w:rsidP="007F003D">
      <w:r w:rsidRPr="00786DC2">
        <w:t xml:space="preserve">Nakon unosa korisnik podatke potvrđuje odabirom opcije </w:t>
      </w:r>
      <w:r w:rsidRPr="003D752A">
        <w:rPr>
          <w:b/>
          <w:bCs/>
          <w:u w:val="single"/>
        </w:rPr>
        <w:t>Potvrdi podatke i nastavi</w:t>
      </w:r>
      <w:r w:rsidRPr="00786DC2">
        <w:t xml:space="preserve"> te prelazi na popunjavanje podataka u sljedećem koraku.</w:t>
      </w:r>
    </w:p>
    <w:p w14:paraId="179C54AC" w14:textId="77777777" w:rsidR="007F003D" w:rsidRPr="00786DC2" w:rsidRDefault="007F003D" w:rsidP="003D752A">
      <w:pPr>
        <w:pStyle w:val="Heading5"/>
        <w:numPr>
          <w:ilvl w:val="0"/>
          <w:numId w:val="0"/>
        </w:numPr>
        <w:ind w:left="851" w:hanging="851"/>
      </w:pPr>
      <w:bookmarkStart w:id="49" w:name="_Toc110536286"/>
      <w:bookmarkStart w:id="50" w:name="_Toc119489328"/>
      <w:r w:rsidRPr="00786DC2">
        <w:t>Odabir kriterija</w:t>
      </w:r>
      <w:bookmarkEnd w:id="49"/>
      <w:bookmarkEnd w:id="50"/>
    </w:p>
    <w:p w14:paraId="63691A48" w14:textId="3B629D4B" w:rsidR="007F003D" w:rsidRPr="009F6427" w:rsidRDefault="007F003D" w:rsidP="007F003D">
      <w:pPr>
        <w:rPr>
          <w:b/>
          <w:bCs/>
        </w:rPr>
      </w:pPr>
      <w:r>
        <w:t xml:space="preserve">U koraku </w:t>
      </w:r>
      <w:r w:rsidRPr="00A247E5">
        <w:rPr>
          <w:b/>
          <w:bCs/>
          <w:u w:val="single"/>
        </w:rPr>
        <w:t>Odabir kriterija</w:t>
      </w:r>
      <w:r w:rsidR="009E0810">
        <w:t xml:space="preserve"> korisnik </w:t>
      </w:r>
      <w:r w:rsidR="00873F84">
        <w:t xml:space="preserve">u ulozi administratora </w:t>
      </w:r>
      <w:r w:rsidR="009E0810">
        <w:t>dječjeg vrtića</w:t>
      </w:r>
      <w:r>
        <w:t xml:space="preserve"> </w:t>
      </w:r>
      <w:r w:rsidR="00873F84">
        <w:t xml:space="preserve">ili ravnatelja dječjeg vrtića </w:t>
      </w:r>
      <w:r>
        <w:t xml:space="preserve">koji popunjava zahtjev u ime roditelja treba </w:t>
      </w:r>
      <w:r w:rsidRPr="02E78BFE">
        <w:rPr>
          <w:b/>
          <w:bCs/>
          <w:u w:val="single"/>
        </w:rPr>
        <w:t>označiti koje kriterij</w:t>
      </w:r>
      <w:r w:rsidR="003B2CF1">
        <w:rPr>
          <w:b/>
          <w:bCs/>
          <w:u w:val="single"/>
        </w:rPr>
        <w:t>e</w:t>
      </w:r>
      <w:r w:rsidRPr="02E78BFE">
        <w:rPr>
          <w:b/>
          <w:bCs/>
          <w:u w:val="single"/>
        </w:rPr>
        <w:t xml:space="preserve"> koje je definirala </w:t>
      </w:r>
      <w:r w:rsidR="00A969C9">
        <w:rPr>
          <w:b/>
          <w:bCs/>
          <w:u w:val="single"/>
        </w:rPr>
        <w:t xml:space="preserve">predškolska </w:t>
      </w:r>
      <w:r w:rsidRPr="02E78BFE">
        <w:rPr>
          <w:b/>
          <w:bCs/>
          <w:u w:val="single"/>
        </w:rPr>
        <w:t>ustanova dijete zadovoljava</w:t>
      </w:r>
      <w:r>
        <w:t>. Sustav nudi korisniku davanje privole za automatsko dohvaćanje podataka iz registara potrebnih za dokazivanje odabranih kriterija, a poda</w:t>
      </w:r>
      <w:r w:rsidR="003B2CF1">
        <w:t>t</w:t>
      </w:r>
      <w:r>
        <w:t>ci za dokazivanje kriterija dohvatit</w:t>
      </w:r>
      <w:r w:rsidR="003B2CF1">
        <w:t xml:space="preserve"> će se</w:t>
      </w:r>
      <w:r>
        <w:t xml:space="preserve"> iz onih sustava za koje je korisnik dao privolu. </w:t>
      </w:r>
      <w:r w:rsidR="003B2CF1">
        <w:t>A</w:t>
      </w:r>
      <w:r>
        <w:t xml:space="preserve">ko korisnik nije označio davanje privole, ponudit će mu se mogućnost prilaganje tražene dokumentacije u obliku dodatnog dokumenta. </w:t>
      </w:r>
      <w:r w:rsidR="003B2CF1">
        <w:rPr>
          <w:b/>
          <w:bCs/>
        </w:rPr>
        <w:t>A</w:t>
      </w:r>
      <w:r w:rsidRPr="02E78BFE">
        <w:rPr>
          <w:b/>
          <w:bCs/>
        </w:rPr>
        <w:t>ko se dogodi da dokazivanje kriterija u trenutku podnošenja zahtjeva nije moguće dokazati podatcima iz javnih registara</w:t>
      </w:r>
      <w:r w:rsidR="003B2CF1">
        <w:rPr>
          <w:b/>
          <w:bCs/>
        </w:rPr>
        <w:t>,</w:t>
      </w:r>
      <w:r w:rsidRPr="02E78BFE">
        <w:rPr>
          <w:b/>
          <w:bCs/>
        </w:rPr>
        <w:t xml:space="preserve"> korisniku će i tada biti ponuđena mogućnost prilaganja tražene dokumentacije zasebno za svaki odabrani kriterij.</w:t>
      </w:r>
    </w:p>
    <w:p w14:paraId="52222727" w14:textId="77777777" w:rsidR="007F003D" w:rsidRPr="00786DC2" w:rsidRDefault="007F003D" w:rsidP="007F003D">
      <w:r w:rsidRPr="00786DC2">
        <w:t xml:space="preserve">Prilaganje dokumenta obavlja se na sljedeći način: </w:t>
      </w:r>
    </w:p>
    <w:p w14:paraId="0344EBB2" w14:textId="505EF2C5" w:rsidR="007F003D" w:rsidRPr="009F6427" w:rsidRDefault="003B2CF1" w:rsidP="007F003D">
      <w:pPr>
        <w:pStyle w:val="ListParagraph"/>
        <w:numPr>
          <w:ilvl w:val="0"/>
          <w:numId w:val="12"/>
        </w:numPr>
        <w:spacing w:before="0" w:after="160" w:line="259" w:lineRule="auto"/>
        <w:jc w:val="left"/>
        <w:rPr>
          <w:b/>
          <w:bCs/>
        </w:rPr>
      </w:pPr>
      <w:r>
        <w:lastRenderedPageBreak/>
        <w:t>K</w:t>
      </w:r>
      <w:r w:rsidR="007F003D" w:rsidRPr="00786DC2">
        <w:t xml:space="preserve">orisnik treba </w:t>
      </w:r>
      <w:r w:rsidR="007F003D" w:rsidRPr="009F6427">
        <w:rPr>
          <w:b/>
          <w:bCs/>
        </w:rPr>
        <w:t xml:space="preserve">odabrati opciju </w:t>
      </w:r>
      <w:r w:rsidR="007F003D" w:rsidRPr="00056A56">
        <w:rPr>
          <w:b/>
          <w:bCs/>
          <w:u w:val="single"/>
        </w:rPr>
        <w:t>Priložite dodatnu dokumentaciju</w:t>
      </w:r>
      <w:r>
        <w:rPr>
          <w:b/>
          <w:bCs/>
        </w:rPr>
        <w:t>.</w:t>
      </w:r>
      <w:r w:rsidR="007F003D" w:rsidRPr="009F6427">
        <w:rPr>
          <w:b/>
          <w:bCs/>
        </w:rPr>
        <w:t xml:space="preserve"> </w:t>
      </w:r>
    </w:p>
    <w:p w14:paraId="0612CE0E" w14:textId="41692782" w:rsidR="007F003D" w:rsidRPr="00786DC2" w:rsidRDefault="003B2CF1" w:rsidP="007F003D">
      <w:pPr>
        <w:pStyle w:val="ListParagraph"/>
        <w:numPr>
          <w:ilvl w:val="0"/>
          <w:numId w:val="12"/>
        </w:numPr>
        <w:spacing w:before="0" w:after="160" w:line="259" w:lineRule="auto"/>
        <w:jc w:val="left"/>
      </w:pPr>
      <w:r>
        <w:t>U</w:t>
      </w:r>
      <w:r w:rsidR="007F003D">
        <w:t xml:space="preserve"> novootvorenom ekranu očekuje </w:t>
      </w:r>
      <w:r w:rsidR="00044245">
        <w:t xml:space="preserve">se </w:t>
      </w:r>
      <w:r w:rsidR="007F003D">
        <w:t xml:space="preserve">da </w:t>
      </w:r>
      <w:r w:rsidR="00044245">
        <w:t xml:space="preserve">korisnik </w:t>
      </w:r>
      <w:r w:rsidR="007F003D">
        <w:t>povuče dokument u predviđeno polje</w:t>
      </w:r>
      <w:r w:rsidR="009F6427">
        <w:t xml:space="preserve"> (</w:t>
      </w:r>
      <w:r>
        <w:t xml:space="preserve">engl. </w:t>
      </w:r>
      <w:r w:rsidR="009F6427" w:rsidRPr="00237DA2">
        <w:rPr>
          <w:i/>
          <w:iCs/>
        </w:rPr>
        <w:t>drag&amp;drop</w:t>
      </w:r>
      <w:r w:rsidR="00044245">
        <w:t>)</w:t>
      </w:r>
      <w:r w:rsidR="007F003D">
        <w:t xml:space="preserve"> za učitavanje dokumenta ili </w:t>
      </w:r>
      <w:r w:rsidR="007D5743">
        <w:t xml:space="preserve">da </w:t>
      </w:r>
      <w:r w:rsidR="007F003D">
        <w:t>priloži datoteku (</w:t>
      </w:r>
      <w:r w:rsidR="00237DA2">
        <w:t>koju</w:t>
      </w:r>
      <w:r w:rsidR="007F003D">
        <w:t xml:space="preserve"> treba potražiti u mapama na disku svo</w:t>
      </w:r>
      <w:r w:rsidR="00044245">
        <w:t>je</w:t>
      </w:r>
      <w:r w:rsidR="007F003D">
        <w:t>g računala)</w:t>
      </w:r>
      <w:r w:rsidR="00237DA2">
        <w:t>.</w:t>
      </w:r>
    </w:p>
    <w:p w14:paraId="1A77A005" w14:textId="69754FE9" w:rsidR="007F003D" w:rsidRPr="005503A9" w:rsidRDefault="009F6427" w:rsidP="007F003D">
      <w:r w:rsidRPr="005503A9">
        <w:t>D</w:t>
      </w:r>
      <w:r w:rsidR="007F003D" w:rsidRPr="005503A9">
        <w:t xml:space="preserve">okumenti moraju biti manji od 10 MB te u jednom od sljedećih formata: PDF, JPG, JPEG, PNG, GIF, TIFF i BMP. </w:t>
      </w:r>
      <w:r w:rsidR="00237DA2">
        <w:t>A</w:t>
      </w:r>
      <w:r w:rsidR="007F003D" w:rsidRPr="005503A9">
        <w:t xml:space="preserve">ko se pokuša učitati dokument koji je veći od dozvoljene veličine ili </w:t>
      </w:r>
      <w:r w:rsidR="00237DA2">
        <w:t xml:space="preserve">koji je </w:t>
      </w:r>
      <w:r w:rsidR="007F003D" w:rsidRPr="005503A9">
        <w:t>nedopuštenog formata, sustav će korisnika na to upozoriti porukom.</w:t>
      </w:r>
    </w:p>
    <w:p w14:paraId="6DBA9240" w14:textId="77777777" w:rsidR="009F6427" w:rsidRDefault="007F003D" w:rsidP="009F6427">
      <w:pPr>
        <w:keepNext/>
      </w:pPr>
      <w:r w:rsidRPr="00786DC2">
        <w:rPr>
          <w:noProof/>
          <w:lang w:eastAsia="hr-HR"/>
        </w:rPr>
        <w:drawing>
          <wp:inline distT="0" distB="0" distL="0" distR="0" wp14:anchorId="443815AE" wp14:editId="36A48642">
            <wp:extent cx="5760720" cy="4177030"/>
            <wp:effectExtent l="0" t="0" r="0" b="0"/>
            <wp:docPr id="23" name="Slika 2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tekst&#10;&#10;Opis je automatski generiran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9B5F" w14:textId="2BADCB49" w:rsidR="007F003D" w:rsidRPr="00786DC2" w:rsidRDefault="009F6427" w:rsidP="009F6427">
      <w:pPr>
        <w:pStyle w:val="Caption"/>
        <w:jc w:val="center"/>
      </w:pPr>
      <w:bookmarkStart w:id="51" w:name="_Toc11053624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26</w:t>
      </w:r>
      <w:r>
        <w:fldChar w:fldCharType="end"/>
      </w:r>
      <w:r w:rsidR="00237DA2">
        <w:t>.</w:t>
      </w:r>
      <w:r>
        <w:t xml:space="preserve"> </w:t>
      </w:r>
      <w:r w:rsidRPr="00C032FD">
        <w:t>Odabir kriterija</w:t>
      </w:r>
      <w:bookmarkEnd w:id="51"/>
    </w:p>
    <w:p w14:paraId="4EB9CCD0" w14:textId="77777777" w:rsidR="007F003D" w:rsidRPr="009F6427" w:rsidRDefault="007F003D" w:rsidP="007F003D">
      <w:pPr>
        <w:rPr>
          <w:b/>
          <w:bCs/>
        </w:rPr>
      </w:pPr>
    </w:p>
    <w:p w14:paraId="48F31CFB" w14:textId="577329F2" w:rsidR="007F003D" w:rsidRPr="009F6427" w:rsidRDefault="007F003D" w:rsidP="007F003D">
      <w:pPr>
        <w:rPr>
          <w:b/>
          <w:bCs/>
        </w:rPr>
      </w:pPr>
      <w:r w:rsidRPr="02E78BFE">
        <w:rPr>
          <w:b/>
          <w:bCs/>
        </w:rPr>
        <w:t xml:space="preserve">Kriterije upisa određuje </w:t>
      </w:r>
      <w:r w:rsidR="00133148" w:rsidRPr="02E78BFE">
        <w:rPr>
          <w:b/>
          <w:bCs/>
        </w:rPr>
        <w:t xml:space="preserve">predškolska </w:t>
      </w:r>
      <w:r w:rsidRPr="02E78BFE">
        <w:rPr>
          <w:b/>
          <w:bCs/>
        </w:rPr>
        <w:t>ustanova za svaku pedagošku godinu, a svaki kriterij zasebno</w:t>
      </w:r>
      <w:r w:rsidR="00237DA2">
        <w:rPr>
          <w:b/>
          <w:bCs/>
        </w:rPr>
        <w:t xml:space="preserve"> se</w:t>
      </w:r>
      <w:r w:rsidRPr="02E78BFE">
        <w:rPr>
          <w:b/>
          <w:bCs/>
        </w:rPr>
        <w:t xml:space="preserve"> boduje prema internoj odluci.</w:t>
      </w:r>
    </w:p>
    <w:p w14:paraId="56168BDD" w14:textId="26F09007" w:rsidR="5663517F" w:rsidRPr="00BA11DF" w:rsidRDefault="007F003D" w:rsidP="00BA11DF">
      <w:pPr>
        <w:rPr>
          <w:b/>
          <w:bCs/>
        </w:rPr>
      </w:pPr>
      <w:r>
        <w:t>Mogući ukup</w:t>
      </w:r>
      <w:r w:rsidR="00237DA2">
        <w:t>ni</w:t>
      </w:r>
      <w:r>
        <w:t xml:space="preserve"> zbroj bodova koje dijete može ostvariti prilikom prijave za upis prikazuje se na dnu ekrana</w:t>
      </w:r>
      <w:r w:rsidR="00237DA2">
        <w:t>,</w:t>
      </w:r>
      <w:r>
        <w:t xml:space="preserve"> dok je konač</w:t>
      </w:r>
      <w:r w:rsidR="00C641C3">
        <w:t>ni</w:t>
      </w:r>
      <w:r>
        <w:t xml:space="preserve"> zbroj bodova koje je dijete ostvarilo za upis poznat tek nakon evaluacije upisnog povjerenstva dječjeg vrtića. </w:t>
      </w:r>
      <w:r w:rsidRPr="5663517F">
        <w:rPr>
          <w:b/>
          <w:bCs/>
        </w:rPr>
        <w:t xml:space="preserve">Rezultate bodovanja moguće je vidjeti nakon što prođe ključni </w:t>
      </w:r>
      <w:r w:rsidR="007D5743">
        <w:rPr>
          <w:b/>
          <w:bCs/>
        </w:rPr>
        <w:t>nadnevak</w:t>
      </w:r>
      <w:r w:rsidR="007D5743" w:rsidRPr="5663517F">
        <w:rPr>
          <w:b/>
          <w:bCs/>
        </w:rPr>
        <w:t xml:space="preserve"> </w:t>
      </w:r>
      <w:r w:rsidRPr="5663517F">
        <w:rPr>
          <w:b/>
          <w:bCs/>
        </w:rPr>
        <w:t>kraja evaluacije zahtjeva.</w:t>
      </w:r>
    </w:p>
    <w:p w14:paraId="4E53DEA6" w14:textId="057E8840" w:rsidR="007F003D" w:rsidRPr="00786DC2" w:rsidRDefault="00BA11DF" w:rsidP="009F6427">
      <w:pPr>
        <w:pStyle w:val="Heading5"/>
        <w:numPr>
          <w:ilvl w:val="0"/>
          <w:numId w:val="0"/>
        </w:numPr>
        <w:ind w:left="851" w:hanging="851"/>
      </w:pPr>
      <w:bookmarkStart w:id="52" w:name="_Toc110536287"/>
      <w:bookmarkStart w:id="53" w:name="_Toc119489329"/>
      <w:r>
        <w:t>I</w:t>
      </w:r>
      <w:r w:rsidR="007F003D" w:rsidRPr="00786DC2">
        <w:t xml:space="preserve">nicijalni </w:t>
      </w:r>
      <w:r w:rsidR="009F6427">
        <w:t>upitnik</w:t>
      </w:r>
      <w:bookmarkEnd w:id="52"/>
      <w:bookmarkEnd w:id="53"/>
    </w:p>
    <w:p w14:paraId="02916205" w14:textId="5A475F87" w:rsidR="007F003D" w:rsidRPr="00786DC2" w:rsidRDefault="007F003D" w:rsidP="007F003D">
      <w:r w:rsidRPr="00786DC2">
        <w:lastRenderedPageBreak/>
        <w:t xml:space="preserve">U koraku </w:t>
      </w:r>
      <w:r w:rsidRPr="00A247E5">
        <w:rPr>
          <w:b/>
          <w:u w:val="single"/>
        </w:rPr>
        <w:t>Inicijalni upitnik</w:t>
      </w:r>
      <w:r w:rsidRPr="00786DC2">
        <w:t xml:space="preserve"> administrator koji popunjava zahtjev u ime roditelja od njega </w:t>
      </w:r>
      <w:r w:rsidR="00C82D89">
        <w:t>treba zatražiti dodatne</w:t>
      </w:r>
      <w:r w:rsidRPr="00786DC2">
        <w:t xml:space="preserve"> informacij</w:t>
      </w:r>
      <w:r w:rsidR="00C82D89">
        <w:t>e</w:t>
      </w:r>
      <w:r w:rsidRPr="00786DC2">
        <w:t xml:space="preserve"> o djetetu iz različitih područja. Svi podatci koje roditelj daje u ovom koraku privatni</w:t>
      </w:r>
      <w:r w:rsidR="00237DA2">
        <w:t xml:space="preserve"> su</w:t>
      </w:r>
      <w:r w:rsidRPr="00786DC2">
        <w:t xml:space="preserve">, a neobavezna polja označena </w:t>
      </w:r>
      <w:r w:rsidR="00237DA2">
        <w:t xml:space="preserve">su </w:t>
      </w:r>
      <w:r w:rsidRPr="00786DC2">
        <w:t xml:space="preserve">pored naslova. U ovom </w:t>
      </w:r>
      <w:r w:rsidR="00237DA2">
        <w:t xml:space="preserve">su </w:t>
      </w:r>
      <w:r w:rsidRPr="00786DC2">
        <w:t>koraku neki podatci popunjeni jer sustav integracijom matica dohvaća podatke iz Matice rođenih</w:t>
      </w:r>
      <w:r w:rsidR="00237DA2">
        <w:t xml:space="preserve"> i</w:t>
      </w:r>
      <w:r w:rsidRPr="00786DC2">
        <w:t xml:space="preserve"> registra podataka o prebivalištu i boravištu Ministarstva unutarnjih poslova. </w:t>
      </w:r>
      <w:r w:rsidR="00237DA2">
        <w:t>P</w:t>
      </w:r>
      <w:r w:rsidRPr="00786DC2">
        <w:t>otrebno je nadopuniti</w:t>
      </w:r>
      <w:r w:rsidR="00237DA2">
        <w:t xml:space="preserve"> one podatke koje nije moguće dohvatiti iz postojećih državnih servisa.</w:t>
      </w:r>
    </w:p>
    <w:p w14:paraId="0B42C37C" w14:textId="77777777" w:rsidR="00C82D89" w:rsidRDefault="00C82D89" w:rsidP="007F003D">
      <w:pPr>
        <w:rPr>
          <w:b/>
          <w:bCs/>
        </w:rPr>
      </w:pPr>
    </w:p>
    <w:p w14:paraId="1E6A19E2" w14:textId="5B4BEFFE" w:rsidR="007F003D" w:rsidRPr="00786DC2" w:rsidRDefault="007F003D" w:rsidP="007F003D">
      <w:r w:rsidRPr="00C82D89">
        <w:rPr>
          <w:b/>
          <w:bCs/>
        </w:rPr>
        <w:t>Inicijalni upitnik podijeljen je u deset kategorija</w:t>
      </w:r>
      <w:r w:rsidRPr="00786DC2">
        <w:t xml:space="preserve">: </w:t>
      </w:r>
    </w:p>
    <w:p w14:paraId="676FB231" w14:textId="24D3AD0F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>
        <w:t>Poda</w:t>
      </w:r>
      <w:r w:rsidR="003B7634">
        <w:t>t</w:t>
      </w:r>
      <w:r>
        <w:t>ci o djetetu</w:t>
      </w:r>
    </w:p>
    <w:p w14:paraId="4313F065" w14:textId="42476953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>
        <w:t>Poda</w:t>
      </w:r>
      <w:r w:rsidR="003B7634">
        <w:t>t</w:t>
      </w:r>
      <w:r>
        <w:t>ci o roditeljima</w:t>
      </w:r>
    </w:p>
    <w:p w14:paraId="6EFA306D" w14:textId="7777777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Navedite s kim dijete živi</w:t>
      </w:r>
    </w:p>
    <w:p w14:paraId="0F20A85B" w14:textId="7777777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Opće informacije o obitelji</w:t>
      </w:r>
    </w:p>
    <w:p w14:paraId="72E76E1E" w14:textId="7A12389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>
        <w:t>Poda</w:t>
      </w:r>
      <w:r w:rsidR="003B7634">
        <w:t>t</w:t>
      </w:r>
      <w:r>
        <w:t>ci o zdravstvenom i razvojnom statusu djeteta</w:t>
      </w:r>
    </w:p>
    <w:p w14:paraId="3378648B" w14:textId="7777777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Potrebe i navike djeteta</w:t>
      </w:r>
    </w:p>
    <w:p w14:paraId="2CB5F4D9" w14:textId="2AB80EB2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 xml:space="preserve">Motorički i </w:t>
      </w:r>
      <w:r w:rsidR="00C822F5">
        <w:t xml:space="preserve">senzorički </w:t>
      </w:r>
      <w:r w:rsidRPr="00786DC2">
        <w:t>razvoj</w:t>
      </w:r>
    </w:p>
    <w:p w14:paraId="5B7F0631" w14:textId="40056F9F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Komunikacijski i jezično</w:t>
      </w:r>
      <w:r w:rsidR="00E37699">
        <w:t xml:space="preserve"> go</w:t>
      </w:r>
      <w:r w:rsidRPr="00786DC2">
        <w:t>vorni razvoj</w:t>
      </w:r>
    </w:p>
    <w:p w14:paraId="331D6C14" w14:textId="7C5AF46F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>
        <w:t>Poda</w:t>
      </w:r>
      <w:r w:rsidR="003B7634">
        <w:t>t</w:t>
      </w:r>
      <w:r>
        <w:t>ci o socijalnom i emocionalnom razvoju djeteta</w:t>
      </w:r>
    </w:p>
    <w:p w14:paraId="0AC812C9" w14:textId="7777777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Obilježja djetetove igre, pažnje i spoznaje</w:t>
      </w:r>
    </w:p>
    <w:p w14:paraId="3885627E" w14:textId="010A1FD7" w:rsidR="007F003D" w:rsidRPr="00786DC2" w:rsidRDefault="007F003D" w:rsidP="007F003D">
      <w:r w:rsidRPr="02E78BFE">
        <w:rPr>
          <w:b/>
          <w:bCs/>
        </w:rPr>
        <w:t>Poda</w:t>
      </w:r>
      <w:r w:rsidR="003B7634" w:rsidRPr="02E78BFE">
        <w:rPr>
          <w:b/>
          <w:bCs/>
        </w:rPr>
        <w:t>t</w:t>
      </w:r>
      <w:r w:rsidRPr="02E78BFE">
        <w:rPr>
          <w:b/>
          <w:bCs/>
        </w:rPr>
        <w:t>ci o djetetu</w:t>
      </w:r>
      <w:r>
        <w:t xml:space="preserve"> – </w:t>
      </w:r>
      <w:r w:rsidR="007F7C08">
        <w:t>K</w:t>
      </w:r>
      <w:r>
        <w:t xml:space="preserve">ategorija u kojoj </w:t>
      </w:r>
      <w:r w:rsidRPr="02E78BFE">
        <w:rPr>
          <w:b/>
          <w:bCs/>
        </w:rPr>
        <w:t xml:space="preserve">korisnik treba potvrditi </w:t>
      </w:r>
      <w:r w:rsidR="00CE45B7" w:rsidRPr="02E78BFE">
        <w:rPr>
          <w:b/>
          <w:bCs/>
        </w:rPr>
        <w:t xml:space="preserve">osnovne </w:t>
      </w:r>
      <w:r w:rsidRPr="02E78BFE">
        <w:rPr>
          <w:b/>
          <w:bCs/>
        </w:rPr>
        <w:t>podatke o djetetu</w:t>
      </w:r>
      <w:r>
        <w:t xml:space="preserve">. </w:t>
      </w:r>
      <w:r w:rsidRPr="02E78BFE">
        <w:rPr>
          <w:b/>
          <w:bCs/>
          <w:u w:val="single"/>
        </w:rPr>
        <w:t xml:space="preserve">Korisnik koji u istoj pedagoškoj godini popunjava drugi zahtjev za upis istog djeteta može dohvatiti podatke upisane </w:t>
      </w:r>
      <w:r w:rsidR="007203FB">
        <w:rPr>
          <w:b/>
          <w:bCs/>
          <w:u w:val="single"/>
        </w:rPr>
        <w:t>u</w:t>
      </w:r>
      <w:r w:rsidRPr="02E78BFE">
        <w:rPr>
          <w:b/>
          <w:bCs/>
          <w:u w:val="single"/>
        </w:rPr>
        <w:t xml:space="preserve"> inicijaln</w:t>
      </w:r>
      <w:r w:rsidR="007203FB">
        <w:rPr>
          <w:b/>
          <w:bCs/>
          <w:u w:val="single"/>
        </w:rPr>
        <w:t>om</w:t>
      </w:r>
      <w:r w:rsidRPr="02E78BFE">
        <w:rPr>
          <w:b/>
          <w:bCs/>
          <w:u w:val="single"/>
        </w:rPr>
        <w:t xml:space="preserve"> razgovor</w:t>
      </w:r>
      <w:r w:rsidR="007203FB">
        <w:rPr>
          <w:b/>
          <w:bCs/>
          <w:u w:val="single"/>
        </w:rPr>
        <w:t>u</w:t>
      </w:r>
      <w:r w:rsidRPr="02E78BFE">
        <w:rPr>
          <w:b/>
          <w:bCs/>
          <w:u w:val="single"/>
        </w:rPr>
        <w:t xml:space="preserve"> iz prethodnog zahtjeva</w:t>
      </w:r>
      <w:r>
        <w:t xml:space="preserve"> i time olakšati daljnje popunjavanje podataka. Potrebno je odabrati opciju </w:t>
      </w:r>
      <w:r w:rsidRPr="00056A56">
        <w:rPr>
          <w:b/>
          <w:bCs/>
          <w:u w:val="single"/>
        </w:rPr>
        <w:t>Učitaj postojeće odgovore</w:t>
      </w:r>
      <w:r>
        <w:t xml:space="preserve"> koja se nalazi u gornjem desnom uglu. </w:t>
      </w:r>
      <w:r w:rsidR="007203FB">
        <w:t>Za prijelaz</w:t>
      </w:r>
      <w:r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>
        <w:t xml:space="preserve">. </w:t>
      </w:r>
    </w:p>
    <w:p w14:paraId="0D8D9DA5" w14:textId="77777777" w:rsidR="00CE45B7" w:rsidRDefault="007F003D" w:rsidP="00CE45B7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60BF67D8" wp14:editId="29FFA974">
            <wp:extent cx="5760720" cy="3705860"/>
            <wp:effectExtent l="0" t="0" r="0" b="8890"/>
            <wp:docPr id="24" name="Slika 2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tekst&#10;&#10;Opis je automatski generiran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3B76" w14:textId="47C226BF" w:rsidR="007F003D" w:rsidRPr="00786DC2" w:rsidRDefault="00CE45B7" w:rsidP="00CE45B7">
      <w:pPr>
        <w:pStyle w:val="Caption"/>
        <w:jc w:val="center"/>
      </w:pPr>
      <w:bookmarkStart w:id="54" w:name="_Toc11053624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27</w:t>
      </w:r>
      <w:r>
        <w:fldChar w:fldCharType="end"/>
      </w:r>
      <w:r w:rsidR="007203FB">
        <w:t>.</w:t>
      </w:r>
      <w:r>
        <w:t xml:space="preserve"> Poda</w:t>
      </w:r>
      <w:r w:rsidR="003B14C0">
        <w:t>t</w:t>
      </w:r>
      <w:r>
        <w:t>ci o djetetu</w:t>
      </w:r>
      <w:bookmarkEnd w:id="54"/>
    </w:p>
    <w:p w14:paraId="59915260" w14:textId="6164274A" w:rsidR="007F003D" w:rsidRPr="00786DC2" w:rsidRDefault="007F003D" w:rsidP="007F003D">
      <w:r w:rsidRPr="02E78BFE">
        <w:rPr>
          <w:b/>
          <w:bCs/>
        </w:rPr>
        <w:t>Podatci o roditeljima</w:t>
      </w:r>
      <w:r>
        <w:t xml:space="preserve"> – </w:t>
      </w:r>
      <w:r w:rsidR="007F7C08">
        <w:t>K</w:t>
      </w:r>
      <w:r>
        <w:t xml:space="preserve">orisnik treba navesti podatke o poslodavcu, radnom vremenu i kontaktima. </w:t>
      </w:r>
      <w:r w:rsidR="007203FB">
        <w:t>Za prijelaz</w:t>
      </w:r>
      <w:r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>
        <w:t xml:space="preserve">. </w:t>
      </w:r>
    </w:p>
    <w:p w14:paraId="7A33CB0D" w14:textId="77777777" w:rsidR="00CE45B7" w:rsidRDefault="007F003D" w:rsidP="00CE45B7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501494C4" wp14:editId="409C03F0">
            <wp:extent cx="5760720" cy="3941445"/>
            <wp:effectExtent l="0" t="0" r="0" b="1905"/>
            <wp:docPr id="25" name="Slika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Graphical user interface, applicatio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18C6" w14:textId="3BD0AD56" w:rsidR="007F003D" w:rsidRPr="00786DC2" w:rsidRDefault="00CE45B7" w:rsidP="00CE45B7">
      <w:pPr>
        <w:pStyle w:val="Caption"/>
        <w:jc w:val="center"/>
      </w:pPr>
      <w:bookmarkStart w:id="55" w:name="_Toc11053625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28</w:t>
      </w:r>
      <w:r>
        <w:fldChar w:fldCharType="end"/>
      </w:r>
      <w:r w:rsidR="007203FB">
        <w:t>.</w:t>
      </w:r>
      <w:r>
        <w:t xml:space="preserve"> Poda</w:t>
      </w:r>
      <w:r w:rsidR="00D45620">
        <w:t>t</w:t>
      </w:r>
      <w:r>
        <w:t>ci o roditeljima</w:t>
      </w:r>
      <w:bookmarkEnd w:id="55"/>
    </w:p>
    <w:p w14:paraId="47C39D35" w14:textId="77777777" w:rsidR="007F003D" w:rsidRPr="00786DC2" w:rsidRDefault="007F003D" w:rsidP="007F003D"/>
    <w:p w14:paraId="3672D60B" w14:textId="3E0CEEDF" w:rsidR="007F003D" w:rsidRPr="00786DC2" w:rsidRDefault="007F003D" w:rsidP="007F003D">
      <w:r w:rsidRPr="00CE45B7">
        <w:rPr>
          <w:b/>
          <w:bCs/>
        </w:rPr>
        <w:t>Navedite s kim dijete živi</w:t>
      </w:r>
      <w:r w:rsidRPr="00786DC2">
        <w:t xml:space="preserve"> – </w:t>
      </w:r>
      <w:r w:rsidR="007F7C08">
        <w:t>K</w:t>
      </w:r>
      <w:r w:rsidRPr="00786DC2">
        <w:t>orisnik treba navesti podatke o ostalim članovima kućanstva s kojima dijete živi. To mogu biti</w:t>
      </w:r>
      <w:r w:rsidR="007203FB">
        <w:t>,</w:t>
      </w:r>
      <w:r w:rsidRPr="00786DC2">
        <w:t xml:space="preserve"> npr. baka, djed i sl. </w:t>
      </w:r>
      <w:r w:rsidR="007203FB">
        <w:t>Za prijelaz</w:t>
      </w:r>
      <w:r w:rsidRPr="00786DC2"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579F37EA" w14:textId="77777777" w:rsidR="00CE45B7" w:rsidRDefault="007F003D" w:rsidP="00CE45B7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3C4FD4C5" wp14:editId="5DA26773">
            <wp:extent cx="5760720" cy="4249420"/>
            <wp:effectExtent l="0" t="0" r="0" b="0"/>
            <wp:docPr id="26" name="Slika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Graphical user interface, application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2B07" w14:textId="3DDA89F0" w:rsidR="007F003D" w:rsidRPr="00786DC2" w:rsidRDefault="00CE45B7" w:rsidP="00CE45B7">
      <w:pPr>
        <w:pStyle w:val="Caption"/>
        <w:jc w:val="center"/>
      </w:pPr>
      <w:bookmarkStart w:id="56" w:name="_Toc11053625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29</w:t>
      </w:r>
      <w:r>
        <w:fldChar w:fldCharType="end"/>
      </w:r>
      <w:r w:rsidR="007203FB">
        <w:t>.</w:t>
      </w:r>
      <w:r>
        <w:t xml:space="preserve"> </w:t>
      </w:r>
      <w:r w:rsidRPr="00C862F1">
        <w:t>Navedite s kim dijete živi</w:t>
      </w:r>
      <w:bookmarkEnd w:id="56"/>
    </w:p>
    <w:p w14:paraId="60457B35" w14:textId="77777777" w:rsidR="00CE45B7" w:rsidRPr="00786DC2" w:rsidRDefault="00CE45B7" w:rsidP="007F003D"/>
    <w:p w14:paraId="42C1DDC2" w14:textId="40A71434" w:rsidR="007F003D" w:rsidRPr="00786DC2" w:rsidRDefault="007F003D" w:rsidP="007F003D">
      <w:r w:rsidRPr="00CE45B7">
        <w:rPr>
          <w:b/>
          <w:bCs/>
        </w:rPr>
        <w:t>Opće informacije o obitelji</w:t>
      </w:r>
      <w:r w:rsidRPr="00786DC2">
        <w:t xml:space="preserve"> – </w:t>
      </w:r>
      <w:r w:rsidR="007F7C08">
        <w:t>K</w:t>
      </w:r>
      <w:r w:rsidRPr="00786DC2">
        <w:t>orisnik treba unijeti podatke o obiteljskim okolnostima u kojima dijete živi</w:t>
      </w:r>
      <w:r w:rsidR="007F7C08">
        <w:t>,</w:t>
      </w:r>
      <w:r w:rsidRPr="00786DC2">
        <w:t xml:space="preserve"> poput gdje obitelj živi, u kakvim uvjetima živi, ostvaruje li koja socijalna prava i sl. </w:t>
      </w:r>
      <w:r w:rsidR="007F7C08">
        <w:t>Za prijelaz na</w:t>
      </w:r>
      <w:r w:rsidRPr="00786DC2">
        <w:t xml:space="preserve">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53B627D2" w14:textId="77777777" w:rsidR="009064DF" w:rsidRDefault="007F003D" w:rsidP="009064D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3A679778" wp14:editId="332AB7A1">
            <wp:extent cx="5760720" cy="4314190"/>
            <wp:effectExtent l="0" t="0" r="0" b="0"/>
            <wp:docPr id="27" name="Slika 2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tekst&#10;&#10;Opis je automatski generiran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24AF" w14:textId="5A54AD0E" w:rsidR="007F003D" w:rsidRPr="00786DC2" w:rsidRDefault="009064DF" w:rsidP="009064DF">
      <w:pPr>
        <w:pStyle w:val="Caption"/>
        <w:jc w:val="center"/>
      </w:pPr>
      <w:bookmarkStart w:id="57" w:name="_Toc11053625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30</w:t>
      </w:r>
      <w:r>
        <w:fldChar w:fldCharType="end"/>
      </w:r>
      <w:r w:rsidR="007F7C08">
        <w:t>.</w:t>
      </w:r>
      <w:r>
        <w:t xml:space="preserve"> </w:t>
      </w:r>
      <w:r w:rsidRPr="006C368C">
        <w:t>Opće informacije o obitelji</w:t>
      </w:r>
      <w:bookmarkEnd w:id="57"/>
    </w:p>
    <w:p w14:paraId="4B0762BE" w14:textId="77777777" w:rsidR="007F003D" w:rsidRPr="00786DC2" w:rsidRDefault="007F003D" w:rsidP="007F003D"/>
    <w:p w14:paraId="7564012A" w14:textId="7CD4EB6B" w:rsidR="007F003D" w:rsidRPr="00786DC2" w:rsidRDefault="007F003D" w:rsidP="007F003D">
      <w:r w:rsidRPr="02E78BFE">
        <w:rPr>
          <w:b/>
          <w:bCs/>
        </w:rPr>
        <w:t>Poda</w:t>
      </w:r>
      <w:r w:rsidR="00CB205C" w:rsidRPr="02E78BFE">
        <w:rPr>
          <w:b/>
          <w:bCs/>
        </w:rPr>
        <w:t>t</w:t>
      </w:r>
      <w:r w:rsidRPr="02E78BFE">
        <w:rPr>
          <w:b/>
          <w:bCs/>
        </w:rPr>
        <w:t>ci o zdravstvenom i razvojnom statusu djeteta</w:t>
      </w:r>
      <w:r>
        <w:t xml:space="preserve"> – </w:t>
      </w:r>
      <w:r w:rsidR="007F7C08">
        <w:t>K</w:t>
      </w:r>
      <w:r>
        <w:t>orisnik treba unijeti podatke o zdravstvenom i razvojnom statusu djeteta</w:t>
      </w:r>
      <w:r w:rsidR="0077309D">
        <w:t>,</w:t>
      </w:r>
      <w:r>
        <w:t xml:space="preserve"> poput broja osigurane osobe, nadležnog pedijatra, stomatologa i sl. </w:t>
      </w:r>
      <w:r w:rsidR="007F7C08">
        <w:t>Za prijelaz</w:t>
      </w:r>
      <w:r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>
        <w:t xml:space="preserve">. </w:t>
      </w:r>
    </w:p>
    <w:p w14:paraId="43DEF7E0" w14:textId="77777777" w:rsidR="009064DF" w:rsidRDefault="007F003D" w:rsidP="009064D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08D35796" wp14:editId="2ED3BC88">
            <wp:extent cx="5760720" cy="4512945"/>
            <wp:effectExtent l="0" t="0" r="0" b="1905"/>
            <wp:docPr id="28" name="Slika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Graphical user interface, application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A8EA" w14:textId="4ABBBED3" w:rsidR="007F003D" w:rsidRPr="00786DC2" w:rsidRDefault="009064DF" w:rsidP="009064DF">
      <w:pPr>
        <w:pStyle w:val="Caption"/>
        <w:jc w:val="center"/>
      </w:pPr>
      <w:bookmarkStart w:id="58" w:name="_Toc11053625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31</w:t>
      </w:r>
      <w:r>
        <w:fldChar w:fldCharType="end"/>
      </w:r>
      <w:r w:rsidR="007F7C08">
        <w:t>.</w:t>
      </w:r>
      <w:r>
        <w:t xml:space="preserve"> </w:t>
      </w:r>
      <w:r w:rsidRPr="004E7AB5">
        <w:t>Podatci o zdravstvenom i razvojnom statusu</w:t>
      </w:r>
      <w:bookmarkEnd w:id="58"/>
    </w:p>
    <w:p w14:paraId="46204ABD" w14:textId="77777777" w:rsidR="007F003D" w:rsidRPr="00786DC2" w:rsidRDefault="007F003D" w:rsidP="007F003D">
      <w:pPr>
        <w:jc w:val="center"/>
      </w:pPr>
    </w:p>
    <w:p w14:paraId="5FE00103" w14:textId="7928B0F2" w:rsidR="007F003D" w:rsidRPr="00786DC2" w:rsidRDefault="007F003D" w:rsidP="007F003D">
      <w:r w:rsidRPr="009064DF">
        <w:rPr>
          <w:b/>
          <w:bCs/>
        </w:rPr>
        <w:t>Potrebe i navike djeteta</w:t>
      </w:r>
      <w:r w:rsidRPr="00786DC2">
        <w:t xml:space="preserve"> – </w:t>
      </w:r>
      <w:r w:rsidR="007F7C08">
        <w:t>K</w:t>
      </w:r>
      <w:r w:rsidRPr="00786DC2">
        <w:t>orisnik treba pobliže opisati potrebe i navike djeteta</w:t>
      </w:r>
      <w:r w:rsidR="00674F9C">
        <w:t>,</w:t>
      </w:r>
      <w:r w:rsidRPr="00786DC2">
        <w:t xml:space="preserve"> poput prehrambenih navika, navika spavanja i sl. </w:t>
      </w:r>
      <w:r w:rsidR="00674F9C">
        <w:t>Za prijelaz</w:t>
      </w:r>
      <w:r w:rsidRPr="00786DC2"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0745FD90" w14:textId="77777777" w:rsidR="009064DF" w:rsidRDefault="007F003D" w:rsidP="009064D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0BF4793D" wp14:editId="3CDBC5BE">
            <wp:extent cx="5760720" cy="4506595"/>
            <wp:effectExtent l="0" t="0" r="0" b="8255"/>
            <wp:docPr id="30" name="Slika 3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Slika na kojoj se prikazuje tekst&#10;&#10;Opis je automatski generiran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AD74" w14:textId="6ABAB100" w:rsidR="007F003D" w:rsidRPr="00786DC2" w:rsidRDefault="009064DF" w:rsidP="009064DF">
      <w:pPr>
        <w:pStyle w:val="Caption"/>
        <w:jc w:val="center"/>
      </w:pPr>
      <w:bookmarkStart w:id="59" w:name="_Toc11053625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32</w:t>
      </w:r>
      <w:r>
        <w:fldChar w:fldCharType="end"/>
      </w:r>
      <w:r w:rsidR="00674F9C">
        <w:t>.</w:t>
      </w:r>
      <w:r>
        <w:t xml:space="preserve"> </w:t>
      </w:r>
      <w:r w:rsidRPr="00941B2F">
        <w:t>Potrebe i navike djeteta</w:t>
      </w:r>
      <w:bookmarkEnd w:id="59"/>
    </w:p>
    <w:p w14:paraId="62B91F9A" w14:textId="77777777" w:rsidR="007F003D" w:rsidRPr="00786DC2" w:rsidRDefault="007F003D" w:rsidP="007F003D"/>
    <w:p w14:paraId="72FE36C7" w14:textId="612056AD" w:rsidR="007F003D" w:rsidRPr="00786DC2" w:rsidRDefault="007F003D" w:rsidP="007F003D">
      <w:r w:rsidRPr="009064DF">
        <w:rPr>
          <w:b/>
          <w:bCs/>
        </w:rPr>
        <w:t>Motorički i senzor</w:t>
      </w:r>
      <w:r w:rsidR="00D043BF">
        <w:rPr>
          <w:b/>
          <w:bCs/>
        </w:rPr>
        <w:t>n</w:t>
      </w:r>
      <w:r w:rsidRPr="009064DF">
        <w:rPr>
          <w:b/>
          <w:bCs/>
        </w:rPr>
        <w:t>i razvoj</w:t>
      </w:r>
      <w:r w:rsidRPr="00786DC2">
        <w:t xml:space="preserve"> – </w:t>
      </w:r>
      <w:r w:rsidR="00674F9C">
        <w:t>K</w:t>
      </w:r>
      <w:r w:rsidRPr="00786DC2">
        <w:t>orisnik treba upisati podatke o motoričkom i senzor</w:t>
      </w:r>
      <w:r w:rsidR="00D043BF">
        <w:t>no</w:t>
      </w:r>
      <w:r w:rsidRPr="00786DC2">
        <w:t xml:space="preserve">m razvoju (npr. podatke o puzanju, hodanju, interesu za šaranje, crtanje i držanje olovke i sl.). </w:t>
      </w:r>
      <w:r w:rsidR="00674F9C">
        <w:t>Za prijelaz</w:t>
      </w:r>
      <w:r w:rsidRPr="00786DC2"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2A64199D" w14:textId="77777777" w:rsidR="006E3F52" w:rsidRDefault="007F003D" w:rsidP="006E3F52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563DE6C9" wp14:editId="1FCB81EA">
            <wp:extent cx="5760720" cy="4328795"/>
            <wp:effectExtent l="0" t="0" r="0" b="0"/>
            <wp:docPr id="31" name="Slika 3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Slika na kojoj se prikazuje tekst&#10;&#10;Opis je automatski generiran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077D" w14:textId="2165F0F9" w:rsidR="007F003D" w:rsidRDefault="006E3F52" w:rsidP="006E3F52">
      <w:pPr>
        <w:pStyle w:val="Caption"/>
        <w:jc w:val="center"/>
      </w:pPr>
      <w:bookmarkStart w:id="60" w:name="_Toc11053625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33</w:t>
      </w:r>
      <w:r>
        <w:fldChar w:fldCharType="end"/>
      </w:r>
      <w:r w:rsidR="00674F9C">
        <w:t>.</w:t>
      </w:r>
      <w:r>
        <w:t xml:space="preserve"> </w:t>
      </w:r>
      <w:r w:rsidRPr="00324B45">
        <w:t xml:space="preserve">Motorički i </w:t>
      </w:r>
      <w:r w:rsidR="00C822F5">
        <w:t xml:space="preserve">senzorički </w:t>
      </w:r>
      <w:r w:rsidRPr="00324B45">
        <w:t>razvoj</w:t>
      </w:r>
      <w:bookmarkEnd w:id="60"/>
    </w:p>
    <w:p w14:paraId="586ECAEE" w14:textId="77777777" w:rsidR="006E3F52" w:rsidRPr="006E3F52" w:rsidRDefault="006E3F52" w:rsidP="006E3F52"/>
    <w:p w14:paraId="0BEB231A" w14:textId="7A1D84B5" w:rsidR="007F003D" w:rsidRPr="00786DC2" w:rsidRDefault="007F003D" w:rsidP="007F003D">
      <w:r w:rsidRPr="006E3F52">
        <w:rPr>
          <w:b/>
          <w:bCs/>
        </w:rPr>
        <w:t>Komunikacijski i jezično</w:t>
      </w:r>
      <w:r w:rsidR="00044245">
        <w:rPr>
          <w:b/>
          <w:bCs/>
        </w:rPr>
        <w:t>-</w:t>
      </w:r>
      <w:r w:rsidR="00C822F5">
        <w:rPr>
          <w:b/>
          <w:bCs/>
        </w:rPr>
        <w:t>gov</w:t>
      </w:r>
      <w:r w:rsidRPr="006E3F52">
        <w:rPr>
          <w:b/>
          <w:bCs/>
        </w:rPr>
        <w:t>orni razvoj</w:t>
      </w:r>
      <w:r w:rsidRPr="00786DC2">
        <w:t xml:space="preserve"> </w:t>
      </w:r>
      <w:r w:rsidR="00987D56" w:rsidRPr="00786DC2">
        <w:t>–</w:t>
      </w:r>
      <w:r w:rsidRPr="00786DC2">
        <w:t xml:space="preserve"> </w:t>
      </w:r>
      <w:r w:rsidR="00987D56">
        <w:t>K</w:t>
      </w:r>
      <w:r w:rsidRPr="00786DC2">
        <w:t>orisnik treba upisati specifične informacije o komunikacijskom i jezično-govornom razvoju djeteta</w:t>
      </w:r>
      <w:r w:rsidR="00987D56">
        <w:t>,</w:t>
      </w:r>
      <w:r w:rsidRPr="00786DC2">
        <w:t xml:space="preserve"> kao što je prva riječ, prva rečenica, razumijevanje govora, izgovaranje glasova i sl. </w:t>
      </w:r>
      <w:r w:rsidR="00987D56">
        <w:t>Za prijelaz</w:t>
      </w:r>
      <w:r w:rsidRPr="00786DC2"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067B57DA" w14:textId="77777777" w:rsidR="006E3F52" w:rsidRDefault="007F003D" w:rsidP="006E3F52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5D43C021" wp14:editId="0B2E8ED4">
            <wp:extent cx="5760720" cy="4323715"/>
            <wp:effectExtent l="0" t="0" r="0" b="635"/>
            <wp:docPr id="32" name="Slika 3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 descr="Slika na kojoj se prikazuje tekst&#10;&#10;Opis je automatski generiran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4402" w14:textId="597915D4" w:rsidR="007F003D" w:rsidRPr="00786DC2" w:rsidRDefault="006E3F52" w:rsidP="006E3F52">
      <w:pPr>
        <w:pStyle w:val="Caption"/>
        <w:jc w:val="center"/>
      </w:pPr>
      <w:bookmarkStart w:id="61" w:name="_Toc11053625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34</w:t>
      </w:r>
      <w:r>
        <w:fldChar w:fldCharType="end"/>
      </w:r>
      <w:r w:rsidR="00987D56">
        <w:t>.</w:t>
      </w:r>
      <w:r>
        <w:t xml:space="preserve"> </w:t>
      </w:r>
      <w:r w:rsidRPr="004D4AB3">
        <w:t>Komunikacijski i jezično</w:t>
      </w:r>
      <w:r w:rsidR="004A1B84">
        <w:t xml:space="preserve"> gov</w:t>
      </w:r>
      <w:r w:rsidRPr="004D4AB3">
        <w:t>orni</w:t>
      </w:r>
      <w:r w:rsidR="00044245">
        <w:t>-</w:t>
      </w:r>
      <w:r w:rsidRPr="004D4AB3">
        <w:t>razvoj</w:t>
      </w:r>
      <w:bookmarkEnd w:id="61"/>
    </w:p>
    <w:p w14:paraId="550AC48E" w14:textId="77777777" w:rsidR="007F003D" w:rsidRPr="00786DC2" w:rsidRDefault="007F003D" w:rsidP="007F003D"/>
    <w:p w14:paraId="19235B1F" w14:textId="11CCA427" w:rsidR="007F003D" w:rsidRPr="00786DC2" w:rsidRDefault="007F003D" w:rsidP="007F003D">
      <w:r w:rsidRPr="02E78BFE">
        <w:rPr>
          <w:b/>
          <w:bCs/>
        </w:rPr>
        <w:t>Poda</w:t>
      </w:r>
      <w:r w:rsidR="003B14C0" w:rsidRPr="02E78BFE">
        <w:rPr>
          <w:b/>
          <w:bCs/>
        </w:rPr>
        <w:t>t</w:t>
      </w:r>
      <w:r w:rsidRPr="02E78BFE">
        <w:rPr>
          <w:b/>
          <w:bCs/>
        </w:rPr>
        <w:t xml:space="preserve">ci o socijalnom i emocionalnom razvoju djeteta </w:t>
      </w:r>
      <w:r>
        <w:t xml:space="preserve">– </w:t>
      </w:r>
      <w:r w:rsidR="00987D56">
        <w:t>K</w:t>
      </w:r>
      <w:r>
        <w:t xml:space="preserve">orisnik treba upisati više informacija o socijalnom i emocionalnom razvoju djeteta. Ovdje je potrebno navesti podatke o tome s kim dijete provodi najviše vremena, tko je do sada čuvao dijete, kako se ponaša u kontaktu s drugom djecom, kako </w:t>
      </w:r>
      <w:r w:rsidR="00987D56">
        <w:t xml:space="preserve">izražava </w:t>
      </w:r>
      <w:r>
        <w:t xml:space="preserve">određene emocije i sl. </w:t>
      </w:r>
      <w:r w:rsidR="00987D56">
        <w:t>Za prijelaz</w:t>
      </w:r>
      <w:r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>
        <w:t xml:space="preserve">. </w:t>
      </w:r>
    </w:p>
    <w:p w14:paraId="7531FD3F" w14:textId="77777777" w:rsidR="0053285D" w:rsidRDefault="007F003D" w:rsidP="0053285D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142A1084" wp14:editId="2CC865F4">
            <wp:extent cx="5760720" cy="4519930"/>
            <wp:effectExtent l="0" t="0" r="0" b="0"/>
            <wp:docPr id="33" name="Slika 3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Slika na kojoj se prikazuje tekst&#10;&#10;Opis je automatski generiran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7E70" w14:textId="1566DD50" w:rsidR="007F003D" w:rsidRPr="00786DC2" w:rsidRDefault="0053285D" w:rsidP="0053285D">
      <w:pPr>
        <w:pStyle w:val="Caption"/>
        <w:jc w:val="center"/>
      </w:pPr>
      <w:bookmarkStart w:id="62" w:name="_Toc11053625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35</w:t>
      </w:r>
      <w:r>
        <w:fldChar w:fldCharType="end"/>
      </w:r>
      <w:r w:rsidR="00987D56">
        <w:t>.</w:t>
      </w:r>
      <w:r>
        <w:t xml:space="preserve"> </w:t>
      </w:r>
      <w:r w:rsidRPr="008B0AE3">
        <w:t>Podatci o socijalnom i emocionalnom razvoju djeteta</w:t>
      </w:r>
      <w:bookmarkEnd w:id="62"/>
    </w:p>
    <w:p w14:paraId="6E19DE36" w14:textId="77777777" w:rsidR="007F003D" w:rsidRPr="00786DC2" w:rsidRDefault="007F003D" w:rsidP="007F003D"/>
    <w:p w14:paraId="716EB799" w14:textId="6FB454E0" w:rsidR="007F003D" w:rsidRPr="00786DC2" w:rsidRDefault="007F003D" w:rsidP="007F003D">
      <w:r w:rsidRPr="0053285D">
        <w:rPr>
          <w:b/>
          <w:bCs/>
        </w:rPr>
        <w:t>Obilježja djetetove igre, pažnje i spoznaje</w:t>
      </w:r>
      <w:r w:rsidRPr="00786DC2">
        <w:t xml:space="preserve"> – </w:t>
      </w:r>
      <w:r w:rsidR="00987D56">
        <w:t>K</w:t>
      </w:r>
      <w:r w:rsidRPr="00786DC2">
        <w:t>orisnik treba navesti specifična obilježja djetetove igre, pažnje i spoznaje</w:t>
      </w:r>
      <w:r w:rsidR="00987D56">
        <w:t>,</w:t>
      </w:r>
      <w:r w:rsidRPr="00786DC2">
        <w:t xml:space="preserve"> poput igračke koju dijete osobito voli, za koje aktivnosti pokazuje interes, koje su djetetove jake, a koje slabije strane te imena i prezimena osoba koje će dijete dovoditi i odvoditi iz</w:t>
      </w:r>
      <w:r w:rsidR="006B708F">
        <w:t xml:space="preserve"> </w:t>
      </w:r>
      <w:r w:rsidR="00E64B6A">
        <w:t>dječjeg</w:t>
      </w:r>
      <w:r w:rsidRPr="00786DC2">
        <w:t xml:space="preserve"> vrtića. </w:t>
      </w:r>
      <w:r w:rsidR="00987D56">
        <w:t>Za nastavak s</w:t>
      </w:r>
      <w:r w:rsidRPr="00786DC2">
        <w:t xml:space="preserve"> radom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6F9DEE1C" w14:textId="77777777" w:rsidR="0053285D" w:rsidRDefault="007F003D" w:rsidP="0053285D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1EFC1EDB" wp14:editId="49386989">
            <wp:extent cx="5760720" cy="4496435"/>
            <wp:effectExtent l="0" t="0" r="0" b="0"/>
            <wp:docPr id="34" name="Slika 3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 descr="Slika na kojoj se prikazuje tekst&#10;&#10;Opis je automatski generiran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4FA7" w14:textId="5D4D87A0" w:rsidR="007F003D" w:rsidRDefault="0053285D" w:rsidP="00BA11DF">
      <w:pPr>
        <w:pStyle w:val="Caption"/>
        <w:jc w:val="center"/>
      </w:pPr>
      <w:bookmarkStart w:id="63" w:name="_Toc11053625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36</w:t>
      </w:r>
      <w:r>
        <w:fldChar w:fldCharType="end"/>
      </w:r>
      <w:r w:rsidR="00231C41">
        <w:t>.</w:t>
      </w:r>
      <w:r>
        <w:t xml:space="preserve"> </w:t>
      </w:r>
      <w:r w:rsidRPr="00683241">
        <w:t>Obilježja djetetove igre, pažnje i spoznaje</w:t>
      </w:r>
      <w:bookmarkEnd w:id="63"/>
    </w:p>
    <w:p w14:paraId="3156FC87" w14:textId="77777777" w:rsidR="00F33DA0" w:rsidRPr="00786DC2" w:rsidRDefault="00F33DA0" w:rsidP="00F33DA0">
      <w:pPr>
        <w:pStyle w:val="Heading4"/>
      </w:pPr>
      <w:bookmarkStart w:id="64" w:name="_Toc110536288"/>
      <w:bookmarkStart w:id="65" w:name="_Toc119489330"/>
      <w:r>
        <w:t>Potvrda zahtjeva</w:t>
      </w:r>
      <w:bookmarkEnd w:id="64"/>
      <w:bookmarkEnd w:id="65"/>
    </w:p>
    <w:p w14:paraId="71228801" w14:textId="1B21E51D" w:rsidR="00F33DA0" w:rsidRDefault="00F33DA0" w:rsidP="00F33DA0">
      <w:r>
        <w:t xml:space="preserve">Posljednji </w:t>
      </w:r>
      <w:r w:rsidR="00231C41">
        <w:t xml:space="preserve">je </w:t>
      </w:r>
      <w:r>
        <w:t xml:space="preserve">korak prilikom upisa podataka </w:t>
      </w:r>
      <w:r w:rsidRPr="00A247E5">
        <w:rPr>
          <w:b/>
          <w:u w:val="single"/>
        </w:rPr>
        <w:t>Potvrda zahtjeva</w:t>
      </w:r>
      <w:r>
        <w:t xml:space="preserve">. </w:t>
      </w:r>
      <w:r w:rsidRPr="02E78BFE">
        <w:rPr>
          <w:b/>
          <w:bCs/>
        </w:rPr>
        <w:t>U ovom koraku korisnik može pregledati unesene podatke prije završne potvrde zahtjeva</w:t>
      </w:r>
      <w:r>
        <w:t xml:space="preserve">. Zahtjev može spremiti odabirom opcije </w:t>
      </w:r>
      <w:r w:rsidRPr="00056A56">
        <w:rPr>
          <w:b/>
          <w:bCs/>
          <w:u w:val="single"/>
        </w:rPr>
        <w:t>Spremi</w:t>
      </w:r>
      <w:r w:rsidR="00456AB4">
        <w:t xml:space="preserve">. </w:t>
      </w:r>
      <w:r w:rsidR="00231C41">
        <w:t xml:space="preserve">Ako </w:t>
      </w:r>
      <w:r w:rsidR="00577BAB">
        <w:t xml:space="preserve">se odabere opcija </w:t>
      </w:r>
      <w:r w:rsidR="00577BAB" w:rsidRPr="00056A56">
        <w:rPr>
          <w:b/>
          <w:bCs/>
          <w:u w:val="single"/>
        </w:rPr>
        <w:t>Spremi i zatvori</w:t>
      </w:r>
      <w:r w:rsidR="00231C41">
        <w:rPr>
          <w:b/>
          <w:bCs/>
          <w:u w:val="single"/>
        </w:rPr>
        <w:t>,</w:t>
      </w:r>
      <w:r w:rsidR="00577BAB">
        <w:t xml:space="preserve"> </w:t>
      </w:r>
      <w:r w:rsidR="001E6F60">
        <w:t xml:space="preserve">zahtjev se sprema i </w:t>
      </w:r>
      <w:r w:rsidR="00785F42">
        <w:t xml:space="preserve">zatvara. </w:t>
      </w:r>
      <w:r w:rsidRPr="02E78BFE">
        <w:rPr>
          <w:b/>
          <w:bCs/>
        </w:rPr>
        <w:t>U slučaju da korisnik odustane od podnošenja zahtjeva koj</w:t>
      </w:r>
      <w:r w:rsidR="00231C41">
        <w:rPr>
          <w:b/>
          <w:bCs/>
        </w:rPr>
        <w:t>i</w:t>
      </w:r>
      <w:r w:rsidRPr="02E78BFE">
        <w:rPr>
          <w:b/>
          <w:bCs/>
        </w:rPr>
        <w:t xml:space="preserve"> uređuje, uneseni </w:t>
      </w:r>
      <w:r w:rsidR="00E00BD6">
        <w:rPr>
          <w:b/>
          <w:bCs/>
        </w:rPr>
        <w:t xml:space="preserve">se </w:t>
      </w:r>
      <w:r w:rsidRPr="02E78BFE">
        <w:rPr>
          <w:b/>
          <w:bCs/>
        </w:rPr>
        <w:t>poda</w:t>
      </w:r>
      <w:r w:rsidR="003B14C0" w:rsidRPr="02E78BFE">
        <w:rPr>
          <w:b/>
          <w:bCs/>
        </w:rPr>
        <w:t>t</w:t>
      </w:r>
      <w:r w:rsidRPr="02E78BFE">
        <w:rPr>
          <w:b/>
          <w:bCs/>
        </w:rPr>
        <w:t xml:space="preserve">ci ne spremaju, </w:t>
      </w:r>
      <w:r w:rsidR="003C604D" w:rsidRPr="02E78BFE">
        <w:rPr>
          <w:b/>
          <w:bCs/>
        </w:rPr>
        <w:t xml:space="preserve">zahtjev se briše i nije ga </w:t>
      </w:r>
      <w:r w:rsidR="00044245">
        <w:rPr>
          <w:b/>
          <w:bCs/>
        </w:rPr>
        <w:t xml:space="preserve">više </w:t>
      </w:r>
      <w:r w:rsidR="003C604D" w:rsidRPr="02E78BFE">
        <w:rPr>
          <w:b/>
          <w:bCs/>
        </w:rPr>
        <w:t>moguće vratiti</w:t>
      </w:r>
      <w:r w:rsidRPr="02E78BFE">
        <w:rPr>
          <w:b/>
          <w:bCs/>
        </w:rPr>
        <w:t>.</w:t>
      </w:r>
      <w:r>
        <w:t xml:space="preserve"> U ovom koraku korisnik može poslati zahtjev u ustanovu odabirom opcije </w:t>
      </w:r>
      <w:r w:rsidRPr="02E78BFE">
        <w:rPr>
          <w:b/>
          <w:bCs/>
          <w:u w:val="single"/>
        </w:rPr>
        <w:t>Pošalji zahtjev</w:t>
      </w:r>
      <w:r>
        <w:t xml:space="preserve"> u donjem desnom uglu ekrana.</w:t>
      </w:r>
      <w:r w:rsidR="009152C0">
        <w:t xml:space="preserve"> Poslani zahtjev nalazi se u statusu </w:t>
      </w:r>
      <w:r w:rsidR="009152C0" w:rsidRPr="00E00BD6">
        <w:rPr>
          <w:i/>
        </w:rPr>
        <w:t>Kreiran</w:t>
      </w:r>
      <w:r w:rsidR="009152C0">
        <w:t xml:space="preserve"> i </w:t>
      </w:r>
      <w:r w:rsidR="003B345E">
        <w:t xml:space="preserve">promjenom događaja </w:t>
      </w:r>
      <w:r w:rsidR="0010081D">
        <w:t>njega će provjeriti i evaluirati</w:t>
      </w:r>
      <w:r w:rsidR="00DA41AD">
        <w:t xml:space="preserve"> </w:t>
      </w:r>
      <w:r w:rsidR="0010081D">
        <w:t>u</w:t>
      </w:r>
      <w:r w:rsidR="00DA41AD">
        <w:t>pisno povjerenstv</w:t>
      </w:r>
      <w:r w:rsidR="0010081D">
        <w:t>o</w:t>
      </w:r>
      <w:r w:rsidR="00B92737">
        <w:t>.</w:t>
      </w:r>
    </w:p>
    <w:p w14:paraId="56D68FC7" w14:textId="7E5F4D0B" w:rsidR="00D74461" w:rsidRDefault="00D74461" w:rsidP="00D74461">
      <w:r>
        <w:t xml:space="preserve">Ako zahtjev nije poslan u </w:t>
      </w:r>
      <w:r w:rsidR="59AC8552">
        <w:t xml:space="preserve">predškolsku ustanovu </w:t>
      </w:r>
      <w:r w:rsidR="00E00BD6">
        <w:t>odabirom opcije</w:t>
      </w:r>
      <w:r w:rsidR="455C4FBE">
        <w:t xml:space="preserve"> </w:t>
      </w:r>
      <w:bookmarkStart w:id="66" w:name="_Int_j6HiM6BK"/>
      <w:r w:rsidR="455C4FBE" w:rsidRPr="53BA7EC9">
        <w:rPr>
          <w:b/>
          <w:bCs/>
        </w:rPr>
        <w:t>Pošalji</w:t>
      </w:r>
      <w:bookmarkEnd w:id="66"/>
      <w:r w:rsidR="455C4FBE" w:rsidRPr="53BA7EC9">
        <w:rPr>
          <w:b/>
          <w:bCs/>
        </w:rPr>
        <w:t xml:space="preserve"> zahtjev</w:t>
      </w:r>
      <w:r w:rsidR="00044245" w:rsidRPr="00A247E5">
        <w:rPr>
          <w:bCs/>
        </w:rPr>
        <w:t>,</w:t>
      </w:r>
      <w:r w:rsidR="455C4FBE">
        <w:t xml:space="preserve"> </w:t>
      </w:r>
      <w:r w:rsidR="6466652D">
        <w:t xml:space="preserve">već </w:t>
      </w:r>
      <w:r>
        <w:t xml:space="preserve">je odabrana opcija </w:t>
      </w:r>
      <w:r w:rsidR="22758E7E" w:rsidRPr="53BA7EC9">
        <w:rPr>
          <w:b/>
          <w:bCs/>
        </w:rPr>
        <w:t>S</w:t>
      </w:r>
      <w:r w:rsidRPr="53BA7EC9">
        <w:rPr>
          <w:b/>
          <w:bCs/>
        </w:rPr>
        <w:t>premi i zatvori</w:t>
      </w:r>
      <w:r>
        <w:t>, korisnik ima sljedeće mogućnosti:</w:t>
      </w:r>
    </w:p>
    <w:p w14:paraId="6F55DBF1" w14:textId="64F7D00C" w:rsidR="00D74461" w:rsidRDefault="00044245" w:rsidP="00BA11DF">
      <w:pPr>
        <w:pStyle w:val="ListParagraph"/>
        <w:numPr>
          <w:ilvl w:val="0"/>
          <w:numId w:val="30"/>
        </w:numPr>
      </w:pPr>
      <w:r>
        <w:t>u</w:t>
      </w:r>
      <w:r w:rsidR="00D74461">
        <w:t>rediti zahtjev odabirom gumba</w:t>
      </w:r>
      <w:r w:rsidR="00D74461" w:rsidRPr="53BA7EC9">
        <w:rPr>
          <w:b/>
          <w:bCs/>
        </w:rPr>
        <w:t xml:space="preserve"> </w:t>
      </w:r>
      <w:r w:rsidR="5AB3DD4B" w:rsidRPr="53BA7EC9">
        <w:rPr>
          <w:b/>
          <w:bCs/>
        </w:rPr>
        <w:t>U</w:t>
      </w:r>
      <w:r w:rsidR="00D74461" w:rsidRPr="53BA7EC9">
        <w:rPr>
          <w:b/>
          <w:bCs/>
        </w:rPr>
        <w:t xml:space="preserve">redi zahtjev </w:t>
      </w:r>
      <w:r w:rsidR="507754D4">
        <w:t>(</w:t>
      </w:r>
      <w:r>
        <w:t>U</w:t>
      </w:r>
      <w:r w:rsidR="606E9167">
        <w:t xml:space="preserve"> tom slučaju </w:t>
      </w:r>
      <w:r w:rsidR="507754D4">
        <w:t xml:space="preserve">zahtjev je </w:t>
      </w:r>
      <w:bookmarkStart w:id="67" w:name="_Int_SYrvteI7"/>
      <w:r w:rsidR="068FBA67">
        <w:t>moguće</w:t>
      </w:r>
      <w:bookmarkEnd w:id="67"/>
      <w:r w:rsidR="507754D4">
        <w:t xml:space="preserve"> urediti od prvog do </w:t>
      </w:r>
      <w:r w:rsidR="06C79F37">
        <w:t>zadnjeg</w:t>
      </w:r>
      <w:r w:rsidR="507754D4">
        <w:t xml:space="preserve"> koraka</w:t>
      </w:r>
      <w:r w:rsidR="66FDE7EC">
        <w:t xml:space="preserve"> prije </w:t>
      </w:r>
      <w:r w:rsidR="00E00BD6">
        <w:t>odabira opcije</w:t>
      </w:r>
      <w:r w:rsidR="66FDE7EC">
        <w:t xml:space="preserve"> </w:t>
      </w:r>
      <w:r w:rsidR="66FDE7EC" w:rsidRPr="53BA7EC9">
        <w:rPr>
          <w:b/>
          <w:bCs/>
        </w:rPr>
        <w:t>Pošalji zahtjev</w:t>
      </w:r>
      <w:r w:rsidRPr="00A247E5">
        <w:rPr>
          <w:bCs/>
        </w:rPr>
        <w:t>.</w:t>
      </w:r>
      <w:r w:rsidR="66FDE7EC">
        <w:t>)</w:t>
      </w:r>
    </w:p>
    <w:p w14:paraId="3C2D3EC1" w14:textId="5E9A0E97" w:rsidR="00B81CC3" w:rsidRDefault="00044245" w:rsidP="00BA11DF">
      <w:pPr>
        <w:pStyle w:val="ListParagraph"/>
        <w:numPr>
          <w:ilvl w:val="0"/>
          <w:numId w:val="30"/>
        </w:numPr>
      </w:pPr>
      <w:r>
        <w:t>o</w:t>
      </w:r>
      <w:r w:rsidR="00D74461">
        <w:t xml:space="preserve">dustati od uređivanja </w:t>
      </w:r>
      <w:r w:rsidR="00305461">
        <w:t xml:space="preserve">na prvom koraku </w:t>
      </w:r>
      <w:r w:rsidR="00D74461">
        <w:t xml:space="preserve">klikom na gumb </w:t>
      </w:r>
      <w:r w:rsidR="00D74461" w:rsidRPr="007FFB76">
        <w:rPr>
          <w:b/>
          <w:bCs/>
        </w:rPr>
        <w:t>Odustani</w:t>
      </w:r>
      <w:r w:rsidR="00D74461">
        <w:t xml:space="preserve"> (</w:t>
      </w:r>
      <w:r>
        <w:t>Z</w:t>
      </w:r>
      <w:r w:rsidR="00D74461">
        <w:t xml:space="preserve">ahtjev </w:t>
      </w:r>
      <w:r w:rsidR="2F3F53E5">
        <w:t xml:space="preserve">će i dalje </w:t>
      </w:r>
      <w:r w:rsidR="00D74461">
        <w:t>osta</w:t>
      </w:r>
      <w:r w:rsidR="6F0D044A">
        <w:t>ti</w:t>
      </w:r>
      <w:r w:rsidR="00D74461">
        <w:t xml:space="preserve"> vidljiv </w:t>
      </w:r>
      <w:r w:rsidR="00B81CC3">
        <w:t xml:space="preserve">i </w:t>
      </w:r>
      <w:r w:rsidR="00D74461">
        <w:t xml:space="preserve">u statusu </w:t>
      </w:r>
      <w:r w:rsidR="00B81CC3" w:rsidRPr="007FFB76">
        <w:rPr>
          <w:i/>
          <w:iCs/>
        </w:rPr>
        <w:t>O</w:t>
      </w:r>
      <w:r w:rsidR="00D74461" w:rsidRPr="007FFB76">
        <w:rPr>
          <w:i/>
          <w:iCs/>
        </w:rPr>
        <w:t>tvoren</w:t>
      </w:r>
      <w:r w:rsidR="00E00BD6" w:rsidRPr="007FFB76">
        <w:rPr>
          <w:i/>
          <w:iCs/>
        </w:rPr>
        <w:t xml:space="preserve">, </w:t>
      </w:r>
      <w:r w:rsidR="00E00BD6">
        <w:t>ali uneseni poda</w:t>
      </w:r>
      <w:r w:rsidR="491F85FF">
        <w:t>t</w:t>
      </w:r>
      <w:r w:rsidR="00E00BD6">
        <w:t>ci neće biti spremljeni</w:t>
      </w:r>
      <w:r>
        <w:t>.</w:t>
      </w:r>
      <w:r w:rsidR="00D74461">
        <w:t>)</w:t>
      </w:r>
      <w:r w:rsidR="00B81CC3">
        <w:t xml:space="preserve"> </w:t>
      </w:r>
    </w:p>
    <w:p w14:paraId="390E8B4D" w14:textId="572EA932" w:rsidR="00B81CC3" w:rsidRDefault="00044245" w:rsidP="00BA11DF">
      <w:pPr>
        <w:pStyle w:val="ListParagraph"/>
        <w:numPr>
          <w:ilvl w:val="0"/>
          <w:numId w:val="30"/>
        </w:numPr>
      </w:pPr>
      <w:r>
        <w:t>s</w:t>
      </w:r>
      <w:r w:rsidR="00D74461">
        <w:t xml:space="preserve">premiti izmjene bez slanja zahtjeva u </w:t>
      </w:r>
      <w:r w:rsidR="1AE6140E">
        <w:t>predškolsku ustanovu</w:t>
      </w:r>
      <w:r w:rsidR="00B81CC3">
        <w:t xml:space="preserve"> </w:t>
      </w:r>
    </w:p>
    <w:p w14:paraId="3A8B5633" w14:textId="341DC40C" w:rsidR="00B81CC3" w:rsidRDefault="00044245" w:rsidP="00BA11DF">
      <w:pPr>
        <w:pStyle w:val="ListParagraph"/>
        <w:numPr>
          <w:ilvl w:val="0"/>
          <w:numId w:val="30"/>
        </w:numPr>
      </w:pPr>
      <w:r>
        <w:lastRenderedPageBreak/>
        <w:t>o</w:t>
      </w:r>
      <w:r w:rsidR="00D74461">
        <w:t xml:space="preserve">dustati na kraju od slanja ili </w:t>
      </w:r>
      <w:r w:rsidR="4DF19D35">
        <w:t xml:space="preserve">daljnjeg </w:t>
      </w:r>
      <w:r w:rsidR="00D74461">
        <w:t>uređivanja zahtjeva</w:t>
      </w:r>
      <w:r w:rsidR="00B81CC3">
        <w:t xml:space="preserve"> </w:t>
      </w:r>
    </w:p>
    <w:p w14:paraId="415145F4" w14:textId="74F6D4E0" w:rsidR="00D74461" w:rsidRDefault="00915A3C" w:rsidP="00BA11DF">
      <w:pPr>
        <w:pStyle w:val="ListParagraph"/>
        <w:numPr>
          <w:ilvl w:val="0"/>
          <w:numId w:val="30"/>
        </w:numPr>
      </w:pPr>
      <w:r>
        <w:t>o</w:t>
      </w:r>
      <w:r w:rsidR="00D74461">
        <w:t>brisati zahtjev</w:t>
      </w:r>
      <w:r w:rsidR="0BFC82B8">
        <w:t>, čime</w:t>
      </w:r>
      <w:r w:rsidR="00B92A25">
        <w:t xml:space="preserve"> se </w:t>
      </w:r>
      <w:r w:rsidR="00D74461">
        <w:t>zahtjev trajno briše</w:t>
      </w:r>
      <w:r>
        <w:t>.</w:t>
      </w:r>
    </w:p>
    <w:p w14:paraId="65F58452" w14:textId="77777777" w:rsidR="00D74461" w:rsidRDefault="00D74461" w:rsidP="00D74461"/>
    <w:p w14:paraId="16E22019" w14:textId="76C40018" w:rsidR="00D74461" w:rsidRDefault="4EEDBE40" w:rsidP="00D74461">
      <w:r>
        <w:t xml:space="preserve">U </w:t>
      </w:r>
      <w:r w:rsidR="00D74461">
        <w:t>slučaju</w:t>
      </w:r>
      <w:r w:rsidR="00E00BD6">
        <w:t xml:space="preserve"> kada zahtjev ostane u statusu </w:t>
      </w:r>
      <w:r w:rsidR="00E00BD6" w:rsidRPr="00E00BD6">
        <w:rPr>
          <w:i/>
        </w:rPr>
        <w:t>Otvoren</w:t>
      </w:r>
      <w:r w:rsidR="00D74461">
        <w:t xml:space="preserve">, a prođe događaj kreiranja zahtjeva, sustav će izbrisati zahtjev te </w:t>
      </w:r>
      <w:r w:rsidR="00E00BD6">
        <w:t xml:space="preserve">više neće </w:t>
      </w:r>
      <w:r w:rsidR="00D74461">
        <w:t xml:space="preserve">biti vidljiva radna verzija zahtjeva u aplikaciji. </w:t>
      </w:r>
    </w:p>
    <w:p w14:paraId="0B5E9D04" w14:textId="204327C2" w:rsidR="00D74461" w:rsidRDefault="00D74461" w:rsidP="00D74461">
      <w:r>
        <w:t xml:space="preserve">U daljnji proces upisa idu samo zahtjevi koji imaju status </w:t>
      </w:r>
      <w:r w:rsidR="00E00BD6" w:rsidRPr="00E00BD6">
        <w:rPr>
          <w:b/>
          <w:bCs/>
          <w:i/>
        </w:rPr>
        <w:t>Kreiran</w:t>
      </w:r>
      <w:r>
        <w:t xml:space="preserve"> završetkom događaja</w:t>
      </w:r>
      <w:r w:rsidRPr="53BA7EC9">
        <w:rPr>
          <w:b/>
          <w:bCs/>
        </w:rPr>
        <w:t xml:space="preserve"> Kreiranje zahtjeva</w:t>
      </w:r>
      <w:r>
        <w:t xml:space="preserve">, odnosno početkom događaja </w:t>
      </w:r>
      <w:r w:rsidRPr="53BA7EC9">
        <w:rPr>
          <w:b/>
          <w:bCs/>
        </w:rPr>
        <w:t>Predaja zahtjeva</w:t>
      </w:r>
      <w:r>
        <w:t>.</w:t>
      </w:r>
    </w:p>
    <w:p w14:paraId="6AF9904B" w14:textId="77777777" w:rsidR="00D90D78" w:rsidRDefault="00D90D78" w:rsidP="00D74461"/>
    <w:p w14:paraId="68769194" w14:textId="16C01EC0" w:rsidR="00D90D78" w:rsidRPr="00786DC2" w:rsidRDefault="14CF5FA8" w:rsidP="00D74461">
      <w:r w:rsidRPr="53BA7EC9">
        <w:rPr>
          <w:b/>
          <w:bCs/>
        </w:rPr>
        <w:t>Važna napomena:</w:t>
      </w:r>
      <w:r>
        <w:t xml:space="preserve"> </w:t>
      </w:r>
      <w:r w:rsidR="00D90D78">
        <w:t>Zahtjev koj</w:t>
      </w:r>
      <w:r w:rsidR="00915A3C">
        <w:t>i</w:t>
      </w:r>
      <w:r w:rsidR="00D90D78">
        <w:t xml:space="preserve"> je roditelj</w:t>
      </w:r>
      <w:r w:rsidR="00E00BD6">
        <w:t xml:space="preserve">, ili administrator u njegovo ime, </w:t>
      </w:r>
      <w:r w:rsidR="00D90D78">
        <w:t>u cijelosti popunio u sustavu</w:t>
      </w:r>
      <w:r w:rsidR="00915A3C">
        <w:t>,</w:t>
      </w:r>
      <w:r w:rsidR="00D90D78">
        <w:t xml:space="preserve"> bit će vidljiv ustanov</w:t>
      </w:r>
      <w:r w:rsidR="00E00BD6">
        <w:t xml:space="preserve">i isključivo ako i kad </w:t>
      </w:r>
      <w:r w:rsidR="00D90D78">
        <w:t xml:space="preserve">klikne na gumb </w:t>
      </w:r>
      <w:r w:rsidR="00D90D78" w:rsidRPr="53BA7EC9">
        <w:rPr>
          <w:b/>
          <w:bCs/>
        </w:rPr>
        <w:t>Pošalji zahtjev</w:t>
      </w:r>
      <w:r w:rsidR="00D90D78">
        <w:t xml:space="preserve"> u donjem desnom uglu ekrana. </w:t>
      </w:r>
      <w:r w:rsidR="00915A3C">
        <w:t xml:space="preserve">Ako </w:t>
      </w:r>
      <w:r w:rsidR="00D90D78">
        <w:t>roditelj</w:t>
      </w:r>
      <w:r w:rsidR="4A3F01C3">
        <w:t xml:space="preserve">, ili administrator u njegovo ime, </w:t>
      </w:r>
      <w:r w:rsidR="00D90D78">
        <w:t xml:space="preserve">to ne učini, predškolska ustanova ne može zaprimiti </w:t>
      </w:r>
      <w:r w:rsidR="00915A3C">
        <w:t xml:space="preserve">i </w:t>
      </w:r>
      <w:r w:rsidR="00D90D78">
        <w:t xml:space="preserve">na bilo koji drugi način </w:t>
      </w:r>
      <w:r w:rsidR="00E00BD6">
        <w:t xml:space="preserve">vidjeti </w:t>
      </w:r>
      <w:r w:rsidR="00D90D78">
        <w:t>ili evidentirati zahtjev koj</w:t>
      </w:r>
      <w:r w:rsidR="00915A3C">
        <w:t>i</w:t>
      </w:r>
      <w:r w:rsidR="00D90D78">
        <w:t xml:space="preserve"> je roditelj</w:t>
      </w:r>
      <w:r w:rsidR="00E00BD6">
        <w:t>, ili administrator,</w:t>
      </w:r>
      <w:r w:rsidR="00D90D78">
        <w:t xml:space="preserve"> naumio popuniti i poslati. Slijedom događaja, takav zahtjev neće ući u daljnji proces obrade.</w:t>
      </w:r>
    </w:p>
    <w:p w14:paraId="54C87AB5" w14:textId="77777777" w:rsidR="00F33DA0" w:rsidRPr="00786DC2" w:rsidRDefault="00F33DA0" w:rsidP="00F33DA0">
      <w:pPr>
        <w:pStyle w:val="Heading4"/>
      </w:pPr>
      <w:bookmarkStart w:id="68" w:name="_Toc110536289"/>
      <w:bookmarkStart w:id="69" w:name="_Toc119489331"/>
      <w:r w:rsidRPr="00786DC2">
        <w:t>Uređivanje zahtjeva</w:t>
      </w:r>
      <w:bookmarkEnd w:id="68"/>
      <w:bookmarkEnd w:id="69"/>
    </w:p>
    <w:p w14:paraId="2A1864C5" w14:textId="17A82652" w:rsidR="00F33DA0" w:rsidRPr="00786DC2" w:rsidRDefault="00F33DA0" w:rsidP="00F33DA0">
      <w:r w:rsidRPr="00786DC2">
        <w:t xml:space="preserve">Spremljeni zahtjev moguće je naknadno urediti/ažurirati </w:t>
      </w:r>
      <w:r w:rsidRPr="00BA3ACD">
        <w:rPr>
          <w:b/>
          <w:bCs/>
        </w:rPr>
        <w:t xml:space="preserve">odabirom opcije </w:t>
      </w:r>
      <w:r w:rsidRPr="00056A56">
        <w:rPr>
          <w:b/>
          <w:bCs/>
          <w:u w:val="single"/>
        </w:rPr>
        <w:t>Uredi zahtjev</w:t>
      </w:r>
      <w:r w:rsidRPr="00786DC2">
        <w:t xml:space="preserve">. </w:t>
      </w:r>
      <w:r w:rsidR="00E34059">
        <w:t>Zahtjev može urediti</w:t>
      </w:r>
      <w:r w:rsidR="0034051A" w:rsidRPr="0034051A">
        <w:t xml:space="preserve"> samo korisnik koji je predao zahtjev i </w:t>
      </w:r>
      <w:r w:rsidR="00E34059">
        <w:t>on</w:t>
      </w:r>
      <w:r w:rsidR="0034051A" w:rsidRPr="0034051A">
        <w:t xml:space="preserve"> mora biti u </w:t>
      </w:r>
      <w:r w:rsidR="004B4BD2">
        <w:t>ulozi</w:t>
      </w:r>
      <w:r w:rsidR="004B4BD2" w:rsidRPr="0034051A">
        <w:t xml:space="preserve"> </w:t>
      </w:r>
      <w:r w:rsidR="0034051A" w:rsidRPr="0034051A">
        <w:t>koja omogućuje uređivanje</w:t>
      </w:r>
      <w:r w:rsidR="00E34059">
        <w:t xml:space="preserve">. </w:t>
      </w:r>
      <w:r w:rsidRPr="00786DC2">
        <w:t xml:space="preserve">Zahtjevi se mogu uređivati samo do ključnog </w:t>
      </w:r>
      <w:r w:rsidR="004B4BD2">
        <w:t>nadnevka</w:t>
      </w:r>
      <w:r w:rsidR="004B4BD2" w:rsidRPr="00786DC2">
        <w:t xml:space="preserve"> </w:t>
      </w:r>
      <w:r w:rsidRPr="00786DC2">
        <w:t xml:space="preserve">za predaju zahtjeva. Još </w:t>
      </w:r>
      <w:r w:rsidRPr="00BA3ACD">
        <w:rPr>
          <w:b/>
          <w:bCs/>
        </w:rPr>
        <w:t>jedan od uvjeta za uređivanje zahtjeva je da se nalaz</w:t>
      </w:r>
      <w:r w:rsidR="004B4BD2">
        <w:rPr>
          <w:b/>
          <w:bCs/>
        </w:rPr>
        <w:t>i</w:t>
      </w:r>
      <w:r w:rsidRPr="00BA3ACD">
        <w:rPr>
          <w:b/>
          <w:bCs/>
        </w:rPr>
        <w:t xml:space="preserve"> u statusu Otvoren, Kreiran ili Otključan</w:t>
      </w:r>
      <w:r w:rsidRPr="00786DC2">
        <w:t>. Ako korisnik želi ažurirati podatke</w:t>
      </w:r>
      <w:r w:rsidR="004B4BD2">
        <w:t>,</w:t>
      </w:r>
      <w:r w:rsidRPr="00786DC2">
        <w:t xml:space="preserve"> ima mogućnost uređivanja podataka odabirom opcije </w:t>
      </w:r>
      <w:r w:rsidRPr="00056A56">
        <w:rPr>
          <w:b/>
          <w:bCs/>
          <w:u w:val="single"/>
        </w:rPr>
        <w:t>Uredi</w:t>
      </w:r>
      <w:r w:rsidRPr="00786DC2">
        <w:t xml:space="preserve"> i u </w:t>
      </w:r>
      <w:r w:rsidR="004B4BD2">
        <w:t>završnom</w:t>
      </w:r>
      <w:r w:rsidRPr="00786DC2">
        <w:t xml:space="preserve"> koraku potvrde zahtjeva uz svaki odjeljak na ekranu.</w:t>
      </w:r>
    </w:p>
    <w:p w14:paraId="2477EFCF" w14:textId="77777777" w:rsidR="00BA3ACD" w:rsidRDefault="00F33DA0" w:rsidP="00BA3ACD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4DF5938A" wp14:editId="6129F497">
            <wp:extent cx="5639289" cy="4290432"/>
            <wp:effectExtent l="0" t="0" r="0" b="0"/>
            <wp:docPr id="38" name="Slika 3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 descr="Slika na kojoj se prikazuje tekst&#10;&#10;Opis je automatski generiran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42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AC71" w14:textId="34A9CD30" w:rsidR="00F33DA0" w:rsidRPr="00786DC2" w:rsidRDefault="00BA3ACD" w:rsidP="00BA3ACD">
      <w:pPr>
        <w:pStyle w:val="Caption"/>
        <w:jc w:val="center"/>
      </w:pPr>
      <w:bookmarkStart w:id="70" w:name="_Toc11053625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37</w:t>
      </w:r>
      <w:r>
        <w:fldChar w:fldCharType="end"/>
      </w:r>
      <w:r w:rsidR="004B4BD2">
        <w:t>.</w:t>
      </w:r>
      <w:r>
        <w:t xml:space="preserve"> </w:t>
      </w:r>
      <w:r w:rsidRPr="00600F35">
        <w:t>Uređivanje zahtjeva</w:t>
      </w:r>
      <w:bookmarkEnd w:id="70"/>
    </w:p>
    <w:p w14:paraId="6626B9B2" w14:textId="77777777" w:rsidR="00F33DA0" w:rsidRPr="00786DC2" w:rsidRDefault="00F33DA0" w:rsidP="00BA3ACD">
      <w:pPr>
        <w:pStyle w:val="Heading5"/>
        <w:numPr>
          <w:ilvl w:val="0"/>
          <w:numId w:val="0"/>
        </w:numPr>
        <w:ind w:left="851" w:hanging="851"/>
      </w:pPr>
      <w:bookmarkStart w:id="71" w:name="_Toc110536290"/>
      <w:bookmarkStart w:id="72" w:name="_Toc119489332"/>
      <w:r w:rsidRPr="00786DC2">
        <w:t>Brisanje zahtjeva</w:t>
      </w:r>
      <w:bookmarkEnd w:id="71"/>
      <w:bookmarkEnd w:id="72"/>
    </w:p>
    <w:p w14:paraId="76AED9C5" w14:textId="71A2A5B2" w:rsidR="00F33DA0" w:rsidRPr="00BA3ACD" w:rsidRDefault="00F33DA0" w:rsidP="00F33DA0">
      <w:pPr>
        <w:rPr>
          <w:b/>
          <w:bCs/>
        </w:rPr>
      </w:pPr>
      <w:r w:rsidRPr="00786DC2">
        <w:t xml:space="preserve">Spremljeni zahtjev moguće je obrisati klikom na gumb </w:t>
      </w:r>
      <w:r w:rsidRPr="00056A56">
        <w:rPr>
          <w:b/>
          <w:bCs/>
          <w:u w:val="single"/>
        </w:rPr>
        <w:t>Obriši zahtjev</w:t>
      </w:r>
      <w:r w:rsidRPr="00786DC2">
        <w:t xml:space="preserve">. </w:t>
      </w:r>
      <w:r w:rsidRPr="00BA3ACD">
        <w:rPr>
          <w:b/>
          <w:bCs/>
        </w:rPr>
        <w:t xml:space="preserve">Moguće je obrisati samo one zahtjeve koji se nalaze u statusu </w:t>
      </w:r>
      <w:r w:rsidRPr="00A247E5">
        <w:rPr>
          <w:b/>
          <w:bCs/>
          <w:i/>
        </w:rPr>
        <w:t>Otvoren</w:t>
      </w:r>
      <w:r w:rsidRPr="00BA3ACD">
        <w:rPr>
          <w:b/>
          <w:bCs/>
        </w:rPr>
        <w:t xml:space="preserve"> i </w:t>
      </w:r>
      <w:r w:rsidRPr="00A247E5">
        <w:rPr>
          <w:b/>
          <w:bCs/>
          <w:i/>
        </w:rPr>
        <w:t>Kreiran</w:t>
      </w:r>
      <w:r w:rsidRPr="00BA3ACD">
        <w:rPr>
          <w:b/>
          <w:bCs/>
        </w:rPr>
        <w:t xml:space="preserve"> i to je moguće izvršiti samo do ključnog </w:t>
      </w:r>
      <w:r w:rsidR="00EE1566">
        <w:rPr>
          <w:b/>
          <w:bCs/>
        </w:rPr>
        <w:t>nadnevka</w:t>
      </w:r>
      <w:r w:rsidR="00EE1566" w:rsidRPr="00BA3ACD">
        <w:rPr>
          <w:b/>
          <w:bCs/>
        </w:rPr>
        <w:t xml:space="preserve"> </w:t>
      </w:r>
      <w:r w:rsidRPr="00BA3ACD">
        <w:rPr>
          <w:b/>
          <w:bCs/>
        </w:rPr>
        <w:t>predaj</w:t>
      </w:r>
      <w:r w:rsidR="00EE1566">
        <w:rPr>
          <w:b/>
          <w:bCs/>
        </w:rPr>
        <w:t>e</w:t>
      </w:r>
      <w:r w:rsidRPr="00BA3ACD">
        <w:rPr>
          <w:b/>
          <w:bCs/>
        </w:rPr>
        <w:t xml:space="preserve"> zahtjeva. </w:t>
      </w:r>
    </w:p>
    <w:p w14:paraId="7581C912" w14:textId="77777777" w:rsidR="00BA3ACD" w:rsidRDefault="00F33DA0" w:rsidP="00BA3ACD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21992E6E" wp14:editId="0C97092E">
            <wp:extent cx="3414056" cy="2187130"/>
            <wp:effectExtent l="0" t="0" r="0" b="3810"/>
            <wp:docPr id="43" name="Slika 3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lika na kojoj se prikazuje tekst&#10;&#10;Opis je automatski generiran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614A" w14:textId="1DE018F4" w:rsidR="00F33DA0" w:rsidRPr="00786DC2" w:rsidRDefault="00BA3ACD" w:rsidP="00BA3ACD">
      <w:pPr>
        <w:pStyle w:val="Caption"/>
        <w:jc w:val="center"/>
      </w:pPr>
      <w:bookmarkStart w:id="73" w:name="_Toc11053626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38</w:t>
      </w:r>
      <w:r>
        <w:fldChar w:fldCharType="end"/>
      </w:r>
      <w:r w:rsidR="00EE1566">
        <w:t>.</w:t>
      </w:r>
      <w:r>
        <w:t xml:space="preserve"> </w:t>
      </w:r>
      <w:r w:rsidRPr="00032DC3">
        <w:t>Brisanje zahtjeva</w:t>
      </w:r>
      <w:bookmarkEnd w:id="73"/>
    </w:p>
    <w:p w14:paraId="75DAFEC7" w14:textId="77777777" w:rsidR="00F33DA0" w:rsidRPr="00786DC2" w:rsidRDefault="00F33DA0" w:rsidP="00F33DA0"/>
    <w:p w14:paraId="6D6CFF04" w14:textId="5E3A679C" w:rsidR="00F33DA0" w:rsidRPr="00786DC2" w:rsidRDefault="00F33DA0" w:rsidP="00BA3ACD">
      <w:pPr>
        <w:pStyle w:val="Heading3"/>
        <w:numPr>
          <w:ilvl w:val="0"/>
          <w:numId w:val="0"/>
        </w:numPr>
        <w:ind w:left="851" w:hanging="851"/>
      </w:pPr>
      <w:bookmarkStart w:id="74" w:name="_Toc110536291"/>
      <w:bookmarkStart w:id="75" w:name="_Toc119489333"/>
      <w:r w:rsidRPr="00786DC2">
        <w:lastRenderedPageBreak/>
        <w:t>Evaluacija</w:t>
      </w:r>
      <w:r w:rsidR="00BA3ACD">
        <w:t xml:space="preserve"> zahtjeva</w:t>
      </w:r>
      <w:bookmarkEnd w:id="74"/>
      <w:bookmarkEnd w:id="75"/>
    </w:p>
    <w:p w14:paraId="7BD80672" w14:textId="6368691D" w:rsidR="00B505AE" w:rsidRDefault="00F33DA0" w:rsidP="00F33DA0">
      <w:r w:rsidRPr="009A2EC0">
        <w:rPr>
          <w:b/>
          <w:bCs/>
        </w:rPr>
        <w:t xml:space="preserve">Kreirani zahtjev prelazi u nadležnost ustanove koja je zadužena za rješavanje tog zahtjeva nakon što je prošao ključni </w:t>
      </w:r>
      <w:r w:rsidR="00EE1566">
        <w:rPr>
          <w:b/>
          <w:bCs/>
        </w:rPr>
        <w:t>nadnevak</w:t>
      </w:r>
      <w:r w:rsidR="00EE1566" w:rsidRPr="009A2EC0">
        <w:rPr>
          <w:b/>
          <w:bCs/>
        </w:rPr>
        <w:t xml:space="preserve"> </w:t>
      </w:r>
      <w:r w:rsidRPr="009A2EC0">
        <w:rPr>
          <w:b/>
          <w:bCs/>
        </w:rPr>
        <w:t>predaj</w:t>
      </w:r>
      <w:r w:rsidR="00EE1566">
        <w:rPr>
          <w:b/>
          <w:bCs/>
        </w:rPr>
        <w:t>e</w:t>
      </w:r>
      <w:r w:rsidRPr="009A2EC0">
        <w:rPr>
          <w:b/>
          <w:bCs/>
        </w:rPr>
        <w:t xml:space="preserve"> zahtjeva za upis</w:t>
      </w:r>
      <w:r w:rsidRPr="00786DC2">
        <w:t xml:space="preserve">. Aktivnosti vezane za rješavanje zahtjeva do ključnog </w:t>
      </w:r>
      <w:r w:rsidR="00EE1566">
        <w:t>nadnevka</w:t>
      </w:r>
      <w:r w:rsidR="00EE1566" w:rsidRPr="00786DC2">
        <w:t xml:space="preserve"> </w:t>
      </w:r>
      <w:r w:rsidRPr="00786DC2">
        <w:t>kraja evaluacije zahtjeva obavljaju djelatnici ustanove ovisno o svojim ovlastima</w:t>
      </w:r>
      <w:r w:rsidRPr="000D0787">
        <w:rPr>
          <w:b/>
          <w:bCs/>
        </w:rPr>
        <w:t xml:space="preserve">. </w:t>
      </w:r>
      <w:r w:rsidRPr="000D0787">
        <w:rPr>
          <w:b/>
          <w:bCs/>
          <w:u w:val="single"/>
        </w:rPr>
        <w:t>Evaluaciju zahtjeva vrši Upisno povjerenstvo ustanove</w:t>
      </w:r>
      <w:r w:rsidRPr="00786DC2">
        <w:t>. Ako je zahtjev nepotpun</w:t>
      </w:r>
      <w:r w:rsidR="00EE1566">
        <w:t>,</w:t>
      </w:r>
      <w:r w:rsidRPr="00786DC2">
        <w:t xml:space="preserve"> </w:t>
      </w:r>
      <w:r w:rsidRPr="000D0787">
        <w:rPr>
          <w:b/>
          <w:bCs/>
          <w:u w:val="single"/>
        </w:rPr>
        <w:t>djelatnik ustanove može vratiti zahtjev na dopunu</w:t>
      </w:r>
      <w:r w:rsidRPr="00786DC2">
        <w:t xml:space="preserve"> te ga riješiti nakon dopune. </w:t>
      </w:r>
      <w:r w:rsidRPr="000D0787">
        <w:rPr>
          <w:b/>
          <w:bCs/>
          <w:u w:val="single"/>
        </w:rPr>
        <w:t xml:space="preserve">Evaluirati i otključati mogu </w:t>
      </w:r>
      <w:r w:rsidR="00915A3C">
        <w:rPr>
          <w:b/>
          <w:bCs/>
          <w:u w:val="single"/>
        </w:rPr>
        <w:t xml:space="preserve">se </w:t>
      </w:r>
      <w:r w:rsidRPr="000D0787">
        <w:rPr>
          <w:b/>
          <w:bCs/>
          <w:u w:val="single"/>
        </w:rPr>
        <w:t xml:space="preserve">samo zahtjevi u statusu </w:t>
      </w:r>
      <w:r w:rsidRPr="00A247E5">
        <w:rPr>
          <w:b/>
          <w:bCs/>
          <w:i/>
          <w:u w:val="single"/>
        </w:rPr>
        <w:t>Zaprimljen</w:t>
      </w:r>
      <w:r w:rsidRPr="00786DC2">
        <w:t xml:space="preserve">. </w:t>
      </w:r>
      <w:r w:rsidR="00CE5223">
        <w:t xml:space="preserve">Pri evaluaciji zahtjeva </w:t>
      </w:r>
      <w:r w:rsidR="00046CCD">
        <w:t>potrebno je pregledati kriterije</w:t>
      </w:r>
      <w:r w:rsidR="004F3845">
        <w:t xml:space="preserve">. Potvrđivanje kriterija vrši se </w:t>
      </w:r>
      <w:r w:rsidR="00B505AE">
        <w:t>povlačenjem gumba udesno.</w:t>
      </w:r>
    </w:p>
    <w:p w14:paraId="618F2727" w14:textId="77777777" w:rsidR="00B505AE" w:rsidRDefault="00B505AE" w:rsidP="00F33DA0"/>
    <w:p w14:paraId="6E90D069" w14:textId="77777777" w:rsidR="00881A7F" w:rsidRDefault="00B505AE" w:rsidP="00881A7F">
      <w:pPr>
        <w:keepNext/>
      </w:pPr>
      <w:r>
        <w:rPr>
          <w:noProof/>
          <w:lang w:eastAsia="hr-HR"/>
        </w:rPr>
        <w:drawing>
          <wp:inline distT="0" distB="0" distL="0" distR="0" wp14:anchorId="14BCB8FE" wp14:editId="47364EA7">
            <wp:extent cx="5760720" cy="1348740"/>
            <wp:effectExtent l="0" t="0" r="0" b="3810"/>
            <wp:docPr id="50" name="Slika 5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lika na kojoj se prikazuje tekst&#10;&#10;Opis je automatski generiran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21CE" w14:textId="73047FE3" w:rsidR="00B505AE" w:rsidRDefault="00881A7F" w:rsidP="00881A7F">
      <w:pPr>
        <w:pStyle w:val="Caption"/>
        <w:jc w:val="center"/>
      </w:pPr>
      <w:bookmarkStart w:id="76" w:name="_Toc11053626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39</w:t>
      </w:r>
      <w:r>
        <w:fldChar w:fldCharType="end"/>
      </w:r>
      <w:r w:rsidR="00FA112A">
        <w:t>.</w:t>
      </w:r>
      <w:r>
        <w:t xml:space="preserve"> </w:t>
      </w:r>
      <w:r w:rsidRPr="00B14613">
        <w:t>Potvrđivanje kriterija</w:t>
      </w:r>
      <w:bookmarkEnd w:id="76"/>
    </w:p>
    <w:p w14:paraId="3D7CB6F3" w14:textId="77777777" w:rsidR="00B505AE" w:rsidRDefault="00B505AE" w:rsidP="00F33DA0"/>
    <w:p w14:paraId="09803DDC" w14:textId="0BEE8460" w:rsidR="00F33DA0" w:rsidRPr="00786DC2" w:rsidRDefault="00F33DA0" w:rsidP="00F33DA0">
      <w:r w:rsidRPr="00786DC2">
        <w:t>Nakon pregleda svih zaprimljenih podataka u zahtjevu za upis</w:t>
      </w:r>
      <w:r w:rsidR="000D0787">
        <w:t xml:space="preserve"> </w:t>
      </w:r>
      <w:r w:rsidRPr="000D0787">
        <w:rPr>
          <w:b/>
          <w:bCs/>
        </w:rPr>
        <w:t xml:space="preserve">Upisno povjerenstvo odabire opciju za evaluaciju zahtjeva klikom na gumb </w:t>
      </w:r>
      <w:r w:rsidRPr="00056A56">
        <w:rPr>
          <w:b/>
          <w:bCs/>
          <w:u w:val="single"/>
        </w:rPr>
        <w:t>Evaluiraj zahtjev</w:t>
      </w:r>
      <w:r w:rsidRPr="000D0787">
        <w:rPr>
          <w:b/>
          <w:bCs/>
        </w:rPr>
        <w:t xml:space="preserve"> na dnu koraka </w:t>
      </w:r>
      <w:r w:rsidRPr="00A247E5">
        <w:rPr>
          <w:b/>
          <w:bCs/>
          <w:u w:val="single"/>
        </w:rPr>
        <w:t>Kriteriji i bodovanje</w:t>
      </w:r>
      <w:r w:rsidRPr="000D0787">
        <w:rPr>
          <w:b/>
          <w:bCs/>
        </w:rPr>
        <w:t>.</w:t>
      </w:r>
      <w:r w:rsidRPr="00786DC2">
        <w:t xml:space="preserve"> Nakon što je zahtjev evaluiran</w:t>
      </w:r>
      <w:r w:rsidR="00915A3C">
        <w:t>,</w:t>
      </w:r>
      <w:r w:rsidRPr="00786DC2">
        <w:t xml:space="preserve"> na dnu zahtjeva prikazuju se ostvareni bodovi prema definiranim kriterijima.</w:t>
      </w:r>
    </w:p>
    <w:p w14:paraId="45C2CEE7" w14:textId="77777777" w:rsidR="00881A7F" w:rsidRDefault="00F33DA0" w:rsidP="00881A7F">
      <w:pPr>
        <w:keepNext/>
      </w:pPr>
      <w:r w:rsidRPr="00786DC2">
        <w:rPr>
          <w:noProof/>
          <w:lang w:eastAsia="hr-HR"/>
        </w:rPr>
        <w:drawing>
          <wp:inline distT="0" distB="0" distL="0" distR="0" wp14:anchorId="1947EDAC" wp14:editId="7775AFA8">
            <wp:extent cx="5760720" cy="1990725"/>
            <wp:effectExtent l="0" t="0" r="0" b="9525"/>
            <wp:docPr id="44" name="Slika 3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 descr="Slika na kojoj se prikazuje tekst&#10;&#10;Opis je automatski generiran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7891" w14:textId="6EC932D5" w:rsidR="000D0787" w:rsidRDefault="00881A7F" w:rsidP="00881A7F">
      <w:pPr>
        <w:pStyle w:val="Caption"/>
        <w:jc w:val="center"/>
      </w:pPr>
      <w:bookmarkStart w:id="77" w:name="_Toc11053626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40</w:t>
      </w:r>
      <w:r>
        <w:fldChar w:fldCharType="end"/>
      </w:r>
      <w:r w:rsidR="00FA112A">
        <w:t>.</w:t>
      </w:r>
      <w:r>
        <w:t xml:space="preserve"> </w:t>
      </w:r>
      <w:r w:rsidRPr="004331B6">
        <w:t>Evaluacija zahtjeva</w:t>
      </w:r>
      <w:bookmarkEnd w:id="77"/>
    </w:p>
    <w:p w14:paraId="10C731F7" w14:textId="77777777" w:rsidR="00F33DA0" w:rsidRPr="00786DC2" w:rsidRDefault="00F33DA0" w:rsidP="000D0787">
      <w:pPr>
        <w:pStyle w:val="Heading4"/>
      </w:pPr>
      <w:bookmarkStart w:id="78" w:name="_Toc110536292"/>
      <w:bookmarkStart w:id="79" w:name="_Toc119489334"/>
      <w:r w:rsidRPr="00786DC2">
        <w:t>Otključavanje zahtjeva</w:t>
      </w:r>
      <w:bookmarkEnd w:id="78"/>
      <w:bookmarkEnd w:id="79"/>
    </w:p>
    <w:p w14:paraId="44D48268" w14:textId="39C3C280" w:rsidR="00F33DA0" w:rsidRPr="00786DC2" w:rsidRDefault="00F33DA0" w:rsidP="00F33DA0">
      <w:r>
        <w:t xml:space="preserve">U slučaju </w:t>
      </w:r>
      <w:r w:rsidR="00FA112A">
        <w:t xml:space="preserve">da postoji </w:t>
      </w:r>
      <w:r>
        <w:t>potreb</w:t>
      </w:r>
      <w:r w:rsidR="00FA112A">
        <w:t>a,</w:t>
      </w:r>
      <w:r>
        <w:t xml:space="preserve"> </w:t>
      </w:r>
      <w:r w:rsidRPr="02E78BFE">
        <w:rPr>
          <w:b/>
          <w:bCs/>
        </w:rPr>
        <w:t>zahtjev</w:t>
      </w:r>
      <w:r w:rsidR="000D0787" w:rsidRPr="02E78BFE">
        <w:rPr>
          <w:b/>
          <w:bCs/>
        </w:rPr>
        <w:t>e</w:t>
      </w:r>
      <w:r w:rsidRPr="02E78BFE">
        <w:rPr>
          <w:b/>
          <w:bCs/>
        </w:rPr>
        <w:t xml:space="preserve"> koji su u statusu </w:t>
      </w:r>
      <w:r w:rsidRPr="00A247E5">
        <w:rPr>
          <w:b/>
          <w:bCs/>
          <w:i/>
        </w:rPr>
        <w:t>Zaprimljen</w:t>
      </w:r>
      <w:r w:rsidRPr="02E78BFE">
        <w:rPr>
          <w:b/>
          <w:bCs/>
        </w:rPr>
        <w:t xml:space="preserve"> moguće je otključati.</w:t>
      </w:r>
      <w:r>
        <w:t xml:space="preserve"> Otključavanje zahtjeva za upis vrši </w:t>
      </w:r>
      <w:r w:rsidR="00873F84">
        <w:t>korisnik</w:t>
      </w:r>
      <w:r w:rsidR="00561FFE">
        <w:t xml:space="preserve"> </w:t>
      </w:r>
      <w:r w:rsidR="006B708F">
        <w:t>u</w:t>
      </w:r>
      <w:r w:rsidR="00DD5B9E">
        <w:t xml:space="preserve"> ulozi upisnog povjerenstva dječjeg vrtića ili upisnog povjerenstva skupne razine</w:t>
      </w:r>
      <w:r w:rsidR="00980742">
        <w:t xml:space="preserve"> </w:t>
      </w:r>
      <w:r w:rsidRPr="02E78BFE">
        <w:rPr>
          <w:b/>
          <w:bCs/>
        </w:rPr>
        <w:t xml:space="preserve">odabirom opcije </w:t>
      </w:r>
      <w:r w:rsidRPr="00056A56">
        <w:rPr>
          <w:b/>
          <w:bCs/>
          <w:u w:val="single"/>
        </w:rPr>
        <w:t>Otključaj zahtjev</w:t>
      </w:r>
      <w:r w:rsidRPr="02E78BFE">
        <w:rPr>
          <w:b/>
          <w:bCs/>
        </w:rPr>
        <w:t xml:space="preserve"> u koraku </w:t>
      </w:r>
      <w:r w:rsidRPr="00A247E5">
        <w:rPr>
          <w:b/>
          <w:bCs/>
          <w:u w:val="single"/>
        </w:rPr>
        <w:t>Kriteriji i bodovanja</w:t>
      </w:r>
      <w:r w:rsidRPr="02E78BFE">
        <w:rPr>
          <w:b/>
          <w:bCs/>
        </w:rPr>
        <w:t>.</w:t>
      </w:r>
      <w:r>
        <w:t xml:space="preserve"> Prilikom otključavanja zahtjeva prikazuje se </w:t>
      </w:r>
      <w:r>
        <w:lastRenderedPageBreak/>
        <w:t xml:space="preserve">modalni ekran </w:t>
      </w:r>
      <w:r w:rsidR="00406560">
        <w:t>s porukom (slika 4</w:t>
      </w:r>
      <w:r w:rsidR="00915A3C">
        <w:t>1. i 42.</w:t>
      </w:r>
      <w:r w:rsidR="00406560">
        <w:t xml:space="preserve">) </w:t>
      </w:r>
      <w:r>
        <w:t xml:space="preserve">na kojem je </w:t>
      </w:r>
      <w:r w:rsidRPr="02E78BFE">
        <w:rPr>
          <w:b/>
          <w:bCs/>
        </w:rPr>
        <w:t>potrebno unijeti podatke o razlogu otključavanja</w:t>
      </w:r>
      <w:r w:rsidR="005702DC" w:rsidRPr="02E78BFE">
        <w:rPr>
          <w:b/>
          <w:bCs/>
        </w:rPr>
        <w:t xml:space="preserve"> </w:t>
      </w:r>
      <w:r w:rsidR="005702DC">
        <w:t>(npr. dopuna podataka)</w:t>
      </w:r>
      <w:r w:rsidR="00667412">
        <w:t>.</w:t>
      </w:r>
      <w:r w:rsidR="00292D88">
        <w:t xml:space="preserve"> </w:t>
      </w:r>
      <w:r w:rsidR="00501BFF">
        <w:t xml:space="preserve">Otključani zahtjev </w:t>
      </w:r>
      <w:r w:rsidR="00093B66">
        <w:t>može dodatno uređivati</w:t>
      </w:r>
      <w:r w:rsidR="00561FFE">
        <w:t xml:space="preserve"> osoba koja je predala zahtjev</w:t>
      </w:r>
      <w:r w:rsidR="00E011FD">
        <w:t xml:space="preserve"> (roditelj ili administrator)</w:t>
      </w:r>
      <w:r w:rsidR="00093B66">
        <w:t>.</w:t>
      </w:r>
      <w:r w:rsidR="004A45CD">
        <w:t xml:space="preserve"> Nakon </w:t>
      </w:r>
      <w:r w:rsidR="00895C2D">
        <w:t xml:space="preserve">završetka </w:t>
      </w:r>
      <w:r w:rsidR="004A45CD">
        <w:t xml:space="preserve">naknadnog uređivanja </w:t>
      </w:r>
      <w:r w:rsidR="00D30F68">
        <w:t xml:space="preserve">zahtjev </w:t>
      </w:r>
      <w:r w:rsidR="00D24AB1">
        <w:t xml:space="preserve">se </w:t>
      </w:r>
      <w:r w:rsidR="00D30F68">
        <w:t>vraća</w:t>
      </w:r>
      <w:r w:rsidR="00D24AB1">
        <w:t xml:space="preserve"> na evaluaciju. Uređivanje zahtjeva </w:t>
      </w:r>
      <w:r w:rsidR="00236549">
        <w:t xml:space="preserve">vremenski je </w:t>
      </w:r>
      <w:r w:rsidR="00D24AB1">
        <w:t xml:space="preserve">moguće </w:t>
      </w:r>
      <w:r w:rsidR="00236549">
        <w:t>samo</w:t>
      </w:r>
      <w:r w:rsidR="00D24AB1">
        <w:t xml:space="preserve"> dok traje</w:t>
      </w:r>
      <w:r w:rsidR="00236549">
        <w:t xml:space="preserve"> period evaluacije zahtjeva</w:t>
      </w:r>
      <w:r w:rsidR="00667412">
        <w:t>,</w:t>
      </w:r>
      <w:r w:rsidR="003211FA">
        <w:t xml:space="preserve"> </w:t>
      </w:r>
      <w:r w:rsidR="00895C2D">
        <w:t xml:space="preserve">pri čemu se mora voditi računa o </w:t>
      </w:r>
      <w:r w:rsidR="00692C26">
        <w:t>tome da</w:t>
      </w:r>
      <w:r w:rsidR="00980742">
        <w:t xml:space="preserve"> Upisno</w:t>
      </w:r>
      <w:r w:rsidR="003B0A61">
        <w:t xml:space="preserve"> povjerenstvo</w:t>
      </w:r>
      <w:r w:rsidR="00692C26">
        <w:t xml:space="preserve"> takav zahtjev </w:t>
      </w:r>
      <w:r w:rsidR="00BD7B13">
        <w:t>mo</w:t>
      </w:r>
      <w:r w:rsidR="00692C26">
        <w:t xml:space="preserve">ra </w:t>
      </w:r>
      <w:r w:rsidR="009964FC">
        <w:t>naknadno provjeriti i evaluirati.</w:t>
      </w:r>
    </w:p>
    <w:p w14:paraId="2B8BD923" w14:textId="77777777" w:rsidR="00881A7F" w:rsidRDefault="00F33DA0" w:rsidP="00881A7F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78E0A781" wp14:editId="5D86FA38">
            <wp:extent cx="3337849" cy="2537680"/>
            <wp:effectExtent l="0" t="0" r="0" b="0"/>
            <wp:docPr id="39" name="Slika 3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Slika na kojoj se prikazuje tekst&#10;&#10;Opis je automatski generiran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4704" w14:textId="21E1C3D5" w:rsidR="000D0787" w:rsidRDefault="00881A7F" w:rsidP="00881A7F">
      <w:pPr>
        <w:pStyle w:val="Caption"/>
        <w:jc w:val="center"/>
      </w:pPr>
      <w:bookmarkStart w:id="80" w:name="_Toc11053626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41</w:t>
      </w:r>
      <w:r>
        <w:fldChar w:fldCharType="end"/>
      </w:r>
      <w:r w:rsidR="00A6280E">
        <w:t>.</w:t>
      </w:r>
      <w:r>
        <w:t xml:space="preserve"> </w:t>
      </w:r>
      <w:r w:rsidRPr="00B32070">
        <w:t>Otključavanje zahtjeva</w:t>
      </w:r>
      <w:bookmarkEnd w:id="80"/>
    </w:p>
    <w:p w14:paraId="445508D5" w14:textId="77777777" w:rsidR="00881A7F" w:rsidRDefault="00F33DA0" w:rsidP="00881A7F">
      <w:pPr>
        <w:keepNext/>
        <w:jc w:val="center"/>
      </w:pPr>
      <w:r w:rsidRPr="00786DC2">
        <w:rPr>
          <w:i/>
          <w:iCs/>
          <w:noProof/>
          <w:lang w:eastAsia="hr-HR"/>
        </w:rPr>
        <w:drawing>
          <wp:inline distT="0" distB="0" distL="0" distR="0" wp14:anchorId="1E3A2803" wp14:editId="381DC39F">
            <wp:extent cx="4359018" cy="3467400"/>
            <wp:effectExtent l="0" t="0" r="3810" b="0"/>
            <wp:docPr id="40" name="Slika 4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40" descr="Slika na kojoj se prikazuje tekst&#10;&#10;Opis je automatski generiran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BC68" w14:textId="5941F977" w:rsidR="000D0787" w:rsidRDefault="00881A7F" w:rsidP="00881A7F">
      <w:pPr>
        <w:pStyle w:val="Caption"/>
        <w:jc w:val="center"/>
      </w:pPr>
      <w:bookmarkStart w:id="81" w:name="_Toc11053626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42</w:t>
      </w:r>
      <w:r>
        <w:fldChar w:fldCharType="end"/>
      </w:r>
      <w:r w:rsidR="00A6280E">
        <w:t>.</w:t>
      </w:r>
      <w:r>
        <w:t xml:space="preserve"> </w:t>
      </w:r>
      <w:r w:rsidRPr="00663378">
        <w:t>Razlog otključavanja zahtjeva</w:t>
      </w:r>
      <w:bookmarkEnd w:id="81"/>
    </w:p>
    <w:p w14:paraId="46ADD049" w14:textId="49C83C2A" w:rsidR="00272ADD" w:rsidRDefault="007D2F93" w:rsidP="0037668D">
      <w:pPr>
        <w:pStyle w:val="Heading3"/>
        <w:numPr>
          <w:ilvl w:val="2"/>
          <w:numId w:val="0"/>
        </w:numPr>
        <w:ind w:left="851" w:hanging="851"/>
      </w:pPr>
      <w:bookmarkStart w:id="82" w:name="_Toc110536293"/>
      <w:bookmarkStart w:id="83" w:name="_Toc119489335"/>
      <w:r>
        <w:lastRenderedPageBreak/>
        <w:t>Upis djece</w:t>
      </w:r>
      <w:bookmarkEnd w:id="82"/>
      <w:bookmarkEnd w:id="83"/>
    </w:p>
    <w:p w14:paraId="4D3C7287" w14:textId="476C58DE" w:rsidR="00EA448D" w:rsidRDefault="00234B91" w:rsidP="00EB2688">
      <w:r>
        <w:t>Upis djece moguć je k</w:t>
      </w:r>
      <w:r w:rsidR="00016057">
        <w:t xml:space="preserve">ada je u sustavu aktivan događaj </w:t>
      </w:r>
      <w:r w:rsidR="00016057" w:rsidRPr="006E5FDC">
        <w:rPr>
          <w:b/>
          <w:bCs/>
        </w:rPr>
        <w:t>Objava rezultata</w:t>
      </w:r>
      <w:r>
        <w:rPr>
          <w:b/>
          <w:bCs/>
        </w:rPr>
        <w:t xml:space="preserve">. </w:t>
      </w:r>
      <w:r>
        <w:t>Svi zahtjevi</w:t>
      </w:r>
      <w:r w:rsidR="008E30B5">
        <w:t xml:space="preserve"> </w:t>
      </w:r>
      <w:r w:rsidR="00F12CCB">
        <w:t xml:space="preserve">koji su prethodno evaluirani spremni </w:t>
      </w:r>
      <w:r w:rsidR="00CC5350">
        <w:t>su za formiranje upisne liste</w:t>
      </w:r>
      <w:r w:rsidR="008E30B5">
        <w:t xml:space="preserve">. </w:t>
      </w:r>
      <w:r w:rsidR="00585521">
        <w:t xml:space="preserve">U lijevom bloku </w:t>
      </w:r>
      <w:r w:rsidR="00106FE1" w:rsidRPr="00106FE1">
        <w:t xml:space="preserve">u izborniku </w:t>
      </w:r>
      <w:r w:rsidR="00106FE1" w:rsidRPr="00EA448D">
        <w:rPr>
          <w:b/>
          <w:bCs/>
        </w:rPr>
        <w:t>Upisne liste</w:t>
      </w:r>
      <w:r w:rsidR="00106FE1" w:rsidRPr="00106FE1">
        <w:t xml:space="preserve"> prikazuju se </w:t>
      </w:r>
      <w:r w:rsidR="00C812D9">
        <w:t xml:space="preserve">tri opcije: </w:t>
      </w:r>
      <w:r w:rsidR="00414430" w:rsidRPr="00053F04">
        <w:rPr>
          <w:b/>
          <w:bCs/>
        </w:rPr>
        <w:t>Prijavljena djeca</w:t>
      </w:r>
      <w:r w:rsidR="00414430">
        <w:t xml:space="preserve">, </w:t>
      </w:r>
      <w:r w:rsidR="00414430" w:rsidRPr="00053F04">
        <w:rPr>
          <w:b/>
          <w:bCs/>
        </w:rPr>
        <w:t>Potvrđen upis</w:t>
      </w:r>
      <w:r w:rsidR="00414430">
        <w:t xml:space="preserve"> i </w:t>
      </w:r>
      <w:r w:rsidR="00414430" w:rsidRPr="00053F04">
        <w:rPr>
          <w:b/>
          <w:bCs/>
        </w:rPr>
        <w:t>Odbijen upis</w:t>
      </w:r>
      <w:r w:rsidR="00414430">
        <w:t xml:space="preserve">. </w:t>
      </w:r>
      <w:r w:rsidR="00306FAE">
        <w:t>Svaka od ovih opcija</w:t>
      </w:r>
      <w:r w:rsidR="00EB2688">
        <w:t xml:space="preserve"> prikaz</w:t>
      </w:r>
      <w:r w:rsidR="00306FAE">
        <w:t xml:space="preserve">uje </w:t>
      </w:r>
      <w:r w:rsidR="00053F04">
        <w:t xml:space="preserve">određenu </w:t>
      </w:r>
      <w:r w:rsidR="00EB2688">
        <w:t>list</w:t>
      </w:r>
      <w:r w:rsidR="00053F04">
        <w:t>u</w:t>
      </w:r>
      <w:r w:rsidR="00EB2688">
        <w:t xml:space="preserve"> djece</w:t>
      </w:r>
      <w:r w:rsidR="00053F04">
        <w:t xml:space="preserve">. </w:t>
      </w:r>
      <w:r w:rsidR="005574BF">
        <w:t>Lista zahtjeva za upis može se pretraživati uključivanjem</w:t>
      </w:r>
      <w:r w:rsidR="006C3F2F">
        <w:t xml:space="preserve"> </w:t>
      </w:r>
      <w:r w:rsidR="005574BF">
        <w:t xml:space="preserve">opcije </w:t>
      </w:r>
      <w:r w:rsidR="005574BF" w:rsidRPr="00056A56">
        <w:rPr>
          <w:b/>
          <w:bCs/>
          <w:u w:val="single"/>
        </w:rPr>
        <w:t>Filteri</w:t>
      </w:r>
      <w:r w:rsidR="006C3F2F">
        <w:t xml:space="preserve"> koja nudi pretraživanje po OIB-u djeteta,</w:t>
      </w:r>
      <w:r w:rsidR="00A5547D">
        <w:t xml:space="preserve"> upisivanjem prezimena djeteta, pretraživanje po lokaciji, programu ili statusu</w:t>
      </w:r>
      <w:r w:rsidR="00E731B2">
        <w:t>.</w:t>
      </w:r>
    </w:p>
    <w:p w14:paraId="45F12058" w14:textId="77777777" w:rsidR="00881A7F" w:rsidRDefault="00191876" w:rsidP="00881A7F">
      <w:pPr>
        <w:keepNext/>
      </w:pPr>
      <w:r>
        <w:rPr>
          <w:noProof/>
          <w:lang w:eastAsia="hr-HR"/>
        </w:rPr>
        <w:drawing>
          <wp:inline distT="0" distB="0" distL="0" distR="0" wp14:anchorId="77BD6C93" wp14:editId="6225E0D7">
            <wp:extent cx="5760720" cy="406590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E349" w14:textId="54AABBF8" w:rsidR="00D72652" w:rsidRDefault="00881A7F" w:rsidP="00881A7F">
      <w:pPr>
        <w:pStyle w:val="Caption"/>
        <w:jc w:val="center"/>
      </w:pPr>
      <w:bookmarkStart w:id="84" w:name="_Toc11053626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43</w:t>
      </w:r>
      <w:r>
        <w:fldChar w:fldCharType="end"/>
      </w:r>
      <w:r w:rsidR="00A6280E">
        <w:t>.</w:t>
      </w:r>
      <w:r>
        <w:t xml:space="preserve"> </w:t>
      </w:r>
      <w:r w:rsidRPr="003D63F5">
        <w:t>Lista zahtjeva za upis</w:t>
      </w:r>
      <w:bookmarkEnd w:id="84"/>
    </w:p>
    <w:p w14:paraId="254C0232" w14:textId="77777777" w:rsidR="00191876" w:rsidRDefault="00191876" w:rsidP="00191876">
      <w:pPr>
        <w:jc w:val="center"/>
      </w:pPr>
    </w:p>
    <w:p w14:paraId="3DF77251" w14:textId="048EE349" w:rsidR="00144809" w:rsidRPr="00881A7F" w:rsidRDefault="6D2543CA" w:rsidP="3C5F03C5">
      <w:pPr>
        <w:rPr>
          <w:b/>
          <w:bCs/>
        </w:rPr>
      </w:pPr>
      <w:r>
        <w:t>Aktiviranjem upisnih lista omogućuje se upisnom povjerenstvu označavanje zahtjeva u smislu njihov</w:t>
      </w:r>
      <w:r w:rsidR="00A6280E">
        <w:t>a</w:t>
      </w:r>
      <w:r>
        <w:t xml:space="preserve"> potvrđivanja ili odbijanja. </w:t>
      </w:r>
      <w:r w:rsidR="37045A9A">
        <w:t xml:space="preserve">Na svakom zahtjevu </w:t>
      </w:r>
      <w:r w:rsidR="1AE35819">
        <w:t>vidljiv</w:t>
      </w:r>
      <w:r w:rsidR="04FF0B09">
        <w:t>i</w:t>
      </w:r>
      <w:r w:rsidR="00A6280E">
        <w:t xml:space="preserve"> su</w:t>
      </w:r>
      <w:r w:rsidR="04FF0B09">
        <w:t xml:space="preserve"> podatci o djetetu, </w:t>
      </w:r>
      <w:r w:rsidR="1AE35819">
        <w:t>status</w:t>
      </w:r>
      <w:r w:rsidR="04FF0B09">
        <w:t xml:space="preserve"> zahtjeva</w:t>
      </w:r>
      <w:r w:rsidR="314238AE">
        <w:t xml:space="preserve"> </w:t>
      </w:r>
      <w:r w:rsidR="1AE35819">
        <w:t>(u tijeku, potvrđen upis)</w:t>
      </w:r>
      <w:r w:rsidR="314238AE">
        <w:t xml:space="preserve">. </w:t>
      </w:r>
      <w:r w:rsidR="314238AE" w:rsidRPr="02E78BFE">
        <w:rPr>
          <w:b/>
          <w:bCs/>
        </w:rPr>
        <w:t xml:space="preserve">Ako je status zahtjeva </w:t>
      </w:r>
      <w:r w:rsidR="314238AE" w:rsidRPr="00056A56">
        <w:rPr>
          <w:b/>
          <w:bCs/>
          <w:i/>
          <w:iCs/>
        </w:rPr>
        <w:t>U</w:t>
      </w:r>
      <w:r w:rsidR="314238AE" w:rsidRPr="00667412">
        <w:rPr>
          <w:b/>
          <w:bCs/>
          <w:i/>
          <w:iCs/>
        </w:rPr>
        <w:t xml:space="preserve"> tijeku</w:t>
      </w:r>
      <w:r w:rsidR="00A6280E">
        <w:rPr>
          <w:b/>
          <w:bCs/>
          <w:i/>
          <w:iCs/>
        </w:rPr>
        <w:t>,</w:t>
      </w:r>
      <w:r w:rsidR="6F566950" w:rsidRPr="02E78BFE">
        <w:rPr>
          <w:b/>
          <w:bCs/>
        </w:rPr>
        <w:t xml:space="preserve"> na njemu nisu vidljivi bodovi</w:t>
      </w:r>
      <w:r w:rsidR="00A6280E">
        <w:rPr>
          <w:b/>
          <w:bCs/>
        </w:rPr>
        <w:t>,</w:t>
      </w:r>
      <w:r w:rsidR="6F566950" w:rsidRPr="02E78BFE">
        <w:rPr>
          <w:b/>
          <w:bCs/>
        </w:rPr>
        <w:t xml:space="preserve"> dok su na zahtjevima koji imaju status</w:t>
      </w:r>
      <w:r w:rsidR="6DDAFF0B" w:rsidRPr="02E78BFE">
        <w:rPr>
          <w:b/>
          <w:bCs/>
        </w:rPr>
        <w:t xml:space="preserve"> P</w:t>
      </w:r>
      <w:r w:rsidR="6DDAFF0B" w:rsidRPr="02E78BFE">
        <w:rPr>
          <w:b/>
          <w:bCs/>
          <w:i/>
          <w:iCs/>
        </w:rPr>
        <w:t>otvrđen upis</w:t>
      </w:r>
      <w:r w:rsidR="6DDAFF0B" w:rsidRPr="02E78BFE">
        <w:rPr>
          <w:b/>
          <w:bCs/>
        </w:rPr>
        <w:t xml:space="preserve"> vidljivi bodovi i kriteriji po kojima je zahtjev </w:t>
      </w:r>
      <w:r w:rsidR="5750706C" w:rsidRPr="02E78BFE">
        <w:rPr>
          <w:b/>
          <w:bCs/>
        </w:rPr>
        <w:t>za upis evaluiran</w:t>
      </w:r>
      <w:r w:rsidR="5750706C">
        <w:t xml:space="preserve">. </w:t>
      </w:r>
      <w:r w:rsidR="6C21F550">
        <w:t>Također je moguće pregledati prefer</w:t>
      </w:r>
      <w:r w:rsidR="00D65FB7">
        <w:t>e</w:t>
      </w:r>
      <w:r w:rsidR="6C21F550">
        <w:t>ncije svakog zahtjeva</w:t>
      </w:r>
      <w:r w:rsidR="1B08D7CC">
        <w:t xml:space="preserve"> koje se odnose na programe i lokacije. </w:t>
      </w:r>
      <w:r w:rsidR="00A6280E">
        <w:t xml:space="preserve">Ako </w:t>
      </w:r>
      <w:r>
        <w:t xml:space="preserve">u nekom zahtjevu nisu automatski predložene lokacije i programi, potrebno ih je prije potvrde odabrati iz izbornika. </w:t>
      </w:r>
      <w:r w:rsidR="3A5A174C" w:rsidRPr="02E78BFE">
        <w:rPr>
          <w:b/>
          <w:bCs/>
        </w:rPr>
        <w:t>Da bi zahtjev mogao biti potvrđen ili odbijen</w:t>
      </w:r>
      <w:r w:rsidR="00A6280E">
        <w:rPr>
          <w:b/>
          <w:bCs/>
        </w:rPr>
        <w:t>,</w:t>
      </w:r>
      <w:r w:rsidR="3A5A174C" w:rsidRPr="02E78BFE">
        <w:rPr>
          <w:b/>
          <w:bCs/>
        </w:rPr>
        <w:t xml:space="preserve"> treba ga prethodno označiti.</w:t>
      </w:r>
    </w:p>
    <w:p w14:paraId="367E5465" w14:textId="77777777" w:rsidR="00881A7F" w:rsidRDefault="003733D5" w:rsidP="00881A7F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4A43804D" wp14:editId="32A96E4C">
            <wp:extent cx="5760720" cy="2205355"/>
            <wp:effectExtent l="0" t="0" r="0" b="4445"/>
            <wp:docPr id="48" name="Slika 4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 descr="Slika na kojoj se prikazuje tekst&#10;&#10;Opis je automatski generiran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D9A1" w14:textId="1E30A233" w:rsidR="003733D5" w:rsidRDefault="00881A7F" w:rsidP="00881A7F">
      <w:pPr>
        <w:pStyle w:val="Caption"/>
        <w:jc w:val="center"/>
      </w:pPr>
      <w:bookmarkStart w:id="85" w:name="_Toc11053626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44</w:t>
      </w:r>
      <w:r>
        <w:fldChar w:fldCharType="end"/>
      </w:r>
      <w:r w:rsidR="00A6280E">
        <w:t>.</w:t>
      </w:r>
      <w:r>
        <w:t xml:space="preserve"> </w:t>
      </w:r>
      <w:r w:rsidRPr="00CF728A">
        <w:t>Potvrđivanje i/ili odbijanje zahtjeva za upis</w:t>
      </w:r>
      <w:bookmarkEnd w:id="85"/>
    </w:p>
    <w:p w14:paraId="61212F43" w14:textId="77777777" w:rsidR="003733D5" w:rsidRPr="007A368B" w:rsidRDefault="003733D5" w:rsidP="00EB2688">
      <w:pPr>
        <w:rPr>
          <w:b/>
          <w:bCs/>
        </w:rPr>
      </w:pPr>
    </w:p>
    <w:p w14:paraId="7DC21F81" w14:textId="6FD3B785" w:rsidR="00EA448D" w:rsidRDefault="00EB2688" w:rsidP="00EB2688">
      <w:r>
        <w:t xml:space="preserve">Nakon potvrde upisa zahtjevi se vide na listi </w:t>
      </w:r>
      <w:r w:rsidRPr="00EA448D">
        <w:rPr>
          <w:b/>
          <w:bCs/>
        </w:rPr>
        <w:t>Potvrđeni upis</w:t>
      </w:r>
      <w:r>
        <w:t xml:space="preserve">, a odbijeni su zahtjevi vidljivi u listi </w:t>
      </w:r>
      <w:r w:rsidRPr="00EA448D">
        <w:rPr>
          <w:b/>
          <w:bCs/>
        </w:rPr>
        <w:t>Odbijeni upis</w:t>
      </w:r>
      <w:r>
        <w:t>.</w:t>
      </w:r>
      <w:r w:rsidR="00EA448D">
        <w:t xml:space="preserve"> </w:t>
      </w:r>
    </w:p>
    <w:p w14:paraId="522837F3" w14:textId="38025420" w:rsidR="00777675" w:rsidRDefault="006E5FDC" w:rsidP="00EB2688">
      <w:r w:rsidRPr="006E5FDC">
        <w:t xml:space="preserve">Klikom na gumb </w:t>
      </w:r>
      <w:r w:rsidRPr="00056A56">
        <w:rPr>
          <w:b/>
          <w:bCs/>
          <w:u w:val="single"/>
        </w:rPr>
        <w:t>Poništi odbijanje</w:t>
      </w:r>
      <w:r w:rsidRPr="006E5FDC">
        <w:t xml:space="preserve"> na popisu </w:t>
      </w:r>
      <w:r w:rsidRPr="00EA448D">
        <w:rPr>
          <w:b/>
          <w:bCs/>
        </w:rPr>
        <w:t>Odbijen upis</w:t>
      </w:r>
      <w:r w:rsidR="00695B9A">
        <w:rPr>
          <w:b/>
          <w:bCs/>
        </w:rPr>
        <w:t xml:space="preserve"> </w:t>
      </w:r>
      <w:r w:rsidR="00695B9A" w:rsidRPr="00A247E5">
        <w:rPr>
          <w:bCs/>
        </w:rPr>
        <w:t>mijenja se</w:t>
      </w:r>
      <w:r w:rsidRPr="006E5FDC">
        <w:t xml:space="preserve"> status zahtjeva i vraća</w:t>
      </w:r>
      <w:r w:rsidR="00695B9A">
        <w:t xml:space="preserve"> se</w:t>
      </w:r>
      <w:r w:rsidRPr="006E5FDC">
        <w:t xml:space="preserve"> na popis </w:t>
      </w:r>
      <w:r w:rsidRPr="00EA448D">
        <w:rPr>
          <w:b/>
          <w:bCs/>
        </w:rPr>
        <w:t>Prijavljena djeca</w:t>
      </w:r>
      <w:r w:rsidRPr="006E5FDC">
        <w:t>.</w:t>
      </w:r>
      <w:r w:rsidR="00380670">
        <w:t xml:space="preserve"> </w:t>
      </w:r>
      <w:r w:rsidR="00777675" w:rsidRPr="00777675">
        <w:t xml:space="preserve">Klikom na gumb </w:t>
      </w:r>
      <w:r w:rsidR="00777675" w:rsidRPr="00056A56">
        <w:rPr>
          <w:b/>
          <w:bCs/>
          <w:u w:val="single"/>
        </w:rPr>
        <w:t>Poništi upis</w:t>
      </w:r>
      <w:r w:rsidR="00777675" w:rsidRPr="00777675">
        <w:t xml:space="preserve"> na popisu </w:t>
      </w:r>
      <w:r w:rsidR="00777675" w:rsidRPr="00777675">
        <w:rPr>
          <w:b/>
          <w:bCs/>
        </w:rPr>
        <w:t>Potvrđen upis</w:t>
      </w:r>
      <w:r w:rsidR="00695B9A">
        <w:rPr>
          <w:b/>
          <w:bCs/>
        </w:rPr>
        <w:t>,</w:t>
      </w:r>
      <w:r w:rsidR="00777675" w:rsidRPr="00777675">
        <w:t xml:space="preserve"> </w:t>
      </w:r>
      <w:r w:rsidR="00667412">
        <w:t xml:space="preserve">mijenja se </w:t>
      </w:r>
      <w:r w:rsidR="00777675" w:rsidRPr="00777675">
        <w:t xml:space="preserve">status zahtjeva i vraća </w:t>
      </w:r>
      <w:r w:rsidR="00695B9A">
        <w:t xml:space="preserve">se </w:t>
      </w:r>
      <w:r w:rsidR="00777675" w:rsidRPr="00777675">
        <w:t xml:space="preserve">na popis </w:t>
      </w:r>
      <w:r w:rsidR="00777675" w:rsidRPr="00777675">
        <w:rPr>
          <w:b/>
          <w:bCs/>
        </w:rPr>
        <w:t>Prijavljena djeca</w:t>
      </w:r>
      <w:r w:rsidR="00777675" w:rsidRPr="00777675">
        <w:t>.</w:t>
      </w:r>
    </w:p>
    <w:p w14:paraId="26ABC648" w14:textId="77777777" w:rsidR="00881A7F" w:rsidRDefault="00461C0B" w:rsidP="00881A7F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3D10BF37" wp14:editId="7DC7445F">
            <wp:extent cx="5760720" cy="4777105"/>
            <wp:effectExtent l="0" t="0" r="0" b="444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9F24" w14:textId="4BFD1D62" w:rsidR="00073C84" w:rsidRDefault="00881A7F" w:rsidP="00881A7F">
      <w:pPr>
        <w:pStyle w:val="Caption"/>
        <w:jc w:val="center"/>
      </w:pPr>
      <w:bookmarkStart w:id="86" w:name="_Toc11053626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45</w:t>
      </w:r>
      <w:r>
        <w:fldChar w:fldCharType="end"/>
      </w:r>
      <w:r w:rsidR="00695B9A">
        <w:t>.</w:t>
      </w:r>
      <w:r>
        <w:t xml:space="preserve"> </w:t>
      </w:r>
      <w:r w:rsidRPr="00B40B7E">
        <w:t>Poništi upis</w:t>
      </w:r>
      <w:bookmarkEnd w:id="86"/>
    </w:p>
    <w:p w14:paraId="1089C0E9" w14:textId="77777777" w:rsidR="00461C0B" w:rsidRPr="00575DE8" w:rsidRDefault="00461C0B" w:rsidP="00EB2688"/>
    <w:p w14:paraId="7195FDB6" w14:textId="555C080D" w:rsidR="00F33DA0" w:rsidRPr="00786DC2" w:rsidRDefault="00F33DA0" w:rsidP="0037668D">
      <w:pPr>
        <w:pStyle w:val="Heading3"/>
        <w:numPr>
          <w:ilvl w:val="0"/>
          <w:numId w:val="0"/>
        </w:numPr>
        <w:ind w:left="851" w:hanging="851"/>
      </w:pPr>
      <w:bookmarkStart w:id="87" w:name="_Toc110536294"/>
      <w:bookmarkStart w:id="88" w:name="_Toc119489336"/>
      <w:r w:rsidRPr="00786DC2">
        <w:t>Pitanja i odgovori</w:t>
      </w:r>
      <w:bookmarkEnd w:id="87"/>
      <w:bookmarkEnd w:id="88"/>
    </w:p>
    <w:p w14:paraId="22332A9A" w14:textId="346661CA" w:rsidR="00F33DA0" w:rsidRPr="009A2CA0" w:rsidRDefault="00F33DA0" w:rsidP="00F33DA0">
      <w:pPr>
        <w:rPr>
          <w:b/>
          <w:bCs/>
        </w:rPr>
      </w:pPr>
      <w:r w:rsidRPr="00786DC2">
        <w:t xml:space="preserve">Radi jednostavnijeg snalaženja u sustavu u nastavku </w:t>
      </w:r>
      <w:r w:rsidRPr="009A2CA0">
        <w:rPr>
          <w:b/>
          <w:bCs/>
        </w:rPr>
        <w:t xml:space="preserve">navodimo učestala pitanja koja se mogu pojaviti </w:t>
      </w:r>
      <w:r w:rsidR="004F75D5">
        <w:rPr>
          <w:b/>
          <w:bCs/>
        </w:rPr>
        <w:t xml:space="preserve">tijekom </w:t>
      </w:r>
      <w:r w:rsidRPr="009A2CA0">
        <w:rPr>
          <w:b/>
          <w:bCs/>
        </w:rPr>
        <w:t>prijav</w:t>
      </w:r>
      <w:r w:rsidR="004F75D5">
        <w:rPr>
          <w:b/>
          <w:bCs/>
        </w:rPr>
        <w:t>e</w:t>
      </w:r>
      <w:r w:rsidRPr="009A2CA0">
        <w:rPr>
          <w:b/>
          <w:bCs/>
        </w:rPr>
        <w:t xml:space="preserve"> i rad</w:t>
      </w:r>
      <w:r w:rsidR="004F75D5">
        <w:rPr>
          <w:b/>
          <w:bCs/>
        </w:rPr>
        <w:t>a</w:t>
      </w:r>
      <w:r w:rsidRPr="009A2CA0">
        <w:rPr>
          <w:b/>
          <w:bCs/>
        </w:rPr>
        <w:t xml:space="preserve"> u </w:t>
      </w:r>
      <w:r w:rsidRPr="00056A56">
        <w:rPr>
          <w:b/>
          <w:bCs/>
          <w:i/>
          <w:iCs/>
        </w:rPr>
        <w:t>web</w:t>
      </w:r>
      <w:r w:rsidR="00695B9A">
        <w:rPr>
          <w:b/>
          <w:bCs/>
        </w:rPr>
        <w:t>-</w:t>
      </w:r>
      <w:r w:rsidRPr="009A2CA0">
        <w:rPr>
          <w:b/>
          <w:bCs/>
        </w:rPr>
        <w:t>aplikaciji administratorskog dijela portala i dajemo odgovore n</w:t>
      </w:r>
      <w:r w:rsidR="00695B9A">
        <w:rPr>
          <w:b/>
          <w:bCs/>
        </w:rPr>
        <w:t>a</w:t>
      </w:r>
      <w:r w:rsidRPr="009A2CA0">
        <w:rPr>
          <w:b/>
          <w:bCs/>
        </w:rPr>
        <w:t xml:space="preserve"> njih.</w:t>
      </w:r>
    </w:p>
    <w:p w14:paraId="1FF6169C" w14:textId="27916747" w:rsidR="00F33DA0" w:rsidRPr="0063660F" w:rsidRDefault="00F33DA0" w:rsidP="009A2CA0">
      <w:pPr>
        <w:ind w:left="708"/>
        <w:rPr>
          <w:i/>
          <w:u w:val="single"/>
        </w:rPr>
      </w:pPr>
      <w:r w:rsidRPr="00786DC2">
        <w:t xml:space="preserve">Poruka: </w:t>
      </w:r>
      <w:r w:rsidR="0063660F" w:rsidRPr="0063660F">
        <w:rPr>
          <w:i/>
          <w:u w:val="single"/>
        </w:rPr>
        <w:t xml:space="preserve">Došlo je do pogreške prilikom izvođenja vašeg zahtjeva. </w:t>
      </w:r>
    </w:p>
    <w:p w14:paraId="5AFE1584" w14:textId="77777777" w:rsidR="0038011E" w:rsidRDefault="0038011E" w:rsidP="0038011E">
      <w:pPr>
        <w:rPr>
          <w:b/>
          <w:bCs/>
        </w:rPr>
      </w:pPr>
    </w:p>
    <w:p w14:paraId="3ECE2F25" w14:textId="26096FC2" w:rsidR="00F33DA0" w:rsidRDefault="00F33DA0" w:rsidP="0038011E">
      <w:r w:rsidRPr="007FFB76">
        <w:rPr>
          <w:b/>
          <w:bCs/>
        </w:rPr>
        <w:t>Pro</w:t>
      </w:r>
      <w:r w:rsidR="0038011E" w:rsidRPr="007FFB76">
        <w:rPr>
          <w:b/>
          <w:bCs/>
        </w:rPr>
        <w:t>vjerite odgovara li vrsta NIAS vjerodajnice koju ste odabrali korisničkim poda</w:t>
      </w:r>
      <w:r w:rsidR="00D65FB7" w:rsidRPr="007FFB76">
        <w:rPr>
          <w:b/>
          <w:bCs/>
        </w:rPr>
        <w:t>t</w:t>
      </w:r>
      <w:r w:rsidR="0038011E" w:rsidRPr="007FFB76">
        <w:rPr>
          <w:b/>
          <w:bCs/>
        </w:rPr>
        <w:t>cima koje unosite. Moguće je da zbog tehničkih poteškoća proces autenti</w:t>
      </w:r>
      <w:r w:rsidR="2D6D2637" w:rsidRPr="007FFB76">
        <w:rPr>
          <w:b/>
          <w:bCs/>
        </w:rPr>
        <w:t>fi</w:t>
      </w:r>
      <w:r w:rsidR="0038011E" w:rsidRPr="007FFB76">
        <w:rPr>
          <w:b/>
          <w:bCs/>
        </w:rPr>
        <w:t xml:space="preserve">kacije traje predugo. </w:t>
      </w:r>
      <w:r w:rsidR="00861FA3" w:rsidRPr="007FFB76">
        <w:rPr>
          <w:b/>
          <w:bCs/>
        </w:rPr>
        <w:t xml:space="preserve">Probajte </w:t>
      </w:r>
      <w:r w:rsidR="0038011E" w:rsidRPr="007FFB76">
        <w:rPr>
          <w:b/>
          <w:bCs/>
        </w:rPr>
        <w:t>od</w:t>
      </w:r>
      <w:r w:rsidR="00861FA3" w:rsidRPr="007FFB76">
        <w:rPr>
          <w:b/>
          <w:bCs/>
        </w:rPr>
        <w:t>abrati drugu vr</w:t>
      </w:r>
      <w:r w:rsidR="0038011E" w:rsidRPr="007FFB76">
        <w:rPr>
          <w:b/>
          <w:bCs/>
        </w:rPr>
        <w:t>s</w:t>
      </w:r>
      <w:r w:rsidR="00861FA3" w:rsidRPr="007FFB76">
        <w:rPr>
          <w:b/>
          <w:bCs/>
        </w:rPr>
        <w:t>t</w:t>
      </w:r>
      <w:r w:rsidR="0038011E" w:rsidRPr="007FFB76">
        <w:rPr>
          <w:b/>
          <w:bCs/>
        </w:rPr>
        <w:t>u vjerodajnica u NIAS sustavu za koje posjedujete korisničke podatke i pokušajte ponov</w:t>
      </w:r>
      <w:r w:rsidR="00695B9A" w:rsidRPr="007FFB76">
        <w:rPr>
          <w:b/>
          <w:bCs/>
        </w:rPr>
        <w:t>n</w:t>
      </w:r>
      <w:r w:rsidR="0038011E" w:rsidRPr="007FFB76">
        <w:rPr>
          <w:b/>
          <w:bCs/>
        </w:rPr>
        <w:t>o.</w:t>
      </w:r>
    </w:p>
    <w:p w14:paraId="63B0E802" w14:textId="224464F4" w:rsidR="0063660F" w:rsidRDefault="00861FA3" w:rsidP="00861FA3">
      <w:pPr>
        <w:ind w:firstLine="708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C95C08" wp14:editId="5B1AB9C3">
                <wp:simplePos x="0" y="0"/>
                <wp:positionH relativeFrom="column">
                  <wp:posOffset>0</wp:posOffset>
                </wp:positionH>
                <wp:positionV relativeFrom="paragraph">
                  <wp:posOffset>2009775</wp:posOffset>
                </wp:positionV>
                <wp:extent cx="5760720" cy="635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9292BE" w14:textId="0416E123" w:rsidR="00B84FFA" w:rsidRPr="002B76C2" w:rsidRDefault="00B84FFA" w:rsidP="00861FA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bookmarkStart w:id="89" w:name="_Toc110536268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46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FB4696">
                              <w:t>Greška NIAS sustava</w:t>
                            </w:r>
                            <w:bookmarkEnd w:id="8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C95C08" id="Text Box 56" o:spid="_x0000_s1029" type="#_x0000_t202" style="position:absolute;left:0;text-align:left;margin-left:0;margin-top:158.25pt;width:453.6pt;height: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" stroked="f">
                <v:textbox style="mso-fit-shape-to-text:t" inset="0,0,0,0">
                  <w:txbxContent>
                    <w:p w14:paraId="0D9292BE" w14:textId="0416E123" w:rsidR="00B84FFA" w:rsidRPr="002B76C2" w:rsidRDefault="00B84FFA" w:rsidP="00861FA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241" w:name="_Toc110536268"/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46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Pr="00FB4696">
                        <w:t>Greška NIAS sustava</w:t>
                      </w:r>
                      <w:bookmarkEnd w:id="241"/>
                    </w:p>
                  </w:txbxContent>
                </v:textbox>
                <w10:wrap type="square"/>
              </v:shape>
            </w:pict>
          </mc:Fallback>
        </mc:AlternateContent>
      </w:r>
      <w:r w:rsidR="0063660F" w:rsidRPr="0063660F">
        <w:rPr>
          <w:noProof/>
          <w:lang w:eastAsia="hr-HR"/>
        </w:rPr>
        <w:drawing>
          <wp:anchor distT="0" distB="0" distL="114300" distR="114300" simplePos="0" relativeHeight="251658245" behindDoc="0" locked="0" layoutInCell="1" allowOverlap="1" wp14:anchorId="6BEC3A99" wp14:editId="28DA82C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1952625"/>
            <wp:effectExtent l="0" t="0" r="0" b="9525"/>
            <wp:wrapSquare wrapText="bothSides"/>
            <wp:docPr id="54" name="Picture 54" descr="C:\Users\Korisnik\Downloads\greš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greška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2EE65" w14:textId="03E2B674" w:rsidR="00F33DA0" w:rsidRDefault="0063660F" w:rsidP="0063660F">
      <w:pPr>
        <w:rPr>
          <w:i/>
          <w:u w:val="single"/>
        </w:rPr>
      </w:pPr>
      <w:r>
        <w:t xml:space="preserve">Poruka: </w:t>
      </w:r>
      <w:r w:rsidRPr="0063660F">
        <w:rPr>
          <w:i/>
          <w:u w:val="single"/>
        </w:rPr>
        <w:t xml:space="preserve">Uneseno korisničko ime i/ili lozinka nisu ispravni. Molimo pokušajte ponovo. </w:t>
      </w:r>
    </w:p>
    <w:p w14:paraId="2B7E2289" w14:textId="5493E2A3" w:rsidR="0063660F" w:rsidRDefault="0063660F" w:rsidP="0063660F">
      <w:pPr>
        <w:rPr>
          <w:b/>
          <w:bCs/>
        </w:rPr>
      </w:pPr>
      <w:r w:rsidRPr="007FFB76">
        <w:rPr>
          <w:b/>
          <w:bCs/>
        </w:rPr>
        <w:t>Provjerite koristite li ispravne p</w:t>
      </w:r>
      <w:r w:rsidR="00861FA3" w:rsidRPr="007FFB76">
        <w:rPr>
          <w:b/>
          <w:bCs/>
        </w:rPr>
        <w:t xml:space="preserve">odatke za spajanje </w:t>
      </w:r>
      <w:r w:rsidRPr="007FFB76">
        <w:rPr>
          <w:b/>
          <w:bCs/>
        </w:rPr>
        <w:t>za razinu auten</w:t>
      </w:r>
      <w:r w:rsidR="00861FA3" w:rsidRPr="007FFB76">
        <w:rPr>
          <w:b/>
          <w:bCs/>
        </w:rPr>
        <w:t>ti</w:t>
      </w:r>
      <w:r w:rsidR="775DA9BE" w:rsidRPr="007FFB76">
        <w:rPr>
          <w:b/>
          <w:bCs/>
        </w:rPr>
        <w:t>fi</w:t>
      </w:r>
      <w:r w:rsidR="00861FA3" w:rsidRPr="007FFB76">
        <w:rPr>
          <w:b/>
          <w:bCs/>
        </w:rPr>
        <w:t>kacije koju s</w:t>
      </w:r>
      <w:r w:rsidR="004F75D5" w:rsidRPr="007FFB76">
        <w:rPr>
          <w:b/>
          <w:bCs/>
        </w:rPr>
        <w:t>t</w:t>
      </w:r>
      <w:r w:rsidR="00861FA3" w:rsidRPr="007FFB76">
        <w:rPr>
          <w:b/>
          <w:bCs/>
        </w:rPr>
        <w:t xml:space="preserve">e odabrali </w:t>
      </w:r>
      <w:r w:rsidRPr="007FFB76">
        <w:rPr>
          <w:b/>
          <w:bCs/>
        </w:rPr>
        <w:t xml:space="preserve">za spajanje u sustav e-Građani. </w:t>
      </w:r>
    </w:p>
    <w:p w14:paraId="4F472915" w14:textId="77777777" w:rsidR="008129F7" w:rsidRDefault="0063660F" w:rsidP="008129F7">
      <w:pPr>
        <w:keepNext/>
        <w:jc w:val="center"/>
      </w:pPr>
      <w:r w:rsidRPr="0063660F">
        <w:rPr>
          <w:i/>
          <w:noProof/>
          <w:u w:val="single"/>
          <w:lang w:eastAsia="hr-HR"/>
        </w:rPr>
        <w:drawing>
          <wp:inline distT="0" distB="0" distL="0" distR="0" wp14:anchorId="255B0061" wp14:editId="3C956C56">
            <wp:extent cx="3301430" cy="4069080"/>
            <wp:effectExtent l="0" t="0" r="0" b="7620"/>
            <wp:docPr id="55" name="Picture 55" descr="C:\Users\Korisnik\Downloads\greš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greška 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74" cy="40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3756" w14:textId="570C6573" w:rsidR="0063660F" w:rsidRDefault="008129F7" w:rsidP="02E78BFE">
      <w:pPr>
        <w:pStyle w:val="Caption"/>
        <w:jc w:val="center"/>
        <w:rPr>
          <w:i/>
          <w:iCs/>
          <w:u w:val="single"/>
        </w:rPr>
      </w:pPr>
      <w:bookmarkStart w:id="90" w:name="_Toc11053626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47</w:t>
      </w:r>
      <w:r>
        <w:fldChar w:fldCharType="end"/>
      </w:r>
      <w:r w:rsidR="009F1FFC">
        <w:t>.</w:t>
      </w:r>
      <w:r>
        <w:t xml:space="preserve"> Greška u korisničkim poda</w:t>
      </w:r>
      <w:r w:rsidR="00D65FB7">
        <w:t>t</w:t>
      </w:r>
      <w:r>
        <w:t>cima</w:t>
      </w:r>
      <w:bookmarkEnd w:id="90"/>
    </w:p>
    <w:p w14:paraId="556EF416" w14:textId="77777777" w:rsidR="0063660F" w:rsidRPr="0063660F" w:rsidRDefault="0063660F" w:rsidP="0063660F">
      <w:pPr>
        <w:rPr>
          <w:i/>
          <w:u w:val="single"/>
        </w:rPr>
      </w:pPr>
    </w:p>
    <w:p w14:paraId="77DE87D8" w14:textId="77777777" w:rsidR="008129F7" w:rsidRDefault="008129F7" w:rsidP="009A2CA0">
      <w:pPr>
        <w:ind w:left="708"/>
      </w:pPr>
    </w:p>
    <w:p w14:paraId="4E9E6C3B" w14:textId="77777777" w:rsidR="008129F7" w:rsidRDefault="008129F7" w:rsidP="009A2CA0">
      <w:pPr>
        <w:ind w:left="708"/>
      </w:pPr>
    </w:p>
    <w:p w14:paraId="481084D0" w14:textId="2EA88274" w:rsidR="00F33DA0" w:rsidRPr="009A2CA0" w:rsidRDefault="00F33DA0" w:rsidP="009A2CA0">
      <w:pPr>
        <w:ind w:left="708"/>
        <w:rPr>
          <w:i/>
          <w:iCs/>
          <w:u w:val="single"/>
        </w:rPr>
      </w:pPr>
      <w:r w:rsidRPr="00786DC2">
        <w:lastRenderedPageBreak/>
        <w:t xml:space="preserve">Poruka: </w:t>
      </w:r>
      <w:r w:rsidR="00C36636" w:rsidRPr="00C36636">
        <w:rPr>
          <w:i/>
          <w:u w:val="single"/>
        </w:rPr>
        <w:t>Nemate definira</w:t>
      </w:r>
      <w:r w:rsidR="009F1FFC">
        <w:rPr>
          <w:i/>
          <w:u w:val="single"/>
        </w:rPr>
        <w:t>n</w:t>
      </w:r>
      <w:r w:rsidR="00C36636" w:rsidRPr="00C36636">
        <w:rPr>
          <w:i/>
          <w:u w:val="single"/>
        </w:rPr>
        <w:t xml:space="preserve">u ni jednu </w:t>
      </w:r>
      <w:r w:rsidR="009F1FFC">
        <w:rPr>
          <w:i/>
          <w:u w:val="single"/>
        </w:rPr>
        <w:t>ulogu/</w:t>
      </w:r>
      <w:r w:rsidR="00C36636" w:rsidRPr="00C36636">
        <w:rPr>
          <w:i/>
          <w:u w:val="single"/>
        </w:rPr>
        <w:t>rolu u sustavu.</w:t>
      </w:r>
      <w:r w:rsidR="00C36636">
        <w:t xml:space="preserve"> </w:t>
      </w:r>
    </w:p>
    <w:p w14:paraId="01A1D385" w14:textId="77777777" w:rsidR="00C36636" w:rsidRDefault="00C36636" w:rsidP="00F33DA0">
      <w:pPr>
        <w:ind w:left="708"/>
        <w:rPr>
          <w:b/>
          <w:bCs/>
        </w:rPr>
      </w:pPr>
    </w:p>
    <w:p w14:paraId="31389B5B" w14:textId="55F90D4E" w:rsidR="00E93FD4" w:rsidRPr="00873F84" w:rsidRDefault="00873F84" w:rsidP="00873F84">
      <w:pPr>
        <w:rPr>
          <w:b/>
          <w:bCs/>
        </w:rPr>
      </w:pPr>
      <w:r w:rsidRPr="00C36636">
        <w:rPr>
          <w:b/>
          <w:bCs/>
          <w:noProof/>
          <w:lang w:eastAsia="hr-HR"/>
        </w:rPr>
        <w:drawing>
          <wp:anchor distT="0" distB="0" distL="114300" distR="114300" simplePos="0" relativeHeight="251666438" behindDoc="0" locked="0" layoutInCell="1" allowOverlap="1" wp14:anchorId="2D4E8EE2" wp14:editId="1C61D0D8">
            <wp:simplePos x="0" y="0"/>
            <wp:positionH relativeFrom="column">
              <wp:posOffset>189865</wp:posOffset>
            </wp:positionH>
            <wp:positionV relativeFrom="paragraph">
              <wp:posOffset>708025</wp:posOffset>
            </wp:positionV>
            <wp:extent cx="5760720" cy="2165350"/>
            <wp:effectExtent l="0" t="0" r="0" b="635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DA0" w:rsidRPr="02E78BFE">
        <w:rPr>
          <w:b/>
          <w:bCs/>
        </w:rPr>
        <w:t xml:space="preserve">U sustavu e-Ovlaštenja niste ovlašteni za rad u sustavu e-Upisi. Provjerite s osobom ovlaštenom za zastupanje vaše </w:t>
      </w:r>
      <w:r w:rsidR="009F1FFC">
        <w:rPr>
          <w:b/>
          <w:bCs/>
        </w:rPr>
        <w:t>u</w:t>
      </w:r>
      <w:r w:rsidR="00F33DA0" w:rsidRPr="02E78BFE">
        <w:rPr>
          <w:b/>
          <w:bCs/>
        </w:rPr>
        <w:t xml:space="preserve">stanove </w:t>
      </w:r>
      <w:r w:rsidR="009F1FFC">
        <w:rPr>
          <w:b/>
          <w:bCs/>
        </w:rPr>
        <w:t>je</w:t>
      </w:r>
      <w:r w:rsidR="009F1FFC" w:rsidRPr="02E78BFE">
        <w:rPr>
          <w:b/>
          <w:bCs/>
        </w:rPr>
        <w:t xml:space="preserve"> </w:t>
      </w:r>
      <w:r w:rsidR="00F33DA0" w:rsidRPr="02E78BFE">
        <w:rPr>
          <w:b/>
          <w:bCs/>
        </w:rPr>
        <w:t xml:space="preserve">li vam dodijelila ovlaštenja za rad u sustavu e-Upisi. </w:t>
      </w:r>
    </w:p>
    <w:p w14:paraId="6301B763" w14:textId="19A6B2AF" w:rsidR="00C36636" w:rsidRDefault="00C36636" w:rsidP="00873F84">
      <w:pPr>
        <w:keepNext/>
      </w:pPr>
    </w:p>
    <w:p w14:paraId="02CE29BC" w14:textId="1CB63EA1" w:rsidR="00F33DA0" w:rsidRPr="00873F84" w:rsidRDefault="00C36636" w:rsidP="00873F84">
      <w:pPr>
        <w:pStyle w:val="Caption"/>
        <w:jc w:val="center"/>
        <w:rPr>
          <w:b w:val="0"/>
          <w:bCs w:val="0"/>
        </w:rPr>
      </w:pPr>
      <w:bookmarkStart w:id="91" w:name="_Toc11053627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48</w:t>
      </w:r>
      <w:r>
        <w:fldChar w:fldCharType="end"/>
      </w:r>
      <w:r w:rsidR="009F1FFC">
        <w:t>.</w:t>
      </w:r>
      <w:r>
        <w:t xml:space="preserve"> Greška ovlaštenja</w:t>
      </w:r>
      <w:bookmarkEnd w:id="91"/>
    </w:p>
    <w:p w14:paraId="7104D418" w14:textId="77777777" w:rsidR="00F33DA0" w:rsidRPr="00786DC2" w:rsidRDefault="00F33DA0" w:rsidP="00F33DA0">
      <w:pPr>
        <w:ind w:left="708"/>
      </w:pPr>
    </w:p>
    <w:p w14:paraId="61498F0F" w14:textId="08A682C1" w:rsidR="00F33DA0" w:rsidRPr="00786DC2" w:rsidRDefault="00F33DA0" w:rsidP="00873F84">
      <w:pPr>
        <w:rPr>
          <w:i/>
          <w:iCs/>
        </w:rPr>
      </w:pPr>
      <w:r w:rsidRPr="00786DC2">
        <w:t xml:space="preserve">Poruka: </w:t>
      </w:r>
      <w:r w:rsidRPr="009A2CA0">
        <w:rPr>
          <w:i/>
          <w:iCs/>
          <w:u w:val="single"/>
        </w:rPr>
        <w:t xml:space="preserve">Dokument prelazi ograničenje veličine i nije učitan. Dozvoljena </w:t>
      </w:r>
      <w:r w:rsidR="009F1FFC">
        <w:rPr>
          <w:i/>
          <w:iCs/>
          <w:u w:val="single"/>
        </w:rPr>
        <w:t xml:space="preserve">je </w:t>
      </w:r>
      <w:r w:rsidRPr="009A2CA0">
        <w:rPr>
          <w:i/>
          <w:iCs/>
          <w:u w:val="single"/>
        </w:rPr>
        <w:t>veličina 10 MB.</w:t>
      </w:r>
      <w:r w:rsidRPr="00786DC2">
        <w:rPr>
          <w:i/>
          <w:iCs/>
        </w:rPr>
        <w:t xml:space="preserve"> </w:t>
      </w:r>
    </w:p>
    <w:p w14:paraId="5E02137B" w14:textId="00645993" w:rsidR="00F33DA0" w:rsidRDefault="00F33DA0" w:rsidP="00873F84">
      <w:pPr>
        <w:rPr>
          <w:b/>
          <w:bCs/>
        </w:rPr>
      </w:pPr>
      <w:r w:rsidRPr="009A2CA0">
        <w:rPr>
          <w:b/>
          <w:bCs/>
        </w:rPr>
        <w:t xml:space="preserve">Pokušali ste učitati dokument veličine veće od 10 MB. Pokušajte učitati dokument manje veličine. </w:t>
      </w:r>
    </w:p>
    <w:p w14:paraId="2994BC5E" w14:textId="77777777" w:rsidR="00881A7F" w:rsidRDefault="00881A7F" w:rsidP="00881A7F">
      <w:pPr>
        <w:keepNext/>
        <w:ind w:left="708"/>
      </w:pPr>
      <w:r w:rsidRPr="00881A7F">
        <w:rPr>
          <w:b/>
          <w:bCs/>
          <w:noProof/>
          <w:lang w:eastAsia="hr-HR"/>
        </w:rPr>
        <w:lastRenderedPageBreak/>
        <w:drawing>
          <wp:anchor distT="0" distB="0" distL="114300" distR="114300" simplePos="0" relativeHeight="251668486" behindDoc="0" locked="0" layoutInCell="1" allowOverlap="1" wp14:anchorId="27BD5739" wp14:editId="41C040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357370"/>
            <wp:effectExtent l="0" t="0" r="0" b="5080"/>
            <wp:wrapSquare wrapText="bothSides"/>
            <wp:docPr id="51" name="Picture 51" descr="C:\Users\Korisnik\Downloads\Greška učitavanja doku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Greška učitavanja dokumenta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CD0278" w14:textId="07ACCFE1" w:rsidR="00881A7F" w:rsidRPr="009A2CA0" w:rsidRDefault="00881A7F" w:rsidP="00881A7F">
      <w:pPr>
        <w:pStyle w:val="Caption"/>
        <w:jc w:val="center"/>
        <w:rPr>
          <w:b w:val="0"/>
          <w:bCs w:val="0"/>
        </w:rPr>
      </w:pPr>
      <w:bookmarkStart w:id="92" w:name="_Toc11053627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49</w:t>
      </w:r>
      <w:r>
        <w:fldChar w:fldCharType="end"/>
      </w:r>
      <w:r w:rsidR="009F1FFC">
        <w:t>.</w:t>
      </w:r>
      <w:r>
        <w:t xml:space="preserve"> </w:t>
      </w:r>
      <w:r w:rsidRPr="00A85CE6">
        <w:t>Greška učitavanja dokumenta</w:t>
      </w:r>
      <w:bookmarkEnd w:id="92"/>
    </w:p>
    <w:p w14:paraId="20208A7B" w14:textId="77777777" w:rsidR="00F33DA0" w:rsidRPr="00786DC2" w:rsidRDefault="00F33DA0" w:rsidP="00F33DA0">
      <w:pPr>
        <w:ind w:left="708"/>
      </w:pPr>
    </w:p>
    <w:p w14:paraId="1B6D5C83" w14:textId="2E700878" w:rsidR="00F33DA0" w:rsidRPr="009A2CA0" w:rsidRDefault="00F33DA0" w:rsidP="00873F84">
      <w:pPr>
        <w:rPr>
          <w:u w:val="single"/>
        </w:rPr>
      </w:pPr>
      <w:r w:rsidRPr="00786DC2">
        <w:t xml:space="preserve">Poruka: </w:t>
      </w:r>
      <w:r w:rsidRPr="009A2CA0">
        <w:rPr>
          <w:i/>
          <w:iCs/>
          <w:u w:val="single"/>
        </w:rPr>
        <w:t>Učitavanje dokumenta nije uspjelo zato što nije moguće učitavanje dokumenta tog formata. Dozvoljeni formati dokumenata su</w:t>
      </w:r>
      <w:r w:rsidR="00C143CF">
        <w:rPr>
          <w:i/>
          <w:iCs/>
          <w:u w:val="single"/>
        </w:rPr>
        <w:t>:</w:t>
      </w:r>
      <w:r w:rsidRPr="009A2CA0">
        <w:rPr>
          <w:i/>
          <w:iCs/>
          <w:u w:val="single"/>
        </w:rPr>
        <w:t xml:space="preserve"> PDF, JPG, JPEG, PNG, GIF, TIFF i BMP.</w:t>
      </w:r>
      <w:r w:rsidRPr="009A2CA0">
        <w:rPr>
          <w:u w:val="single"/>
        </w:rPr>
        <w:t xml:space="preserve"> </w:t>
      </w:r>
    </w:p>
    <w:p w14:paraId="4D82E089" w14:textId="0A1E8A3E" w:rsidR="00F33DA0" w:rsidRDefault="00F33DA0" w:rsidP="00873F84">
      <w:pPr>
        <w:rPr>
          <w:b/>
          <w:bCs/>
        </w:rPr>
      </w:pPr>
      <w:r w:rsidRPr="009A2CA0">
        <w:rPr>
          <w:b/>
          <w:bCs/>
        </w:rPr>
        <w:t>Pokušali ste učitati dokument u formatu koji nije podržan. Pokušajte učitati dokument u jednom od podržanih formata (</w:t>
      </w:r>
      <w:r w:rsidRPr="009A2CA0">
        <w:rPr>
          <w:b/>
          <w:bCs/>
          <w:i/>
          <w:iCs/>
        </w:rPr>
        <w:t>PDF, JPG, JPEG, PNG, GIF, TIFF i BMP).</w:t>
      </w:r>
      <w:r w:rsidRPr="009A2CA0">
        <w:rPr>
          <w:b/>
          <w:bCs/>
        </w:rPr>
        <w:t xml:space="preserve"> </w:t>
      </w:r>
    </w:p>
    <w:p w14:paraId="7D21D2C7" w14:textId="77777777" w:rsidR="00881A7F" w:rsidRDefault="00881A7F" w:rsidP="00881A7F">
      <w:pPr>
        <w:keepNext/>
        <w:ind w:left="708"/>
        <w:jc w:val="center"/>
      </w:pPr>
      <w:r w:rsidRPr="00881A7F">
        <w:rPr>
          <w:b/>
          <w:bCs/>
          <w:noProof/>
          <w:lang w:eastAsia="hr-HR"/>
        </w:rPr>
        <w:lastRenderedPageBreak/>
        <w:drawing>
          <wp:anchor distT="0" distB="0" distL="114300" distR="114300" simplePos="0" relativeHeight="251667462" behindDoc="0" locked="0" layoutInCell="1" allowOverlap="1" wp14:anchorId="57CA5926" wp14:editId="78468F0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5073650"/>
            <wp:effectExtent l="0" t="0" r="0" b="0"/>
            <wp:wrapSquare wrapText="bothSides"/>
            <wp:docPr id="52" name="Picture 52" descr="C:\Users\Korisnik\Downloads\Greška formata doku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Greška formata dokumenta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A1206" w14:textId="4CE7C426" w:rsidR="00881A7F" w:rsidRPr="009A2CA0" w:rsidRDefault="00881A7F" w:rsidP="00881A7F">
      <w:pPr>
        <w:pStyle w:val="Caption"/>
        <w:jc w:val="center"/>
        <w:rPr>
          <w:b w:val="0"/>
          <w:bCs w:val="0"/>
        </w:rPr>
      </w:pPr>
      <w:bookmarkStart w:id="93" w:name="_Toc11053627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50</w:t>
      </w:r>
      <w:r>
        <w:fldChar w:fldCharType="end"/>
      </w:r>
      <w:r w:rsidR="009F1FFC">
        <w:t>.</w:t>
      </w:r>
      <w:r>
        <w:t xml:space="preserve"> </w:t>
      </w:r>
      <w:r w:rsidRPr="004009A8">
        <w:t>Greška formata dokumenta</w:t>
      </w:r>
      <w:bookmarkEnd w:id="93"/>
    </w:p>
    <w:p w14:paraId="26431B8F" w14:textId="77777777" w:rsidR="00F33DA0" w:rsidRPr="00786DC2" w:rsidRDefault="00F33DA0" w:rsidP="0037668D">
      <w:pPr>
        <w:pStyle w:val="Heading3"/>
        <w:numPr>
          <w:ilvl w:val="0"/>
          <w:numId w:val="0"/>
        </w:numPr>
        <w:ind w:left="851" w:hanging="851"/>
      </w:pPr>
      <w:bookmarkStart w:id="94" w:name="_Toc110536295"/>
      <w:bookmarkStart w:id="95" w:name="_Toc119489337"/>
      <w:r w:rsidRPr="00786DC2">
        <w:t>Odjava iz sustava</w:t>
      </w:r>
      <w:bookmarkEnd w:id="94"/>
      <w:bookmarkEnd w:id="95"/>
    </w:p>
    <w:p w14:paraId="7784F272" w14:textId="5638894C" w:rsidR="00F33DA0" w:rsidRPr="00786DC2" w:rsidRDefault="00F33DA0" w:rsidP="00F33DA0">
      <w:r w:rsidRPr="02E78BFE">
        <w:rPr>
          <w:b/>
          <w:bCs/>
        </w:rPr>
        <w:t>Korisnik koji je prijavljen u sustav iz njega se može odjaviti u bilo kojem trenutku odabirom opcije za odjavu u zaglavlju ekrana desno.</w:t>
      </w:r>
      <w:r>
        <w:t xml:space="preserve"> Odabirom opcije za odjavu korisnik se preusmjerava na jedinstvenu odjavu putem NIAS sustava. Nakon uspješne odjave iz sustava </w:t>
      </w:r>
      <w:r w:rsidR="00B84FFA">
        <w:t>„</w:t>
      </w:r>
      <w:r>
        <w:t>Upisi u dječje vrtiće</w:t>
      </w:r>
      <w:r w:rsidR="00B84FFA">
        <w:t>“</w:t>
      </w:r>
      <w:r>
        <w:t xml:space="preserve"> putem NIAS sustava prikazuje se početni ekran portala e-Građani.</w:t>
      </w:r>
    </w:p>
    <w:p w14:paraId="2D80AEB1" w14:textId="77777777" w:rsidR="00F42339" w:rsidRDefault="00F33DA0" w:rsidP="00F42339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68E67E01" wp14:editId="6D7CE4FF">
            <wp:extent cx="5760720" cy="830580"/>
            <wp:effectExtent l="0" t="0" r="0" b="7620"/>
            <wp:docPr id="42" name="Slika 4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Slika na kojoj se prikazuje tekst&#10;&#10;Opis je automatski generiran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29"/>
                    <a:stretch/>
                  </pic:blipFill>
                  <pic:spPr bwMode="auto">
                    <a:xfrm>
                      <a:off x="0" y="0"/>
                      <a:ext cx="576072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16B14" w14:textId="3CA729C0" w:rsidR="00F33DA0" w:rsidRPr="00786DC2" w:rsidRDefault="00F42339" w:rsidP="00F42339">
      <w:pPr>
        <w:pStyle w:val="Caption"/>
        <w:jc w:val="center"/>
      </w:pPr>
      <w:bookmarkStart w:id="96" w:name="_Toc11053627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51</w:t>
      </w:r>
      <w:r>
        <w:fldChar w:fldCharType="end"/>
      </w:r>
      <w:r w:rsidR="00F60743">
        <w:t>.</w:t>
      </w:r>
      <w:r>
        <w:t xml:space="preserve"> </w:t>
      </w:r>
      <w:r w:rsidRPr="0025574E">
        <w:t>Jedinstvena odjava iz NIAS sustava</w:t>
      </w:r>
      <w:bookmarkEnd w:id="96"/>
    </w:p>
    <w:p w14:paraId="79B86065" w14:textId="77777777" w:rsidR="00F33DA0" w:rsidRPr="00907D03" w:rsidRDefault="00F33DA0" w:rsidP="00907D03"/>
    <w:sectPr w:rsidR="00F33DA0" w:rsidRPr="00907D03" w:rsidSect="00B700ED">
      <w:headerReference w:type="default" r:id="rId77"/>
      <w:footerReference w:type="default" r:id="rId78"/>
      <w:pgSz w:w="11906" w:h="16838"/>
      <w:pgMar w:top="1417" w:right="1417" w:bottom="1417" w:left="1417" w:header="708" w:footer="96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278AEA" w16cex:dateUtc="2022-11-22T16:52:00Z"/>
  <w16cex:commentExtensible w16cex:durableId="27278BEC" w16cex:dateUtc="2022-11-22T16:57:00Z"/>
  <w16cex:commentExtensible w16cex:durableId="27278E09" w16cex:dateUtc="2022-11-22T17:06:00Z"/>
  <w16cex:commentExtensible w16cex:durableId="27278E51" w16cex:dateUtc="2022-11-22T17:07:00Z"/>
  <w16cex:commentExtensible w16cex:durableId="27278FEA" w16cex:dateUtc="2022-11-22T17:14:00Z"/>
  <w16cex:commentExtensible w16cex:durableId="27279060" w16cex:dateUtc="2022-11-22T17:16:00Z"/>
  <w16cex:commentExtensible w16cex:durableId="273D7325" w16cex:dateUtc="2022-12-09T07:41:00Z"/>
  <w16cex:commentExtensible w16cex:durableId="272791BA" w16cex:dateUtc="2022-11-22T17:21:00Z"/>
  <w16cex:commentExtensible w16cex:durableId="272897C6" w16cex:dateUtc="2022-11-23T11:59:00Z"/>
  <w16cex:commentExtensible w16cex:durableId="27279269" w16cex:dateUtc="2022-11-22T17:24:00Z"/>
  <w16cex:commentExtensible w16cex:durableId="272897F7" w16cex:dateUtc="2022-11-23T12:00:00Z"/>
  <w16cex:commentExtensible w16cex:durableId="2727938B" w16cex:dateUtc="2022-11-22T17:29:00Z"/>
  <w16cex:commentExtensible w16cex:durableId="2727943B" w16cex:dateUtc="2022-11-22T17:32:00Z"/>
  <w16cex:commentExtensible w16cex:durableId="272794F3" w16cex:dateUtc="2022-11-22T17:35:00Z"/>
  <w16cex:commentExtensible w16cex:durableId="27289814" w16cex:dateUtc="2022-11-23T12:01:00Z"/>
  <w16cex:commentExtensible w16cex:durableId="2728982B" w16cex:dateUtc="2022-11-23T12:01:00Z"/>
  <w16cex:commentExtensible w16cex:durableId="2728983D" w16cex:dateUtc="2022-11-23T12:01:00Z"/>
  <w16cex:commentExtensible w16cex:durableId="272898AE" w16cex:dateUtc="2022-11-23T12:03:00Z"/>
  <w16cex:commentExtensible w16cex:durableId="272898B6" w16cex:dateUtc="2022-11-23T12:03:00Z"/>
  <w16cex:commentExtensible w16cex:durableId="2727961E" w16cex:dateUtc="2022-11-22T17:40:00Z"/>
  <w16cex:commentExtensible w16cex:durableId="272898E2" w16cex:dateUtc="2022-11-23T12:04:00Z"/>
  <w16cex:commentExtensible w16cex:durableId="27279862" w16cex:dateUtc="2022-11-22T17:50:00Z"/>
  <w16cex:commentExtensible w16cex:durableId="2728991C" w16cex:dateUtc="2022-11-23T12:05:00Z"/>
  <w16cex:commentExtensible w16cex:durableId="272798FF" w16cex:dateUtc="2022-11-22T17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B68E583" w16cid:durableId="27456B04"/>
  <w16cid:commentId w16cid:paraId="22FB7014" w16cid:durableId="2727938B"/>
  <w16cid:commentId w16cid:paraId="6C3AEFD7" w16cid:durableId="27457C9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37592" w14:textId="77777777" w:rsidR="00107E29" w:rsidRDefault="00107E29" w:rsidP="00FD2212">
      <w:r>
        <w:separator/>
      </w:r>
    </w:p>
  </w:endnote>
  <w:endnote w:type="continuationSeparator" w:id="0">
    <w:p w14:paraId="31CECDFE" w14:textId="77777777" w:rsidR="00107E29" w:rsidRDefault="00107E29" w:rsidP="00FD2212">
      <w:r>
        <w:continuationSeparator/>
      </w:r>
    </w:p>
  </w:endnote>
  <w:endnote w:type="continuationNotice" w:id="1">
    <w:p w14:paraId="4599F181" w14:textId="77777777" w:rsidR="00107E29" w:rsidRDefault="00107E2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6F3EB" w14:textId="77777777" w:rsidR="00B84FFA" w:rsidRDefault="00B84FFA" w:rsidP="00B700ED">
    <w:pPr>
      <w:pStyle w:val="Footer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5570ADC4" wp14:editId="5EC70C45">
          <wp:extent cx="401112" cy="420732"/>
          <wp:effectExtent l="0" t="0" r="0" b="0"/>
          <wp:docPr id="59" name="Slika 5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152EABA1" wp14:editId="3A7AFCEE">
          <wp:extent cx="1339307" cy="383485"/>
          <wp:effectExtent l="0" t="0" r="0" b="0"/>
          <wp:docPr id="60" name="Slika 60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1B460E34" wp14:editId="699BAF43">
          <wp:extent cx="2838450" cy="328475"/>
          <wp:effectExtent l="0" t="0" r="0" b="1905"/>
          <wp:docPr id="61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149F9D65" wp14:editId="4A65EF6D">
          <wp:extent cx="990600" cy="339969"/>
          <wp:effectExtent l="0" t="0" r="0" b="3175"/>
          <wp:docPr id="62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0888B1" w14:textId="77777777" w:rsidR="00B84FFA" w:rsidRPr="00B700ED" w:rsidRDefault="00B84FFA" w:rsidP="00B700ED">
    <w:pPr>
      <w:pStyle w:val="Footer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03507" w14:textId="77777777" w:rsidR="00B84FFA" w:rsidRDefault="00B84FFA" w:rsidP="00B700ED">
    <w:pPr>
      <w:pStyle w:val="Footer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4BBC214C" wp14:editId="0B563BA7">
          <wp:extent cx="401112" cy="420732"/>
          <wp:effectExtent l="0" t="0" r="0" b="0"/>
          <wp:docPr id="20" name="Slika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063B1D62" wp14:editId="24E2F66B">
          <wp:extent cx="1339307" cy="383485"/>
          <wp:effectExtent l="0" t="0" r="0" b="0"/>
          <wp:docPr id="29" name="Slika 29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2143B17" wp14:editId="4D2BC17D">
          <wp:extent cx="2838450" cy="328475"/>
          <wp:effectExtent l="0" t="0" r="0" b="1905"/>
          <wp:docPr id="57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22AAB3FA" wp14:editId="09C72FF3">
          <wp:extent cx="990600" cy="339969"/>
          <wp:effectExtent l="0" t="0" r="0" b="3175"/>
          <wp:docPr id="58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5CB942" w14:textId="7EAED2D7" w:rsidR="00B84FFA" w:rsidRPr="00B700ED" w:rsidRDefault="00B84FFA" w:rsidP="00B700ED">
    <w:pPr>
      <w:pStyle w:val="Footer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23DB9" w14:textId="77777777" w:rsidR="00B84FFA" w:rsidRDefault="00B84FFA" w:rsidP="00B700ED">
    <w:pPr>
      <w:pStyle w:val="Footer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4B72DF92" wp14:editId="10F7CF90">
          <wp:extent cx="401112" cy="420732"/>
          <wp:effectExtent l="0" t="0" r="0" b="0"/>
          <wp:docPr id="462" name="Slika 4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0DE293E5" wp14:editId="48505DBB">
          <wp:extent cx="1339307" cy="383485"/>
          <wp:effectExtent l="0" t="0" r="0" b="0"/>
          <wp:docPr id="463" name="Slika 463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4E28A8D9" wp14:editId="08E2657A">
          <wp:extent cx="2838450" cy="328475"/>
          <wp:effectExtent l="0" t="0" r="0" b="1905"/>
          <wp:docPr id="464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705BA839" wp14:editId="075187AD">
          <wp:extent cx="990600" cy="339969"/>
          <wp:effectExtent l="0" t="0" r="0" b="3175"/>
          <wp:docPr id="46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EDBA56" w14:textId="5BA70D79" w:rsidR="00B84FFA" w:rsidRPr="00B700ED" w:rsidRDefault="00B84FFA" w:rsidP="00B700ED">
    <w:pPr>
      <w:pStyle w:val="Footer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DC185" w14:textId="77777777" w:rsidR="00107E29" w:rsidRDefault="00107E29" w:rsidP="00FD2212">
      <w:r>
        <w:separator/>
      </w:r>
    </w:p>
  </w:footnote>
  <w:footnote w:type="continuationSeparator" w:id="0">
    <w:p w14:paraId="6A93D288" w14:textId="77777777" w:rsidR="00107E29" w:rsidRDefault="00107E29" w:rsidP="00FD2212">
      <w:r>
        <w:continuationSeparator/>
      </w:r>
    </w:p>
  </w:footnote>
  <w:footnote w:type="continuationNotice" w:id="1">
    <w:p w14:paraId="6537FA35" w14:textId="77777777" w:rsidR="00107E29" w:rsidRDefault="00107E2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66960" w14:textId="77777777" w:rsidR="00B84FFA" w:rsidRPr="00EF090B" w:rsidRDefault="00B84FFA" w:rsidP="00EF090B">
    <w:pPr>
      <w:pStyle w:val="Header"/>
      <w:tabs>
        <w:tab w:val="clear" w:pos="4536"/>
      </w:tabs>
      <w:spacing w:before="0" w:after="0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F3865" w14:textId="77777777" w:rsidR="00B84FFA" w:rsidRDefault="00B84FFA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1" behindDoc="0" locked="0" layoutInCell="1" allowOverlap="1" wp14:anchorId="18875FB3" wp14:editId="1C6F1186">
          <wp:simplePos x="0" y="0"/>
          <wp:positionH relativeFrom="column">
            <wp:posOffset>-449580</wp:posOffset>
          </wp:positionH>
          <wp:positionV relativeFrom="paragraph">
            <wp:posOffset>-137795</wp:posOffset>
          </wp:positionV>
          <wp:extent cx="2025015" cy="814070"/>
          <wp:effectExtent l="0" t="0" r="0" b="5080"/>
          <wp:wrapSquare wrapText="bothSides"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BC3C7" w14:textId="2D6D3C9E" w:rsidR="00B84FFA" w:rsidRPr="00EF090B" w:rsidRDefault="00B84FFA" w:rsidP="00EF090B">
    <w:pPr>
      <w:pStyle w:val="Header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658240" behindDoc="0" locked="0" layoutInCell="1" allowOverlap="1" wp14:anchorId="694F8BC6" wp14:editId="2BB22BBC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090B">
      <w:rPr>
        <w:sz w:val="18"/>
      </w:rPr>
      <w:t xml:space="preserve">Str. </w:t>
    </w:r>
    <w:r w:rsidRPr="00EF090B">
      <w:rPr>
        <w:sz w:val="18"/>
      </w:rPr>
      <w:fldChar w:fldCharType="begin"/>
    </w:r>
    <w:r w:rsidRPr="00EF090B">
      <w:rPr>
        <w:sz w:val="18"/>
      </w:rPr>
      <w:instrText>PAGE   \* MERGEFORMAT</w:instrText>
    </w:r>
    <w:r w:rsidRPr="00EF090B">
      <w:rPr>
        <w:sz w:val="18"/>
      </w:rPr>
      <w:fldChar w:fldCharType="separate"/>
    </w:r>
    <w:r w:rsidR="00342262">
      <w:rPr>
        <w:noProof/>
        <w:sz w:val="18"/>
      </w:rPr>
      <w:t>17</w:t>
    </w:r>
    <w:r w:rsidRPr="00EF090B">
      <w:rPr>
        <w:sz w:val="18"/>
      </w:rPr>
      <w:fldChar w:fldCharType="end"/>
    </w:r>
    <w:r>
      <w:rPr>
        <w:sz w:val="18"/>
      </w:rPr>
      <w:tab/>
    </w:r>
    <w:r w:rsidRPr="00FD3136">
      <w:rPr>
        <w:i/>
        <w:sz w:val="18"/>
      </w:rPr>
      <w:t xml:space="preserve">Online </w:t>
    </w:r>
    <w:r>
      <w:rPr>
        <w:sz w:val="18"/>
      </w:rPr>
      <w:t xml:space="preserve">upisi u dječje vrtiće: priručnik za administratore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p3limty" int2:invalidationBookmarkName="" int2:hashCode="0rHrhUU/YepSfa" int2:id="KtrYFpIi"/>
    <int2:bookmark int2:bookmarkName="_Int_j6HiM6BK" int2:invalidationBookmarkName="" int2:hashCode="dDAyknqCgyvIFD" int2:id="OStKnd0Y"/>
    <int2:bookmark int2:bookmarkName="_Int_SYrvteI7" int2:invalidationBookmarkName="" int2:hashCode="U+9PfzUzXdSz5B" int2:id="SfpAD976"/>
    <int2:bookmark int2:bookmarkName="_Int_t4hhLz5J" int2:invalidationBookmarkName="" int2:hashCode="BvhM7cJdmTvYz+" int2:id="pVtih7Ba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4AF0"/>
    <w:multiLevelType w:val="hybridMultilevel"/>
    <w:tmpl w:val="41F00C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53377"/>
    <w:multiLevelType w:val="hybridMultilevel"/>
    <w:tmpl w:val="341C9B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"/>
      <w:lvlJc w:val="left"/>
      <w:pPr>
        <w:tabs>
          <w:tab w:val="num" w:pos="-753"/>
        </w:tabs>
        <w:ind w:left="-753" w:hanging="851"/>
      </w:pPr>
      <w:rPr>
        <w:rFonts w:ascii="Wingdings" w:hAnsi="Wingdings" w:hint="default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2432"/>
        </w:tabs>
        <w:ind w:left="-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712"/>
        </w:tabs>
        <w:ind w:left="-1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992"/>
        </w:tabs>
        <w:ind w:left="-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272"/>
        </w:tabs>
        <w:ind w:left="-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"/>
        </w:tabs>
        <w:ind w:left="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68"/>
        </w:tabs>
        <w:ind w:left="1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888"/>
        </w:tabs>
        <w:ind w:left="1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ascii="Wingdings" w:hAnsi="Wingdings" w:hint="default"/>
      </w:rPr>
    </w:lvl>
  </w:abstractNum>
  <w:abstractNum w:abstractNumId="3" w15:restartNumberingAfterBreak="0">
    <w:nsid w:val="0D8D0941"/>
    <w:multiLevelType w:val="hybridMultilevel"/>
    <w:tmpl w:val="9C526AC0"/>
    <w:lvl w:ilvl="0" w:tplc="B8E476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557FB"/>
    <w:multiLevelType w:val="hybridMultilevel"/>
    <w:tmpl w:val="EE6E7F0A"/>
    <w:lvl w:ilvl="0" w:tplc="81EA86E4">
      <w:start w:val="1"/>
      <w:numFmt w:val="bullet"/>
      <w:pStyle w:val="Natuknicatockic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79C9"/>
    <w:multiLevelType w:val="hybridMultilevel"/>
    <w:tmpl w:val="AE3A6B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C541C"/>
    <w:multiLevelType w:val="hybridMultilevel"/>
    <w:tmpl w:val="DEB2F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53E60"/>
    <w:multiLevelType w:val="hybridMultilevel"/>
    <w:tmpl w:val="1CECCD4C"/>
    <w:lvl w:ilvl="0" w:tplc="4B30E15C">
      <w:start w:val="1"/>
      <w:numFmt w:val="decimal"/>
      <w:lvlText w:val="%1."/>
      <w:lvlJc w:val="left"/>
      <w:pPr>
        <w:ind w:left="1080" w:hanging="372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7687303"/>
    <w:multiLevelType w:val="hybridMultilevel"/>
    <w:tmpl w:val="1A1026B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A3423B4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A30F41"/>
    <w:multiLevelType w:val="hybridMultilevel"/>
    <w:tmpl w:val="DFB83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F296B"/>
    <w:multiLevelType w:val="hybridMultilevel"/>
    <w:tmpl w:val="707476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B4704"/>
    <w:multiLevelType w:val="hybridMultilevel"/>
    <w:tmpl w:val="45FA1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A2941"/>
    <w:multiLevelType w:val="hybridMultilevel"/>
    <w:tmpl w:val="A8762CD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40931"/>
    <w:multiLevelType w:val="hybridMultilevel"/>
    <w:tmpl w:val="A49C71D8"/>
    <w:lvl w:ilvl="0" w:tplc="041A000F">
      <w:start w:val="1"/>
      <w:numFmt w:val="decimal"/>
      <w:lvlText w:val="%1."/>
      <w:lvlJc w:val="left"/>
      <w:pPr>
        <w:ind w:left="768" w:hanging="360"/>
      </w:pPr>
    </w:lvl>
    <w:lvl w:ilvl="1" w:tplc="041A0019" w:tentative="1">
      <w:start w:val="1"/>
      <w:numFmt w:val="lowerLetter"/>
      <w:lvlText w:val="%2."/>
      <w:lvlJc w:val="left"/>
      <w:pPr>
        <w:ind w:left="1488" w:hanging="360"/>
      </w:pPr>
    </w:lvl>
    <w:lvl w:ilvl="2" w:tplc="041A001B" w:tentative="1">
      <w:start w:val="1"/>
      <w:numFmt w:val="lowerRoman"/>
      <w:lvlText w:val="%3."/>
      <w:lvlJc w:val="right"/>
      <w:pPr>
        <w:ind w:left="2208" w:hanging="180"/>
      </w:pPr>
    </w:lvl>
    <w:lvl w:ilvl="3" w:tplc="041A000F" w:tentative="1">
      <w:start w:val="1"/>
      <w:numFmt w:val="decimal"/>
      <w:lvlText w:val="%4."/>
      <w:lvlJc w:val="left"/>
      <w:pPr>
        <w:ind w:left="2928" w:hanging="360"/>
      </w:pPr>
    </w:lvl>
    <w:lvl w:ilvl="4" w:tplc="041A0019" w:tentative="1">
      <w:start w:val="1"/>
      <w:numFmt w:val="lowerLetter"/>
      <w:lvlText w:val="%5."/>
      <w:lvlJc w:val="left"/>
      <w:pPr>
        <w:ind w:left="3648" w:hanging="360"/>
      </w:pPr>
    </w:lvl>
    <w:lvl w:ilvl="5" w:tplc="041A001B" w:tentative="1">
      <w:start w:val="1"/>
      <w:numFmt w:val="lowerRoman"/>
      <w:lvlText w:val="%6."/>
      <w:lvlJc w:val="right"/>
      <w:pPr>
        <w:ind w:left="4368" w:hanging="180"/>
      </w:pPr>
    </w:lvl>
    <w:lvl w:ilvl="6" w:tplc="041A000F" w:tentative="1">
      <w:start w:val="1"/>
      <w:numFmt w:val="decimal"/>
      <w:lvlText w:val="%7."/>
      <w:lvlJc w:val="left"/>
      <w:pPr>
        <w:ind w:left="5088" w:hanging="360"/>
      </w:pPr>
    </w:lvl>
    <w:lvl w:ilvl="7" w:tplc="041A0019" w:tentative="1">
      <w:start w:val="1"/>
      <w:numFmt w:val="lowerLetter"/>
      <w:lvlText w:val="%8."/>
      <w:lvlJc w:val="left"/>
      <w:pPr>
        <w:ind w:left="5808" w:hanging="360"/>
      </w:pPr>
    </w:lvl>
    <w:lvl w:ilvl="8" w:tplc="041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4" w15:restartNumberingAfterBreak="0">
    <w:nsid w:val="43154BE0"/>
    <w:multiLevelType w:val="hybridMultilevel"/>
    <w:tmpl w:val="3F34F864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747E03"/>
    <w:multiLevelType w:val="hybridMultilevel"/>
    <w:tmpl w:val="33780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E7605"/>
    <w:multiLevelType w:val="hybridMultilevel"/>
    <w:tmpl w:val="DA94EB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E0ED2"/>
    <w:multiLevelType w:val="hybridMultilevel"/>
    <w:tmpl w:val="A59A7D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B61103"/>
    <w:multiLevelType w:val="hybridMultilevel"/>
    <w:tmpl w:val="BD6AFE1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41B8A"/>
    <w:multiLevelType w:val="hybridMultilevel"/>
    <w:tmpl w:val="92345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292300"/>
    <w:multiLevelType w:val="hybridMultilevel"/>
    <w:tmpl w:val="1E061B88"/>
    <w:lvl w:ilvl="0" w:tplc="2ACEA660">
      <w:start w:val="1"/>
      <w:numFmt w:val="none"/>
      <w:pStyle w:val="Napomena"/>
      <w:lvlText w:val="Napomena:"/>
      <w:lvlJc w:val="left"/>
      <w:pPr>
        <w:tabs>
          <w:tab w:val="num" w:pos="1304"/>
        </w:tabs>
        <w:ind w:left="1304" w:hanging="1304"/>
      </w:pPr>
      <w:rPr>
        <w:rFonts w:ascii="Arial" w:hAnsi="Arial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6765F8"/>
    <w:multiLevelType w:val="hybridMultilevel"/>
    <w:tmpl w:val="53A665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23A16"/>
    <w:multiLevelType w:val="multilevel"/>
    <w:tmpl w:val="D400A7EE"/>
    <w:lvl w:ilvl="0">
      <w:start w:val="1"/>
      <w:numFmt w:val="none"/>
      <w:pStyle w:val="Heading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2. poglavlje:"/>
      <w:lvlJc w:val="left"/>
      <w:pPr>
        <w:tabs>
          <w:tab w:val="num" w:pos="342"/>
        </w:tabs>
        <w:ind w:left="3969" w:hanging="396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3240"/>
        </w:tabs>
        <w:ind w:left="1296" w:hanging="12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2880" w:hanging="1440"/>
      </w:pPr>
      <w:rPr>
        <w:rFonts w:hint="default"/>
      </w:rPr>
    </w:lvl>
  </w:abstractNum>
  <w:abstractNum w:abstractNumId="23" w15:restartNumberingAfterBreak="0">
    <w:nsid w:val="5AE004AC"/>
    <w:multiLevelType w:val="hybridMultilevel"/>
    <w:tmpl w:val="ED0EC1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543677"/>
    <w:multiLevelType w:val="multilevel"/>
    <w:tmpl w:val="EF44C20E"/>
    <w:styleLink w:val="Natuknice123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4">
      <w:start w:val="1"/>
      <w:numFmt w:val="bullet"/>
      <w:lvlText w:val="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6">
      <w:start w:val="1"/>
      <w:numFmt w:val="none"/>
      <w:lvlText w:val="%7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3A6276A"/>
    <w:multiLevelType w:val="hybridMultilevel"/>
    <w:tmpl w:val="8D2AF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67AFF"/>
    <w:multiLevelType w:val="multilevel"/>
    <w:tmpl w:val="B92A1960"/>
    <w:styleLink w:val="Natuknicetockica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808080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808080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4">
      <w:start w:val="1"/>
      <w:numFmt w:val="bullet"/>
      <w:lvlText w:val="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80808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72847209"/>
    <w:multiLevelType w:val="hybridMultilevel"/>
    <w:tmpl w:val="682A7464"/>
    <w:lvl w:ilvl="0" w:tplc="F190CDEC">
      <w:start w:val="1"/>
      <w:numFmt w:val="bullet"/>
      <w:pStyle w:val="Natuknicactrtica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7594739B"/>
    <w:multiLevelType w:val="multilevel"/>
    <w:tmpl w:val="19ECE4CE"/>
    <w:lvl w:ilvl="0">
      <w:start w:val="1"/>
      <w:numFmt w:val="none"/>
      <w:pStyle w:val="Naucitcete"/>
      <w:lvlText w:val="U ovom poglavlju naučit ćete:"/>
      <w:lvlJc w:val="right"/>
      <w:pPr>
        <w:tabs>
          <w:tab w:val="num" w:pos="5290"/>
        </w:tabs>
        <w:ind w:left="5290" w:firstLine="0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328"/>
        </w:tabs>
        <w:ind w:left="33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48"/>
        </w:tabs>
        <w:ind w:left="40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768"/>
        </w:tabs>
        <w:ind w:left="47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88"/>
        </w:tabs>
        <w:ind w:left="54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08"/>
        </w:tabs>
        <w:ind w:left="62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28"/>
        </w:tabs>
        <w:ind w:left="69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48"/>
        </w:tabs>
        <w:ind w:left="76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68"/>
        </w:tabs>
        <w:ind w:left="8368" w:hanging="180"/>
      </w:pPr>
      <w:rPr>
        <w:rFonts w:hint="default"/>
      </w:rPr>
    </w:lvl>
  </w:abstractNum>
  <w:num w:numId="1">
    <w:abstractNumId w:val="2"/>
  </w:num>
  <w:num w:numId="2">
    <w:abstractNumId w:val="28"/>
  </w:num>
  <w:num w:numId="3">
    <w:abstractNumId w:val="4"/>
  </w:num>
  <w:num w:numId="4">
    <w:abstractNumId w:val="20"/>
  </w:num>
  <w:num w:numId="5">
    <w:abstractNumId w:val="24"/>
  </w:num>
  <w:num w:numId="6">
    <w:abstractNumId w:val="27"/>
  </w:num>
  <w:num w:numId="7">
    <w:abstractNumId w:val="26"/>
  </w:num>
  <w:num w:numId="8">
    <w:abstractNumId w:val="22"/>
  </w:num>
  <w:num w:numId="9">
    <w:abstractNumId w:val="7"/>
  </w:num>
  <w:num w:numId="10">
    <w:abstractNumId w:val="10"/>
  </w:num>
  <w:num w:numId="11">
    <w:abstractNumId w:val="13"/>
  </w:num>
  <w:num w:numId="12">
    <w:abstractNumId w:val="0"/>
  </w:num>
  <w:num w:numId="13">
    <w:abstractNumId w:val="16"/>
  </w:num>
  <w:num w:numId="14">
    <w:abstractNumId w:val="9"/>
  </w:num>
  <w:num w:numId="15">
    <w:abstractNumId w:val="19"/>
  </w:num>
  <w:num w:numId="16">
    <w:abstractNumId w:val="8"/>
  </w:num>
  <w:num w:numId="17">
    <w:abstractNumId w:val="1"/>
  </w:num>
  <w:num w:numId="18">
    <w:abstractNumId w:val="11"/>
  </w:num>
  <w:num w:numId="19">
    <w:abstractNumId w:val="18"/>
  </w:num>
  <w:num w:numId="20">
    <w:abstractNumId w:val="12"/>
  </w:num>
  <w:num w:numId="21">
    <w:abstractNumId w:val="23"/>
  </w:num>
  <w:num w:numId="22">
    <w:abstractNumId w:val="15"/>
  </w:num>
  <w:num w:numId="23">
    <w:abstractNumId w:val="21"/>
  </w:num>
  <w:num w:numId="24">
    <w:abstractNumId w:val="3"/>
  </w:num>
  <w:num w:numId="25">
    <w:abstractNumId w:val="22"/>
  </w:num>
  <w:num w:numId="26">
    <w:abstractNumId w:val="6"/>
  </w:num>
  <w:num w:numId="27">
    <w:abstractNumId w:val="17"/>
  </w:num>
  <w:num w:numId="28">
    <w:abstractNumId w:val="5"/>
  </w:num>
  <w:num w:numId="29">
    <w:abstractNumId w:val="14"/>
  </w:num>
  <w:num w:numId="30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64"/>
    <w:rsid w:val="00015D63"/>
    <w:rsid w:val="00016057"/>
    <w:rsid w:val="0001609C"/>
    <w:rsid w:val="000166F9"/>
    <w:rsid w:val="00024749"/>
    <w:rsid w:val="00030F9A"/>
    <w:rsid w:val="00044245"/>
    <w:rsid w:val="00046CCD"/>
    <w:rsid w:val="000505B6"/>
    <w:rsid w:val="00053F04"/>
    <w:rsid w:val="00056A56"/>
    <w:rsid w:val="000638AE"/>
    <w:rsid w:val="0006485B"/>
    <w:rsid w:val="00073C84"/>
    <w:rsid w:val="00075CD2"/>
    <w:rsid w:val="00080929"/>
    <w:rsid w:val="000904E3"/>
    <w:rsid w:val="00093B66"/>
    <w:rsid w:val="000C5DF8"/>
    <w:rsid w:val="000D0787"/>
    <w:rsid w:val="000D28FA"/>
    <w:rsid w:val="000E23FC"/>
    <w:rsid w:val="000E4B61"/>
    <w:rsid w:val="000F1CE0"/>
    <w:rsid w:val="0010081D"/>
    <w:rsid w:val="00104623"/>
    <w:rsid w:val="00104BC3"/>
    <w:rsid w:val="00106FE1"/>
    <w:rsid w:val="00107E29"/>
    <w:rsid w:val="00116B9B"/>
    <w:rsid w:val="001229E7"/>
    <w:rsid w:val="0013102C"/>
    <w:rsid w:val="00133148"/>
    <w:rsid w:val="00140CCF"/>
    <w:rsid w:val="00144809"/>
    <w:rsid w:val="001510E8"/>
    <w:rsid w:val="00153959"/>
    <w:rsid w:val="00154D2B"/>
    <w:rsid w:val="00165263"/>
    <w:rsid w:val="00166840"/>
    <w:rsid w:val="001715A2"/>
    <w:rsid w:val="0017223C"/>
    <w:rsid w:val="001825B7"/>
    <w:rsid w:val="00191876"/>
    <w:rsid w:val="00192B9A"/>
    <w:rsid w:val="00195C8A"/>
    <w:rsid w:val="001A67A7"/>
    <w:rsid w:val="001B161E"/>
    <w:rsid w:val="001C0A1D"/>
    <w:rsid w:val="001C74D2"/>
    <w:rsid w:val="001D2DCF"/>
    <w:rsid w:val="001E1BDA"/>
    <w:rsid w:val="001E6F60"/>
    <w:rsid w:val="002008DB"/>
    <w:rsid w:val="002073DC"/>
    <w:rsid w:val="002125AA"/>
    <w:rsid w:val="00220B9E"/>
    <w:rsid w:val="0022405E"/>
    <w:rsid w:val="0022453C"/>
    <w:rsid w:val="002249BA"/>
    <w:rsid w:val="0023039C"/>
    <w:rsid w:val="00231C41"/>
    <w:rsid w:val="002325C1"/>
    <w:rsid w:val="00234B91"/>
    <w:rsid w:val="00236549"/>
    <w:rsid w:val="00237DA2"/>
    <w:rsid w:val="00243839"/>
    <w:rsid w:val="00245590"/>
    <w:rsid w:val="00245F09"/>
    <w:rsid w:val="00250A21"/>
    <w:rsid w:val="002556AE"/>
    <w:rsid w:val="00255860"/>
    <w:rsid w:val="00272ADD"/>
    <w:rsid w:val="002828D4"/>
    <w:rsid w:val="00291532"/>
    <w:rsid w:val="00292D88"/>
    <w:rsid w:val="002A380A"/>
    <w:rsid w:val="002B126B"/>
    <w:rsid w:val="002B26B7"/>
    <w:rsid w:val="002C033E"/>
    <w:rsid w:val="002C1AF9"/>
    <w:rsid w:val="002D0274"/>
    <w:rsid w:val="002D6EE2"/>
    <w:rsid w:val="002E5CE4"/>
    <w:rsid w:val="002F422D"/>
    <w:rsid w:val="002F7AE9"/>
    <w:rsid w:val="00305461"/>
    <w:rsid w:val="00306FAE"/>
    <w:rsid w:val="003175FD"/>
    <w:rsid w:val="003211FA"/>
    <w:rsid w:val="00331902"/>
    <w:rsid w:val="00335BDD"/>
    <w:rsid w:val="00337218"/>
    <w:rsid w:val="0034051A"/>
    <w:rsid w:val="00342262"/>
    <w:rsid w:val="0034245B"/>
    <w:rsid w:val="00362A9C"/>
    <w:rsid w:val="00363D71"/>
    <w:rsid w:val="003733D5"/>
    <w:rsid w:val="00375B1F"/>
    <w:rsid w:val="0037668D"/>
    <w:rsid w:val="0038011E"/>
    <w:rsid w:val="00380670"/>
    <w:rsid w:val="0038239B"/>
    <w:rsid w:val="00386E1D"/>
    <w:rsid w:val="0039194B"/>
    <w:rsid w:val="00391989"/>
    <w:rsid w:val="00392564"/>
    <w:rsid w:val="0039648C"/>
    <w:rsid w:val="003A1BD2"/>
    <w:rsid w:val="003A28F2"/>
    <w:rsid w:val="003A2F0C"/>
    <w:rsid w:val="003A458B"/>
    <w:rsid w:val="003A78FD"/>
    <w:rsid w:val="003B0A61"/>
    <w:rsid w:val="003B14C0"/>
    <w:rsid w:val="003B2CF1"/>
    <w:rsid w:val="003B345E"/>
    <w:rsid w:val="003B6CF1"/>
    <w:rsid w:val="003B7634"/>
    <w:rsid w:val="003C3A61"/>
    <w:rsid w:val="003C604D"/>
    <w:rsid w:val="003D253A"/>
    <w:rsid w:val="003D752A"/>
    <w:rsid w:val="003E035F"/>
    <w:rsid w:val="003E34F7"/>
    <w:rsid w:val="003E3E30"/>
    <w:rsid w:val="003E7BF9"/>
    <w:rsid w:val="003F02B3"/>
    <w:rsid w:val="003F28A2"/>
    <w:rsid w:val="003F2ED7"/>
    <w:rsid w:val="003F3974"/>
    <w:rsid w:val="00401F3F"/>
    <w:rsid w:val="00402063"/>
    <w:rsid w:val="00403071"/>
    <w:rsid w:val="00406560"/>
    <w:rsid w:val="004117EB"/>
    <w:rsid w:val="00414430"/>
    <w:rsid w:val="00456AB4"/>
    <w:rsid w:val="00461C0B"/>
    <w:rsid w:val="0046212C"/>
    <w:rsid w:val="004727E9"/>
    <w:rsid w:val="00476897"/>
    <w:rsid w:val="00480B89"/>
    <w:rsid w:val="004815C2"/>
    <w:rsid w:val="004831FF"/>
    <w:rsid w:val="004850A8"/>
    <w:rsid w:val="0048797D"/>
    <w:rsid w:val="00494A2D"/>
    <w:rsid w:val="004A1B84"/>
    <w:rsid w:val="004A45CD"/>
    <w:rsid w:val="004A7508"/>
    <w:rsid w:val="004B3B84"/>
    <w:rsid w:val="004B4BD2"/>
    <w:rsid w:val="004C65A1"/>
    <w:rsid w:val="004C75DD"/>
    <w:rsid w:val="004D215B"/>
    <w:rsid w:val="004D5566"/>
    <w:rsid w:val="004F3845"/>
    <w:rsid w:val="004F75D5"/>
    <w:rsid w:val="00501BFF"/>
    <w:rsid w:val="00506F6E"/>
    <w:rsid w:val="00510BF0"/>
    <w:rsid w:val="00512F9B"/>
    <w:rsid w:val="00513E2B"/>
    <w:rsid w:val="00521A13"/>
    <w:rsid w:val="00531A86"/>
    <w:rsid w:val="0053285D"/>
    <w:rsid w:val="00534FB3"/>
    <w:rsid w:val="00535663"/>
    <w:rsid w:val="00535931"/>
    <w:rsid w:val="00540C1F"/>
    <w:rsid w:val="005470E7"/>
    <w:rsid w:val="00547717"/>
    <w:rsid w:val="005503A9"/>
    <w:rsid w:val="00554E46"/>
    <w:rsid w:val="00555DB6"/>
    <w:rsid w:val="005574BF"/>
    <w:rsid w:val="00561009"/>
    <w:rsid w:val="00561FFE"/>
    <w:rsid w:val="0056537B"/>
    <w:rsid w:val="005702DC"/>
    <w:rsid w:val="005721D2"/>
    <w:rsid w:val="00575DE8"/>
    <w:rsid w:val="00577BAB"/>
    <w:rsid w:val="005815ED"/>
    <w:rsid w:val="00583E5D"/>
    <w:rsid w:val="005840FF"/>
    <w:rsid w:val="00585521"/>
    <w:rsid w:val="005971AA"/>
    <w:rsid w:val="005A157D"/>
    <w:rsid w:val="005A44F0"/>
    <w:rsid w:val="005B4D7E"/>
    <w:rsid w:val="005C1D90"/>
    <w:rsid w:val="005C2482"/>
    <w:rsid w:val="005C275F"/>
    <w:rsid w:val="005C2C96"/>
    <w:rsid w:val="005D02D6"/>
    <w:rsid w:val="005D16FB"/>
    <w:rsid w:val="005E3E55"/>
    <w:rsid w:val="005E7B76"/>
    <w:rsid w:val="005F25DE"/>
    <w:rsid w:val="005F63D2"/>
    <w:rsid w:val="00602241"/>
    <w:rsid w:val="0060577B"/>
    <w:rsid w:val="00615F48"/>
    <w:rsid w:val="00624AF2"/>
    <w:rsid w:val="0062718B"/>
    <w:rsid w:val="0063427D"/>
    <w:rsid w:val="006347E6"/>
    <w:rsid w:val="0063660F"/>
    <w:rsid w:val="00647848"/>
    <w:rsid w:val="00652390"/>
    <w:rsid w:val="00655E0B"/>
    <w:rsid w:val="00657CC6"/>
    <w:rsid w:val="00664ACE"/>
    <w:rsid w:val="00667412"/>
    <w:rsid w:val="0067206C"/>
    <w:rsid w:val="006735D7"/>
    <w:rsid w:val="00674F9C"/>
    <w:rsid w:val="0069196C"/>
    <w:rsid w:val="00692C26"/>
    <w:rsid w:val="00695B9A"/>
    <w:rsid w:val="00696C2A"/>
    <w:rsid w:val="006A1CE5"/>
    <w:rsid w:val="006A3450"/>
    <w:rsid w:val="006A6C9D"/>
    <w:rsid w:val="006B01AE"/>
    <w:rsid w:val="006B5D42"/>
    <w:rsid w:val="006B708F"/>
    <w:rsid w:val="006B7715"/>
    <w:rsid w:val="006C3F2F"/>
    <w:rsid w:val="006D401D"/>
    <w:rsid w:val="006E0554"/>
    <w:rsid w:val="006E1C8A"/>
    <w:rsid w:val="006E2B8D"/>
    <w:rsid w:val="006E3F52"/>
    <w:rsid w:val="006E5FDC"/>
    <w:rsid w:val="006F6108"/>
    <w:rsid w:val="006F74FB"/>
    <w:rsid w:val="00701C75"/>
    <w:rsid w:val="0071027D"/>
    <w:rsid w:val="00710390"/>
    <w:rsid w:val="007150DC"/>
    <w:rsid w:val="007203FB"/>
    <w:rsid w:val="00723854"/>
    <w:rsid w:val="00724ABA"/>
    <w:rsid w:val="00732588"/>
    <w:rsid w:val="00735DD9"/>
    <w:rsid w:val="007500D2"/>
    <w:rsid w:val="007503D8"/>
    <w:rsid w:val="00750C03"/>
    <w:rsid w:val="00752589"/>
    <w:rsid w:val="007574E4"/>
    <w:rsid w:val="00770FE9"/>
    <w:rsid w:val="0077309D"/>
    <w:rsid w:val="00777675"/>
    <w:rsid w:val="00777D42"/>
    <w:rsid w:val="00780CBD"/>
    <w:rsid w:val="00785F42"/>
    <w:rsid w:val="00787A0E"/>
    <w:rsid w:val="0079004C"/>
    <w:rsid w:val="00794A5F"/>
    <w:rsid w:val="007956F7"/>
    <w:rsid w:val="007960D5"/>
    <w:rsid w:val="007A368B"/>
    <w:rsid w:val="007A3E36"/>
    <w:rsid w:val="007A483C"/>
    <w:rsid w:val="007A789B"/>
    <w:rsid w:val="007B194C"/>
    <w:rsid w:val="007B1AAB"/>
    <w:rsid w:val="007D122C"/>
    <w:rsid w:val="007D2F93"/>
    <w:rsid w:val="007D5743"/>
    <w:rsid w:val="007E0C4F"/>
    <w:rsid w:val="007E19C0"/>
    <w:rsid w:val="007E45DC"/>
    <w:rsid w:val="007F003D"/>
    <w:rsid w:val="007F04B1"/>
    <w:rsid w:val="007F48E0"/>
    <w:rsid w:val="007F7C08"/>
    <w:rsid w:val="007FFB76"/>
    <w:rsid w:val="00804351"/>
    <w:rsid w:val="00805483"/>
    <w:rsid w:val="00806E13"/>
    <w:rsid w:val="00807664"/>
    <w:rsid w:val="008129F7"/>
    <w:rsid w:val="00813445"/>
    <w:rsid w:val="00814DAA"/>
    <w:rsid w:val="00835F0C"/>
    <w:rsid w:val="00844DFC"/>
    <w:rsid w:val="0085418F"/>
    <w:rsid w:val="00855C7A"/>
    <w:rsid w:val="00856BED"/>
    <w:rsid w:val="00861FA3"/>
    <w:rsid w:val="00870452"/>
    <w:rsid w:val="00872733"/>
    <w:rsid w:val="00873F84"/>
    <w:rsid w:val="00874C40"/>
    <w:rsid w:val="00875414"/>
    <w:rsid w:val="00876F6E"/>
    <w:rsid w:val="00881A7F"/>
    <w:rsid w:val="00881CD8"/>
    <w:rsid w:val="00886F75"/>
    <w:rsid w:val="00893E27"/>
    <w:rsid w:val="00895C2D"/>
    <w:rsid w:val="008A2E4A"/>
    <w:rsid w:val="008A6119"/>
    <w:rsid w:val="008A7817"/>
    <w:rsid w:val="008B63A5"/>
    <w:rsid w:val="008B6810"/>
    <w:rsid w:val="008C4004"/>
    <w:rsid w:val="008C48B0"/>
    <w:rsid w:val="008D62E9"/>
    <w:rsid w:val="008D64FC"/>
    <w:rsid w:val="008D7332"/>
    <w:rsid w:val="008E2DE3"/>
    <w:rsid w:val="008E30B5"/>
    <w:rsid w:val="008F41DF"/>
    <w:rsid w:val="008F4951"/>
    <w:rsid w:val="00903D5E"/>
    <w:rsid w:val="00905B9F"/>
    <w:rsid w:val="009064DF"/>
    <w:rsid w:val="00907D03"/>
    <w:rsid w:val="009152C0"/>
    <w:rsid w:val="00915A3C"/>
    <w:rsid w:val="00922167"/>
    <w:rsid w:val="009222AE"/>
    <w:rsid w:val="00926156"/>
    <w:rsid w:val="00953EDA"/>
    <w:rsid w:val="0095543B"/>
    <w:rsid w:val="009611F6"/>
    <w:rsid w:val="009635C9"/>
    <w:rsid w:val="00964E5A"/>
    <w:rsid w:val="009650F3"/>
    <w:rsid w:val="00965A3C"/>
    <w:rsid w:val="0097175D"/>
    <w:rsid w:val="009741B0"/>
    <w:rsid w:val="00980742"/>
    <w:rsid w:val="009865F4"/>
    <w:rsid w:val="00987D56"/>
    <w:rsid w:val="009964FC"/>
    <w:rsid w:val="00996F62"/>
    <w:rsid w:val="0099724C"/>
    <w:rsid w:val="009A2CA0"/>
    <w:rsid w:val="009A2EC0"/>
    <w:rsid w:val="009A3874"/>
    <w:rsid w:val="009A44C0"/>
    <w:rsid w:val="009B1A96"/>
    <w:rsid w:val="009B6D3A"/>
    <w:rsid w:val="009C01DE"/>
    <w:rsid w:val="009C03F8"/>
    <w:rsid w:val="009D0C0B"/>
    <w:rsid w:val="009D3580"/>
    <w:rsid w:val="009D36FD"/>
    <w:rsid w:val="009D4E26"/>
    <w:rsid w:val="009E0810"/>
    <w:rsid w:val="009E63F6"/>
    <w:rsid w:val="009F1FFC"/>
    <w:rsid w:val="009F6427"/>
    <w:rsid w:val="00A0211D"/>
    <w:rsid w:val="00A043A3"/>
    <w:rsid w:val="00A04D03"/>
    <w:rsid w:val="00A05E54"/>
    <w:rsid w:val="00A10BD1"/>
    <w:rsid w:val="00A15069"/>
    <w:rsid w:val="00A247E5"/>
    <w:rsid w:val="00A27C8B"/>
    <w:rsid w:val="00A32AB7"/>
    <w:rsid w:val="00A33ABF"/>
    <w:rsid w:val="00A36570"/>
    <w:rsid w:val="00A476A8"/>
    <w:rsid w:val="00A47E03"/>
    <w:rsid w:val="00A5547D"/>
    <w:rsid w:val="00A604F0"/>
    <w:rsid w:val="00A6150D"/>
    <w:rsid w:val="00A6280E"/>
    <w:rsid w:val="00A6701A"/>
    <w:rsid w:val="00A70FB3"/>
    <w:rsid w:val="00A754A9"/>
    <w:rsid w:val="00A75CE6"/>
    <w:rsid w:val="00A76425"/>
    <w:rsid w:val="00A77C5F"/>
    <w:rsid w:val="00A804F6"/>
    <w:rsid w:val="00A832F9"/>
    <w:rsid w:val="00A84590"/>
    <w:rsid w:val="00A969C9"/>
    <w:rsid w:val="00AA4981"/>
    <w:rsid w:val="00AA6DDF"/>
    <w:rsid w:val="00AA729E"/>
    <w:rsid w:val="00AB40DE"/>
    <w:rsid w:val="00AB6C88"/>
    <w:rsid w:val="00AC5A54"/>
    <w:rsid w:val="00AD3D3D"/>
    <w:rsid w:val="00AD6482"/>
    <w:rsid w:val="00AE0F3F"/>
    <w:rsid w:val="00AE1B41"/>
    <w:rsid w:val="00AE3DC0"/>
    <w:rsid w:val="00AE419E"/>
    <w:rsid w:val="00AE7A40"/>
    <w:rsid w:val="00AF265D"/>
    <w:rsid w:val="00AF311B"/>
    <w:rsid w:val="00B014E2"/>
    <w:rsid w:val="00B05727"/>
    <w:rsid w:val="00B06AD4"/>
    <w:rsid w:val="00B10869"/>
    <w:rsid w:val="00B10DCA"/>
    <w:rsid w:val="00B11BDC"/>
    <w:rsid w:val="00B122CD"/>
    <w:rsid w:val="00B12C48"/>
    <w:rsid w:val="00B24CA5"/>
    <w:rsid w:val="00B25302"/>
    <w:rsid w:val="00B25BE5"/>
    <w:rsid w:val="00B307BE"/>
    <w:rsid w:val="00B30FC1"/>
    <w:rsid w:val="00B34677"/>
    <w:rsid w:val="00B4023B"/>
    <w:rsid w:val="00B4204F"/>
    <w:rsid w:val="00B435D4"/>
    <w:rsid w:val="00B505AE"/>
    <w:rsid w:val="00B52AAD"/>
    <w:rsid w:val="00B625A7"/>
    <w:rsid w:val="00B66D44"/>
    <w:rsid w:val="00B700ED"/>
    <w:rsid w:val="00B71F8B"/>
    <w:rsid w:val="00B729A1"/>
    <w:rsid w:val="00B81CC3"/>
    <w:rsid w:val="00B84F78"/>
    <w:rsid w:val="00B84FFA"/>
    <w:rsid w:val="00B92737"/>
    <w:rsid w:val="00B92A25"/>
    <w:rsid w:val="00B9480C"/>
    <w:rsid w:val="00B95E18"/>
    <w:rsid w:val="00BA11DF"/>
    <w:rsid w:val="00BA3ACD"/>
    <w:rsid w:val="00BA7756"/>
    <w:rsid w:val="00BB0EED"/>
    <w:rsid w:val="00BB4F5A"/>
    <w:rsid w:val="00BC487C"/>
    <w:rsid w:val="00BD1197"/>
    <w:rsid w:val="00BD574A"/>
    <w:rsid w:val="00BD7B13"/>
    <w:rsid w:val="00BF10B4"/>
    <w:rsid w:val="00BF4BCB"/>
    <w:rsid w:val="00C050E7"/>
    <w:rsid w:val="00C074BE"/>
    <w:rsid w:val="00C1102A"/>
    <w:rsid w:val="00C143CF"/>
    <w:rsid w:val="00C14A74"/>
    <w:rsid w:val="00C2535F"/>
    <w:rsid w:val="00C338DB"/>
    <w:rsid w:val="00C34532"/>
    <w:rsid w:val="00C36636"/>
    <w:rsid w:val="00C37171"/>
    <w:rsid w:val="00C45F8E"/>
    <w:rsid w:val="00C514CE"/>
    <w:rsid w:val="00C641C3"/>
    <w:rsid w:val="00C64C59"/>
    <w:rsid w:val="00C70995"/>
    <w:rsid w:val="00C71718"/>
    <w:rsid w:val="00C73C8A"/>
    <w:rsid w:val="00C76B9E"/>
    <w:rsid w:val="00C812D9"/>
    <w:rsid w:val="00C822F5"/>
    <w:rsid w:val="00C82D89"/>
    <w:rsid w:val="00C83025"/>
    <w:rsid w:val="00C906E0"/>
    <w:rsid w:val="00C92791"/>
    <w:rsid w:val="00CA73D3"/>
    <w:rsid w:val="00CA7C64"/>
    <w:rsid w:val="00CB0745"/>
    <w:rsid w:val="00CB1EBB"/>
    <w:rsid w:val="00CB205C"/>
    <w:rsid w:val="00CB2F35"/>
    <w:rsid w:val="00CC5350"/>
    <w:rsid w:val="00CC58D4"/>
    <w:rsid w:val="00CD0FD4"/>
    <w:rsid w:val="00CD6D9B"/>
    <w:rsid w:val="00CE1E66"/>
    <w:rsid w:val="00CE45B7"/>
    <w:rsid w:val="00CE5223"/>
    <w:rsid w:val="00CF161A"/>
    <w:rsid w:val="00CF2445"/>
    <w:rsid w:val="00CF521B"/>
    <w:rsid w:val="00D022FC"/>
    <w:rsid w:val="00D030D0"/>
    <w:rsid w:val="00D043BF"/>
    <w:rsid w:val="00D1527F"/>
    <w:rsid w:val="00D158DA"/>
    <w:rsid w:val="00D17D8B"/>
    <w:rsid w:val="00D24AB1"/>
    <w:rsid w:val="00D27652"/>
    <w:rsid w:val="00D27F20"/>
    <w:rsid w:val="00D30F68"/>
    <w:rsid w:val="00D33DDB"/>
    <w:rsid w:val="00D45067"/>
    <w:rsid w:val="00D45620"/>
    <w:rsid w:val="00D623AE"/>
    <w:rsid w:val="00D65FB7"/>
    <w:rsid w:val="00D7046B"/>
    <w:rsid w:val="00D72652"/>
    <w:rsid w:val="00D74461"/>
    <w:rsid w:val="00D80440"/>
    <w:rsid w:val="00D82EDB"/>
    <w:rsid w:val="00D842D9"/>
    <w:rsid w:val="00D85151"/>
    <w:rsid w:val="00D90D78"/>
    <w:rsid w:val="00D9189B"/>
    <w:rsid w:val="00D933BE"/>
    <w:rsid w:val="00D94F12"/>
    <w:rsid w:val="00DA0CF1"/>
    <w:rsid w:val="00DA1389"/>
    <w:rsid w:val="00DA36CD"/>
    <w:rsid w:val="00DA41AD"/>
    <w:rsid w:val="00DB15A4"/>
    <w:rsid w:val="00DB1A0B"/>
    <w:rsid w:val="00DB2B27"/>
    <w:rsid w:val="00DB5F6D"/>
    <w:rsid w:val="00DB604F"/>
    <w:rsid w:val="00DC254F"/>
    <w:rsid w:val="00DC366D"/>
    <w:rsid w:val="00DC440D"/>
    <w:rsid w:val="00DC4FC6"/>
    <w:rsid w:val="00DC574F"/>
    <w:rsid w:val="00DD3F79"/>
    <w:rsid w:val="00DD5B9E"/>
    <w:rsid w:val="00DE546F"/>
    <w:rsid w:val="00DE5C03"/>
    <w:rsid w:val="00DF28AC"/>
    <w:rsid w:val="00DF6189"/>
    <w:rsid w:val="00E00BD6"/>
    <w:rsid w:val="00E011FD"/>
    <w:rsid w:val="00E26543"/>
    <w:rsid w:val="00E27039"/>
    <w:rsid w:val="00E31319"/>
    <w:rsid w:val="00E34059"/>
    <w:rsid w:val="00E342B4"/>
    <w:rsid w:val="00E360EC"/>
    <w:rsid w:val="00E37699"/>
    <w:rsid w:val="00E47A6A"/>
    <w:rsid w:val="00E53BC2"/>
    <w:rsid w:val="00E54680"/>
    <w:rsid w:val="00E55894"/>
    <w:rsid w:val="00E64B6A"/>
    <w:rsid w:val="00E731B2"/>
    <w:rsid w:val="00E810EF"/>
    <w:rsid w:val="00E8133D"/>
    <w:rsid w:val="00E874EA"/>
    <w:rsid w:val="00E93FD4"/>
    <w:rsid w:val="00EA448D"/>
    <w:rsid w:val="00EA5177"/>
    <w:rsid w:val="00EB0418"/>
    <w:rsid w:val="00EB262C"/>
    <w:rsid w:val="00EB2688"/>
    <w:rsid w:val="00EB35BB"/>
    <w:rsid w:val="00EC3CFB"/>
    <w:rsid w:val="00EC6D12"/>
    <w:rsid w:val="00ED163E"/>
    <w:rsid w:val="00ED3E0F"/>
    <w:rsid w:val="00ED4462"/>
    <w:rsid w:val="00EE1566"/>
    <w:rsid w:val="00EE3276"/>
    <w:rsid w:val="00EE4BA4"/>
    <w:rsid w:val="00EE5D1F"/>
    <w:rsid w:val="00EF090B"/>
    <w:rsid w:val="00F039A7"/>
    <w:rsid w:val="00F07019"/>
    <w:rsid w:val="00F12CCB"/>
    <w:rsid w:val="00F201B4"/>
    <w:rsid w:val="00F20B22"/>
    <w:rsid w:val="00F22A3B"/>
    <w:rsid w:val="00F26A6E"/>
    <w:rsid w:val="00F33DA0"/>
    <w:rsid w:val="00F36BC3"/>
    <w:rsid w:val="00F36F88"/>
    <w:rsid w:val="00F42339"/>
    <w:rsid w:val="00F44741"/>
    <w:rsid w:val="00F51E88"/>
    <w:rsid w:val="00F5215B"/>
    <w:rsid w:val="00F6046C"/>
    <w:rsid w:val="00F60743"/>
    <w:rsid w:val="00F67B92"/>
    <w:rsid w:val="00F710B3"/>
    <w:rsid w:val="00F73D0B"/>
    <w:rsid w:val="00F86F6D"/>
    <w:rsid w:val="00F874BE"/>
    <w:rsid w:val="00F91889"/>
    <w:rsid w:val="00F96CBE"/>
    <w:rsid w:val="00F97807"/>
    <w:rsid w:val="00FA112A"/>
    <w:rsid w:val="00FA7EFB"/>
    <w:rsid w:val="00FB692F"/>
    <w:rsid w:val="00FC26EA"/>
    <w:rsid w:val="00FC4DE1"/>
    <w:rsid w:val="00FC660B"/>
    <w:rsid w:val="00FC69BD"/>
    <w:rsid w:val="00FD0412"/>
    <w:rsid w:val="00FD0B7C"/>
    <w:rsid w:val="00FD2212"/>
    <w:rsid w:val="00FD3136"/>
    <w:rsid w:val="00FE0F7F"/>
    <w:rsid w:val="00FE2F21"/>
    <w:rsid w:val="00FF2A9B"/>
    <w:rsid w:val="01398B7E"/>
    <w:rsid w:val="01AF80A1"/>
    <w:rsid w:val="023C4DEC"/>
    <w:rsid w:val="02E78BFE"/>
    <w:rsid w:val="0349730F"/>
    <w:rsid w:val="03C83C89"/>
    <w:rsid w:val="04286C13"/>
    <w:rsid w:val="04FF0B09"/>
    <w:rsid w:val="068FBA67"/>
    <w:rsid w:val="06C79F37"/>
    <w:rsid w:val="06ECBF3C"/>
    <w:rsid w:val="0828BD1C"/>
    <w:rsid w:val="09491BF8"/>
    <w:rsid w:val="0BFC82B8"/>
    <w:rsid w:val="0C175270"/>
    <w:rsid w:val="0DFEE629"/>
    <w:rsid w:val="0E0D4DAC"/>
    <w:rsid w:val="0E84A622"/>
    <w:rsid w:val="0FE84C4D"/>
    <w:rsid w:val="0FF73371"/>
    <w:rsid w:val="113D9228"/>
    <w:rsid w:val="11B8D59F"/>
    <w:rsid w:val="11BC46E4"/>
    <w:rsid w:val="11ECB527"/>
    <w:rsid w:val="13DF429C"/>
    <w:rsid w:val="14662C54"/>
    <w:rsid w:val="148472FB"/>
    <w:rsid w:val="14A16DAF"/>
    <w:rsid w:val="14CF5FA8"/>
    <w:rsid w:val="16922CA9"/>
    <w:rsid w:val="193AF637"/>
    <w:rsid w:val="19C7C609"/>
    <w:rsid w:val="1AE35819"/>
    <w:rsid w:val="1AE6140E"/>
    <w:rsid w:val="1B08D7CC"/>
    <w:rsid w:val="1B123C39"/>
    <w:rsid w:val="1D6CFC85"/>
    <w:rsid w:val="1EA3E131"/>
    <w:rsid w:val="20874BA8"/>
    <w:rsid w:val="2117DB79"/>
    <w:rsid w:val="214C0495"/>
    <w:rsid w:val="22758E7E"/>
    <w:rsid w:val="22D1CB6A"/>
    <w:rsid w:val="23EBE549"/>
    <w:rsid w:val="2436CE61"/>
    <w:rsid w:val="24D69814"/>
    <w:rsid w:val="27A9B9E6"/>
    <w:rsid w:val="283D27E6"/>
    <w:rsid w:val="2A4B1BFC"/>
    <w:rsid w:val="2A558022"/>
    <w:rsid w:val="2A5A042B"/>
    <w:rsid w:val="2C58139A"/>
    <w:rsid w:val="2CCABD75"/>
    <w:rsid w:val="2D6D2637"/>
    <w:rsid w:val="2EB31FF3"/>
    <w:rsid w:val="2F218066"/>
    <w:rsid w:val="2F3F53E5"/>
    <w:rsid w:val="2F6C54AE"/>
    <w:rsid w:val="2F725FEF"/>
    <w:rsid w:val="2F894216"/>
    <w:rsid w:val="2FA0F6A6"/>
    <w:rsid w:val="314238AE"/>
    <w:rsid w:val="315FFB2B"/>
    <w:rsid w:val="32E36D78"/>
    <w:rsid w:val="32FBCB8C"/>
    <w:rsid w:val="3445D112"/>
    <w:rsid w:val="35195590"/>
    <w:rsid w:val="35D4674E"/>
    <w:rsid w:val="361D0972"/>
    <w:rsid w:val="37045A9A"/>
    <w:rsid w:val="377037AF"/>
    <w:rsid w:val="394DB533"/>
    <w:rsid w:val="3A5A174C"/>
    <w:rsid w:val="3A709C1A"/>
    <w:rsid w:val="3B37C3BF"/>
    <w:rsid w:val="3B425114"/>
    <w:rsid w:val="3C5F03C5"/>
    <w:rsid w:val="3C622E04"/>
    <w:rsid w:val="3D0B5450"/>
    <w:rsid w:val="3EE0764B"/>
    <w:rsid w:val="40BFAA04"/>
    <w:rsid w:val="4170F433"/>
    <w:rsid w:val="41B9A03F"/>
    <w:rsid w:val="4231ACAA"/>
    <w:rsid w:val="429DF8EC"/>
    <w:rsid w:val="42DFE7D8"/>
    <w:rsid w:val="42E2641D"/>
    <w:rsid w:val="435570A0"/>
    <w:rsid w:val="442ABD59"/>
    <w:rsid w:val="44970BA5"/>
    <w:rsid w:val="44B1ED9C"/>
    <w:rsid w:val="455C4FBE"/>
    <w:rsid w:val="4681804A"/>
    <w:rsid w:val="48BEA917"/>
    <w:rsid w:val="48BFFB0F"/>
    <w:rsid w:val="4916D2AB"/>
    <w:rsid w:val="491F85FF"/>
    <w:rsid w:val="4963A18F"/>
    <w:rsid w:val="49CCCA82"/>
    <w:rsid w:val="4A3F01C3"/>
    <w:rsid w:val="4AAEEC73"/>
    <w:rsid w:val="4D1FB254"/>
    <w:rsid w:val="4D40E2A1"/>
    <w:rsid w:val="4DF19D35"/>
    <w:rsid w:val="4EEDBE40"/>
    <w:rsid w:val="4F733763"/>
    <w:rsid w:val="502DC060"/>
    <w:rsid w:val="5069FD11"/>
    <w:rsid w:val="507754D4"/>
    <w:rsid w:val="51387C3C"/>
    <w:rsid w:val="5237521C"/>
    <w:rsid w:val="5285DD99"/>
    <w:rsid w:val="53BA7EC9"/>
    <w:rsid w:val="545FBB2D"/>
    <w:rsid w:val="5663517F"/>
    <w:rsid w:val="5750706C"/>
    <w:rsid w:val="586F4FE9"/>
    <w:rsid w:val="58B107AA"/>
    <w:rsid w:val="594798ED"/>
    <w:rsid w:val="597EBD87"/>
    <w:rsid w:val="59AC8552"/>
    <w:rsid w:val="5A0B204A"/>
    <w:rsid w:val="5AB3DD4B"/>
    <w:rsid w:val="5BC3E246"/>
    <w:rsid w:val="5D499A71"/>
    <w:rsid w:val="5D6075C0"/>
    <w:rsid w:val="5D830E3B"/>
    <w:rsid w:val="5D934091"/>
    <w:rsid w:val="5E7120A5"/>
    <w:rsid w:val="5EBA5E7A"/>
    <w:rsid w:val="5ED78729"/>
    <w:rsid w:val="5F2DC968"/>
    <w:rsid w:val="5FC8D269"/>
    <w:rsid w:val="606E9167"/>
    <w:rsid w:val="61428229"/>
    <w:rsid w:val="6176FCFC"/>
    <w:rsid w:val="617B02D2"/>
    <w:rsid w:val="617FE720"/>
    <w:rsid w:val="639B40AC"/>
    <w:rsid w:val="63F133CD"/>
    <w:rsid w:val="6466652D"/>
    <w:rsid w:val="65B1EF9C"/>
    <w:rsid w:val="668F3C77"/>
    <w:rsid w:val="66A3FDE6"/>
    <w:rsid w:val="66FDE7EC"/>
    <w:rsid w:val="676F093C"/>
    <w:rsid w:val="6A0DDAC4"/>
    <w:rsid w:val="6AF2EEB1"/>
    <w:rsid w:val="6B3D88BF"/>
    <w:rsid w:val="6C21F550"/>
    <w:rsid w:val="6D00CD68"/>
    <w:rsid w:val="6D2543CA"/>
    <w:rsid w:val="6D5EC21E"/>
    <w:rsid w:val="6DDAFF0B"/>
    <w:rsid w:val="6DF273BF"/>
    <w:rsid w:val="6E4438F6"/>
    <w:rsid w:val="6EFA927F"/>
    <w:rsid w:val="6F0D044A"/>
    <w:rsid w:val="6F566950"/>
    <w:rsid w:val="6FCF4FCD"/>
    <w:rsid w:val="710EB045"/>
    <w:rsid w:val="71E49D7E"/>
    <w:rsid w:val="72A49439"/>
    <w:rsid w:val="74165E2D"/>
    <w:rsid w:val="74F2DBCE"/>
    <w:rsid w:val="7589FF9B"/>
    <w:rsid w:val="76D2F098"/>
    <w:rsid w:val="774DE9BC"/>
    <w:rsid w:val="775DA9BE"/>
    <w:rsid w:val="77C49928"/>
    <w:rsid w:val="780D39F4"/>
    <w:rsid w:val="7A09CD08"/>
    <w:rsid w:val="7AA138BD"/>
    <w:rsid w:val="7AF65088"/>
    <w:rsid w:val="7B7962A4"/>
    <w:rsid w:val="7CCBF360"/>
    <w:rsid w:val="7DCF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1D3B1"/>
  <w15:docId w15:val="{BB778345-A47E-4100-81B3-EF7F8DAC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F35"/>
  </w:style>
  <w:style w:type="paragraph" w:styleId="Heading1">
    <w:name w:val="heading 1"/>
    <w:aliases w:val="Sažetak i uvod"/>
    <w:basedOn w:val="Normal"/>
    <w:next w:val="Normal"/>
    <w:link w:val="Heading1Char"/>
    <w:qFormat/>
    <w:rsid w:val="00521A13"/>
    <w:pPr>
      <w:keepNext/>
      <w:pageBreakBefore/>
      <w:numPr>
        <w:numId w:val="8"/>
      </w:numPr>
      <w:spacing w:before="480" w:after="48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aucitcete"/>
    <w:link w:val="Heading2Char"/>
    <w:qFormat/>
    <w:rsid w:val="00CB2F35"/>
    <w:pPr>
      <w:keepNext/>
      <w:pageBreakBefore/>
      <w:framePr w:w="9073" w:wrap="notBeside" w:vAnchor="text" w:hAnchor="page" w:x="1418" w:y="-5"/>
      <w:numPr>
        <w:ilvl w:val="1"/>
        <w:numId w:val="8"/>
      </w:numPr>
      <w:pBdr>
        <w:top w:val="threeDEmboss" w:sz="24" w:space="20" w:color="auto"/>
        <w:bottom w:val="threeDEmboss" w:sz="24" w:space="18" w:color="auto"/>
      </w:pBdr>
      <w:tabs>
        <w:tab w:val="left" w:pos="2552"/>
      </w:tabs>
      <w:ind w:right="6"/>
      <w:jc w:val="left"/>
      <w:outlineLvl w:val="1"/>
    </w:pPr>
    <w:rPr>
      <w:b/>
      <w:bCs/>
      <w:iCs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CB2F35"/>
    <w:pPr>
      <w:keepNext/>
      <w:numPr>
        <w:ilvl w:val="2"/>
        <w:numId w:val="8"/>
      </w:numPr>
      <w:spacing w:before="480"/>
      <w:jc w:val="left"/>
      <w:outlineLvl w:val="2"/>
    </w:pPr>
    <w:rPr>
      <w:b/>
      <w:bCs/>
      <w:sz w:val="32"/>
      <w:szCs w:val="36"/>
    </w:rPr>
  </w:style>
  <w:style w:type="paragraph" w:styleId="Heading4">
    <w:name w:val="heading 4"/>
    <w:basedOn w:val="Normal"/>
    <w:next w:val="Normal"/>
    <w:link w:val="Heading4Char"/>
    <w:qFormat/>
    <w:rsid w:val="007A789B"/>
    <w:pPr>
      <w:keepNext/>
      <w:spacing w:before="480"/>
      <w:ind w:left="851" w:hanging="851"/>
      <w:jc w:val="left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CB2F35"/>
    <w:pPr>
      <w:numPr>
        <w:ilvl w:val="4"/>
        <w:numId w:val="8"/>
      </w:numPr>
      <w:spacing w:before="480"/>
      <w:jc w:val="left"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750C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50C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750C0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50C03"/>
    <w:rPr>
      <w:i/>
      <w:iCs/>
      <w:color w:val="000000" w:themeColor="text1"/>
      <w:sz w:val="24"/>
      <w:szCs w:val="24"/>
      <w:lang w:val="en-US"/>
    </w:rPr>
  </w:style>
  <w:style w:type="character" w:customStyle="1" w:styleId="Heading1Char">
    <w:name w:val="Heading 1 Char"/>
    <w:aliases w:val="Sažetak i uvod Char"/>
    <w:basedOn w:val="DefaultParagraphFont"/>
    <w:link w:val="Heading1"/>
    <w:rsid w:val="00521A13"/>
    <w:rPr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B2F35"/>
    <w:rPr>
      <w:b/>
      <w:bCs/>
      <w:iCs/>
      <w:sz w:val="40"/>
      <w:szCs w:val="28"/>
    </w:rPr>
  </w:style>
  <w:style w:type="character" w:customStyle="1" w:styleId="Heading3Char">
    <w:name w:val="Heading 3 Char"/>
    <w:basedOn w:val="DefaultParagraphFont"/>
    <w:link w:val="Heading3"/>
    <w:rsid w:val="00CB2F35"/>
    <w:rPr>
      <w:b/>
      <w:bCs/>
      <w:sz w:val="32"/>
      <w:szCs w:val="36"/>
    </w:rPr>
  </w:style>
  <w:style w:type="character" w:customStyle="1" w:styleId="Heading4Char">
    <w:name w:val="Heading 4 Char"/>
    <w:basedOn w:val="DefaultParagraphFont"/>
    <w:link w:val="Heading4"/>
    <w:rsid w:val="007A789B"/>
    <w:rPr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CB2F35"/>
    <w:rPr>
      <w:b/>
      <w:bCs/>
      <w:iCs/>
      <w:szCs w:val="26"/>
    </w:rPr>
  </w:style>
  <w:style w:type="paragraph" w:customStyle="1" w:styleId="Naucitcete">
    <w:name w:val="Naucit_cete"/>
    <w:basedOn w:val="Normal"/>
    <w:next w:val="Naucitnatuknice"/>
    <w:rsid w:val="00506F6E"/>
    <w:pPr>
      <w:numPr>
        <w:numId w:val="2"/>
      </w:numPr>
      <w:spacing w:before="1320" w:after="480"/>
      <w:ind w:right="-1985"/>
    </w:pPr>
    <w:rPr>
      <w:b/>
      <w:sz w:val="28"/>
      <w:szCs w:val="28"/>
    </w:rPr>
  </w:style>
  <w:style w:type="paragraph" w:customStyle="1" w:styleId="Naucitnatuknice">
    <w:name w:val="Naucit_natuknice"/>
    <w:basedOn w:val="Normal"/>
    <w:rsid w:val="00AA4981"/>
    <w:pPr>
      <w:numPr>
        <w:numId w:val="1"/>
      </w:numPr>
      <w:tabs>
        <w:tab w:val="left" w:pos="2268"/>
      </w:tabs>
    </w:pPr>
    <w:rPr>
      <w:sz w:val="32"/>
    </w:rPr>
  </w:style>
  <w:style w:type="paragraph" w:styleId="Caption">
    <w:name w:val="caption"/>
    <w:basedOn w:val="Normal"/>
    <w:next w:val="Normal"/>
    <w:link w:val="CaptionChar"/>
    <w:qFormat/>
    <w:rsid w:val="008A2E4A"/>
    <w:rPr>
      <w:b/>
      <w:bCs/>
    </w:rPr>
  </w:style>
  <w:style w:type="paragraph" w:customStyle="1" w:styleId="Natuknicatockica">
    <w:name w:val="Natuknica_tockica"/>
    <w:basedOn w:val="Normal"/>
    <w:link w:val="NatuknicatockicaChar"/>
    <w:rsid w:val="008A2E4A"/>
    <w:pPr>
      <w:numPr>
        <w:numId w:val="3"/>
      </w:numPr>
    </w:pPr>
    <w:rPr>
      <w:rFonts w:cs="Times New Roman"/>
    </w:rPr>
  </w:style>
  <w:style w:type="character" w:customStyle="1" w:styleId="CaptionChar">
    <w:name w:val="Caption Char"/>
    <w:link w:val="Caption"/>
    <w:rsid w:val="008A2E4A"/>
    <w:rPr>
      <w:b/>
      <w:bCs/>
      <w:sz w:val="20"/>
    </w:rPr>
  </w:style>
  <w:style w:type="paragraph" w:customStyle="1" w:styleId="Napomena">
    <w:name w:val="Napomena"/>
    <w:basedOn w:val="Normal"/>
    <w:next w:val="Normal"/>
    <w:link w:val="NapomenaChar"/>
    <w:qFormat/>
    <w:rsid w:val="00FD0B7C"/>
    <w:pPr>
      <w:numPr>
        <w:numId w:val="4"/>
      </w:numPr>
      <w:pBdr>
        <w:top w:val="single" w:sz="18" w:space="4" w:color="999999"/>
        <w:left w:val="single" w:sz="18" w:space="4" w:color="999999"/>
        <w:bottom w:val="single" w:sz="18" w:space="4" w:color="999999"/>
        <w:right w:val="single" w:sz="18" w:space="4" w:color="999999"/>
      </w:pBdr>
    </w:pPr>
    <w:rPr>
      <w:rFonts w:cs="Times New Roman"/>
    </w:rPr>
  </w:style>
  <w:style w:type="character" w:customStyle="1" w:styleId="NatuknicatockicaChar">
    <w:name w:val="Natuknica_tockica Char"/>
    <w:link w:val="Natuknicatockica"/>
    <w:rsid w:val="008A2E4A"/>
    <w:rPr>
      <w:rFonts w:cs="Times New Roman"/>
    </w:rPr>
  </w:style>
  <w:style w:type="character" w:customStyle="1" w:styleId="NapomenaChar">
    <w:name w:val="Napomena Char"/>
    <w:link w:val="Napomena"/>
    <w:rsid w:val="00FD0B7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69B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9BD"/>
  </w:style>
  <w:style w:type="paragraph" w:styleId="Footer">
    <w:name w:val="footer"/>
    <w:basedOn w:val="Normal"/>
    <w:link w:val="FooterChar"/>
    <w:unhideWhenUsed/>
    <w:rsid w:val="00FC69B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FC69BD"/>
  </w:style>
  <w:style w:type="numbering" w:customStyle="1" w:styleId="Natuknice123">
    <w:name w:val="Natuknice_123"/>
    <w:basedOn w:val="NoList"/>
    <w:rsid w:val="00FC69BD"/>
    <w:pPr>
      <w:numPr>
        <w:numId w:val="5"/>
      </w:numPr>
    </w:pPr>
  </w:style>
  <w:style w:type="paragraph" w:customStyle="1" w:styleId="Opisslike1">
    <w:name w:val="Opis slike1"/>
    <w:basedOn w:val="Caption"/>
    <w:next w:val="Normal"/>
    <w:autoRedefine/>
    <w:rsid w:val="00FC69BD"/>
    <w:pPr>
      <w:spacing w:before="60"/>
    </w:pPr>
    <w:rPr>
      <w:b w:val="0"/>
      <w:szCs w:val="20"/>
    </w:rPr>
  </w:style>
  <w:style w:type="paragraph" w:customStyle="1" w:styleId="Natuknicactrtica">
    <w:name w:val="Natuknica_ctrtica"/>
    <w:basedOn w:val="Natuknicatockica"/>
    <w:link w:val="NatuknicactrticaChar"/>
    <w:rsid w:val="00FC69BD"/>
    <w:pPr>
      <w:numPr>
        <w:numId w:val="6"/>
      </w:numPr>
    </w:pPr>
  </w:style>
  <w:style w:type="character" w:customStyle="1" w:styleId="NatuknicactrticaChar">
    <w:name w:val="Natuknica_ctrtica Char"/>
    <w:basedOn w:val="NatuknicatockicaChar"/>
    <w:link w:val="Natuknicactrtica"/>
    <w:rsid w:val="00FC69BD"/>
    <w:rPr>
      <w:rFonts w:cs="Times New Roman"/>
    </w:rPr>
  </w:style>
  <w:style w:type="numbering" w:customStyle="1" w:styleId="Natuknicetockica">
    <w:name w:val="Natuknice_tockica"/>
    <w:basedOn w:val="Natuknice123"/>
    <w:rsid w:val="001C0A1D"/>
    <w:pPr>
      <w:numPr>
        <w:numId w:val="7"/>
      </w:numPr>
    </w:pPr>
  </w:style>
  <w:style w:type="character" w:styleId="Hyperlink">
    <w:name w:val="Hyperlink"/>
    <w:uiPriority w:val="99"/>
    <w:rsid w:val="0016526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5263"/>
    <w:pPr>
      <w:ind w:left="720"/>
      <w:contextualSpacing/>
    </w:pPr>
  </w:style>
  <w:style w:type="character" w:customStyle="1" w:styleId="docemphasis">
    <w:name w:val="docemphasis"/>
    <w:rsid w:val="00DB15A4"/>
  </w:style>
  <w:style w:type="paragraph" w:styleId="Index1">
    <w:name w:val="index 1"/>
    <w:basedOn w:val="Normal"/>
    <w:next w:val="Normal"/>
    <w:autoRedefine/>
    <w:uiPriority w:val="99"/>
    <w:unhideWhenUsed/>
    <w:rsid w:val="00AE7A40"/>
    <w:pPr>
      <w:ind w:left="2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AE7A40"/>
    <w:pPr>
      <w:ind w:left="4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AE7A40"/>
    <w:pPr>
      <w:ind w:left="6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AE7A40"/>
    <w:pPr>
      <w:ind w:left="8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AE7A40"/>
    <w:pPr>
      <w:ind w:left="110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AE7A40"/>
    <w:pPr>
      <w:ind w:left="13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AE7A40"/>
    <w:pPr>
      <w:ind w:left="15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AE7A40"/>
    <w:pPr>
      <w:ind w:left="17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AE7A40"/>
    <w:pPr>
      <w:ind w:left="19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AE7A4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jc w:val="center"/>
    </w:pPr>
    <w:rPr>
      <w:rFonts w:asciiTheme="majorHAnsi" w:hAnsiTheme="majorHAnsi"/>
      <w:b/>
      <w:bCs/>
    </w:rPr>
  </w:style>
  <w:style w:type="paragraph" w:styleId="TOCHeading">
    <w:name w:val="TOC Heading"/>
    <w:basedOn w:val="Heading1"/>
    <w:next w:val="Normal"/>
    <w:uiPriority w:val="39"/>
    <w:unhideWhenUsed/>
    <w:rsid w:val="00F26A6E"/>
    <w:pPr>
      <w:keepLines/>
      <w:pageBreakBefore w:val="0"/>
      <w:numPr>
        <w:numId w:val="0"/>
      </w:numPr>
      <w:spacing w:after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rsid w:val="00F26A6E"/>
    <w:pPr>
      <w:spacing w:after="0"/>
      <w:jc w:val="left"/>
    </w:pPr>
    <w:rPr>
      <w:rFonts w:asciiTheme="minorHAnsi" w:hAnsiTheme="minorHAnsi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26A6E"/>
    <w:pPr>
      <w:spacing w:before="0" w:after="0"/>
      <w:ind w:left="220"/>
      <w:jc w:val="left"/>
    </w:pPr>
    <w:rPr>
      <w:rFonts w:asciiTheme="minorHAnsi" w:hAnsiTheme="minorHAnsi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26A6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TOC4">
    <w:name w:val="toc 4"/>
    <w:basedOn w:val="Normal"/>
    <w:next w:val="Normal"/>
    <w:autoRedefine/>
    <w:uiPriority w:val="39"/>
    <w:unhideWhenUsed/>
    <w:rsid w:val="00F26A6E"/>
    <w:pPr>
      <w:spacing w:before="0" w:after="0"/>
      <w:ind w:left="440"/>
      <w:jc w:val="left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26A6E"/>
    <w:pPr>
      <w:spacing w:before="0" w:after="0"/>
      <w:ind w:left="660"/>
      <w:jc w:val="left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26A6E"/>
    <w:pPr>
      <w:spacing w:before="0" w:after="0"/>
      <w:ind w:left="880"/>
      <w:jc w:val="left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26A6E"/>
    <w:pPr>
      <w:spacing w:before="0" w:after="0"/>
      <w:ind w:left="1100"/>
      <w:jc w:val="left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26A6E"/>
    <w:pPr>
      <w:spacing w:before="0" w:after="0"/>
      <w:ind w:left="1320"/>
      <w:jc w:val="left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26A6E"/>
    <w:pPr>
      <w:spacing w:before="0" w:after="0"/>
      <w:ind w:left="1540"/>
      <w:jc w:val="left"/>
    </w:pPr>
    <w:rPr>
      <w:rFonts w:asciiTheme="minorHAnsi" w:hAnsiTheme="minorHAnsi"/>
      <w:szCs w:val="20"/>
    </w:rPr>
  </w:style>
  <w:style w:type="character" w:customStyle="1" w:styleId="KodChar">
    <w:name w:val="Kod Char"/>
    <w:basedOn w:val="DefaultParagraphFont"/>
    <w:link w:val="Kod"/>
    <w:rsid w:val="00FD0B7C"/>
    <w:rPr>
      <w:rFonts w:ascii="Consolas" w:hAnsi="Consolas" w:cs="Courier New"/>
      <w:noProof/>
      <w:sz w:val="20"/>
      <w:shd w:val="clear" w:color="auto" w:fill="D9D9D9"/>
    </w:rPr>
  </w:style>
  <w:style w:type="paragraph" w:customStyle="1" w:styleId="Kod">
    <w:name w:val="Kod"/>
    <w:basedOn w:val="Normal"/>
    <w:link w:val="KodChar"/>
    <w:qFormat/>
    <w:rsid w:val="00FD0B7C"/>
    <w:pPr>
      <w:shd w:val="clear" w:color="auto" w:fill="D9D9D9"/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NormalWeb">
    <w:name w:val="Normal (Web)"/>
    <w:basedOn w:val="Normal"/>
    <w:uiPriority w:val="99"/>
    <w:unhideWhenUsed/>
    <w:rsid w:val="004831FF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TableGrid">
    <w:name w:val="Table Grid"/>
    <w:basedOn w:val="TableNormal"/>
    <w:uiPriority w:val="39"/>
    <w:rsid w:val="00AE1B41"/>
    <w:pPr>
      <w:spacing w:before="0" w:after="0"/>
      <w:jc w:val="left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aetak">
    <w:name w:val="Sažetak"/>
    <w:basedOn w:val="Normal"/>
    <w:link w:val="SaetakChar"/>
    <w:qFormat/>
    <w:rsid w:val="00EF090B"/>
    <w:rPr>
      <w:b/>
    </w:rPr>
  </w:style>
  <w:style w:type="character" w:customStyle="1" w:styleId="SaetakChar">
    <w:name w:val="Sažetak Char"/>
    <w:basedOn w:val="DefaultParagraphFont"/>
    <w:link w:val="Saetak"/>
    <w:rsid w:val="00EF090B"/>
    <w:rPr>
      <w:b/>
    </w:rPr>
  </w:style>
  <w:style w:type="paragraph" w:styleId="CommentText">
    <w:name w:val="annotation text"/>
    <w:basedOn w:val="Normal"/>
    <w:link w:val="CommentTextChar"/>
    <w:uiPriority w:val="99"/>
    <w:unhideWhenUsed/>
    <w:rsid w:val="003F28A2"/>
    <w:pPr>
      <w:spacing w:before="0" w:after="16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8A2"/>
    <w:rPr>
      <w:rFonts w:asciiTheme="minorHAnsi" w:eastAsiaTheme="minorHAnsi" w:hAnsiTheme="minorHAnsi" w:cstheme="min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F28A2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554E46"/>
    <w:pPr>
      <w:spacing w:after="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CA0"/>
    <w:pPr>
      <w:spacing w:before="120" w:after="120"/>
      <w:jc w:val="both"/>
    </w:pPr>
    <w:rPr>
      <w:rFonts w:ascii="Arial" w:eastAsia="Times New Roman" w:hAnsi="Arial" w:cs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CA0"/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DC440D"/>
  </w:style>
  <w:style w:type="paragraph" w:styleId="NoSpacing">
    <w:name w:val="No Spacing"/>
    <w:link w:val="NoSpacingChar"/>
    <w:uiPriority w:val="1"/>
    <w:qFormat/>
    <w:rsid w:val="00DC440D"/>
    <w:pPr>
      <w:spacing w:before="0" w:after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440D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AF265D"/>
    <w:pPr>
      <w:spacing w:before="0" w:after="0"/>
      <w:jc w:val="left"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9E63F6"/>
    <w:rPr>
      <w:color w:val="605E5C"/>
      <w:shd w:val="clear" w:color="auto" w:fill="E1DFDD"/>
    </w:rPr>
  </w:style>
  <w:style w:type="character" w:customStyle="1" w:styleId="eop">
    <w:name w:val="eop"/>
    <w:basedOn w:val="DefaultParagraphFont"/>
    <w:uiPriority w:val="1"/>
    <w:rsid w:val="2C58139A"/>
  </w:style>
  <w:style w:type="paragraph" w:customStyle="1" w:styleId="paragraph">
    <w:name w:val="paragraph"/>
    <w:basedOn w:val="Normal"/>
    <w:uiPriority w:val="1"/>
    <w:rsid w:val="2C58139A"/>
    <w:pPr>
      <w:spacing w:beforeAutospacing="1" w:afterAutospacing="1"/>
      <w:jc w:val="left"/>
    </w:pPr>
    <w:rPr>
      <w:rFonts w:ascii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0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min.e-upisi.hr" TargetMode="External"/><Relationship Id="rId21" Type="http://schemas.openxmlformats.org/officeDocument/2006/relationships/hyperlink" Target="file://Users/jasnabicanic/Documents/Algebra/Priruc&#780;nik-vrtic&#780;-admini_0208-za_final.docx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16" Type="http://schemas.openxmlformats.org/officeDocument/2006/relationships/hyperlink" Target="http://www.strukturnifondovi.hr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19" Type="http://schemas.openxmlformats.org/officeDocument/2006/relationships/header" Target="header2.xml"/><Relationship Id="rId14" Type="http://schemas.openxmlformats.org/officeDocument/2006/relationships/hyperlink" Target="mailto:helpdesk@skole.hr" TargetMode="External"/><Relationship Id="rId22" Type="http://schemas.openxmlformats.org/officeDocument/2006/relationships/hyperlink" Target="file://Users/jasnabicanic/Documents/Algebra/Priruc&#780;nik-vrtic&#780;-admini_0208-za_final.docx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theme" Target="theme/theme1.xml"/><Relationship Id="rId85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footer" Target="footer2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rdd.gov.hr/" TargetMode="External"/><Relationship Id="rId23" Type="http://schemas.openxmlformats.org/officeDocument/2006/relationships/hyperlink" Target="https://narodne-novine.nn.hr/clanci/sluzbeni/2017_06_60_1362.html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footer" Target="footer3.xml"/><Relationship Id="rId81" Type="http://schemas.microsoft.com/office/2016/09/relationships/commentsIds" Target="commentsIds.xml"/><Relationship Id="rId86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hyperlink" Target="https://gov.hr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belin\Downloads\(2)%20Predlo&#382;ak%20za%20priru&#269;nik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6E6DF882E4441A2BB242ACB344DD5" ma:contentTypeVersion="16" ma:contentTypeDescription="Create a new document." ma:contentTypeScope="" ma:versionID="2dfbf7897a429f5cf186ddf62b96617a">
  <xsd:schema xmlns:xsd="http://www.w3.org/2001/XMLSchema" xmlns:xs="http://www.w3.org/2001/XMLSchema" xmlns:p="http://schemas.microsoft.com/office/2006/metadata/properties" xmlns:ns2="48310650-aa6e-4eb6-9b49-65414a707ed8" xmlns:ns3="729807ee-b54e-4b38-884c-ef80956f0a9a" targetNamespace="http://schemas.microsoft.com/office/2006/metadata/properties" ma:root="true" ma:fieldsID="75a3380831719434ce1985e94ff1439e" ns2:_="" ns3:_="">
    <xsd:import namespace="48310650-aa6e-4eb6-9b49-65414a707ed8"/>
    <xsd:import namespace="729807ee-b54e-4b38-884c-ef80956f0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10650-aa6e-4eb6-9b49-65414a707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986ede-ccc4-4a57-b6a6-e316a042c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07ee-b54e-4b38-884c-ef80956f0a9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d652dbf-d014-4294-803e-0b722d048780}" ma:internalName="TaxCatchAll" ma:showField="CatchAllData" ma:web="729807ee-b54e-4b38-884c-ef80956f0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310650-aa6e-4eb6-9b49-65414a707ed8">
      <Terms xmlns="http://schemas.microsoft.com/office/infopath/2007/PartnerControls"/>
    </lcf76f155ced4ddcb4097134ff3c332f>
    <TaxCatchAll xmlns="729807ee-b54e-4b38-884c-ef80956f0a9a" xsi:nil="true"/>
    <MediaLengthInSeconds xmlns="48310650-aa6e-4eb6-9b49-65414a707ed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2DAAE77-2FDE-40EB-B6BF-FF48F5B58F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D7A4D7-E637-4491-BA07-AE0806644B14}"/>
</file>

<file path=customXml/itemProps3.xml><?xml version="1.0" encoding="utf-8"?>
<ds:datastoreItem xmlns:ds="http://schemas.openxmlformats.org/officeDocument/2006/customXml" ds:itemID="{AA968B21-3D53-4F4F-A868-E07EA9F1DAC8}">
  <ds:schemaRefs>
    <ds:schemaRef ds:uri="http://schemas.microsoft.com/office/2006/metadata/properties"/>
    <ds:schemaRef ds:uri="http://schemas.microsoft.com/office/infopath/2007/PartnerControls"/>
    <ds:schemaRef ds:uri="427bc9bb-e007-4b44-b1c0-c34dd6a6a638"/>
    <ds:schemaRef ds:uri="48023821-8315-43a2-99e0-95576cf68861"/>
  </ds:schemaRefs>
</ds:datastoreItem>
</file>

<file path=customXml/itemProps4.xml><?xml version="1.0" encoding="utf-8"?>
<ds:datastoreItem xmlns:ds="http://schemas.openxmlformats.org/officeDocument/2006/customXml" ds:itemID="{47478888-9FAA-4999-A080-8B52266E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(2) Predložak za priručnike</Template>
  <TotalTime>318</TotalTime>
  <Pages>53</Pages>
  <Words>6801</Words>
  <Characters>38768</Characters>
  <Application>Microsoft Office Word</Application>
  <DocSecurity>0</DocSecurity>
  <Lines>323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45479</CharactersWithSpaces>
  <SharedDoc>false</SharedDoc>
  <HLinks>
    <vt:vector size="342" baseType="variant">
      <vt:variant>
        <vt:i4>4194394</vt:i4>
      </vt:variant>
      <vt:variant>
        <vt:i4>393</vt:i4>
      </vt:variant>
      <vt:variant>
        <vt:i4>0</vt:i4>
      </vt:variant>
      <vt:variant>
        <vt:i4>5</vt:i4>
      </vt:variant>
      <vt:variant>
        <vt:lpwstr>https://admin.e-upisi.hr/</vt:lpwstr>
      </vt:variant>
      <vt:variant>
        <vt:lpwstr/>
      </vt:variant>
      <vt:variant>
        <vt:i4>2228281</vt:i4>
      </vt:variant>
      <vt:variant>
        <vt:i4>387</vt:i4>
      </vt:variant>
      <vt:variant>
        <vt:i4>0</vt:i4>
      </vt:variant>
      <vt:variant>
        <vt:i4>5</vt:i4>
      </vt:variant>
      <vt:variant>
        <vt:lpwstr>https://gov.hr/</vt:lpwstr>
      </vt:variant>
      <vt:variant>
        <vt:lpwstr/>
      </vt:variant>
      <vt:variant>
        <vt:i4>6160487</vt:i4>
      </vt:variant>
      <vt:variant>
        <vt:i4>384</vt:i4>
      </vt:variant>
      <vt:variant>
        <vt:i4>0</vt:i4>
      </vt:variant>
      <vt:variant>
        <vt:i4>5</vt:i4>
      </vt:variant>
      <vt:variant>
        <vt:lpwstr>https://narodne-novine.nn.hr/clanci/sluzbeni/2017_06_60_1362.html</vt:lpwstr>
      </vt:variant>
      <vt:variant>
        <vt:lpwstr/>
      </vt:variant>
      <vt:variant>
        <vt:i4>1179696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_Toc110536273</vt:lpwstr>
      </vt:variant>
      <vt:variant>
        <vt:i4>1179696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_Toc110536272</vt:lpwstr>
      </vt:variant>
      <vt:variant>
        <vt:i4>1179696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_Toc110536271</vt:lpwstr>
      </vt:variant>
      <vt:variant>
        <vt:i4>1179696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_Toc110536270</vt:lpwstr>
      </vt:variant>
      <vt:variant>
        <vt:i4>1245232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_Toc110536269</vt:lpwstr>
      </vt:variant>
      <vt:variant>
        <vt:i4>7536731</vt:i4>
      </vt:variant>
      <vt:variant>
        <vt:i4>347</vt:i4>
      </vt:variant>
      <vt:variant>
        <vt:i4>0</vt:i4>
      </vt:variant>
      <vt:variant>
        <vt:i4>5</vt:i4>
      </vt:variant>
      <vt:variant>
        <vt:lpwstr>\\Users\jasnabicanic\Documents\Algebra\Priručnik-vrtič-admini_0208-za_final.docx</vt:lpwstr>
      </vt:variant>
      <vt:variant>
        <vt:lpwstr>_Toc110536268</vt:lpwstr>
      </vt:variant>
      <vt:variant>
        <vt:i4>1245232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_Toc110536267</vt:lpwstr>
      </vt:variant>
      <vt:variant>
        <vt:i4>1245232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_Toc110536266</vt:lpwstr>
      </vt:variant>
      <vt:variant>
        <vt:i4>1245232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_Toc110536265</vt:lpwstr>
      </vt:variant>
      <vt:variant>
        <vt:i4>1245232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_Toc110536264</vt:lpwstr>
      </vt:variant>
      <vt:variant>
        <vt:i4>1245232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_Toc110536263</vt:lpwstr>
      </vt:variant>
      <vt:variant>
        <vt:i4>1245232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_Toc110536262</vt:lpwstr>
      </vt:variant>
      <vt:variant>
        <vt:i4>1245232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_Toc110536261</vt:lpwstr>
      </vt:variant>
      <vt:variant>
        <vt:i4>1245232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_Toc110536260</vt:lpwstr>
      </vt:variant>
      <vt:variant>
        <vt:i4>1048624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_Toc110536259</vt:lpwstr>
      </vt:variant>
      <vt:variant>
        <vt:i4>1048624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_Toc110536258</vt:lpwstr>
      </vt:variant>
      <vt:variant>
        <vt:i4>1048624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_Toc110536257</vt:lpwstr>
      </vt:variant>
      <vt:variant>
        <vt:i4>1048624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_Toc110536256</vt:lpwstr>
      </vt:variant>
      <vt:variant>
        <vt:i4>1048624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_Toc110536255</vt:lpwstr>
      </vt:variant>
      <vt:variant>
        <vt:i4>1048624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_Toc110536254</vt:lpwstr>
      </vt:variant>
      <vt:variant>
        <vt:i4>1048624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_Toc110536253</vt:lpwstr>
      </vt:variant>
      <vt:variant>
        <vt:i4>1048624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_Toc110536252</vt:lpwstr>
      </vt:variant>
      <vt:variant>
        <vt:i4>1048624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_Toc110536251</vt:lpwstr>
      </vt:variant>
      <vt:variant>
        <vt:i4>1048624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_Toc110536250</vt:lpwstr>
      </vt:variant>
      <vt:variant>
        <vt:i4>1114160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_Toc110536249</vt:lpwstr>
      </vt:variant>
      <vt:variant>
        <vt:i4>1114160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_Toc110536248</vt:lpwstr>
      </vt:variant>
      <vt:variant>
        <vt:i4>1114160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_Toc110536247</vt:lpwstr>
      </vt:variant>
      <vt:variant>
        <vt:i4>1114160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_Toc110536246</vt:lpwstr>
      </vt:variant>
      <vt:variant>
        <vt:i4>1114160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_Toc110536245</vt:lpwstr>
      </vt:variant>
      <vt:variant>
        <vt:i4>1114160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_Toc110536244</vt:lpwstr>
      </vt:variant>
      <vt:variant>
        <vt:i4>1114160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_Toc110536243</vt:lpwstr>
      </vt:variant>
      <vt:variant>
        <vt:i4>1114160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_Toc110536242</vt:lpwstr>
      </vt:variant>
      <vt:variant>
        <vt:i4>1114160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_Toc110536241</vt:lpwstr>
      </vt:variant>
      <vt:variant>
        <vt:i4>1114160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_Toc110536240</vt:lpwstr>
      </vt:variant>
      <vt:variant>
        <vt:i4>1441840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_Toc110536239</vt:lpwstr>
      </vt:variant>
      <vt:variant>
        <vt:i4>1441840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_Toc110536238</vt:lpwstr>
      </vt:variant>
      <vt:variant>
        <vt:i4>1441840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_Toc110536237</vt:lpwstr>
      </vt:variant>
      <vt:variant>
        <vt:i4>1441840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_Toc110536236</vt:lpwstr>
      </vt:variant>
      <vt:variant>
        <vt:i4>1441840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_Toc110536235</vt:lpwstr>
      </vt:variant>
      <vt:variant>
        <vt:i4>1441840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_Toc110536234</vt:lpwstr>
      </vt:variant>
      <vt:variant>
        <vt:i4>1441840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_Toc110536233</vt:lpwstr>
      </vt:variant>
      <vt:variant>
        <vt:i4>1441840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_Toc110536232</vt:lpwstr>
      </vt:variant>
      <vt:variant>
        <vt:i4>1441840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_Toc110536231</vt:lpwstr>
      </vt:variant>
      <vt:variant>
        <vt:i4>1441840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_Toc110536230</vt:lpwstr>
      </vt:variant>
      <vt:variant>
        <vt:i4>7798875</vt:i4>
      </vt:variant>
      <vt:variant>
        <vt:i4>113</vt:i4>
      </vt:variant>
      <vt:variant>
        <vt:i4>0</vt:i4>
      </vt:variant>
      <vt:variant>
        <vt:i4>5</vt:i4>
      </vt:variant>
      <vt:variant>
        <vt:lpwstr>\\Users\jasnabicanic\Documents\Algebra\Priručnik-vrtič-admini_0208-za_final.docx</vt:lpwstr>
      </vt:variant>
      <vt:variant>
        <vt:lpwstr>_Toc110536229</vt:lpwstr>
      </vt:variant>
      <vt:variant>
        <vt:i4>1507376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_Toc110536228</vt:lpwstr>
      </vt:variant>
      <vt:variant>
        <vt:i4>1507376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_Toc110536227</vt:lpwstr>
      </vt:variant>
      <vt:variant>
        <vt:i4>1507376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_Toc110536226</vt:lpwstr>
      </vt:variant>
      <vt:variant>
        <vt:i4>1507376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_Toc110536225</vt:lpwstr>
      </vt:variant>
      <vt:variant>
        <vt:i4>1507376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_Toc110536224</vt:lpwstr>
      </vt:variant>
      <vt:variant>
        <vt:i4>1245215</vt:i4>
      </vt:variant>
      <vt:variant>
        <vt:i4>9</vt:i4>
      </vt:variant>
      <vt:variant>
        <vt:i4>0</vt:i4>
      </vt:variant>
      <vt:variant>
        <vt:i4>5</vt:i4>
      </vt:variant>
      <vt:variant>
        <vt:lpwstr>http://www.strukturnifondovi.hr/</vt:lpwstr>
      </vt:variant>
      <vt:variant>
        <vt:lpwstr/>
      </vt:variant>
      <vt:variant>
        <vt:i4>6815791</vt:i4>
      </vt:variant>
      <vt:variant>
        <vt:i4>6</vt:i4>
      </vt:variant>
      <vt:variant>
        <vt:i4>0</vt:i4>
      </vt:variant>
      <vt:variant>
        <vt:i4>5</vt:i4>
      </vt:variant>
      <vt:variant>
        <vt:lpwstr>https://rdd.gov.hr/</vt:lpwstr>
      </vt:variant>
      <vt:variant>
        <vt:lpwstr/>
      </vt:variant>
      <vt:variant>
        <vt:i4>6946880</vt:i4>
      </vt:variant>
      <vt:variant>
        <vt:i4>3</vt:i4>
      </vt:variant>
      <vt:variant>
        <vt:i4>0</vt:i4>
      </vt:variant>
      <vt:variant>
        <vt:i4>5</vt:i4>
      </vt:variant>
      <vt:variant>
        <vt:lpwstr>mailto:helpdesk@skole.hr</vt:lpwstr>
      </vt:variant>
      <vt:variant>
        <vt:lpwstr/>
      </vt:variant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Belin</dc:creator>
  <cp:keywords/>
  <cp:lastModifiedBy>A. B. Šimić</cp:lastModifiedBy>
  <cp:revision>71</cp:revision>
  <cp:lastPrinted>2012-09-26T17:21:00Z</cp:lastPrinted>
  <dcterms:created xsi:type="dcterms:W3CDTF">2022-11-23T21:06:00Z</dcterms:created>
  <dcterms:modified xsi:type="dcterms:W3CDTF">2022-12-16T10:53:00Z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0x010100C6B6E6DF882E4441A2BB242ACB344DD5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Order">
    <vt:r8>90400</vt:r8>
  </property>
</Properties>
</file>