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sdt>
      <w:sdtPr>
        <w:rPr>
          <w:color w:val="4F81BD" w:themeColor="accent1"/>
        </w:rPr>
        <w:id w:val="1639293467"/>
        <w:docPartObj>
          <w:docPartGallery w:val="Cover Pages"/>
          <w:docPartUnique/>
        </w:docPartObj>
      </w:sdtPr>
      <w:sdtEndPr>
        <w:rPr>
          <w:b/>
          <w:bCs/>
          <w:color w:val="auto"/>
        </w:rPr>
      </w:sdtEndPr>
      <w:sdtContent>
        <w:p w:rsidR="00E72798" w:rsidP="007052A3" w:rsidRDefault="007052A3" w14:paraId="0F45A709" w14:textId="2DF54E23">
          <w:pPr>
            <w:pStyle w:val="Bezproreda"/>
            <w:spacing w:before="600" w:after="240"/>
            <w:jc w:val="both"/>
            <w:rPr>
              <w:b/>
              <w:bCs/>
            </w:rPr>
          </w:pPr>
          <w:r w:rsidRPr="00C26DEA">
            <w:rPr>
              <w:rFonts w:ascii="Arial" w:hAnsi="Arial" w:cs="Arial"/>
              <w:noProof/>
              <w:lang w:val="hr-HR" w:eastAsia="hr-HR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43847219" wp14:editId="15BFE96D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5911850</wp:posOffset>
                    </wp:positionV>
                    <wp:extent cx="7585075" cy="609600"/>
                    <wp:effectExtent l="0" t="0" r="15875" b="1905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85075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accent1"/>
                              </a:solidFill>
                              <a:prstDash val="lgDash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Pr="00C26DEA" w:rsidR="000F2CA6" w:rsidP="00E72798" w:rsidRDefault="000F2CA6" w14:paraId="5BFBD4D5" w14:textId="09485293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 w:val="0"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Upute za roditelje: </w:t>
                                </w:r>
                                <w:r w:rsidRPr="00CB18FD">
                                  <w:rPr>
                                    <w:i/>
                                    <w:color w:val="00B0F0"/>
                                    <w:sz w:val="44"/>
                                    <w:szCs w:val="44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„Online upisi u dječje vrtiće“</w:t>
                                </w:r>
                              </w:p>
                              <w:p w:rsidRPr="00C26DEA" w:rsidR="000F2CA6" w:rsidP="00E72798" w:rsidRDefault="000F2CA6" w14:paraId="6720D401" w14:textId="77777777">
                                <w:pPr>
                                  <w:pStyle w:val="Opisslike"/>
                                  <w:spacing w:after="600"/>
                                  <w:ind w:right="1361"/>
                                  <w:rPr>
                                    <w:b w:val="0"/>
                                    <w:color w:val="00B0F0"/>
                                    <w:sz w:val="60"/>
                                    <w:szCs w:val="60"/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 w14:anchorId="5CD330E0">
                  <v:shapetype id="_x0000_t202" coordsize="21600,21600" o:spt="202" path="m,l,21600r21600,l21600,xe" w14:anchorId="43847219">
                    <v:stroke joinstyle="miter"/>
                    <v:path gradientshapeok="t" o:connecttype="rect"/>
                  </v:shapetype>
                  <v:shape id="Text Box 2" style="position:absolute;left:0;text-align:left;margin-left:0;margin-top:465.5pt;width:597.25pt;height:48pt;z-index:25166336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spid="_x0000_s1026" strokecolor="#4f81bd [3204]" strokeweight="1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">
                    <v:stroke dashstyle="longDashDot"/>
                    <v:textbox>
                      <w:txbxContent>
                        <w:p w:rsidRPr="00C26DEA" w:rsidR="000F2CA6" w:rsidP="00E72798" w:rsidRDefault="000F2CA6" w14:paraId="59589E83" w14:textId="09485293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 w:val="0"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Upute za roditelje: </w:t>
                          </w:r>
                          <w:r w:rsidRPr="00CB18FD">
                            <w:rPr>
                              <w:i/>
                              <w:color w:val="00B0F0"/>
                              <w:sz w:val="44"/>
                              <w:szCs w:val="44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„Online upisi u dječje vrtiće“</w:t>
                          </w:r>
                        </w:p>
                        <w:p w:rsidRPr="00C26DEA" w:rsidR="000F2CA6" w:rsidP="00E72798" w:rsidRDefault="000F2CA6" w14:paraId="672A6659" w14:textId="77777777">
                          <w:pPr>
                            <w:pStyle w:val="Opisslike"/>
                            <w:spacing w:after="600"/>
                            <w:ind w:right="1361"/>
                            <w:rPr>
                              <w:b w:val="0"/>
                              <w:color w:val="00B0F0"/>
                              <w:sz w:val="60"/>
                              <w:szCs w:val="60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Pr="00A77155">
            <w:rPr>
              <w:rFonts w:ascii="Arial" w:hAnsi="Arial" w:cs="Arial"/>
              <w:noProof/>
              <w:sz w:val="44"/>
              <w:szCs w:val="44"/>
              <w:lang w:val="hr-HR" w:eastAsia="hr-HR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9525" w14:cap="flat" w14:cmpd="sng" w14:algn="ctr">
                <w14:solidFill>
                  <w14:srgbClr w14:val="000000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61312" behindDoc="0" locked="0" layoutInCell="1" allowOverlap="1" wp14:anchorId="4FF840AA" wp14:editId="33E0757F">
                <wp:simplePos x="0" y="0"/>
                <wp:positionH relativeFrom="page">
                  <wp:align>left</wp:align>
                </wp:positionH>
                <wp:positionV relativeFrom="paragraph">
                  <wp:posOffset>356870</wp:posOffset>
                </wp:positionV>
                <wp:extent cx="7543800" cy="5531485"/>
                <wp:effectExtent l="0" t="0" r="0" b="0"/>
                <wp:wrapSquare wrapText="bothSides"/>
                <wp:docPr id="275" name="Picture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55314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Style w:val="Reetkatablice"/>
            <w:tblpPr w:leftFromText="180" w:rightFromText="180" w:vertAnchor="text" w:horzAnchor="margin" w:tblpY="-10"/>
            <w:tblW w:w="0" w:type="auto"/>
            <w:tbl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insideH w:val="none" w:color="auto" w:sz="0" w:space="0"/>
              <w:insideV w:val="none" w:color="auto" w:sz="0" w:space="0"/>
            </w:tblBorders>
            <w:tblLook w:val="04A0" w:firstRow="1" w:lastRow="0" w:firstColumn="1" w:lastColumn="0" w:noHBand="0" w:noVBand="1"/>
          </w:tblPr>
          <w:tblGrid>
            <w:gridCol w:w="2253"/>
            <w:gridCol w:w="6817"/>
          </w:tblGrid>
          <w:tr w:rsidRPr="007052A3" w:rsidR="00E72798" w:rsidTr="16AFAECF" w14:paraId="07FF17DE" w14:textId="77777777">
            <w:tc>
              <w:tcPr>
                <w:tcW w:w="2253" w:type="dxa"/>
              </w:tcPr>
              <w:p w:rsidRPr="007052A3" w:rsidR="00E72798" w:rsidP="00E72798" w:rsidRDefault="007052A3" w14:paraId="30970672" w14:textId="36C35168">
                <w:pPr>
                  <w:jc w:val="center"/>
                  <w:rPr>
                    <w:rFonts w:ascii="Arial" w:hAnsi="Arial" w:cs="Arial"/>
                    <w:sz w:val="22"/>
                  </w:rPr>
                </w:pPr>
                <w:r w:rsidRPr="007052A3">
                  <w:rPr>
                    <w:noProof/>
                    <w:sz w:val="22"/>
                    <w:lang w:eastAsia="hr-HR"/>
                  </w:rPr>
                  <w:drawing>
                    <wp:anchor distT="0" distB="0" distL="114300" distR="114300" simplePos="0" relativeHeight="251664384" behindDoc="0" locked="0" layoutInCell="1" allowOverlap="1" wp14:anchorId="2066F923" wp14:editId="31D36ADA">
                      <wp:simplePos x="0" y="0"/>
                      <wp:positionH relativeFrom="column">
                        <wp:posOffset>-8890</wp:posOffset>
                      </wp:positionH>
                      <wp:positionV relativeFrom="page">
                        <wp:posOffset>45720</wp:posOffset>
                      </wp:positionV>
                      <wp:extent cx="1228725" cy="428625"/>
                      <wp:effectExtent l="0" t="0" r="9525" b="9525"/>
                      <wp:wrapSquare wrapText="bothSides"/>
                      <wp:docPr id="276" name="Picture 276" descr="C:\Users\mquien\Desktop\by-nc-s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mquien\Desktop\by-nc-sa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28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6817" w:type="dxa"/>
              </w:tcPr>
              <w:p w:rsidRPr="007052A3" w:rsidR="00E72798" w:rsidP="16AFAECF" w:rsidRDefault="00E72798" w14:paraId="2CDEFDC9" w14:textId="4123731F">
                <w:pPr>
                  <w:rPr>
                    <w:rFonts w:ascii="Arial" w:hAnsi="Arial" w:cs="Arial"/>
                    <w:sz w:val="22"/>
                    <w:szCs w:val="22"/>
                  </w:rPr>
                </w:pPr>
                <w:r w:rsidRPr="16AFAECF">
                  <w:rPr>
                    <w:rFonts w:ascii="Arial" w:hAnsi="Arial" w:cs="Arial"/>
                    <w:sz w:val="22"/>
                    <w:szCs w:val="22"/>
                  </w:rPr>
                  <w:t xml:space="preserve">Ovo je djelo dano na korištenje pod licencom </w:t>
                </w:r>
                <w:hyperlink r:id="rId13">
                  <w:r w:rsidRPr="16AFAECF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 xml:space="preserve">Creative </w:t>
                  </w:r>
                  <w:proofErr w:type="spellStart"/>
                  <w:r w:rsidRPr="16AFAECF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>Commons</w:t>
                  </w:r>
                  <w:proofErr w:type="spellEnd"/>
                  <w:r w:rsidRPr="16AFAECF">
                    <w:rPr>
                      <w:rStyle w:val="Hiperveza"/>
                      <w:rFonts w:ascii="Arial" w:hAnsi="Arial" w:cs="Arial"/>
                      <w:sz w:val="22"/>
                      <w:szCs w:val="22"/>
                    </w:rPr>
                    <w:t xml:space="preserve"> Imenovanje-Nekomercijalno-Dijeli pod istim uvjetima 4.0 međunarodna</w:t>
                  </w:r>
                </w:hyperlink>
                <w:r w:rsidRPr="16AFAECF">
                  <w:rPr>
                    <w:rFonts w:ascii="Arial" w:hAnsi="Arial" w:cs="Arial"/>
                    <w:sz w:val="22"/>
                    <w:szCs w:val="22"/>
                  </w:rPr>
                  <w:t>.</w:t>
                </w:r>
              </w:p>
              <w:p w:rsidRPr="007052A3" w:rsidR="00E72798" w:rsidP="00E72798" w:rsidRDefault="00E72798" w14:paraId="44C300B6" w14:textId="77777777">
                <w:pPr>
                  <w:jc w:val="center"/>
                  <w:rPr>
                    <w:rFonts w:ascii="Arial" w:hAnsi="Arial" w:cs="Arial"/>
                    <w:sz w:val="22"/>
                  </w:rPr>
                </w:pPr>
              </w:p>
            </w:tc>
          </w:tr>
        </w:tbl>
        <w:p w:rsidR="00CB18FD" w:rsidP="00CB18FD" w:rsidRDefault="00000000" w14:paraId="08C7D292" w14:textId="77777777">
          <w:pPr>
            <w:pStyle w:val="Bezproreda"/>
            <w:jc w:val="both"/>
            <w:rPr>
              <w:b/>
              <w:bCs/>
            </w:rPr>
          </w:pPr>
        </w:p>
      </w:sdtContent>
    </w:sdt>
    <w:p w:rsidR="00372DC2" w:rsidRDefault="00372DC2" w14:paraId="6192FD38" w14:textId="1857A2A8">
      <w:pPr>
        <w:rPr>
          <w:rFonts w:asciiTheme="minorHAnsi" w:hAnsiTheme="minorHAnsi" w:eastAsiaTheme="minorEastAsia" w:cstheme="minorBidi"/>
          <w:b/>
          <w:bCs/>
          <w:sz w:val="22"/>
          <w:szCs w:val="22"/>
          <w:lang w:val="en-US"/>
        </w:rPr>
      </w:pPr>
      <w:r>
        <w:rPr>
          <w:b/>
          <w:bCs/>
        </w:rPr>
        <w:br w:type="page"/>
      </w:r>
    </w:p>
    <w:p w:rsidRPr="00CB18FD" w:rsidR="00AB0F4D" w:rsidP="16AFAECF" w:rsidRDefault="00AB0F4D" w14:paraId="4C90078C" w14:textId="051147E4">
      <w:pPr>
        <w:pStyle w:val="Bezproreda"/>
        <w:jc w:val="both"/>
        <w:rPr>
          <w:rFonts w:ascii="Arial" w:hAnsi="Arial" w:cs="Arial"/>
          <w:b/>
          <w:bCs/>
          <w:sz w:val="28"/>
          <w:szCs w:val="28"/>
        </w:rPr>
      </w:pPr>
      <w:proofErr w:type="spellStart"/>
      <w:r w:rsidRPr="16AFAECF">
        <w:rPr>
          <w:rFonts w:ascii="Arial" w:hAnsi="Arial" w:cs="Arial"/>
          <w:b/>
          <w:bCs/>
          <w:sz w:val="28"/>
          <w:szCs w:val="28"/>
        </w:rPr>
        <w:lastRenderedPageBreak/>
        <w:t>Impresum</w:t>
      </w:r>
      <w:proofErr w:type="spellEnd"/>
    </w:p>
    <w:p w:rsidR="00AB0F4D" w:rsidRDefault="00AB0F4D" w14:paraId="005580D1" w14:textId="77777777"/>
    <w:p w:rsidR="000F2CA6" w:rsidP="000F2CA6" w:rsidRDefault="000F2CA6" w14:paraId="5AAD687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Projekt: „e-Upisi: </w:t>
      </w:r>
      <w:r>
        <w:rPr>
          <w:rStyle w:val="normaltextrun"/>
          <w:rFonts w:ascii="Arial" w:hAnsi="Arial" w:cs="Arial"/>
          <w:i/>
          <w:iCs/>
          <w:color w:val="000000"/>
        </w:rPr>
        <w:t>Informatizacija procesa i uspostava cjelovite elektroničke usluge upisa u odgojne i obrazovne ustanove</w:t>
      </w:r>
      <w:r>
        <w:rPr>
          <w:rStyle w:val="normaltextrun"/>
          <w:rFonts w:ascii="Arial" w:hAnsi="Arial" w:cs="Arial"/>
        </w:rPr>
        <w:t>“.</w:t>
      </w:r>
      <w:r>
        <w:rPr>
          <w:rStyle w:val="eop"/>
          <w:rFonts w:ascii="Arial" w:hAnsi="Arial" w:cs="Arial"/>
        </w:rPr>
        <w:t> </w:t>
      </w:r>
    </w:p>
    <w:p w:rsidR="000F2CA6" w:rsidP="000F2CA6" w:rsidRDefault="000F2CA6" w14:paraId="7796318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0F2CA6" w:rsidP="000F2CA6" w:rsidRDefault="000F2CA6" w14:paraId="498D385B" w14:textId="11EE21D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Nositelj projekta: Središnji državni ured za razvoj digitalnog društva</w:t>
      </w:r>
      <w:r>
        <w:rPr>
          <w:rStyle w:val="eop"/>
          <w:rFonts w:ascii="Arial" w:hAnsi="Arial" w:cs="Arial"/>
        </w:rPr>
        <w:t> </w:t>
      </w:r>
    </w:p>
    <w:p w:rsidR="000F2CA6" w:rsidP="000F2CA6" w:rsidRDefault="000F2CA6" w14:paraId="186FC6A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</w:rPr>
      </w:pPr>
    </w:p>
    <w:p w:rsidR="000F2CA6" w:rsidP="2A8812E0" w:rsidRDefault="000F2CA6" w14:paraId="2B051D86" w14:textId="7659F91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2A8812E0">
        <w:rPr>
          <w:rStyle w:val="normaltextrun"/>
          <w:rFonts w:ascii="Arial" w:hAnsi="Arial" w:cs="Arial"/>
        </w:rPr>
        <w:t>Urednik: Ana Belin Šimić</w:t>
      </w:r>
      <w:r w:rsidRPr="2A8812E0" w:rsidR="1BB7874F">
        <w:rPr>
          <w:rStyle w:val="normaltextrun"/>
          <w:rFonts w:ascii="Arial" w:hAnsi="Arial" w:cs="Arial"/>
        </w:rPr>
        <w:t xml:space="preserve"> </w:t>
      </w:r>
    </w:p>
    <w:p w:rsidR="000F2CA6" w:rsidP="000F2CA6" w:rsidRDefault="000F2CA6" w14:paraId="7E4A653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Autorica: Adrijana Leko</w:t>
      </w:r>
      <w:r>
        <w:rPr>
          <w:rStyle w:val="eop"/>
          <w:rFonts w:ascii="Arial" w:hAnsi="Arial" w:cs="Arial"/>
        </w:rPr>
        <w:t> </w:t>
      </w:r>
    </w:p>
    <w:p w:rsidR="000F2CA6" w:rsidP="000F2CA6" w:rsidRDefault="000F2CA6" w14:paraId="071A9A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Lektor: Jasna Bićanić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754257D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Priprema teksta, prijelom i tisak: Algebra 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0D31E60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4E51355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1C780BF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Zagreb, rujan 2022. </w:t>
      </w:r>
      <w:r>
        <w:rPr>
          <w:rStyle w:val="eop"/>
          <w:rFonts w:ascii="Arial" w:hAnsi="Arial" w:cs="Arial"/>
        </w:rPr>
        <w:t>  </w:t>
      </w:r>
    </w:p>
    <w:p w:rsidR="00D16F54" w:rsidP="00D16F54" w:rsidRDefault="00D16F54" w14:paraId="446F056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722E122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Korisnička podr</w:t>
      </w:r>
      <w:r>
        <w:rPr>
          <w:rStyle w:val="normaltextrun"/>
          <w:rFonts w:ascii="Segoe UI" w:hAnsi="Segoe UI" w:cs="Segoe UI"/>
        </w:rPr>
        <w:t>ška</w:t>
      </w:r>
      <w:r>
        <w:rPr>
          <w:rStyle w:val="normaltextrun"/>
          <w:rFonts w:ascii="Arial" w:hAnsi="Arial" w:cs="Arial"/>
        </w:rPr>
        <w:t>: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6C7A8F8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 xml:space="preserve">Adresa e-pošte: </w:t>
      </w:r>
      <w:hyperlink w:tgtFrame="_blank" w:history="1" r:id="rId14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helpdesk@skole.hr</w:t>
        </w:r>
      </w:hyperlink>
      <w:r>
        <w:rPr>
          <w:rStyle w:val="normaltextrun"/>
          <w:rFonts w:ascii="Arial" w:hAnsi="Arial" w:cs="Arial"/>
        </w:rPr>
        <w:t> 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34E0D42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Telefon: +385 1 6661 500 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3038D41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0F2D0EA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Korisnik: </w:t>
      </w:r>
    </w:p>
    <w:p w:rsidR="00D16F54" w:rsidP="00D16F54" w:rsidRDefault="00D16F54" w14:paraId="4E9730FF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Središnji državni ured za razvoj digitalnog društva</w:t>
      </w:r>
    </w:p>
    <w:p w:rsidR="00D16F54" w:rsidP="00D16F54" w:rsidRDefault="00D16F54" w14:paraId="193F7FC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Adresa: Ulica Ivana Lučića 8, 10 000 Zagreb</w:t>
      </w:r>
    </w:p>
    <w:p w:rsidR="00D16F54" w:rsidP="00D16F54" w:rsidRDefault="00D16F54" w14:paraId="3416BB2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Mrežno sjedište: </w:t>
      </w:r>
      <w:hyperlink w:tgtFrame="_blank" w:history="1" r:id="rId15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https://rdd.gov.hr</w:t>
        </w:r>
      </w:hyperlink>
    </w:p>
    <w:p w:rsidR="00D16F54" w:rsidP="00D16F54" w:rsidRDefault="00D16F54" w14:paraId="6716C5A5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Telefon: </w:t>
      </w:r>
      <w:r>
        <w:rPr>
          <w:rStyle w:val="eop"/>
          <w:rFonts w:ascii="Arial" w:hAnsi="Arial" w:cs="Arial"/>
        </w:rPr>
        <w:t>+385 1 4400 840</w:t>
      </w:r>
    </w:p>
    <w:p w:rsidR="00D16F54" w:rsidP="00D16F54" w:rsidRDefault="00D16F54" w14:paraId="6FA93C28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D16F54" w:rsidP="00D16F54" w:rsidRDefault="00D16F54" w14:paraId="4A75B5F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D13438"/>
        </w:rPr>
        <w:t> </w:t>
      </w:r>
    </w:p>
    <w:p w:rsidR="00D16F54" w:rsidP="00D16F54" w:rsidRDefault="00D16F54" w14:paraId="20D323F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5F16B28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04CB1CE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Projekt je sufinancirala Europska unija iz Europskog socijalnog fonda.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7F200D5F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Više informacija o EU fondovima možete pronaći na </w:t>
      </w:r>
      <w:r>
        <w:rPr>
          <w:rStyle w:val="normaltextrun"/>
          <w:rFonts w:ascii="Arial" w:hAnsi="Arial" w:cs="Arial"/>
          <w:i/>
          <w:iCs/>
        </w:rPr>
        <w:t>web</w:t>
      </w:r>
      <w:r>
        <w:rPr>
          <w:rStyle w:val="normaltextrun"/>
          <w:rFonts w:ascii="Arial" w:hAnsi="Arial" w:cs="Arial"/>
        </w:rPr>
        <w:t xml:space="preserve">-stranicama Ministarstva regionalnog razvoja i fondova Europske unije: </w:t>
      </w:r>
      <w:hyperlink w:tgtFrame="_blank" w:history="1" r:id="rId16">
        <w:r>
          <w:rPr>
            <w:rStyle w:val="normaltextrun"/>
            <w:rFonts w:ascii="Arial" w:hAnsi="Arial" w:cs="Arial"/>
            <w:color w:val="000000"/>
            <w:u w:val="single"/>
            <w:shd w:val="clear" w:color="auto" w:fill="E1E3E6"/>
          </w:rPr>
          <w:t>www.strukturnifondovi.hr</w:t>
        </w:r>
      </w:hyperlink>
      <w:r>
        <w:rPr>
          <w:rStyle w:val="normaltextrun"/>
          <w:rFonts w:ascii="Arial" w:hAnsi="Arial" w:cs="Arial"/>
        </w:rPr>
        <w:t>. </w:t>
      </w:r>
      <w:r>
        <w:rPr>
          <w:rStyle w:val="eop"/>
          <w:rFonts w:ascii="Arial" w:hAnsi="Arial" w:cs="Arial"/>
        </w:rPr>
        <w:t> </w:t>
      </w:r>
    </w:p>
    <w:p w:rsidR="00D16F54" w:rsidP="00D16F54" w:rsidRDefault="00D16F54" w14:paraId="0BADFEB5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D16F54" w:rsidP="00D16F54" w:rsidRDefault="00D16F54" w14:paraId="2D112FB6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</w:rPr>
        <w:t>Sadržaj publikacije isključiva je odgovornost Središnjeg državnog ureda za razvoj digitalnog društva.</w:t>
      </w:r>
    </w:p>
    <w:p w:rsidR="000367D6" w:rsidP="00C309DB" w:rsidRDefault="000367D6" w14:paraId="524438CF" w14:textId="77777777">
      <w:pPr>
        <w:jc w:val="center"/>
      </w:pPr>
    </w:p>
    <w:p w:rsidR="0060716B" w:rsidP="0060716B" w:rsidRDefault="0060716B" w14:paraId="2BA2C36D" w14:textId="4DBE7646">
      <w:pPr>
        <w:sectPr w:rsidR="0060716B" w:rsidSect="00911544">
          <w:headerReference w:type="default" r:id="rId17"/>
          <w:footerReference w:type="default" r:id="rId18"/>
          <w:headerReference w:type="first" r:id="rId19"/>
          <w:footerReference w:type="first" r:id="rId20"/>
          <w:type w:val="oddPage"/>
          <w:pgSz w:w="11906" w:h="16838" w:orient="portrait"/>
          <w:pgMar w:top="1418" w:right="1418" w:bottom="1418" w:left="1418" w:header="709" w:footer="283" w:gutter="0"/>
          <w:pgNumType w:start="0"/>
          <w:cols w:space="708"/>
          <w:titlePg/>
          <w:docGrid w:linePitch="360"/>
        </w:sectPr>
      </w:pPr>
    </w:p>
    <w:p w:rsidRPr="002828D4" w:rsidR="00FC69BD" w:rsidP="27E909A4" w:rsidRDefault="00392564" w14:paraId="58216FB2" w14:textId="1450FC06">
      <w:pPr>
        <w:rPr>
          <w:b/>
          <w:bCs/>
        </w:rPr>
      </w:pPr>
      <w:r w:rsidRPr="4448F70A">
        <w:rPr>
          <w:b/>
          <w:bCs/>
        </w:rPr>
        <w:lastRenderedPageBreak/>
        <w:t>Sadržaj:</w:t>
      </w:r>
    </w:p>
    <w:p w:rsidRPr="00554E46" w:rsidR="00554E46" w:rsidRDefault="002828D4" w14:paraId="1AF4AC86" w14:textId="39686E47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b/>
          <w:bCs/>
        </w:rPr>
        <w:fldChar w:fldCharType="begin"/>
      </w:r>
      <w:r w:rsidRPr="00554E46">
        <w:rPr>
          <w:rFonts w:ascii="Arial" w:hAnsi="Arial"/>
        </w:rPr>
        <w:instrText xml:space="preserve"> TOC \o "1-4" \u </w:instrText>
      </w:r>
      <w:r w:rsidRPr="00554E46">
        <w:rPr>
          <w:rFonts w:ascii="Arial" w:hAnsi="Arial"/>
          <w:b/>
          <w:bCs/>
        </w:rPr>
        <w:fldChar w:fldCharType="separate"/>
      </w:r>
      <w:r w:rsidRPr="00554E46" w:rsidR="00554E46">
        <w:rPr>
          <w:rFonts w:ascii="Arial" w:hAnsi="Arial"/>
          <w:noProof/>
        </w:rPr>
        <w:t>Uvod</w:t>
      </w:r>
      <w:r w:rsidRPr="00554E46" w:rsidR="00554E46">
        <w:rPr>
          <w:rFonts w:ascii="Arial" w:hAnsi="Arial"/>
          <w:noProof/>
        </w:rPr>
        <w:tab/>
      </w:r>
      <w:r w:rsidRPr="00554E46" w:rsidR="00554E46">
        <w:rPr>
          <w:rFonts w:ascii="Arial" w:hAnsi="Arial"/>
          <w:noProof/>
        </w:rPr>
        <w:fldChar w:fldCharType="begin"/>
      </w:r>
      <w:r w:rsidRPr="00554E46" w:rsidR="00554E46">
        <w:rPr>
          <w:rFonts w:ascii="Arial" w:hAnsi="Arial"/>
          <w:noProof/>
        </w:rPr>
        <w:instrText xml:space="preserve"> PAGEREF _Toc101350193 \h </w:instrText>
      </w:r>
      <w:r w:rsidRPr="00554E46" w:rsidR="00554E46">
        <w:rPr>
          <w:rFonts w:ascii="Arial" w:hAnsi="Arial"/>
          <w:noProof/>
        </w:rPr>
      </w:r>
      <w:r w:rsidRPr="00554E46" w:rsid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7</w:t>
      </w:r>
      <w:r w:rsidRPr="00554E46" w:rsidR="00554E46">
        <w:rPr>
          <w:rFonts w:ascii="Arial" w:hAnsi="Arial"/>
          <w:noProof/>
        </w:rPr>
        <w:fldChar w:fldCharType="end"/>
      </w:r>
    </w:p>
    <w:p w:rsidRPr="00554E46" w:rsidR="00554E46" w:rsidRDefault="00554E46" w14:paraId="378B6281" w14:textId="2A568338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Mogućnosti aplikacije/sustava iz perspektive roditelja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_Toc101350194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7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794EAFD3" w14:textId="7092558A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Prijava u sustav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_Toc101350195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7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5ABC1DFF" w14:textId="4B657849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Početna stranica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_Toc101350196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10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7DD7B2A6" w14:textId="1D4C28A0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Zahtjevi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_Toc101350197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12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56ED838A" w14:textId="7CABB8C7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Statusi i Opća pravila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_Toc101350198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12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70DC1B13" w14:textId="439D1D4E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Podnošenje zahtjeva za upis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_Toc101350199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13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47078EDB" w14:textId="4E27A390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Navigacija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_Toc101350200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13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08003138" w14:textId="52BA3FAE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Kreiranje zahtjeva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_Toc101350201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14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0A6CD3AA" w14:textId="3797B7F2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Pregled podataka roditelja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_Toc101350202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16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0C00DB94" w14:textId="73D46076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Pregled podataka djeteta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_Toc101350203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18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17F486CC" w14:textId="5C929C88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Odabir ustanove i programa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_Toc101350204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19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1AE40545" w14:textId="35D14672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Odabir kriterija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_Toc101350205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20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38AAF4A5" w14:textId="62E712DA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Inicijalni upitnik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_Toc101350206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21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117829D9" w14:textId="6CC9FE62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Potvrda zahtjeva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_Toc101350207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31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49EA1D62" w14:textId="1C0B0054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Pregled zahtjeva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_Toc101350208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32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3576113E" w14:textId="5A3FAB66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Izmjena/dopuna zahtjeva za upis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_Toc101350209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33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0D804CCC" w14:textId="1450B8A0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Izmjena prioriteta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_Toc101350210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33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0E0ED659" w14:textId="3C34F86E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Brisanje zahtjeva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_Toc101350211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34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6A41DC90" w14:textId="3534C4C5">
      <w:pPr>
        <w:pStyle w:val="Sadraj4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Zahtjev za naknadni upis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_Toc101350212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35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7BB75E0B" w14:textId="3A4413E3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Evaluacija zahtjeva  i rezultati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_Toc101350213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35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449FD51D" w14:textId="1BAD341E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Preporuke za roditelje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_Toc101350214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37</w:t>
      </w:r>
      <w:r w:rsidRPr="00554E46">
        <w:rPr>
          <w:rFonts w:ascii="Arial" w:hAnsi="Arial"/>
          <w:noProof/>
        </w:rPr>
        <w:fldChar w:fldCharType="end"/>
      </w:r>
    </w:p>
    <w:p w:rsidRPr="00554E46" w:rsidR="00554E46" w:rsidRDefault="00554E46" w14:paraId="42BFA2F6" w14:textId="66F6D237">
      <w:pPr>
        <w:pStyle w:val="Sadraj3"/>
        <w:tabs>
          <w:tab w:val="right" w:leader="dot" w:pos="9062"/>
        </w:tabs>
        <w:rPr>
          <w:rFonts w:ascii="Arial" w:hAnsi="Arial" w:eastAsiaTheme="minorEastAsia"/>
          <w:noProof/>
          <w:sz w:val="22"/>
          <w:szCs w:val="22"/>
          <w:lang w:eastAsia="hr-HR"/>
        </w:rPr>
      </w:pPr>
      <w:r w:rsidRPr="00554E46">
        <w:rPr>
          <w:rFonts w:ascii="Arial" w:hAnsi="Arial"/>
          <w:noProof/>
        </w:rPr>
        <w:t>Odjava iz sustava</w:t>
      </w:r>
      <w:r w:rsidRPr="00554E46">
        <w:rPr>
          <w:rFonts w:ascii="Arial" w:hAnsi="Arial"/>
          <w:noProof/>
        </w:rPr>
        <w:tab/>
      </w:r>
      <w:r w:rsidRPr="00554E46">
        <w:rPr>
          <w:rFonts w:ascii="Arial" w:hAnsi="Arial"/>
          <w:noProof/>
        </w:rPr>
        <w:fldChar w:fldCharType="begin"/>
      </w:r>
      <w:r w:rsidRPr="00554E46">
        <w:rPr>
          <w:rFonts w:ascii="Arial" w:hAnsi="Arial"/>
          <w:noProof/>
        </w:rPr>
        <w:instrText xml:space="preserve"> PAGEREF _Toc101350215 \h </w:instrText>
      </w:r>
      <w:r w:rsidRPr="00554E46">
        <w:rPr>
          <w:rFonts w:ascii="Arial" w:hAnsi="Arial"/>
          <w:noProof/>
        </w:rPr>
      </w:r>
      <w:r w:rsidRPr="00554E46">
        <w:rPr>
          <w:rFonts w:ascii="Arial" w:hAnsi="Arial"/>
          <w:noProof/>
        </w:rPr>
        <w:fldChar w:fldCharType="separate"/>
      </w:r>
      <w:r w:rsidR="003847EB">
        <w:rPr>
          <w:rFonts w:ascii="Arial" w:hAnsi="Arial"/>
          <w:noProof/>
        </w:rPr>
        <w:t>37</w:t>
      </w:r>
      <w:r w:rsidRPr="00554E46">
        <w:rPr>
          <w:rFonts w:ascii="Arial" w:hAnsi="Arial"/>
          <w:noProof/>
        </w:rPr>
        <w:fldChar w:fldCharType="end"/>
      </w:r>
    </w:p>
    <w:p w:rsidR="00554E46" w:rsidP="00FD2212" w:rsidRDefault="002828D4" w14:paraId="55E50722" w14:textId="77777777">
      <w:r w:rsidRPr="00554E46">
        <w:fldChar w:fldCharType="end"/>
      </w:r>
      <w:r w:rsidRPr="00554E46">
        <w:t xml:space="preserve"> </w:t>
      </w:r>
    </w:p>
    <w:p w:rsidR="00554E46" w:rsidRDefault="00554E46" w14:paraId="5AD30EDA" w14:textId="77777777">
      <w:r>
        <w:br w:type="page"/>
      </w:r>
    </w:p>
    <w:p w:rsidRPr="00554E46" w:rsidR="00AE1B41" w:rsidP="00FD2212" w:rsidRDefault="00554E46" w14:paraId="7DC7BC5D" w14:textId="4E4F7F4A">
      <w:pPr>
        <w:rPr>
          <w:b/>
        </w:rPr>
      </w:pPr>
      <w:r w:rsidRPr="00554E46">
        <w:rPr>
          <w:b/>
        </w:rPr>
        <w:lastRenderedPageBreak/>
        <w:t>Popis slika:</w:t>
      </w:r>
    </w:p>
    <w:p w:rsidRPr="00554E46" w:rsidR="00554E46" w:rsidP="00FD2212" w:rsidRDefault="00554E46" w14:paraId="605CC0B7" w14:textId="77777777"/>
    <w:p w:rsidR="003847EB" w:rsidRDefault="00554E46" w14:paraId="53F65852" w14:textId="3B632AD2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r>
        <w:fldChar w:fldCharType="begin"/>
      </w:r>
      <w:r>
        <w:instrText xml:space="preserve"> TOC \h \z \c "Slika" </w:instrText>
      </w:r>
      <w:r>
        <w:fldChar w:fldCharType="separate"/>
      </w:r>
      <w:hyperlink w:history="1" w:anchor="_Toc114481703">
        <w:r w:rsidRPr="00CF1693" w:rsidR="003847EB">
          <w:rPr>
            <w:rStyle w:val="Hiperveza"/>
            <w:rFonts w:eastAsiaTheme="majorEastAsia"/>
            <w:noProof/>
          </w:rPr>
          <w:t>Slika 1 Prijava u sustav e-Građani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_Toc114481703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7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CA71749" w14:textId="5E03A14D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04">
        <w:r w:rsidRPr="00CF1693" w:rsidR="003847EB">
          <w:rPr>
            <w:rStyle w:val="Hiperveza"/>
            <w:rFonts w:eastAsiaTheme="majorEastAsia"/>
            <w:noProof/>
          </w:rPr>
          <w:t>Slika 2 Prijava u sustav e-Upisi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_Toc114481704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8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13508AA" w14:textId="014FFB6B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05">
        <w:r w:rsidRPr="00CF1693" w:rsidR="003847EB">
          <w:rPr>
            <w:rStyle w:val="Hiperveza"/>
            <w:rFonts w:eastAsiaTheme="majorEastAsia"/>
            <w:noProof/>
          </w:rPr>
          <w:t>Slika 3 Prijava putem vjerodajnica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_Toc114481705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9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0A9A1DA1" w14:textId="0A9238BC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06">
        <w:r w:rsidRPr="00CF1693" w:rsidR="003847EB">
          <w:rPr>
            <w:rStyle w:val="Hiperveza"/>
            <w:rFonts w:eastAsiaTheme="majorEastAsia"/>
            <w:noProof/>
          </w:rPr>
          <w:t>Slika 4 Odabir modula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_Toc114481706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10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56F61FC" w14:textId="227F68FF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07">
        <w:r w:rsidRPr="00CF1693" w:rsidR="003847EB">
          <w:rPr>
            <w:rStyle w:val="Hiperveza"/>
            <w:rFonts w:eastAsiaTheme="majorEastAsia"/>
            <w:noProof/>
          </w:rPr>
          <w:t>Slika 5 Početna stranica sustava (1-3)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_Toc114481707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11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D0ED8BD" w14:textId="61D94830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08">
        <w:r w:rsidRPr="00CF1693" w:rsidR="003847EB">
          <w:rPr>
            <w:rStyle w:val="Hiperveza"/>
            <w:rFonts w:eastAsiaTheme="majorEastAsia"/>
            <w:noProof/>
          </w:rPr>
          <w:t>Slika 6 Početna stranica sustava (4-7)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_Toc114481708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11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D9D9C7C" w14:textId="3B6BB5EB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09">
        <w:r w:rsidRPr="00CF1693" w:rsidR="003847EB">
          <w:rPr>
            <w:rStyle w:val="Hiperveza"/>
            <w:rFonts w:eastAsiaTheme="majorEastAsia"/>
            <w:noProof/>
          </w:rPr>
          <w:t>Slika 7 Opcija kreiranja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_Toc114481709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12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12890203" w14:textId="1A0E6931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0">
        <w:r w:rsidRPr="00CF1693" w:rsidR="003847EB">
          <w:rPr>
            <w:rStyle w:val="Hiperveza"/>
            <w:rFonts w:eastAsiaTheme="majorEastAsia"/>
            <w:noProof/>
          </w:rPr>
          <w:t>Slika 8 Navigacija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_Toc114481710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13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D1EF313" w14:textId="1B4E599F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1">
        <w:r w:rsidRPr="00CF1693" w:rsidR="003847EB">
          <w:rPr>
            <w:rStyle w:val="Hiperveza"/>
            <w:rFonts w:eastAsiaTheme="majorEastAsia"/>
            <w:noProof/>
          </w:rPr>
          <w:t>Slika 9 Kreiranje novog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_Toc114481711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14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175FEC68" w14:textId="1E3A5B37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2">
        <w:r w:rsidRPr="00CF1693" w:rsidR="003847EB">
          <w:rPr>
            <w:rStyle w:val="Hiperveza"/>
            <w:rFonts w:eastAsiaTheme="majorEastAsia"/>
            <w:noProof/>
          </w:rPr>
          <w:t xml:space="preserve">Slika 10 </w:t>
        </w:r>
        <w:r w:rsidRPr="00CF1693" w:rsidR="003847EB">
          <w:rPr>
            <w:rStyle w:val="Hiperveza"/>
            <w:rFonts w:eastAsiaTheme="majorEastAsia"/>
            <w:iCs/>
            <w:noProof/>
          </w:rPr>
          <w:t>Web</w:t>
        </w:r>
        <w:r w:rsidRPr="00CF1693" w:rsidR="003847EB">
          <w:rPr>
            <w:rStyle w:val="Hiperveza"/>
            <w:rFonts w:eastAsiaTheme="majorEastAsia"/>
            <w:noProof/>
          </w:rPr>
          <w:t>-obrazac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_Toc114481712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15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5FD16B7" w14:textId="4601CA2F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3">
        <w:r w:rsidRPr="00CF1693" w:rsidR="003847EB">
          <w:rPr>
            <w:rStyle w:val="Hiperveza"/>
            <w:rFonts w:eastAsiaTheme="majorEastAsia"/>
            <w:noProof/>
          </w:rPr>
          <w:t>Slika 11. Mogućnosti rada na zahtjevu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_Toc114481713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16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695D4883" w14:textId="2789F38B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4">
        <w:r w:rsidRPr="00CF1693" w:rsidR="003847EB">
          <w:rPr>
            <w:rStyle w:val="Hiperveza"/>
            <w:rFonts w:eastAsiaTheme="majorEastAsia"/>
            <w:noProof/>
          </w:rPr>
          <w:t>Slika 12. Pregled podataka roditelja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_Toc114481714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17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3AB3C838" w14:textId="563FEB2D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5">
        <w:r w:rsidRPr="00CF1693" w:rsidR="003847EB">
          <w:rPr>
            <w:rStyle w:val="Hiperveza"/>
            <w:rFonts w:eastAsiaTheme="majorEastAsia"/>
            <w:noProof/>
          </w:rPr>
          <w:t>Slika 13. Ispunjavanje podataka o drugom roditelju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_Toc114481715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17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1E14E523" w14:textId="7FA0BE97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6">
        <w:r w:rsidRPr="00CF1693" w:rsidR="003847EB">
          <w:rPr>
            <w:rStyle w:val="Hiperveza"/>
            <w:rFonts w:eastAsiaTheme="majorEastAsia"/>
            <w:noProof/>
          </w:rPr>
          <w:t>Slika 14.  Prilaganje dodatne dokumentacije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_Toc114481716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18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2A72C8F" w14:textId="71D690B0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7">
        <w:r w:rsidRPr="00CF1693" w:rsidR="003847EB">
          <w:rPr>
            <w:rStyle w:val="Hiperveza"/>
            <w:rFonts w:eastAsiaTheme="majorEastAsia"/>
            <w:noProof/>
          </w:rPr>
          <w:t>Slika 15. Pregled podataka djeteta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_Toc114481717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18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02653050" w14:textId="6500238F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8">
        <w:r w:rsidRPr="00CF1693" w:rsidR="003847EB">
          <w:rPr>
            <w:rStyle w:val="Hiperveza"/>
            <w:rFonts w:eastAsiaTheme="majorEastAsia"/>
            <w:noProof/>
          </w:rPr>
          <w:t>Slika 16. Odabir ustanove upotrebom opcije “Filteri”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_Toc114481718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19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7EFB0FAD" w14:textId="20981B36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19">
        <w:r w:rsidRPr="00CF1693" w:rsidR="003847EB">
          <w:rPr>
            <w:rStyle w:val="Hiperveza"/>
            <w:rFonts w:eastAsiaTheme="majorEastAsia"/>
            <w:noProof/>
          </w:rPr>
          <w:t>Slika 17. Odabir lokacije i programa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_Toc114481719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20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00955CE9" w14:textId="0D602B8D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0">
        <w:r w:rsidRPr="00CF1693" w:rsidR="003847EB">
          <w:rPr>
            <w:rStyle w:val="Hiperveza"/>
            <w:rFonts w:eastAsiaTheme="majorEastAsia"/>
            <w:noProof/>
          </w:rPr>
          <w:t>Slika 18. Odabir kriterija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_Toc114481720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21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7D1A00D3" w14:textId="36C02ADE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1">
        <w:r w:rsidRPr="00CF1693" w:rsidR="003847EB">
          <w:rPr>
            <w:rStyle w:val="Hiperveza"/>
            <w:rFonts w:eastAsiaTheme="majorEastAsia"/>
            <w:noProof/>
          </w:rPr>
          <w:t>Slika 19. Podatci o djetetu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_Toc114481721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22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699EA8F8" w14:textId="2AD506C2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2">
        <w:r w:rsidRPr="00CF1693" w:rsidR="003847EB">
          <w:rPr>
            <w:rStyle w:val="Hiperveza"/>
            <w:rFonts w:eastAsiaTheme="majorEastAsia"/>
            <w:noProof/>
          </w:rPr>
          <w:t>Slika 20. Podatci o roditeljima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_Toc114481722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23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06C52350" w14:textId="1F3C9D6B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3">
        <w:r w:rsidRPr="00CF1693" w:rsidR="003847EB">
          <w:rPr>
            <w:rStyle w:val="Hiperveza"/>
            <w:rFonts w:eastAsiaTheme="majorEastAsia"/>
            <w:noProof/>
          </w:rPr>
          <w:t>Slika 21. Navedite s kim dijete živi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_Toc114481723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24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3E87925" w14:textId="48AFBAAD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4">
        <w:r w:rsidRPr="00CF1693" w:rsidR="003847EB">
          <w:rPr>
            <w:rStyle w:val="Hiperveza"/>
            <w:rFonts w:eastAsiaTheme="majorEastAsia"/>
            <w:noProof/>
          </w:rPr>
          <w:t>Slika 22. Opće informacije o obitelji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_Toc114481724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25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187C6C6A" w14:textId="267C409A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5">
        <w:r w:rsidRPr="00CF1693" w:rsidR="003847EB">
          <w:rPr>
            <w:rStyle w:val="Hiperveza"/>
            <w:rFonts w:eastAsiaTheme="majorEastAsia"/>
            <w:noProof/>
          </w:rPr>
          <w:t>Slika 23. Podatci o zdravstvenom i razvojnom statusu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_Toc114481725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26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7857EE87" w14:textId="5F73F748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6">
        <w:r w:rsidRPr="00CF1693" w:rsidR="003847EB">
          <w:rPr>
            <w:rStyle w:val="Hiperveza"/>
            <w:rFonts w:eastAsiaTheme="majorEastAsia"/>
            <w:noProof/>
          </w:rPr>
          <w:t>Slika 24. Potrebe i navike djeteta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_Toc114481726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27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6066B0F2" w14:textId="17BE14AA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7">
        <w:r w:rsidRPr="00CF1693" w:rsidR="003847EB">
          <w:rPr>
            <w:rStyle w:val="Hiperveza"/>
            <w:rFonts w:eastAsiaTheme="majorEastAsia"/>
            <w:noProof/>
          </w:rPr>
          <w:t>Slika 25. Motorički i senzorički razvoj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_Toc114481727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28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E9F1026" w14:textId="19DC43A4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8">
        <w:r w:rsidRPr="00CF1693" w:rsidR="003847EB">
          <w:rPr>
            <w:rStyle w:val="Hiperveza"/>
            <w:rFonts w:eastAsiaTheme="majorEastAsia"/>
            <w:noProof/>
          </w:rPr>
          <w:t>Slika 26. Komunikacijski i jezično-govorni razvoj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_Toc114481728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29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173B72A6" w14:textId="61251C52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29">
        <w:r w:rsidRPr="00CF1693" w:rsidR="003847EB">
          <w:rPr>
            <w:rStyle w:val="Hiperveza"/>
            <w:rFonts w:eastAsiaTheme="majorEastAsia"/>
            <w:noProof/>
          </w:rPr>
          <w:t>Slika 27. Podatci o socijalnom i emocionalnom razvoju djeteta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_Toc114481729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30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EAA12E9" w14:textId="27329E7F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0">
        <w:r w:rsidRPr="00CF1693" w:rsidR="003847EB">
          <w:rPr>
            <w:rStyle w:val="Hiperveza"/>
            <w:rFonts w:eastAsiaTheme="majorEastAsia"/>
            <w:noProof/>
          </w:rPr>
          <w:t>Slika 28. Obilježja djetetove igre, pažnje i spoznaje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_Toc114481730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31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3DA44EDC" w14:textId="5532B3EA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1" r:id="rId21">
        <w:r w:rsidRPr="00CF1693" w:rsidR="003847EB">
          <w:rPr>
            <w:rStyle w:val="Hiperveza"/>
            <w:rFonts w:eastAsiaTheme="majorEastAsia"/>
            <w:noProof/>
          </w:rPr>
          <w:t>Slika 29: Prikaz sumiranih podataka zahtjeva i gumba "Pošalji zahtjev"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_Toc114481731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32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63721C12" w14:textId="3BEE0462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2">
        <w:r w:rsidRPr="00CF1693" w:rsidR="003847EB">
          <w:rPr>
            <w:rStyle w:val="Hiperveza"/>
            <w:rFonts w:eastAsiaTheme="majorEastAsia"/>
            <w:noProof/>
          </w:rPr>
          <w:t>Slika 30. Pregled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_Toc114481732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32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BABC9B0" w14:textId="6EDB6EA1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3">
        <w:r w:rsidRPr="00CF1693" w:rsidR="003847EB">
          <w:rPr>
            <w:rStyle w:val="Hiperveza"/>
            <w:rFonts w:eastAsiaTheme="majorEastAsia"/>
            <w:noProof/>
          </w:rPr>
          <w:t>Slika 31. Izmjena/dopuna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_Toc114481733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33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78653508" w14:textId="3339EAF0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4">
        <w:r w:rsidRPr="00CF1693" w:rsidR="003847EB">
          <w:rPr>
            <w:rStyle w:val="Hiperveza"/>
            <w:rFonts w:eastAsiaTheme="majorEastAsia"/>
            <w:noProof/>
          </w:rPr>
          <w:t>Slika 32. Izmjena prioriteta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_Toc114481734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34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DB07AC7" w14:textId="4A4E7461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5">
        <w:r w:rsidRPr="00CF1693" w:rsidR="003847EB">
          <w:rPr>
            <w:rStyle w:val="Hiperveza"/>
            <w:rFonts w:eastAsiaTheme="majorEastAsia"/>
            <w:noProof/>
          </w:rPr>
          <w:t>Slika 33. Arhiva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_Toc114481735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34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5662FC55" w14:textId="308C0000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6">
        <w:r w:rsidRPr="00CF1693" w:rsidR="003847EB">
          <w:rPr>
            <w:rStyle w:val="Hiperveza"/>
            <w:rFonts w:eastAsiaTheme="majorEastAsia"/>
            <w:noProof/>
          </w:rPr>
          <w:t>Slika 34. Brisanje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_Toc114481736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35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E773321" w14:textId="32B68618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7">
        <w:r w:rsidRPr="00CF1693" w:rsidR="003847EB">
          <w:rPr>
            <w:rStyle w:val="Hiperveza"/>
            <w:rFonts w:eastAsiaTheme="majorEastAsia"/>
            <w:noProof/>
          </w:rPr>
          <w:t>Slika 35. Evaluacija zahtjeva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_Toc114481737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36</w:t>
        </w:r>
        <w:r w:rsidR="003847EB">
          <w:rPr>
            <w:noProof/>
            <w:webHidden/>
          </w:rPr>
          <w:fldChar w:fldCharType="end"/>
        </w:r>
      </w:hyperlink>
    </w:p>
    <w:p w:rsidR="003847EB" w:rsidRDefault="00000000" w14:paraId="2DF14232" w14:textId="4D54E15C">
      <w:pPr>
        <w:pStyle w:val="Tablicaslika"/>
        <w:tabs>
          <w:tab w:val="right" w:leader="hyphen" w:pos="9060"/>
        </w:tabs>
        <w:rPr>
          <w:rFonts w:asciiTheme="minorHAnsi" w:hAnsiTheme="minorHAnsi" w:eastAsiaTheme="minorEastAsia" w:cstheme="minorBidi"/>
          <w:noProof/>
          <w:sz w:val="22"/>
          <w:szCs w:val="22"/>
          <w:lang w:eastAsia="hr-HR"/>
        </w:rPr>
      </w:pPr>
      <w:hyperlink w:history="1" w:anchor="_Toc114481738">
        <w:r w:rsidRPr="00CF1693" w:rsidR="003847EB">
          <w:rPr>
            <w:rStyle w:val="Hiperveza"/>
            <w:rFonts w:eastAsiaTheme="majorEastAsia"/>
            <w:noProof/>
          </w:rPr>
          <w:t>Slika 36. Jedinstvena odjava iz NIAS sustava</w:t>
        </w:r>
        <w:r w:rsidR="003847EB">
          <w:rPr>
            <w:noProof/>
            <w:webHidden/>
          </w:rPr>
          <w:tab/>
        </w:r>
        <w:r w:rsidR="003847EB">
          <w:rPr>
            <w:noProof/>
            <w:webHidden/>
          </w:rPr>
          <w:fldChar w:fldCharType="begin"/>
        </w:r>
        <w:r w:rsidR="003847EB">
          <w:rPr>
            <w:noProof/>
            <w:webHidden/>
          </w:rPr>
          <w:instrText xml:space="preserve"> PAGEREF _Toc114481738 \h </w:instrText>
        </w:r>
        <w:r w:rsidR="003847EB">
          <w:rPr>
            <w:noProof/>
            <w:webHidden/>
          </w:rPr>
        </w:r>
        <w:r w:rsidR="003847EB">
          <w:rPr>
            <w:noProof/>
            <w:webHidden/>
          </w:rPr>
          <w:fldChar w:fldCharType="separate"/>
        </w:r>
        <w:r w:rsidR="003847EB">
          <w:rPr>
            <w:noProof/>
            <w:webHidden/>
          </w:rPr>
          <w:t>37</w:t>
        </w:r>
        <w:r w:rsidR="003847EB">
          <w:rPr>
            <w:noProof/>
            <w:webHidden/>
          </w:rPr>
          <w:fldChar w:fldCharType="end"/>
        </w:r>
      </w:hyperlink>
    </w:p>
    <w:p w:rsidRPr="00554E46" w:rsidR="00AE1B41" w:rsidP="00F178E5" w:rsidRDefault="00554E46" w14:paraId="72924700" w14:textId="161C3A54">
      <w:pPr>
        <w:spacing w:before="0"/>
      </w:pPr>
      <w:r>
        <w:fldChar w:fldCharType="end"/>
      </w:r>
      <w:r w:rsidRPr="00554E46" w:rsidR="00AE1B41">
        <w:br w:type="page"/>
      </w:r>
    </w:p>
    <w:p w:rsidRPr="002D6EE2" w:rsidR="00AE1B41" w:rsidP="6CA4553B" w:rsidRDefault="002D6EE2" w14:paraId="70BAB7B8" w14:textId="6F93D4DD">
      <w:pPr>
        <w:rPr>
          <w:b/>
          <w:bCs/>
        </w:rPr>
      </w:pPr>
      <w:r w:rsidRPr="284235FC">
        <w:rPr>
          <w:b/>
          <w:bCs/>
        </w:rPr>
        <w:lastRenderedPageBreak/>
        <w:t>Pokrate i pojmovi</w:t>
      </w:r>
      <w:r w:rsidRPr="284235FC" w:rsidR="00F178E5">
        <w:rPr>
          <w:b/>
          <w:bCs/>
        </w:rPr>
        <w:t>:</w:t>
      </w:r>
      <w:r>
        <w:tab/>
      </w:r>
    </w:p>
    <w:p w:rsidR="00EF090B" w:rsidP="00EF090B" w:rsidRDefault="00EF090B" w14:paraId="4626FD43" w14:textId="7777777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3"/>
        <w:gridCol w:w="6797"/>
      </w:tblGrid>
      <w:tr w:rsidRPr="002D6EE2" w:rsidR="002D6EE2" w:rsidTr="284235FC" w14:paraId="674E1E4E" w14:textId="77777777">
        <w:tc>
          <w:tcPr>
            <w:tcW w:w="2263" w:type="dxa"/>
            <w:vAlign w:val="center"/>
          </w:tcPr>
          <w:p w:rsidRPr="002D6EE2" w:rsidR="002D6EE2" w:rsidP="002D6EE2" w:rsidRDefault="002D6EE2" w14:paraId="60CED113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Sustav e-Građani</w:t>
            </w:r>
          </w:p>
        </w:tc>
        <w:tc>
          <w:tcPr>
            <w:tcW w:w="6799" w:type="dxa"/>
          </w:tcPr>
          <w:p w:rsidRPr="002D6EE2" w:rsidR="002D6EE2" w:rsidP="002D6EE2" w:rsidRDefault="002D6EE2" w14:paraId="7937A8A8" w14:textId="15C1C68E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>Državna platforma i dio državne informacijske infrastrukture koja omogućuje građanima pristup javnim informacijama i informacijama o e-uslugama koje su namijenjene građanima (na jednom mjestu, siguran pristup podatcima i elektronička komunikacija građana s javnim sektorom).</w:t>
            </w:r>
          </w:p>
        </w:tc>
      </w:tr>
      <w:tr w:rsidRPr="002D6EE2" w:rsidR="002D6EE2" w:rsidTr="284235FC" w14:paraId="21CDB19E" w14:textId="77777777">
        <w:tc>
          <w:tcPr>
            <w:tcW w:w="2263" w:type="dxa"/>
            <w:vAlign w:val="center"/>
          </w:tcPr>
          <w:p w:rsidRPr="002D6EE2" w:rsidR="002D6EE2" w:rsidP="6CA4553B" w:rsidRDefault="002D6EE2" w14:paraId="3AED781E" w14:textId="77777777">
            <w:pPr>
              <w:jc w:val="center"/>
              <w:rPr>
                <w:rFonts w:ascii="Arial" w:hAnsi="Arial" w:cs="Arial"/>
                <w:b/>
                <w:bCs/>
              </w:rPr>
            </w:pPr>
            <w:r w:rsidRPr="6CA4553B">
              <w:rPr>
                <w:rFonts w:ascii="Arial" w:hAnsi="Arial" w:cs="Arial"/>
                <w:b/>
                <w:bCs/>
              </w:rPr>
              <w:t>MZO</w:t>
            </w:r>
          </w:p>
        </w:tc>
        <w:tc>
          <w:tcPr>
            <w:tcW w:w="6799" w:type="dxa"/>
          </w:tcPr>
          <w:p w:rsidRPr="002D6EE2" w:rsidR="002D6EE2" w:rsidP="002D6EE2" w:rsidRDefault="005134A3" w14:paraId="4325F250" w14:textId="118F98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Ministarstvo znanosti i obrazovanja</w:t>
            </w:r>
          </w:p>
        </w:tc>
      </w:tr>
      <w:tr w:rsidRPr="002D6EE2" w:rsidR="002D6EE2" w:rsidTr="284235FC" w14:paraId="6F7B8ED2" w14:textId="77777777">
        <w:tc>
          <w:tcPr>
            <w:tcW w:w="2263" w:type="dxa"/>
            <w:vAlign w:val="center"/>
          </w:tcPr>
          <w:p w:rsidRPr="002D6EE2" w:rsidR="002D6EE2" w:rsidP="002D6EE2" w:rsidRDefault="002D6EE2" w14:paraId="6B23C9F8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NIAS</w:t>
            </w:r>
          </w:p>
        </w:tc>
        <w:tc>
          <w:tcPr>
            <w:tcW w:w="6799" w:type="dxa"/>
          </w:tcPr>
          <w:p w:rsidRPr="002D6EE2" w:rsidR="002D6EE2" w:rsidP="002D6EE2" w:rsidRDefault="002D6EE2" w14:paraId="57082B8C" w14:textId="16D9CF07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>Državni informacijsko-tehnološki sustav središnje identifikacije i autentifikacije korisnika elektroničkih usluga, kako je definirano Zakonom i Odlukom.</w:t>
            </w:r>
          </w:p>
        </w:tc>
      </w:tr>
      <w:tr w:rsidRPr="002D6EE2" w:rsidR="002D6EE2" w:rsidTr="284235FC" w14:paraId="606CBF92" w14:textId="77777777">
        <w:tc>
          <w:tcPr>
            <w:tcW w:w="2263" w:type="dxa"/>
            <w:vAlign w:val="center"/>
          </w:tcPr>
          <w:p w:rsidRPr="002D6EE2" w:rsidR="002D6EE2" w:rsidP="002D6EE2" w:rsidRDefault="002D6EE2" w14:paraId="7222FCE1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Upisi u dječje vrtiće</w:t>
            </w:r>
          </w:p>
        </w:tc>
        <w:tc>
          <w:tcPr>
            <w:tcW w:w="6799" w:type="dxa"/>
          </w:tcPr>
          <w:p w:rsidRPr="002D6EE2" w:rsidR="002D6EE2" w:rsidP="002D6EE2" w:rsidRDefault="002D6EE2" w14:paraId="434C47D6" w14:textId="5535A911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eastAsia="Arial" w:cs="Arial"/>
                <w:i/>
                <w:iCs/>
              </w:rPr>
              <w:t>Web</w:t>
            </w:r>
            <w:r w:rsidRPr="284235FC">
              <w:rPr>
                <w:rFonts w:ascii="Arial" w:hAnsi="Arial" w:eastAsia="Arial" w:cs="Arial"/>
              </w:rPr>
              <w:t>-</w:t>
            </w:r>
            <w:r w:rsidRPr="284235FC">
              <w:rPr>
                <w:rFonts w:ascii="Arial" w:hAnsi="Arial" w:cs="Arial"/>
              </w:rPr>
              <w:t xml:space="preserve">aplikacija za prijavu i upis djece u ustanove ranog i predškolskog </w:t>
            </w:r>
            <w:r w:rsidRPr="284235FC" w:rsidR="65DBC896">
              <w:rPr>
                <w:rFonts w:ascii="Arial" w:hAnsi="Arial" w:cs="Arial"/>
              </w:rPr>
              <w:t xml:space="preserve">odgoja i obrazovanja. </w:t>
            </w:r>
          </w:p>
        </w:tc>
      </w:tr>
      <w:tr w:rsidRPr="002D6EE2" w:rsidR="002D6EE2" w:rsidTr="284235FC" w14:paraId="2B85CCD8" w14:textId="77777777">
        <w:tc>
          <w:tcPr>
            <w:tcW w:w="2263" w:type="dxa"/>
            <w:vAlign w:val="center"/>
          </w:tcPr>
          <w:p w:rsidRPr="002D6EE2" w:rsidR="002D6EE2" w:rsidP="002D6EE2" w:rsidRDefault="002D6EE2" w14:paraId="46FE3448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Korisnik</w:t>
            </w:r>
          </w:p>
        </w:tc>
        <w:tc>
          <w:tcPr>
            <w:tcW w:w="6799" w:type="dxa"/>
          </w:tcPr>
          <w:p w:rsidRPr="002D6EE2" w:rsidR="002D6EE2" w:rsidP="002D6EE2" w:rsidRDefault="002D6EE2" w14:paraId="21288BBE" w14:textId="2BF62629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 xml:space="preserve">Korisnik prijavljen u </w:t>
            </w:r>
            <w:r w:rsidRPr="284235FC">
              <w:rPr>
                <w:rFonts w:ascii="Arial" w:hAnsi="Arial" w:eastAsia="Arial" w:cs="Arial"/>
                <w:i/>
                <w:iCs/>
              </w:rPr>
              <w:t>web</w:t>
            </w:r>
            <w:r w:rsidRPr="284235FC">
              <w:rPr>
                <w:rFonts w:ascii="Arial" w:hAnsi="Arial" w:cs="Arial"/>
              </w:rPr>
              <w:t>-aplikaciji Upisi u dječje vrtiće koji podnosi zahtjev.</w:t>
            </w:r>
          </w:p>
        </w:tc>
      </w:tr>
      <w:tr w:rsidRPr="002D6EE2" w:rsidR="002D6EE2" w:rsidTr="284235FC" w14:paraId="33ECFF55" w14:textId="77777777">
        <w:tc>
          <w:tcPr>
            <w:tcW w:w="2263" w:type="dxa"/>
            <w:vAlign w:val="center"/>
          </w:tcPr>
          <w:p w:rsidRPr="002D6EE2" w:rsidR="002D6EE2" w:rsidP="002D6EE2" w:rsidRDefault="002D6EE2" w14:paraId="4710459F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Vjerodajnica</w:t>
            </w:r>
          </w:p>
        </w:tc>
        <w:tc>
          <w:tcPr>
            <w:tcW w:w="6799" w:type="dxa"/>
          </w:tcPr>
          <w:p w:rsidRPr="002D6EE2" w:rsidR="002D6EE2" w:rsidP="002D6EE2" w:rsidRDefault="002D6EE2" w14:paraId="564BC5B8" w14:textId="23FA6383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>Sredstvo za elektroničku identifikaciju i autentifikaciju korisnika koje se koristi prilikom prijave na elektroničke usluge u sklopu portala e-Građani.</w:t>
            </w:r>
          </w:p>
        </w:tc>
      </w:tr>
      <w:tr w:rsidRPr="002D6EE2" w:rsidR="002D6EE2" w:rsidTr="284235FC" w14:paraId="13CACC7B" w14:textId="77777777">
        <w:tc>
          <w:tcPr>
            <w:tcW w:w="2263" w:type="dxa"/>
            <w:vAlign w:val="center"/>
          </w:tcPr>
          <w:p w:rsidRPr="002D6EE2" w:rsidR="002D6EE2" w:rsidP="002D6EE2" w:rsidRDefault="002D6EE2" w14:paraId="260C3167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Autentifikacija</w:t>
            </w:r>
          </w:p>
        </w:tc>
        <w:tc>
          <w:tcPr>
            <w:tcW w:w="6799" w:type="dxa"/>
          </w:tcPr>
          <w:p w:rsidRPr="002D6EE2" w:rsidR="002D6EE2" w:rsidP="002D6EE2" w:rsidRDefault="002D6EE2" w14:paraId="3CD007DF" w14:textId="3292AF7C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 xml:space="preserve">Univerzalni postupak za povezivanje na državnu informacijsku infrastrukturu, kako je definirano Zakonom i Uredbom o organizacijskim i tehničkim standardima. </w:t>
            </w:r>
          </w:p>
        </w:tc>
      </w:tr>
      <w:tr w:rsidRPr="002D6EE2" w:rsidR="002D6EE2" w:rsidTr="284235FC" w14:paraId="1FC981BC" w14:textId="77777777">
        <w:tc>
          <w:tcPr>
            <w:tcW w:w="2263" w:type="dxa"/>
            <w:vAlign w:val="center"/>
          </w:tcPr>
          <w:p w:rsidRPr="002D6EE2" w:rsidR="002D6EE2" w:rsidP="002D6EE2" w:rsidRDefault="002D6EE2" w14:paraId="661355AF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KP</w:t>
            </w:r>
          </w:p>
        </w:tc>
        <w:tc>
          <w:tcPr>
            <w:tcW w:w="6799" w:type="dxa"/>
          </w:tcPr>
          <w:p w:rsidRPr="002D6EE2" w:rsidR="002D6EE2" w:rsidP="002D6EE2" w:rsidRDefault="002D6EE2" w14:paraId="0ECB13F6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Korisnički pretinac</w:t>
            </w:r>
          </w:p>
        </w:tc>
      </w:tr>
      <w:tr w:rsidRPr="002D6EE2" w:rsidR="002D6EE2" w:rsidTr="284235FC" w14:paraId="751EAD95" w14:textId="77777777">
        <w:tc>
          <w:tcPr>
            <w:tcW w:w="2263" w:type="dxa"/>
            <w:vAlign w:val="center"/>
          </w:tcPr>
          <w:p w:rsidRPr="002D6EE2" w:rsidR="002D6EE2" w:rsidP="002D6EE2" w:rsidRDefault="002D6EE2" w14:paraId="1082DA13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MUP</w:t>
            </w:r>
          </w:p>
        </w:tc>
        <w:tc>
          <w:tcPr>
            <w:tcW w:w="6799" w:type="dxa"/>
          </w:tcPr>
          <w:p w:rsidRPr="002D6EE2" w:rsidR="002D6EE2" w:rsidP="002D6EE2" w:rsidRDefault="002D6EE2" w14:paraId="06F4B70A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unutarnjih poslova</w:t>
            </w:r>
          </w:p>
        </w:tc>
      </w:tr>
      <w:tr w:rsidRPr="002D6EE2" w:rsidR="002D6EE2" w:rsidTr="284235FC" w14:paraId="51CD3099" w14:textId="77777777">
        <w:tc>
          <w:tcPr>
            <w:tcW w:w="2263" w:type="dxa"/>
            <w:vAlign w:val="center"/>
          </w:tcPr>
          <w:p w:rsidRPr="002D6EE2" w:rsidR="002D6EE2" w:rsidP="002D6EE2" w:rsidRDefault="002D6EE2" w14:paraId="34F61AC0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OIB</w:t>
            </w:r>
          </w:p>
        </w:tc>
        <w:tc>
          <w:tcPr>
            <w:tcW w:w="6799" w:type="dxa"/>
          </w:tcPr>
          <w:p w:rsidRPr="002D6EE2" w:rsidR="002D6EE2" w:rsidP="002D6EE2" w:rsidRDefault="002D6EE2" w14:paraId="606D07B2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Osobni identifikacijski broj</w:t>
            </w:r>
          </w:p>
        </w:tc>
      </w:tr>
      <w:tr w:rsidRPr="002D6EE2" w:rsidR="002D6EE2" w:rsidTr="284235FC" w14:paraId="76E45F44" w14:textId="77777777">
        <w:tc>
          <w:tcPr>
            <w:tcW w:w="2263" w:type="dxa"/>
            <w:vAlign w:val="center"/>
          </w:tcPr>
          <w:p w:rsidRPr="002D6EE2" w:rsidR="002D6EE2" w:rsidP="002D6EE2" w:rsidRDefault="002D6EE2" w14:paraId="47CE3DDD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HZJZ</w:t>
            </w:r>
          </w:p>
        </w:tc>
        <w:tc>
          <w:tcPr>
            <w:tcW w:w="6799" w:type="dxa"/>
          </w:tcPr>
          <w:p w:rsidRPr="002D6EE2" w:rsidR="002D6EE2" w:rsidP="002D6EE2" w:rsidRDefault="002D6EE2" w14:paraId="4E2830C9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javno zdravstvo</w:t>
            </w:r>
          </w:p>
        </w:tc>
      </w:tr>
      <w:tr w:rsidRPr="002D6EE2" w:rsidR="002D6EE2" w:rsidTr="284235FC" w14:paraId="31C0CDAF" w14:textId="77777777">
        <w:tc>
          <w:tcPr>
            <w:tcW w:w="2263" w:type="dxa"/>
            <w:vAlign w:val="center"/>
          </w:tcPr>
          <w:p w:rsidRPr="002D6EE2" w:rsidR="002D6EE2" w:rsidP="002D6EE2" w:rsidRDefault="002D6EE2" w14:paraId="3227A226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HZZO</w:t>
            </w:r>
          </w:p>
        </w:tc>
        <w:tc>
          <w:tcPr>
            <w:tcW w:w="6799" w:type="dxa"/>
          </w:tcPr>
          <w:p w:rsidRPr="002D6EE2" w:rsidR="002D6EE2" w:rsidP="002D6EE2" w:rsidRDefault="002D6EE2" w14:paraId="35845BC1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zdravstveno osiguranje</w:t>
            </w:r>
          </w:p>
        </w:tc>
      </w:tr>
      <w:tr w:rsidRPr="002D6EE2" w:rsidR="002D6EE2" w:rsidTr="284235FC" w14:paraId="2A81A0B3" w14:textId="77777777">
        <w:tc>
          <w:tcPr>
            <w:tcW w:w="2263" w:type="dxa"/>
            <w:vAlign w:val="center"/>
          </w:tcPr>
          <w:p w:rsidRPr="002D6EE2" w:rsidR="002D6EE2" w:rsidP="002D6EE2" w:rsidRDefault="002D6EE2" w14:paraId="4C9F92DB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CEZIH</w:t>
            </w:r>
          </w:p>
        </w:tc>
        <w:tc>
          <w:tcPr>
            <w:tcW w:w="6799" w:type="dxa"/>
          </w:tcPr>
          <w:p w:rsidRPr="002D6EE2" w:rsidR="002D6EE2" w:rsidP="002D6EE2" w:rsidRDefault="002D6EE2" w14:paraId="20D1C50F" w14:textId="3A95A849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>Centralni zdravstveni informacijski sustav Republike Hrvatske</w:t>
            </w:r>
          </w:p>
        </w:tc>
      </w:tr>
      <w:tr w:rsidRPr="002D6EE2" w:rsidR="002D6EE2" w:rsidTr="284235FC" w14:paraId="24954518" w14:textId="77777777">
        <w:tc>
          <w:tcPr>
            <w:tcW w:w="2263" w:type="dxa"/>
            <w:vAlign w:val="center"/>
          </w:tcPr>
          <w:p w:rsidRPr="002D6EE2" w:rsidR="002D6EE2" w:rsidP="002D6EE2" w:rsidRDefault="002D6EE2" w14:paraId="49FEBB1C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HZMO</w:t>
            </w:r>
          </w:p>
        </w:tc>
        <w:tc>
          <w:tcPr>
            <w:tcW w:w="6799" w:type="dxa"/>
          </w:tcPr>
          <w:p w:rsidRPr="002D6EE2" w:rsidR="002D6EE2" w:rsidP="002D6EE2" w:rsidRDefault="002D6EE2" w14:paraId="4C5CF0F8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mirovinsko osiguranje</w:t>
            </w:r>
          </w:p>
        </w:tc>
      </w:tr>
      <w:tr w:rsidRPr="002D6EE2" w:rsidR="002D6EE2" w:rsidTr="284235FC" w14:paraId="12EAB5B4" w14:textId="77777777">
        <w:tc>
          <w:tcPr>
            <w:tcW w:w="2263" w:type="dxa"/>
            <w:vAlign w:val="center"/>
          </w:tcPr>
          <w:p w:rsidRPr="002D6EE2" w:rsidR="002D6EE2" w:rsidP="002D6EE2" w:rsidRDefault="002D6EE2" w14:paraId="0D886BE2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EDIP</w:t>
            </w:r>
          </w:p>
        </w:tc>
        <w:tc>
          <w:tcPr>
            <w:tcW w:w="6799" w:type="dxa"/>
          </w:tcPr>
          <w:p w:rsidRPr="002D6EE2" w:rsidR="002D6EE2" w:rsidP="002D6EE2" w:rsidRDefault="002D6EE2" w14:paraId="459F7F7D" w14:textId="6C20A244">
            <w:pPr>
              <w:rPr>
                <w:rFonts w:ascii="Arial" w:hAnsi="Arial" w:cs="Arial"/>
              </w:rPr>
            </w:pPr>
            <w:r w:rsidRPr="284235FC">
              <w:rPr>
                <w:rFonts w:ascii="Arial" w:hAnsi="Arial" w:cs="Arial"/>
              </w:rPr>
              <w:t>Evidencija dohodaka i primitaka</w:t>
            </w:r>
          </w:p>
        </w:tc>
      </w:tr>
      <w:tr w:rsidRPr="002D6EE2" w:rsidR="002D6EE2" w:rsidTr="284235FC" w14:paraId="01522DF6" w14:textId="77777777">
        <w:tc>
          <w:tcPr>
            <w:tcW w:w="2263" w:type="dxa"/>
            <w:vAlign w:val="center"/>
          </w:tcPr>
          <w:p w:rsidRPr="002D6EE2" w:rsidR="002D6EE2" w:rsidP="002D6EE2" w:rsidRDefault="002D6EE2" w14:paraId="51498551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HZZ</w:t>
            </w:r>
          </w:p>
        </w:tc>
        <w:tc>
          <w:tcPr>
            <w:tcW w:w="6799" w:type="dxa"/>
          </w:tcPr>
          <w:p w:rsidRPr="002D6EE2" w:rsidR="002D6EE2" w:rsidP="002D6EE2" w:rsidRDefault="002D6EE2" w14:paraId="0C8C66D8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Hrvatski zavod za zapošljavanje</w:t>
            </w:r>
          </w:p>
        </w:tc>
      </w:tr>
      <w:tr w:rsidRPr="002D6EE2" w:rsidR="002D6EE2" w:rsidTr="284235FC" w14:paraId="1AF18CB6" w14:textId="77777777">
        <w:tc>
          <w:tcPr>
            <w:tcW w:w="2263" w:type="dxa"/>
            <w:vAlign w:val="center"/>
          </w:tcPr>
          <w:p w:rsidRPr="002D6EE2" w:rsidR="002D6EE2" w:rsidP="002D6EE2" w:rsidRDefault="002D6EE2" w14:paraId="48B9E067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MROSP</w:t>
            </w:r>
          </w:p>
        </w:tc>
        <w:tc>
          <w:tcPr>
            <w:tcW w:w="6799" w:type="dxa"/>
          </w:tcPr>
          <w:p w:rsidRPr="002D6EE2" w:rsidR="002D6EE2" w:rsidP="002D6EE2" w:rsidRDefault="002D6EE2" w14:paraId="1DE2A570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rada, mirovinskog sustava, obitelji i socijalne politike</w:t>
            </w:r>
          </w:p>
        </w:tc>
      </w:tr>
      <w:tr w:rsidRPr="002D6EE2" w:rsidR="002D6EE2" w:rsidTr="284235FC" w14:paraId="584B12C9" w14:textId="77777777">
        <w:tc>
          <w:tcPr>
            <w:tcW w:w="2263" w:type="dxa"/>
            <w:vAlign w:val="center"/>
          </w:tcPr>
          <w:p w:rsidRPr="002D6EE2" w:rsidR="002D6EE2" w:rsidP="002D6EE2" w:rsidRDefault="002D6EE2" w14:paraId="3FAFDF7C" w14:textId="77777777">
            <w:pPr>
              <w:jc w:val="center"/>
              <w:rPr>
                <w:rFonts w:ascii="Arial" w:hAnsi="Arial" w:cs="Arial"/>
                <w:b/>
              </w:rPr>
            </w:pPr>
            <w:r w:rsidRPr="002D6EE2">
              <w:rPr>
                <w:rFonts w:ascii="Arial" w:hAnsi="Arial" w:cs="Arial"/>
                <w:b/>
              </w:rPr>
              <w:t>MHB</w:t>
            </w:r>
          </w:p>
        </w:tc>
        <w:tc>
          <w:tcPr>
            <w:tcW w:w="6799" w:type="dxa"/>
          </w:tcPr>
          <w:p w:rsidRPr="002D6EE2" w:rsidR="002D6EE2" w:rsidP="002D6EE2" w:rsidRDefault="002D6EE2" w14:paraId="591D68D2" w14:textId="77777777">
            <w:pPr>
              <w:rPr>
                <w:rFonts w:ascii="Arial" w:hAnsi="Arial" w:cs="Arial"/>
              </w:rPr>
            </w:pPr>
            <w:r w:rsidRPr="002D6EE2">
              <w:rPr>
                <w:rFonts w:ascii="Arial" w:hAnsi="Arial" w:cs="Arial"/>
              </w:rPr>
              <w:t>Ministarstvo hrvatskih branitelja</w:t>
            </w:r>
          </w:p>
        </w:tc>
      </w:tr>
    </w:tbl>
    <w:p w:rsidRPr="002D6EE2" w:rsidR="00EF090B" w:rsidRDefault="00EF090B" w14:paraId="531C8255" w14:textId="77777777">
      <w:r w:rsidRPr="002D6EE2">
        <w:br w:type="page"/>
      </w:r>
    </w:p>
    <w:p w:rsidRPr="000F5897" w:rsidR="00EF090B" w:rsidP="00C37171" w:rsidRDefault="00521A13" w14:paraId="07C0E481" w14:textId="77777777">
      <w:pPr>
        <w:pStyle w:val="Naslov3"/>
        <w:numPr>
          <w:ilvl w:val="0"/>
          <w:numId w:val="0"/>
        </w:numPr>
        <w:ind w:left="851" w:hanging="851"/>
      </w:pPr>
      <w:bookmarkStart w:name="_Toc101350193" w:id="0"/>
      <w:r w:rsidRPr="00C37171">
        <w:lastRenderedPageBreak/>
        <w:t>Uvod</w:t>
      </w:r>
      <w:bookmarkEnd w:id="0"/>
    </w:p>
    <w:p w:rsidRPr="00C37171" w:rsidR="002D6EE2" w:rsidP="6CA4553B" w:rsidRDefault="002D6EE2" w14:paraId="0E0AD260" w14:textId="7F6DE7F7">
      <w:pPr>
        <w:rPr>
          <w:b/>
          <w:bCs/>
          <w:u w:val="single"/>
        </w:rPr>
      </w:pPr>
      <w:r>
        <w:t xml:space="preserve">Svrha je ovih korisničkih uputa pokazati funkcionalnosti sustava upisa djece u ustanove ranog i predškolskog odgoja i obrazovanja putem </w:t>
      </w:r>
      <w:r w:rsidRPr="284235FC">
        <w:rPr>
          <w:i/>
          <w:iCs/>
        </w:rPr>
        <w:t>web</w:t>
      </w:r>
      <w:r>
        <w:t xml:space="preserve">-aplikacije te </w:t>
      </w:r>
      <w:r w:rsidRPr="284235FC">
        <w:rPr>
          <w:b/>
          <w:bCs/>
          <w:u w:val="single"/>
        </w:rPr>
        <w:t>uputiti korisnike u način korištenja aplikacije i ispunjavanja zahtjeva za upis.</w:t>
      </w:r>
    </w:p>
    <w:p w:rsidRPr="002D6EE2" w:rsidR="002D6EE2" w:rsidP="002D6EE2" w:rsidRDefault="002D6EE2" w14:paraId="5035787A" w14:textId="7A9B1B47">
      <w:r w:rsidRPr="284235FC">
        <w:rPr>
          <w:i/>
          <w:iCs/>
        </w:rPr>
        <w:t>Web</w:t>
      </w:r>
      <w:r>
        <w:t>-aplikacija za prijavu i upis djece u ustanove ranog i predškolskog odgoja i obrazovanja namijenjena je građanima koji sustavu pristupaju putem platforme e-Građani kao roditelji ili skrbnici s ciljem podnošenja prijave i predaje zahtjeva za upis djeteta u ustanovu ranog i predškolskog odgoja i obrazovanja. Kako bi se pojednostavnio cijeli proces, od prijave do upisa u predškolsku ustanovu / dječji vrtić, aplikacija je povezana s državnim servisima dostupnim punoljetnim građanima Republike Hrvatske.</w:t>
      </w:r>
    </w:p>
    <w:p w:rsidR="00C37171" w:rsidP="00C37171" w:rsidRDefault="00C37171" w14:paraId="2E5BC4BA" w14:textId="77777777">
      <w:pPr>
        <w:pStyle w:val="Naslov3"/>
        <w:numPr>
          <w:ilvl w:val="0"/>
          <w:numId w:val="0"/>
        </w:numPr>
        <w:ind w:left="851" w:hanging="851"/>
      </w:pPr>
      <w:bookmarkStart w:name="_Toc101350194" w:id="1"/>
      <w:r>
        <w:t>Mogućnosti aplikacije/sustava iz perspektive roditelja</w:t>
      </w:r>
      <w:bookmarkEnd w:id="1"/>
    </w:p>
    <w:p w:rsidR="00C37171" w:rsidP="00C37171" w:rsidRDefault="00C37171" w14:paraId="1196D656" w14:textId="6B526DEB">
      <w:r>
        <w:t xml:space="preserve">U sustavu “Upisi u dječje vrtiće” roditelj može </w:t>
      </w:r>
      <w:r w:rsidRPr="284235FC">
        <w:rPr>
          <w:b/>
          <w:bCs/>
          <w:u w:val="single"/>
        </w:rPr>
        <w:t>kreirati zahtjev za upis djeteta</w:t>
      </w:r>
      <w:r>
        <w:t xml:space="preserve"> te ga poslati u sustav. Moguće je isti </w:t>
      </w:r>
      <w:r w:rsidRPr="284235FC">
        <w:rPr>
          <w:b/>
          <w:bCs/>
          <w:u w:val="single"/>
        </w:rPr>
        <w:t>zahtjev naknadno ažurirati, urediti i ponovno poslati</w:t>
      </w:r>
      <w:r>
        <w:t xml:space="preserve"> u sustav te, ako je potrebno, </w:t>
      </w:r>
      <w:r w:rsidRPr="284235FC">
        <w:rPr>
          <w:b/>
          <w:bCs/>
          <w:u w:val="single"/>
        </w:rPr>
        <w:t>nadopuniti zahtjev</w:t>
      </w:r>
      <w:r>
        <w:t xml:space="preserve"> vraćen na doradu. Roditelj također ima mogućnost pregledati sve osobno kreirane zahtjeve u sustavu.</w:t>
      </w:r>
    </w:p>
    <w:p w:rsidR="00C37171" w:rsidP="00C37171" w:rsidRDefault="00C37171" w14:paraId="62A94EA6" w14:textId="77777777">
      <w:pPr>
        <w:pStyle w:val="Opisslike"/>
      </w:pPr>
    </w:p>
    <w:p w:rsidR="00A476A8" w:rsidP="00E55894" w:rsidRDefault="00A476A8" w14:paraId="143B12FE" w14:textId="77777777">
      <w:pPr>
        <w:pStyle w:val="Naslov3"/>
        <w:numPr>
          <w:ilvl w:val="0"/>
          <w:numId w:val="0"/>
        </w:numPr>
        <w:ind w:left="851" w:hanging="851"/>
      </w:pPr>
      <w:bookmarkStart w:name="_Toc101350195" w:id="2"/>
      <w:r>
        <w:t>Prijava u sustav</w:t>
      </w:r>
      <w:bookmarkEnd w:id="2"/>
    </w:p>
    <w:p w:rsidR="00A476A8" w:rsidP="00A476A8" w:rsidRDefault="00A476A8" w14:paraId="39546833" w14:textId="6FFA4F26">
      <w:r>
        <w:t xml:space="preserve">Za uspješan rad u </w:t>
      </w:r>
      <w:r w:rsidRPr="284235FC">
        <w:rPr>
          <w:i/>
          <w:iCs/>
        </w:rPr>
        <w:t>web</w:t>
      </w:r>
      <w:r>
        <w:t xml:space="preserve">-aplikaciji “Upisi u dječje vrtiće” potrebna je prijava u sustav. </w:t>
      </w:r>
      <w:r w:rsidRPr="284235FC">
        <w:rPr>
          <w:b/>
          <w:bCs/>
          <w:i/>
          <w:iCs/>
          <w:u w:val="single"/>
        </w:rPr>
        <w:t>Web</w:t>
      </w:r>
      <w:r w:rsidRPr="284235FC">
        <w:rPr>
          <w:b/>
          <w:bCs/>
          <w:u w:val="single"/>
        </w:rPr>
        <w:t>-aplikaciji roditelji pristupaju putem portala e-Građani</w:t>
      </w:r>
      <w:r>
        <w:t xml:space="preserve"> koji je dostupan na poveznici </w:t>
      </w:r>
      <w:hyperlink r:id="rId22">
        <w:r w:rsidRPr="284235FC">
          <w:rPr>
            <w:rStyle w:val="Hiperveza"/>
          </w:rPr>
          <w:t>https://gov.hr</w:t>
        </w:r>
      </w:hyperlink>
      <w:r w:rsidRPr="284235FC">
        <w:rPr>
          <w:rStyle w:val="Hiperveza"/>
        </w:rPr>
        <w:t>.</w:t>
      </w:r>
      <w:r>
        <w:t xml:space="preserve"> </w:t>
      </w:r>
    </w:p>
    <w:p w:rsidR="00A476A8" w:rsidP="00A476A8" w:rsidRDefault="00A476A8" w14:paraId="762E42C4" w14:textId="77777777">
      <w:pPr>
        <w:keepNext/>
      </w:pPr>
      <w:r w:rsidRPr="009F074D">
        <w:rPr>
          <w:i/>
          <w:iCs/>
          <w:noProof/>
          <w:lang w:eastAsia="hr-HR"/>
        </w:rPr>
        <w:drawing>
          <wp:inline distT="0" distB="0" distL="0" distR="0" wp14:anchorId="6A0E950D" wp14:editId="4C79083C">
            <wp:extent cx="5760720" cy="2846070"/>
            <wp:effectExtent l="0" t="0" r="0" b="0"/>
            <wp:docPr id="3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A8" w:rsidP="284235FC" w:rsidRDefault="00A476A8" w14:paraId="67C45C07" w14:textId="357D6727">
      <w:pPr>
        <w:pStyle w:val="Opisslike"/>
        <w:jc w:val="center"/>
        <w:rPr>
          <w:i/>
          <w:iCs/>
        </w:rPr>
      </w:pPr>
      <w:bookmarkStart w:name="_Toc114481703" w:id="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</w:t>
      </w:r>
      <w:r>
        <w:fldChar w:fldCharType="end"/>
      </w:r>
      <w:r w:rsidRPr="284235FC">
        <w:rPr>
          <w:noProof/>
        </w:rPr>
        <w:t xml:space="preserve"> Prijava u sustav e-Građani</w:t>
      </w:r>
      <w:bookmarkEnd w:id="3"/>
    </w:p>
    <w:p w:rsidR="00A476A8" w:rsidP="00A476A8" w:rsidRDefault="00A476A8" w14:paraId="730B5813" w14:textId="77777777"/>
    <w:p w:rsidRPr="009E72CF" w:rsidR="00A476A8" w:rsidP="00A476A8" w:rsidRDefault="00A476A8" w14:paraId="153EC173" w14:textId="151E7BE0">
      <w:pPr>
        <w:jc w:val="left"/>
      </w:pPr>
      <w:r>
        <w:t xml:space="preserve">Nakon početnog zaslona korisnici odabiru </w:t>
      </w:r>
      <w:r w:rsidRPr="5DB9A52E">
        <w:rPr>
          <w:b/>
          <w:bCs/>
          <w:u w:val="single"/>
        </w:rPr>
        <w:t>e-Usluge</w:t>
      </w:r>
      <w:r>
        <w:t xml:space="preserve"> te u katalogu usluga u području “Odgoj i obrazovanje” odabiru “</w:t>
      </w:r>
      <w:r w:rsidRPr="5DB9A52E">
        <w:rPr>
          <w:b/>
          <w:bCs/>
          <w:u w:val="single"/>
        </w:rPr>
        <w:t>e-Upisi</w:t>
      </w:r>
      <w:r>
        <w:t xml:space="preserve"> u odgojno-obrazovne ustanove”. Prijavljuju se </w:t>
      </w:r>
      <w:r>
        <w:lastRenderedPageBreak/>
        <w:t xml:space="preserve">u sustav odabirom opcije </w:t>
      </w:r>
      <w:r w:rsidRPr="5DB9A52E">
        <w:rPr>
          <w:b/>
          <w:bCs/>
          <w:u w:val="single"/>
        </w:rPr>
        <w:t>“Prijava”</w:t>
      </w:r>
      <w:r>
        <w:t>.</w:t>
      </w:r>
      <w:r w:rsidR="000A1531">
        <w:t xml:space="preserve"> </w:t>
      </w:r>
      <w:r w:rsidRPr="5DB9A52E" w:rsidR="00AC6393">
        <w:rPr>
          <w:color w:val="000000" w:themeColor="text1"/>
        </w:rPr>
        <w:t xml:space="preserve">Za brzo pretraživanje </w:t>
      </w:r>
      <w:r w:rsidRPr="5DB9A52E" w:rsidR="00E4627C">
        <w:rPr>
          <w:color w:val="000000" w:themeColor="text1"/>
        </w:rPr>
        <w:t>može se koristiti i “Filtrirajte e-usluge” u navigacijskoj traci</w:t>
      </w:r>
      <w:r w:rsidRPr="5DB9A52E" w:rsidR="009E72CF">
        <w:rPr>
          <w:color w:val="000000" w:themeColor="text1"/>
        </w:rPr>
        <w:t xml:space="preserve"> </w:t>
      </w:r>
      <w:r w:rsidRPr="5DB9A52E" w:rsidR="00E4627C">
        <w:rPr>
          <w:color w:val="000000" w:themeColor="text1"/>
        </w:rPr>
        <w:t>korištenje</w:t>
      </w:r>
      <w:r w:rsidRPr="5DB9A52E" w:rsidR="009E72CF">
        <w:rPr>
          <w:color w:val="000000" w:themeColor="text1"/>
        </w:rPr>
        <w:t>m</w:t>
      </w:r>
      <w:r w:rsidRPr="5DB9A52E" w:rsidR="00E4627C">
        <w:rPr>
          <w:color w:val="000000" w:themeColor="text1"/>
        </w:rPr>
        <w:t xml:space="preserve"> ključnih riječi.</w:t>
      </w:r>
    </w:p>
    <w:p w:rsidR="00A476A8" w:rsidP="00A476A8" w:rsidRDefault="00A476A8" w14:paraId="239005A9" w14:textId="77777777">
      <w:pPr>
        <w:keepNext/>
      </w:pPr>
      <w:r w:rsidRPr="008853F9">
        <w:rPr>
          <w:i/>
          <w:iCs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5A3DD0F1" wp14:editId="1085A404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5760720" cy="2657475"/>
            <wp:effectExtent l="0" t="0" r="0" b="9525"/>
            <wp:wrapSquare wrapText="bothSides"/>
            <wp:docPr id="3" name="Slika 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&#10;&#10;Opis je automatski generira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76A8" w:rsidP="00A476A8" w:rsidRDefault="00A476A8" w14:paraId="6735F6AA" w14:textId="3A42E3EC">
      <w:pPr>
        <w:pStyle w:val="Opisslike"/>
        <w:jc w:val="center"/>
      </w:pPr>
      <w:bookmarkStart w:name="_Toc114481704" w:id="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</w:t>
      </w:r>
      <w:r>
        <w:fldChar w:fldCharType="end"/>
      </w:r>
      <w:r>
        <w:t xml:space="preserve"> Prijava u sustav e-Upisi</w:t>
      </w:r>
      <w:bookmarkEnd w:id="4"/>
    </w:p>
    <w:p w:rsidRPr="00A476A8" w:rsidR="00A476A8" w:rsidP="6CA4553B" w:rsidRDefault="00A476A8" w14:paraId="1C44C288" w14:textId="175164C3">
      <w:pPr>
        <w:rPr>
          <w:b/>
          <w:bCs/>
          <w:u w:val="single"/>
        </w:rPr>
      </w:pPr>
      <w:r>
        <w:t>U sustav se korisnici mogu prijaviti putem osobnih certifikata (</w:t>
      </w:r>
      <w:proofErr w:type="spellStart"/>
      <w:r>
        <w:t>eOI</w:t>
      </w:r>
      <w:proofErr w:type="spellEnd"/>
      <w:r>
        <w:t xml:space="preserve">-a, HZZO-a, FINA-e), </w:t>
      </w:r>
      <w:proofErr w:type="spellStart"/>
      <w:r>
        <w:t>mTokena</w:t>
      </w:r>
      <w:proofErr w:type="spellEnd"/>
      <w:r>
        <w:t xml:space="preserve">, </w:t>
      </w:r>
      <w:proofErr w:type="spellStart"/>
      <w:r>
        <w:t>ePass</w:t>
      </w:r>
      <w:proofErr w:type="spellEnd"/>
      <w:r>
        <w:t xml:space="preserve">-a, tokenima HPB-a, ZABA-e, PBZ-a, Raiffeisen banke, </w:t>
      </w:r>
      <w:proofErr w:type="spellStart"/>
      <w:r>
        <w:t>KentBanke</w:t>
      </w:r>
      <w:proofErr w:type="spellEnd"/>
      <w:r>
        <w:t xml:space="preserve">, OTP banke, ERSTE banke, </w:t>
      </w:r>
      <w:proofErr w:type="spellStart"/>
      <w:r>
        <w:t>Addiko</w:t>
      </w:r>
      <w:proofErr w:type="spellEnd"/>
      <w:r>
        <w:t xml:space="preserve"> banke, </w:t>
      </w:r>
      <w:proofErr w:type="spellStart"/>
      <w:r>
        <w:t>e-Pošte</w:t>
      </w:r>
      <w:proofErr w:type="spellEnd"/>
      <w:r>
        <w:t xml:space="preserve"> (korisničko ime i lozinka Hrvatske pošte), HT-a i drugih koje koriste za prijavu u navedeni sustav. Na početnom zaslonu za prijavu korisnika u </w:t>
      </w:r>
      <w:r w:rsidRPr="284235FC">
        <w:rPr>
          <w:i/>
          <w:iCs/>
        </w:rPr>
        <w:t>web-</w:t>
      </w:r>
      <w:r>
        <w:t xml:space="preserve">aplikaciju Upisi u dječje vrtiće putem NIAS sustava </w:t>
      </w:r>
      <w:r w:rsidRPr="284235FC">
        <w:rPr>
          <w:b/>
          <w:bCs/>
          <w:u w:val="single"/>
        </w:rPr>
        <w:t>potrebno je odabrati jednu od navedenih vjerodajnica koja će se koristiti za prijavu u e-uslugu.</w:t>
      </w:r>
    </w:p>
    <w:p w:rsidR="00A476A8" w:rsidP="00A476A8" w:rsidRDefault="00A476A8" w14:paraId="14E7AF07" w14:textId="77777777">
      <w:pPr>
        <w:keepNext/>
      </w:pPr>
      <w:r w:rsidRPr="00E8018F">
        <w:rPr>
          <w:noProof/>
          <w:lang w:eastAsia="hr-HR"/>
        </w:rPr>
        <w:lastRenderedPageBreak/>
        <w:drawing>
          <wp:inline distT="0" distB="0" distL="0" distR="0" wp14:anchorId="71F1E798" wp14:editId="684EB09F">
            <wp:extent cx="5760720" cy="57823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6A8" w:rsidP="00A476A8" w:rsidRDefault="00A476A8" w14:paraId="17326E4C" w14:textId="508B20E0">
      <w:pPr>
        <w:pStyle w:val="Opisslike"/>
        <w:jc w:val="center"/>
      </w:pPr>
      <w:bookmarkStart w:name="_Toc114481705" w:id="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</w:t>
      </w:r>
      <w:r>
        <w:fldChar w:fldCharType="end"/>
      </w:r>
      <w:r>
        <w:t xml:space="preserve"> Prijava putem vjerodajnica</w:t>
      </w:r>
      <w:bookmarkEnd w:id="5"/>
    </w:p>
    <w:p w:rsidR="00A476A8" w:rsidP="00A476A8" w:rsidRDefault="00A476A8" w14:paraId="04BE096B" w14:textId="77777777"/>
    <w:p w:rsidR="00A476A8" w:rsidP="00A476A8" w:rsidRDefault="00A476A8" w14:paraId="097BFD01" w14:textId="0AC17035">
      <w:r w:rsidRPr="284235FC">
        <w:rPr>
          <w:b/>
          <w:bCs/>
          <w:u w:val="single"/>
        </w:rPr>
        <w:t>Nakon uspješne prijave prikazuje se zaslon za odabir modula.</w:t>
      </w:r>
      <w:r>
        <w:t xml:space="preserve"> Za pristup upisnom dijelu upisa u ustanove ranog i predškolskog odgoja i obrazovanja odabire se pristup modulu “Upisi u dječje vrtiće”. </w:t>
      </w:r>
      <w:r w:rsidRPr="284235FC">
        <w:rPr>
          <w:b/>
          <w:bCs/>
          <w:u w:val="single"/>
        </w:rPr>
        <w:t>Odabirom ovog modula pojavljuje se početna stranica.</w:t>
      </w:r>
      <w:r>
        <w:t xml:space="preserve"> </w:t>
      </w:r>
    </w:p>
    <w:p w:rsidR="00A476A8" w:rsidP="00A476A8" w:rsidRDefault="00A476A8" w14:paraId="74A5CC80" w14:textId="77777777">
      <w:pPr>
        <w:keepNext/>
      </w:pPr>
      <w:r w:rsidRPr="00421804">
        <w:rPr>
          <w:i/>
          <w:iCs/>
          <w:noProof/>
          <w:lang w:eastAsia="hr-HR"/>
        </w:rPr>
        <w:lastRenderedPageBreak/>
        <w:drawing>
          <wp:inline distT="0" distB="0" distL="0" distR="0" wp14:anchorId="2DDAAE16" wp14:editId="3955522B">
            <wp:extent cx="5738357" cy="256054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55894" w:rsidR="00E55894" w:rsidP="284235FC" w:rsidRDefault="00A476A8" w14:paraId="17A35319" w14:textId="4245F233">
      <w:pPr>
        <w:pStyle w:val="Opisslike"/>
        <w:jc w:val="center"/>
        <w:rPr>
          <w:i/>
          <w:iCs/>
        </w:rPr>
      </w:pPr>
      <w:bookmarkStart w:name="_Toc114481706" w:id="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4</w:t>
      </w:r>
      <w:r>
        <w:fldChar w:fldCharType="end"/>
      </w:r>
      <w:r>
        <w:t xml:space="preserve"> Odabir modula</w:t>
      </w:r>
      <w:bookmarkEnd w:id="6"/>
    </w:p>
    <w:p w:rsidR="004850A8" w:rsidP="00E55894" w:rsidRDefault="004850A8" w14:paraId="6FB79EA6" w14:textId="77777777">
      <w:pPr>
        <w:pStyle w:val="Naslov3"/>
        <w:numPr>
          <w:ilvl w:val="0"/>
          <w:numId w:val="0"/>
        </w:numPr>
        <w:ind w:left="851" w:hanging="851"/>
      </w:pPr>
      <w:bookmarkStart w:name="_Toc101350196" w:id="7"/>
      <w:r>
        <w:t>Početna stranica</w:t>
      </w:r>
      <w:bookmarkEnd w:id="7"/>
    </w:p>
    <w:p w:rsidR="004850A8" w:rsidP="004850A8" w:rsidRDefault="004850A8" w14:paraId="724E4BD3" w14:textId="68DDFE29">
      <w:r>
        <w:t xml:space="preserve">Početna stranica sustava “Upisi u dječje vrtiće” nudi </w:t>
      </w:r>
      <w:r w:rsidRPr="284235FC">
        <w:rPr>
          <w:b/>
          <w:bCs/>
          <w:u w:val="single"/>
        </w:rPr>
        <w:t>mogućnost učitavanja i pregledavanja podataka za malodobno dijete koje roditelj korisnik zakonski zastupa</w:t>
      </w:r>
      <w:r>
        <w:t xml:space="preserve"> i koje na datum početka nove pedagoške godine </w:t>
      </w:r>
      <w:r w:rsidRPr="284235FC">
        <w:rPr>
          <w:b/>
          <w:bCs/>
          <w:u w:val="single"/>
        </w:rPr>
        <w:t>ima navršenih najviše osam (8) godina.</w:t>
      </w:r>
    </w:p>
    <w:p w:rsidR="004850A8" w:rsidP="004850A8" w:rsidRDefault="004850A8" w14:paraId="40BFD1DE" w14:textId="77777777">
      <w:r>
        <w:t>Početna stanica sustava ima nekoliko dijelova:</w:t>
      </w:r>
    </w:p>
    <w:p w:rsidR="004850A8" w:rsidP="5DB9A52E" w:rsidRDefault="004850A8" w14:paraId="19E30100" w14:textId="20956105">
      <w:pPr>
        <w:pStyle w:val="Odlomakpopisa"/>
        <w:numPr>
          <w:ilvl w:val="0"/>
          <w:numId w:val="1"/>
        </w:numPr>
        <w:rPr>
          <w:rFonts w:eastAsia="Arial"/>
          <w:b/>
          <w:bCs/>
        </w:rPr>
      </w:pPr>
      <w:r w:rsidRPr="5DB9A52E">
        <w:rPr>
          <w:b/>
          <w:bCs/>
        </w:rPr>
        <w:t>početni ekran koji sadrži kartice</w:t>
      </w:r>
      <w:r>
        <w:t xml:space="preserve"> “Radna ploha”, “Ustanove i programi”, “Postavke prikaza” i crvenu navigacijsku traku (predstavlja zajednički element portala e-Građani putem kojeg se pristupa filteru usluga, svojem korisničkom profilu, korisničkom pretincu te elementima pristupačnosti)</w:t>
      </w:r>
    </w:p>
    <w:p w:rsidRPr="00E55894" w:rsidR="004850A8" w:rsidP="5DB9A52E" w:rsidRDefault="004850A8" w14:paraId="34AA1E30" w14:textId="2A27FB4B">
      <w:pPr>
        <w:pStyle w:val="Odlomakpopisa"/>
        <w:numPr>
          <w:ilvl w:val="0"/>
          <w:numId w:val="1"/>
        </w:numPr>
        <w:rPr>
          <w:rFonts w:eastAsia="Arial"/>
          <w:b/>
          <w:bCs/>
        </w:rPr>
      </w:pPr>
      <w:r w:rsidRPr="5DB9A52E">
        <w:rPr>
          <w:b/>
          <w:bCs/>
        </w:rPr>
        <w:t>informacije o aktualnoj pedagoškoj godini</w:t>
      </w:r>
    </w:p>
    <w:p w:rsidR="004850A8" w:rsidP="5DB9A52E" w:rsidRDefault="004850A8" w14:paraId="7D54F252" w14:textId="5E25B079">
      <w:pPr>
        <w:pStyle w:val="Odlomakpopisa"/>
        <w:numPr>
          <w:ilvl w:val="0"/>
          <w:numId w:val="1"/>
        </w:numPr>
        <w:rPr>
          <w:rFonts w:eastAsia="Arial"/>
          <w:b/>
          <w:bCs/>
        </w:rPr>
      </w:pPr>
      <w:r w:rsidRPr="5DB9A52E">
        <w:rPr>
          <w:b/>
          <w:bCs/>
        </w:rPr>
        <w:t>informacije o malodobnom djetetu</w:t>
      </w:r>
      <w:r>
        <w:t xml:space="preserve"> ili malodobnoj djeci koje korisnik zakonski zastupa, a ispunjavaju uvjete za upis</w:t>
      </w:r>
    </w:p>
    <w:p w:rsidR="004850A8" w:rsidP="5DB9A52E" w:rsidRDefault="004850A8" w14:paraId="3EE140A8" w14:textId="6C6A9AF1">
      <w:pPr>
        <w:pStyle w:val="Odlomakpopisa"/>
        <w:numPr>
          <w:ilvl w:val="0"/>
          <w:numId w:val="1"/>
        </w:numPr>
        <w:rPr>
          <w:rFonts w:eastAsia="Arial"/>
        </w:rPr>
      </w:pPr>
      <w:r>
        <w:t xml:space="preserve">tablični </w:t>
      </w:r>
      <w:r w:rsidRPr="5DB9A52E">
        <w:rPr>
          <w:b/>
          <w:bCs/>
        </w:rPr>
        <w:t>prikaz svih kreiranih zahtjeva</w:t>
      </w:r>
      <w:r>
        <w:t xml:space="preserve"> (koji su zabilježeni)</w:t>
      </w:r>
    </w:p>
    <w:p w:rsidRPr="00E55894" w:rsidR="004850A8" w:rsidP="5DB9A52E" w:rsidRDefault="004850A8" w14:paraId="627A3316" w14:textId="2E8E665A">
      <w:pPr>
        <w:pStyle w:val="Odlomakpopisa"/>
        <w:numPr>
          <w:ilvl w:val="0"/>
          <w:numId w:val="1"/>
        </w:numPr>
        <w:rPr>
          <w:rFonts w:eastAsia="Arial"/>
        </w:rPr>
      </w:pPr>
      <w:r>
        <w:t xml:space="preserve">opciju “Kreiraj novi zahtjev” – nudi </w:t>
      </w:r>
      <w:r w:rsidRPr="5DB9A52E">
        <w:rPr>
          <w:b/>
          <w:bCs/>
        </w:rPr>
        <w:t xml:space="preserve">mogućnost kreiranja zahtjeva za upis u predškolsku ustanovu / </w:t>
      </w:r>
      <w:r w:rsidRPr="5DB9A52E" w:rsidR="009E72CF">
        <w:rPr>
          <w:b/>
          <w:bCs/>
        </w:rPr>
        <w:t>dječji</w:t>
      </w:r>
      <w:r w:rsidRPr="5DB9A52E" w:rsidR="001D7C01">
        <w:rPr>
          <w:b/>
          <w:bCs/>
        </w:rPr>
        <w:t xml:space="preserve"> </w:t>
      </w:r>
      <w:r w:rsidRPr="5DB9A52E">
        <w:rPr>
          <w:b/>
          <w:bCs/>
        </w:rPr>
        <w:t>vrtić</w:t>
      </w:r>
    </w:p>
    <w:p w:rsidR="004850A8" w:rsidP="5DB9A52E" w:rsidRDefault="004850A8" w14:paraId="0506CCD4" w14:textId="2EFEAC7D">
      <w:pPr>
        <w:pStyle w:val="Odlomakpopisa"/>
        <w:numPr>
          <w:ilvl w:val="0"/>
          <w:numId w:val="1"/>
        </w:numPr>
        <w:rPr>
          <w:rFonts w:eastAsia="Arial"/>
        </w:rPr>
      </w:pPr>
      <w:r>
        <w:t xml:space="preserve">mogućnost </w:t>
      </w:r>
      <w:r w:rsidRPr="5DB9A52E">
        <w:rPr>
          <w:b/>
          <w:bCs/>
        </w:rPr>
        <w:t>pregleda arhiviranih zahtjeva</w:t>
      </w:r>
    </w:p>
    <w:p w:rsidRPr="00E55894" w:rsidR="004850A8" w:rsidP="5DB9A52E" w:rsidRDefault="004850A8" w14:paraId="70ECA1D3" w14:textId="020AFAE4">
      <w:pPr>
        <w:pStyle w:val="Odlomakpopisa"/>
        <w:numPr>
          <w:ilvl w:val="0"/>
          <w:numId w:val="1"/>
        </w:numPr>
        <w:rPr>
          <w:rFonts w:eastAsia="Arial"/>
        </w:rPr>
      </w:pPr>
      <w:r>
        <w:t xml:space="preserve">podnožje – sadrži logotip te poveznice na </w:t>
      </w:r>
      <w:r w:rsidRPr="5DB9A52E">
        <w:rPr>
          <w:b/>
          <w:bCs/>
        </w:rPr>
        <w:t>uvjete korištenja i kontakte korisničke podrške.</w:t>
      </w:r>
    </w:p>
    <w:p w:rsidR="004850A8" w:rsidP="004850A8" w:rsidRDefault="004850A8" w14:paraId="4109206D" w14:textId="77777777">
      <w:pPr>
        <w:rPr>
          <w:i/>
          <w:iCs/>
        </w:rPr>
      </w:pPr>
    </w:p>
    <w:p w:rsidR="004850A8" w:rsidP="004850A8" w:rsidRDefault="004850A8" w14:paraId="162DCA58" w14:textId="77777777">
      <w:pPr>
        <w:rPr>
          <w:i/>
          <w:iCs/>
        </w:rPr>
      </w:pPr>
    </w:p>
    <w:p w:rsidR="00DB1A0B" w:rsidP="00DB1A0B" w:rsidRDefault="004850A8" w14:paraId="75B85627" w14:textId="77777777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193DFCBD" wp14:editId="287427E3">
            <wp:extent cx="5760720" cy="2603500"/>
            <wp:effectExtent l="0" t="0" r="0" b="635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A0B" w:rsidP="00DB1A0B" w:rsidRDefault="00DB1A0B" w14:paraId="3BCDFB3F" w14:textId="390F09B7">
      <w:pPr>
        <w:pStyle w:val="Opisslike"/>
        <w:jc w:val="center"/>
      </w:pPr>
      <w:bookmarkStart w:name="_Toc114481707" w:id="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5</w:t>
      </w:r>
      <w:r>
        <w:fldChar w:fldCharType="end"/>
      </w:r>
      <w:r>
        <w:t xml:space="preserve"> Početna stranica sustava (1-3)</w:t>
      </w:r>
      <w:bookmarkEnd w:id="8"/>
    </w:p>
    <w:p w:rsidR="004850A8" w:rsidP="004850A8" w:rsidRDefault="004850A8" w14:paraId="682C7B13" w14:textId="77777777">
      <w:pPr>
        <w:rPr>
          <w:i/>
          <w:iCs/>
        </w:rPr>
      </w:pPr>
    </w:p>
    <w:p w:rsidR="00DB1A0B" w:rsidP="00DB1A0B" w:rsidRDefault="004850A8" w14:paraId="0D7A63EB" w14:textId="77777777">
      <w:pPr>
        <w:keepNext/>
      </w:pPr>
      <w:r w:rsidRPr="00753307">
        <w:rPr>
          <w:i/>
          <w:iCs/>
          <w:noProof/>
          <w:lang w:eastAsia="hr-HR"/>
        </w:rPr>
        <w:drawing>
          <wp:inline distT="0" distB="0" distL="0" distR="0" wp14:anchorId="27B1049B" wp14:editId="4D0A7411">
            <wp:extent cx="5760720" cy="3663315"/>
            <wp:effectExtent l="0" t="0" r="0" b="0"/>
            <wp:docPr id="31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A8" w:rsidP="284235FC" w:rsidRDefault="00DB1A0B" w14:paraId="2B57E3F2" w14:textId="48EA4B6D">
      <w:pPr>
        <w:pStyle w:val="Opisslike"/>
        <w:jc w:val="center"/>
        <w:rPr>
          <w:i/>
          <w:iCs/>
        </w:rPr>
      </w:pPr>
      <w:bookmarkStart w:name="_Toc114481708" w:id="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6</w:t>
      </w:r>
      <w:r>
        <w:fldChar w:fldCharType="end"/>
      </w:r>
      <w:r>
        <w:t xml:space="preserve"> Početna stranica sustava (4-7)</w:t>
      </w:r>
      <w:bookmarkEnd w:id="9"/>
    </w:p>
    <w:p w:rsidR="004850A8" w:rsidP="004850A8" w:rsidRDefault="004850A8" w14:paraId="65D08FE1" w14:textId="77777777">
      <w:pPr>
        <w:rPr>
          <w:i/>
          <w:iCs/>
        </w:rPr>
      </w:pPr>
    </w:p>
    <w:p w:rsidRPr="00DB1A0B" w:rsidR="004850A8" w:rsidP="6CA4553B" w:rsidRDefault="004850A8" w14:paraId="0D2CAA32" w14:textId="3AF0F3AC">
      <w:pPr>
        <w:rPr>
          <w:b/>
          <w:bCs/>
          <w:u w:val="single"/>
        </w:rPr>
      </w:pPr>
      <w:r>
        <w:t xml:space="preserve">Za kreiranje zahtjeva za upis djeteta u dječji vrtić roditelj/skrbnik </w:t>
      </w:r>
      <w:r w:rsidRPr="284235FC">
        <w:rPr>
          <w:b/>
          <w:bCs/>
          <w:u w:val="single"/>
        </w:rPr>
        <w:t xml:space="preserve">pored imena i prezimena djeteta koje želi upisati u </w:t>
      </w:r>
      <w:r w:rsidRPr="284235FC" w:rsidR="001D7C01">
        <w:rPr>
          <w:b/>
          <w:bCs/>
          <w:u w:val="single"/>
        </w:rPr>
        <w:t xml:space="preserve">dječji </w:t>
      </w:r>
      <w:r w:rsidRPr="284235FC">
        <w:rPr>
          <w:b/>
          <w:bCs/>
          <w:u w:val="single"/>
        </w:rPr>
        <w:t>vrtić mora odabrati mogućnost “Kreiraj zahtjev”</w:t>
      </w:r>
      <w:r w:rsidRPr="284235FC">
        <w:rPr>
          <w:b/>
          <w:bCs/>
        </w:rPr>
        <w:t>.</w:t>
      </w:r>
    </w:p>
    <w:p w:rsidR="00CD6DF3" w:rsidP="00CD6DF3" w:rsidRDefault="00AA00C7" w14:paraId="12AD780F" w14:textId="77777777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366F2E35" wp14:editId="26BBDA56">
            <wp:extent cx="5759449" cy="1674495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9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71" w:rsidP="00CD6DF3" w:rsidRDefault="00CD6DF3" w14:paraId="69E27B95" w14:textId="66D8C6BD">
      <w:pPr>
        <w:pStyle w:val="Opisslike"/>
        <w:jc w:val="center"/>
        <w:rPr>
          <w:color w:val="FF0000"/>
        </w:rPr>
      </w:pPr>
      <w:bookmarkStart w:name="_Toc114481709" w:id="1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7</w:t>
      </w:r>
      <w:r>
        <w:fldChar w:fldCharType="end"/>
      </w:r>
      <w:r>
        <w:t xml:space="preserve"> Opcija kreiranja zahtjeva</w:t>
      </w:r>
      <w:bookmarkEnd w:id="10"/>
    </w:p>
    <w:p w:rsidR="003F28A2" w:rsidP="003F28A2" w:rsidRDefault="003F28A2" w14:paraId="65C21AE3" w14:textId="77777777">
      <w:pPr>
        <w:pStyle w:val="Naslov3"/>
        <w:numPr>
          <w:ilvl w:val="0"/>
          <w:numId w:val="0"/>
        </w:numPr>
        <w:ind w:left="851" w:hanging="851"/>
      </w:pPr>
      <w:bookmarkStart w:name="_Toc101350197" w:id="11"/>
      <w:r>
        <w:t>Zahtjevi</w:t>
      </w:r>
      <w:bookmarkEnd w:id="11"/>
    </w:p>
    <w:p w:rsidR="003F28A2" w:rsidP="007A789B" w:rsidRDefault="006D401D" w14:paraId="628E6D86" w14:textId="70966825">
      <w:pPr>
        <w:pStyle w:val="Naslov4"/>
      </w:pPr>
      <w:bookmarkStart w:name="_Toc101350198" w:id="12"/>
      <w:r>
        <w:t xml:space="preserve">Statusi i </w:t>
      </w:r>
      <w:r w:rsidR="003F28A2">
        <w:t>Opća pravila</w:t>
      </w:r>
      <w:bookmarkEnd w:id="12"/>
      <w:r w:rsidR="003F28A2">
        <w:t xml:space="preserve"> </w:t>
      </w:r>
    </w:p>
    <w:p w:rsidR="003F28A2" w:rsidP="003F28A2" w:rsidRDefault="003F28A2" w14:paraId="0D0C9F93" w14:textId="371A90CC">
      <w:r>
        <w:t>Kreiranjem zahtjeva za upis djeteta nekoliko je mogućih statusa zahtjeva.</w:t>
      </w:r>
    </w:p>
    <w:p w:rsidRPr="006D401D" w:rsidR="003F28A2" w:rsidP="00ED3E0F" w:rsidRDefault="003F28A2" w14:paraId="7950AF79" w14:textId="77777777">
      <w:pPr>
        <w:pStyle w:val="Odlomakpopisa"/>
        <w:numPr>
          <w:ilvl w:val="0"/>
          <w:numId w:val="16"/>
        </w:numPr>
        <w:rPr>
          <w:b/>
          <w:bCs/>
        </w:rPr>
      </w:pPr>
      <w:r w:rsidRPr="006D401D">
        <w:rPr>
          <w:b/>
          <w:bCs/>
        </w:rPr>
        <w:t xml:space="preserve">Otvoren </w:t>
      </w:r>
    </w:p>
    <w:p w:rsidR="003F28A2" w:rsidP="00ED3E0F" w:rsidRDefault="003F28A2" w14:paraId="3852817A" w14:textId="5695335D">
      <w:pPr>
        <w:pStyle w:val="Odlomakpopisa"/>
        <w:numPr>
          <w:ilvl w:val="0"/>
          <w:numId w:val="17"/>
        </w:numPr>
      </w:pPr>
      <w:r>
        <w:t xml:space="preserve">Status zahtjeva koji nastaje prilikom </w:t>
      </w:r>
      <w:r w:rsidRPr="284235FC">
        <w:rPr>
          <w:b/>
          <w:bCs/>
        </w:rPr>
        <w:t>inicijalnog spremanja zahtjeva</w:t>
      </w:r>
      <w:r>
        <w:t xml:space="preserve"> (privremena pohrana zahtjeva).</w:t>
      </w:r>
    </w:p>
    <w:p w:rsidRPr="006D401D" w:rsidR="003F28A2" w:rsidP="00ED3E0F" w:rsidRDefault="003F28A2" w14:paraId="11187EBC" w14:textId="77777777">
      <w:pPr>
        <w:pStyle w:val="Odlomakpopisa"/>
        <w:numPr>
          <w:ilvl w:val="0"/>
          <w:numId w:val="16"/>
        </w:numPr>
        <w:rPr>
          <w:b/>
          <w:bCs/>
        </w:rPr>
      </w:pPr>
      <w:r w:rsidRPr="006D401D">
        <w:rPr>
          <w:b/>
          <w:bCs/>
        </w:rPr>
        <w:t xml:space="preserve">Kreiran </w:t>
      </w:r>
    </w:p>
    <w:p w:rsidR="003F28A2" w:rsidP="00ED3E0F" w:rsidRDefault="003F28A2" w14:paraId="503DEC34" w14:textId="4C4FD631">
      <w:pPr>
        <w:pStyle w:val="Odlomakpopisa"/>
        <w:numPr>
          <w:ilvl w:val="0"/>
          <w:numId w:val="17"/>
        </w:numPr>
      </w:pPr>
      <w:r>
        <w:t xml:space="preserve">Status zahtjeva koji nastaje </w:t>
      </w:r>
      <w:r w:rsidRPr="284235FC">
        <w:rPr>
          <w:b/>
          <w:bCs/>
        </w:rPr>
        <w:t>nakon što korisnik preda zahtjev i potvrdi ispravnost podataka</w:t>
      </w:r>
      <w:r>
        <w:t>, a pod uvjetom da još uvijek nije prošao ključni nadnevak za slanje zahtjeva prema ustanovama. U ovom statusu korisnik još uvijek ima mogućnost uređivanja podataka.</w:t>
      </w:r>
    </w:p>
    <w:p w:rsidRPr="006D401D" w:rsidR="006D401D" w:rsidP="00ED3E0F" w:rsidRDefault="003F28A2" w14:paraId="1C03851C" w14:textId="77777777">
      <w:pPr>
        <w:pStyle w:val="Odlomakpopisa"/>
        <w:numPr>
          <w:ilvl w:val="0"/>
          <w:numId w:val="16"/>
        </w:numPr>
        <w:rPr>
          <w:b/>
          <w:bCs/>
        </w:rPr>
      </w:pPr>
      <w:r w:rsidRPr="006D401D">
        <w:rPr>
          <w:b/>
          <w:bCs/>
        </w:rPr>
        <w:t xml:space="preserve">Zaprimljen </w:t>
      </w:r>
    </w:p>
    <w:p w:rsidR="003F28A2" w:rsidP="00ED3E0F" w:rsidRDefault="003F28A2" w14:paraId="729B5A48" w14:textId="0911A628">
      <w:pPr>
        <w:pStyle w:val="Odlomakpopisa"/>
        <w:numPr>
          <w:ilvl w:val="0"/>
          <w:numId w:val="17"/>
        </w:numPr>
      </w:pPr>
      <w:r>
        <w:t xml:space="preserve">Status zahtjeva koji nastaje kada je na zahtjevu </w:t>
      </w:r>
      <w:r w:rsidRPr="284235FC">
        <w:rPr>
          <w:b/>
          <w:bCs/>
        </w:rPr>
        <w:t>potvrđena ispravnost svih potrebnih podataka</w:t>
      </w:r>
      <w:r>
        <w:t xml:space="preserve"> i pod uvjetom da je </w:t>
      </w:r>
      <w:r w:rsidRPr="284235FC">
        <w:rPr>
          <w:b/>
          <w:bCs/>
        </w:rPr>
        <w:t>prošao ključni nadnevak za slanje zahtjeva</w:t>
      </w:r>
      <w:r>
        <w:t xml:space="preserve"> prema ustanovama (nadnevak određuju </w:t>
      </w:r>
      <w:r w:rsidR="001D7C01">
        <w:t xml:space="preserve">predškolske </w:t>
      </w:r>
      <w:r>
        <w:t xml:space="preserve">ustanove / </w:t>
      </w:r>
      <w:r w:rsidR="001D7C01">
        <w:t xml:space="preserve">dječji </w:t>
      </w:r>
      <w:r>
        <w:t>vrtići). U ovom statusu korisnik ima samo pravo pregleda zahtjeva, ali ne i daljnjeg uređivanja.</w:t>
      </w:r>
    </w:p>
    <w:p w:rsidRPr="006D401D" w:rsidR="006D401D" w:rsidP="00ED3E0F" w:rsidRDefault="003F28A2" w14:paraId="114D6CBE" w14:textId="77777777">
      <w:pPr>
        <w:pStyle w:val="Odlomakpopisa"/>
        <w:numPr>
          <w:ilvl w:val="0"/>
          <w:numId w:val="16"/>
        </w:numPr>
        <w:rPr>
          <w:b/>
          <w:bCs/>
        </w:rPr>
      </w:pPr>
      <w:r w:rsidRPr="006D401D">
        <w:rPr>
          <w:b/>
          <w:bCs/>
        </w:rPr>
        <w:t>Otključan</w:t>
      </w:r>
    </w:p>
    <w:p w:rsidRPr="006D401D" w:rsidR="003F28A2" w:rsidP="00ED3E0F" w:rsidRDefault="003F28A2" w14:paraId="4CE382BA" w14:textId="636D9241">
      <w:pPr>
        <w:pStyle w:val="Odlomakpopisa"/>
        <w:numPr>
          <w:ilvl w:val="0"/>
          <w:numId w:val="17"/>
        </w:numPr>
        <w:rPr>
          <w:b/>
          <w:bCs/>
        </w:rPr>
      </w:pPr>
      <w:r>
        <w:t xml:space="preserve">Status zahtjeva koji nastaje kad djelatnik dječjeg vrtića u ulozi administratora </w:t>
      </w:r>
      <w:r w:rsidRPr="284235FC">
        <w:rPr>
          <w:b/>
          <w:bCs/>
        </w:rPr>
        <w:t>zahtjev,</w:t>
      </w:r>
      <w:r>
        <w:t xml:space="preserve"> tijekom njegove evaluacije, </w:t>
      </w:r>
      <w:r w:rsidRPr="284235FC">
        <w:rPr>
          <w:b/>
          <w:bCs/>
        </w:rPr>
        <w:t xml:space="preserve">vraća na nadopunu. </w:t>
      </w:r>
    </w:p>
    <w:p w:rsidRPr="006D401D" w:rsidR="006D401D" w:rsidP="00ED3E0F" w:rsidRDefault="003F28A2" w14:paraId="70CB7A2D" w14:textId="77777777">
      <w:pPr>
        <w:pStyle w:val="Odlomakpopisa"/>
        <w:numPr>
          <w:ilvl w:val="0"/>
          <w:numId w:val="16"/>
        </w:numPr>
        <w:rPr>
          <w:b/>
          <w:bCs/>
        </w:rPr>
      </w:pPr>
      <w:r w:rsidRPr="006D401D">
        <w:rPr>
          <w:b/>
          <w:bCs/>
        </w:rPr>
        <w:t xml:space="preserve">Evaluiran </w:t>
      </w:r>
    </w:p>
    <w:p w:rsidR="003F28A2" w:rsidP="00ED3E0F" w:rsidRDefault="003F28A2" w14:paraId="4F1AFC1A" w14:textId="448F3547">
      <w:pPr>
        <w:pStyle w:val="Odlomakpopisa"/>
        <w:numPr>
          <w:ilvl w:val="0"/>
          <w:numId w:val="17"/>
        </w:numPr>
      </w:pPr>
      <w:r>
        <w:t xml:space="preserve">status zahtjeva koji je </w:t>
      </w:r>
      <w:r w:rsidRPr="2A8812E0">
        <w:rPr>
          <w:b/>
          <w:bCs/>
        </w:rPr>
        <w:t xml:space="preserve">prošao evaluaciju </w:t>
      </w:r>
      <w:r w:rsidRPr="2A8812E0" w:rsidR="001D7C01">
        <w:rPr>
          <w:b/>
          <w:bCs/>
        </w:rPr>
        <w:t>predškolske</w:t>
      </w:r>
      <w:r w:rsidRPr="2A8812E0" w:rsidR="1BB7874F">
        <w:rPr>
          <w:b/>
          <w:bCs/>
        </w:rPr>
        <w:t xml:space="preserve"> </w:t>
      </w:r>
      <w:r w:rsidRPr="2A8812E0">
        <w:rPr>
          <w:b/>
          <w:bCs/>
        </w:rPr>
        <w:t>ustanove ili je prošao ključni nadnevak evaluacije</w:t>
      </w:r>
      <w:r>
        <w:t xml:space="preserve"> (nadnevak određuju </w:t>
      </w:r>
      <w:r w:rsidR="00AF246A">
        <w:t xml:space="preserve">predškolske </w:t>
      </w:r>
      <w:r>
        <w:t>ustanove).</w:t>
      </w:r>
    </w:p>
    <w:p w:rsidR="003F28A2" w:rsidP="003F28A2" w:rsidRDefault="003F28A2" w14:paraId="594645D0" w14:textId="77777777"/>
    <w:p w:rsidR="003F28A2" w:rsidP="003F28A2" w:rsidRDefault="003F28A2" w14:paraId="77F12AA1" w14:textId="6B312F00">
      <w:r>
        <w:t xml:space="preserve">Navedimo i </w:t>
      </w:r>
      <w:r w:rsidRPr="284235FC">
        <w:rPr>
          <w:b/>
          <w:bCs/>
        </w:rPr>
        <w:t>neka pravila</w:t>
      </w:r>
      <w:r>
        <w:t xml:space="preserve"> kojih se je potrebno </w:t>
      </w:r>
      <w:r w:rsidRPr="284235FC">
        <w:rPr>
          <w:b/>
          <w:bCs/>
        </w:rPr>
        <w:t>pridržavati prilikom predaje zahtjeva</w:t>
      </w:r>
      <w:r>
        <w:t xml:space="preserve"> putem </w:t>
      </w:r>
      <w:r w:rsidRPr="284235FC">
        <w:rPr>
          <w:i/>
          <w:iCs/>
        </w:rPr>
        <w:t>web</w:t>
      </w:r>
      <w:r>
        <w:t>-aplikacije:</w:t>
      </w:r>
    </w:p>
    <w:p w:rsidRPr="00BA7756" w:rsidR="003F28A2" w:rsidP="00ED3E0F" w:rsidRDefault="003F28A2" w14:paraId="79FD5C2B" w14:textId="156A61E4">
      <w:pPr>
        <w:pStyle w:val="Odlomakpopisa"/>
        <w:numPr>
          <w:ilvl w:val="0"/>
          <w:numId w:val="11"/>
        </w:numPr>
        <w:spacing w:before="0" w:after="160" w:line="259" w:lineRule="auto"/>
        <w:jc w:val="left"/>
        <w:rPr>
          <w:b/>
          <w:bCs/>
          <w:u w:val="single"/>
        </w:rPr>
      </w:pPr>
      <w:r>
        <w:t xml:space="preserve">Za </w:t>
      </w:r>
      <w:r w:rsidRPr="284235FC">
        <w:rPr>
          <w:b/>
          <w:bCs/>
          <w:u w:val="single"/>
        </w:rPr>
        <w:t>redovni upis</w:t>
      </w:r>
      <w:r>
        <w:t xml:space="preserve"> u </w:t>
      </w:r>
      <w:r w:rsidR="00AF246A">
        <w:t xml:space="preserve">predškolske </w:t>
      </w:r>
      <w:r>
        <w:t xml:space="preserve">ustanove mogu se </w:t>
      </w:r>
      <w:r w:rsidRPr="284235FC">
        <w:rPr>
          <w:b/>
          <w:bCs/>
          <w:u w:val="single"/>
        </w:rPr>
        <w:t>predati najviše dva zahtjeva po djetetu.</w:t>
      </w:r>
    </w:p>
    <w:p w:rsidRPr="00A70FB3" w:rsidR="003F28A2" w:rsidP="00ED3E0F" w:rsidRDefault="003F28A2" w14:paraId="07C5DD3A" w14:textId="77777777">
      <w:pPr>
        <w:pStyle w:val="Odlomakpopisa"/>
        <w:numPr>
          <w:ilvl w:val="0"/>
          <w:numId w:val="11"/>
        </w:numPr>
        <w:spacing w:before="0" w:after="160" w:line="259" w:lineRule="auto"/>
        <w:jc w:val="left"/>
        <w:rPr>
          <w:b/>
          <w:bCs/>
          <w:u w:val="single"/>
        </w:rPr>
      </w:pPr>
      <w:r>
        <w:t xml:space="preserve">U slučaju </w:t>
      </w:r>
      <w:r w:rsidRPr="00A70FB3">
        <w:rPr>
          <w:b/>
          <w:bCs/>
          <w:u w:val="single"/>
        </w:rPr>
        <w:t>naknadnog upisa</w:t>
      </w:r>
      <w:r>
        <w:t xml:space="preserve"> moguće je predati </w:t>
      </w:r>
      <w:r w:rsidRPr="00A70FB3">
        <w:rPr>
          <w:b/>
          <w:bCs/>
          <w:u w:val="single"/>
        </w:rPr>
        <w:t>samo jedan zahtjev po djetetu mjesečno.</w:t>
      </w:r>
    </w:p>
    <w:p w:rsidR="003F28A2" w:rsidP="00ED3E0F" w:rsidRDefault="003F28A2" w14:paraId="4CC4BA6F" w14:textId="62FB4911">
      <w:pPr>
        <w:pStyle w:val="Odlomakpopisa"/>
        <w:numPr>
          <w:ilvl w:val="0"/>
          <w:numId w:val="11"/>
        </w:numPr>
        <w:spacing w:before="0" w:after="160" w:line="259" w:lineRule="auto"/>
        <w:jc w:val="left"/>
      </w:pPr>
      <w:r w:rsidRPr="284235FC">
        <w:rPr>
          <w:b/>
          <w:bCs/>
          <w:u w:val="single"/>
        </w:rPr>
        <w:lastRenderedPageBreak/>
        <w:t>Novi zahtjevi</w:t>
      </w:r>
      <w:r>
        <w:t xml:space="preserve"> mogu se </w:t>
      </w:r>
      <w:r w:rsidRPr="284235FC">
        <w:rPr>
          <w:b/>
          <w:bCs/>
          <w:u w:val="single"/>
        </w:rPr>
        <w:t>predavati samo do konačnog nadnevka</w:t>
      </w:r>
      <w:r>
        <w:t xml:space="preserve"> za predaju zahtjeva, a odluka se o tome donosi na razini sustava.</w:t>
      </w:r>
    </w:p>
    <w:p w:rsidR="003F28A2" w:rsidP="00ED3E0F" w:rsidRDefault="003F28A2" w14:paraId="32310F4A" w14:textId="77777777">
      <w:pPr>
        <w:pStyle w:val="Odlomakpopisa"/>
        <w:numPr>
          <w:ilvl w:val="0"/>
          <w:numId w:val="11"/>
        </w:numPr>
        <w:spacing w:before="0" w:after="160" w:line="259" w:lineRule="auto"/>
        <w:jc w:val="left"/>
      </w:pPr>
      <w:r>
        <w:t xml:space="preserve">Moguće je kreirati samo </w:t>
      </w:r>
      <w:r w:rsidRPr="00A70FB3">
        <w:rPr>
          <w:b/>
          <w:bCs/>
          <w:u w:val="single"/>
        </w:rPr>
        <w:t>jedan zahtjev po djetetu za upis u jednu ustanovu.</w:t>
      </w:r>
    </w:p>
    <w:p w:rsidR="003F28A2" w:rsidP="00ED3E0F" w:rsidRDefault="003F28A2" w14:paraId="1F2450FE" w14:textId="373BEE3C">
      <w:pPr>
        <w:pStyle w:val="Odlomakpopisa"/>
        <w:numPr>
          <w:ilvl w:val="0"/>
          <w:numId w:val="11"/>
        </w:numPr>
        <w:spacing w:before="0" w:after="160" w:line="259" w:lineRule="auto"/>
        <w:jc w:val="left"/>
      </w:pPr>
      <w:r w:rsidRPr="2A8812E0">
        <w:rPr>
          <w:b/>
          <w:bCs/>
          <w:u w:val="single"/>
        </w:rPr>
        <w:t>Roditelj ili skrbnik koji je kreirao zahtjev</w:t>
      </w:r>
      <w:r>
        <w:t xml:space="preserve"> za upis </w:t>
      </w:r>
      <w:r w:rsidRPr="2A8812E0">
        <w:rPr>
          <w:b/>
          <w:bCs/>
          <w:u w:val="single"/>
        </w:rPr>
        <w:t>ima mogućnost uređivanja</w:t>
      </w:r>
      <w:r>
        <w:t xml:space="preserve"> podataka i nadopune zahtjeva, dok </w:t>
      </w:r>
      <w:r w:rsidRPr="2A8812E0">
        <w:rPr>
          <w:b/>
          <w:bCs/>
          <w:u w:val="single"/>
        </w:rPr>
        <w:t>drugi roditelj ili skrbnik</w:t>
      </w:r>
      <w:r>
        <w:t xml:space="preserve"> prilikom prijave u sustav </w:t>
      </w:r>
      <w:r w:rsidRPr="2A8812E0">
        <w:rPr>
          <w:b/>
          <w:bCs/>
          <w:u w:val="single"/>
        </w:rPr>
        <w:t xml:space="preserve">ima mogućnost </w:t>
      </w:r>
      <w:r w:rsidRPr="2A8812E0" w:rsidR="000E6185">
        <w:rPr>
          <w:b/>
          <w:bCs/>
          <w:u w:val="single"/>
        </w:rPr>
        <w:t>za</w:t>
      </w:r>
      <w:r w:rsidRPr="2A8812E0" w:rsidR="006A7050">
        <w:rPr>
          <w:b/>
          <w:bCs/>
          <w:u w:val="single"/>
        </w:rPr>
        <w:t xml:space="preserve"> </w:t>
      </w:r>
      <w:r w:rsidRPr="2A8812E0" w:rsidR="000E6185">
        <w:rPr>
          <w:b/>
          <w:bCs/>
          <w:u w:val="single"/>
        </w:rPr>
        <w:t xml:space="preserve">isto dijete </w:t>
      </w:r>
      <w:r w:rsidRPr="2A8812E0">
        <w:rPr>
          <w:b/>
          <w:bCs/>
          <w:u w:val="single"/>
        </w:rPr>
        <w:t>samo pregleda</w:t>
      </w:r>
      <w:r w:rsidRPr="2A8812E0" w:rsidR="006A7050">
        <w:rPr>
          <w:b/>
          <w:bCs/>
          <w:u w:val="single"/>
        </w:rPr>
        <w:t>ti</w:t>
      </w:r>
      <w:r w:rsidRPr="2A8812E0" w:rsidR="1BB7874F">
        <w:rPr>
          <w:b/>
          <w:bCs/>
          <w:u w:val="single"/>
        </w:rPr>
        <w:t xml:space="preserve"> </w:t>
      </w:r>
      <w:r>
        <w:t>zahtjev,</w:t>
      </w:r>
      <w:r w:rsidR="006A7050">
        <w:t xml:space="preserve"> </w:t>
      </w:r>
      <w:r w:rsidR="00F61FA8">
        <w:t xml:space="preserve">odnosno </w:t>
      </w:r>
      <w:r w:rsidR="00965994">
        <w:t>vidjeti na</w:t>
      </w:r>
      <w:r w:rsidR="00F61FA8">
        <w:t>ziv dokumenta bez uvida u njegov sadržaj</w:t>
      </w:r>
      <w:r w:rsidR="005134A3">
        <w:t xml:space="preserve"> i priložene mu dokumente</w:t>
      </w:r>
      <w:r w:rsidR="00F61FA8">
        <w:t>.</w:t>
      </w:r>
    </w:p>
    <w:p w:rsidR="003F28A2" w:rsidP="284235FC" w:rsidRDefault="00FB5249" w14:paraId="2B493833" w14:textId="257780E2">
      <w:pPr>
        <w:pStyle w:val="Odlomakpopisa"/>
        <w:numPr>
          <w:ilvl w:val="0"/>
          <w:numId w:val="11"/>
        </w:numPr>
        <w:spacing w:before="0" w:after="160" w:line="259" w:lineRule="auto"/>
        <w:jc w:val="left"/>
      </w:pPr>
      <w:r>
        <w:t xml:space="preserve">S obzirom na to da se za redovni upis po djetetu mogu predati </w:t>
      </w:r>
      <w:r w:rsidR="00F95253">
        <w:t xml:space="preserve">najviše dva zahtjeva, ako dijete ima dva roditelja ili skrbnika, </w:t>
      </w:r>
      <w:r w:rsidR="00855408">
        <w:t>svaki roditelj</w:t>
      </w:r>
      <w:r w:rsidR="00193A97">
        <w:t xml:space="preserve"> može kreirati jedan zahtjev</w:t>
      </w:r>
      <w:r w:rsidR="00855408">
        <w:t xml:space="preserve"> ili jedan roditelj može kreirati oba zahtjeva. Kreirani zahtjevi bit će vidljivi uz ime djeteta.</w:t>
      </w:r>
    </w:p>
    <w:p w:rsidR="003F28A2" w:rsidP="284235FC" w:rsidRDefault="003F28A2" w14:paraId="51B1743E" w14:textId="1575A7FE">
      <w:pPr>
        <w:spacing w:before="0" w:after="160" w:line="259" w:lineRule="auto"/>
        <w:jc w:val="left"/>
      </w:pPr>
    </w:p>
    <w:p w:rsidR="003F28A2" w:rsidP="284235FC" w:rsidRDefault="003F28A2" w14:paraId="7A4A0575" w14:textId="7E93008D">
      <w:pPr>
        <w:spacing w:before="0" w:after="160" w:line="259" w:lineRule="auto"/>
        <w:jc w:val="left"/>
        <w:rPr>
          <w:b/>
          <w:bCs/>
          <w:sz w:val="28"/>
          <w:szCs w:val="28"/>
        </w:rPr>
      </w:pPr>
      <w:bookmarkStart w:name="_Toc101350199" w:id="13"/>
      <w:r w:rsidRPr="284235FC">
        <w:rPr>
          <w:b/>
          <w:bCs/>
          <w:sz w:val="28"/>
          <w:szCs w:val="28"/>
        </w:rPr>
        <w:t>Podnošenje zahtjeva za upis</w:t>
      </w:r>
      <w:bookmarkEnd w:id="13"/>
    </w:p>
    <w:p w:rsidRPr="00F73D0B" w:rsidR="003F28A2" w:rsidP="003F28A2" w:rsidRDefault="003F28A2" w14:paraId="04C06387" w14:textId="435FAC84">
      <w:pPr>
        <w:rPr>
          <w:b/>
          <w:bCs/>
          <w:u w:val="single"/>
        </w:rPr>
      </w:pPr>
      <w:r>
        <w:t>Zahtjev za upis može se podnositi od dogovorenog ključnog nadnevka,</w:t>
      </w:r>
      <w:r w:rsidR="00E66B7E">
        <w:t xml:space="preserve"> koji nije ujednačen jer se svake godine ključni nadnevci </w:t>
      </w:r>
      <w:r w:rsidR="00B308DF">
        <w:t xml:space="preserve">iznova određuju. </w:t>
      </w:r>
      <w:r w:rsidRPr="284235FC">
        <w:rPr>
          <w:b/>
          <w:bCs/>
          <w:u w:val="single"/>
        </w:rPr>
        <w:t xml:space="preserve">Proces kreiranja zahtjeva </w:t>
      </w:r>
      <w:r w:rsidRPr="284235FC" w:rsidR="00920CE6">
        <w:rPr>
          <w:b/>
          <w:bCs/>
          <w:u w:val="single"/>
        </w:rPr>
        <w:t xml:space="preserve">za redovni upis u predškolske ustanove </w:t>
      </w:r>
      <w:r w:rsidRPr="284235FC">
        <w:rPr>
          <w:b/>
          <w:bCs/>
          <w:u w:val="single"/>
        </w:rPr>
        <w:t xml:space="preserve">događa se jednom godišnje, najčešće od travnja do </w:t>
      </w:r>
      <w:r w:rsidRPr="284235FC" w:rsidR="00920CE6">
        <w:rPr>
          <w:b/>
          <w:bCs/>
          <w:u w:val="single"/>
        </w:rPr>
        <w:t xml:space="preserve">srpnja </w:t>
      </w:r>
      <w:r w:rsidRPr="284235FC">
        <w:rPr>
          <w:b/>
          <w:bCs/>
          <w:u w:val="single"/>
        </w:rPr>
        <w:t>za upis djeteta u sljedeću pedagošku godinu.</w:t>
      </w:r>
      <w:r>
        <w:t xml:space="preserve"> Podnošenje zahtjeva putem</w:t>
      </w:r>
      <w:r w:rsidRPr="284235FC">
        <w:rPr>
          <w:i/>
          <w:iCs/>
        </w:rPr>
        <w:t xml:space="preserve"> web</w:t>
      </w:r>
      <w:r>
        <w:t xml:space="preserve">-aplikacije odnosi se </w:t>
      </w:r>
      <w:r w:rsidRPr="284235FC">
        <w:rPr>
          <w:b/>
          <w:bCs/>
          <w:u w:val="single"/>
        </w:rPr>
        <w:t xml:space="preserve">za redovni </w:t>
      </w:r>
      <w:r w:rsidRPr="284235FC" w:rsidR="00B308DF">
        <w:rPr>
          <w:b/>
          <w:bCs/>
          <w:u w:val="single"/>
        </w:rPr>
        <w:t xml:space="preserve">upis, </w:t>
      </w:r>
      <w:r w:rsidRPr="284235FC" w:rsidR="004D4B6B">
        <w:rPr>
          <w:b/>
          <w:bCs/>
          <w:u w:val="single"/>
        </w:rPr>
        <w:t xml:space="preserve">ali i za sve </w:t>
      </w:r>
      <w:r w:rsidRPr="284235FC" w:rsidR="009570BA">
        <w:rPr>
          <w:b/>
          <w:bCs/>
          <w:u w:val="single"/>
        </w:rPr>
        <w:t>naknadne upise koj</w:t>
      </w:r>
      <w:r w:rsidRPr="284235FC" w:rsidR="00B308DF">
        <w:rPr>
          <w:b/>
          <w:bCs/>
          <w:u w:val="single"/>
        </w:rPr>
        <w:t>i</w:t>
      </w:r>
      <w:r w:rsidRPr="284235FC" w:rsidR="009570BA">
        <w:rPr>
          <w:b/>
          <w:bCs/>
          <w:u w:val="single"/>
        </w:rPr>
        <w:t xml:space="preserve"> se događaju tij</w:t>
      </w:r>
      <w:r w:rsidRPr="284235FC" w:rsidR="00B308DF">
        <w:rPr>
          <w:b/>
          <w:bCs/>
          <w:u w:val="single"/>
        </w:rPr>
        <w:t>e</w:t>
      </w:r>
      <w:r w:rsidRPr="284235FC" w:rsidR="009570BA">
        <w:rPr>
          <w:b/>
          <w:bCs/>
          <w:u w:val="single"/>
        </w:rPr>
        <w:t>kom pedagoške godine.</w:t>
      </w:r>
    </w:p>
    <w:p w:rsidR="003F28A2" w:rsidP="007A789B" w:rsidRDefault="003F28A2" w14:paraId="63B6D5A2" w14:textId="77777777">
      <w:pPr>
        <w:pStyle w:val="Naslov4"/>
      </w:pPr>
      <w:bookmarkStart w:name="_Toc101350200" w:id="14"/>
      <w:r>
        <w:t>Navigacija</w:t>
      </w:r>
      <w:bookmarkEnd w:id="14"/>
      <w:r>
        <w:t xml:space="preserve"> </w:t>
      </w:r>
    </w:p>
    <w:p w:rsidRPr="0022453C" w:rsidR="003F28A2" w:rsidP="003F28A2" w:rsidRDefault="003F28A2" w14:paraId="782E8C67" w14:textId="1804104C">
      <w:pPr>
        <w:rPr>
          <w:b/>
          <w:bCs/>
        </w:rPr>
      </w:pPr>
      <w:r>
        <w:t xml:space="preserve">Nakon prijave i ulaska u </w:t>
      </w:r>
      <w:r w:rsidRPr="284235FC">
        <w:rPr>
          <w:i/>
          <w:iCs/>
        </w:rPr>
        <w:t>web</w:t>
      </w:r>
      <w:r>
        <w:t xml:space="preserve">-aplikaciju roditelju ili skrbniku </w:t>
      </w:r>
      <w:r w:rsidRPr="284235FC">
        <w:rPr>
          <w:b/>
          <w:bCs/>
        </w:rPr>
        <w:t>nudi se mogućnost rada u dvama dijelovima:</w:t>
      </w:r>
    </w:p>
    <w:p w:rsidR="003F28A2" w:rsidP="00ED3E0F" w:rsidRDefault="003F28A2" w14:paraId="2CCD427B" w14:textId="218B0308">
      <w:pPr>
        <w:pStyle w:val="Odlomakpopisa"/>
        <w:numPr>
          <w:ilvl w:val="0"/>
          <w:numId w:val="12"/>
        </w:numPr>
        <w:spacing w:before="0" w:after="160" w:line="259" w:lineRule="auto"/>
        <w:jc w:val="left"/>
      </w:pPr>
      <w:r w:rsidRPr="284235FC">
        <w:rPr>
          <w:b/>
          <w:bCs/>
        </w:rPr>
        <w:t>“Radna ploha”</w:t>
      </w:r>
      <w:r>
        <w:t xml:space="preserve"> – Ako su djeca pravilno registrirana u drugim sustavima (OIB sustav te registar podataka o prebivalištu i boravištu Ministarstva unutarnjih poslova), </w:t>
      </w:r>
      <w:r w:rsidRPr="284235FC">
        <w:rPr>
          <w:b/>
          <w:bCs/>
        </w:rPr>
        <w:t>roditelju će dijete biti vidljivo na Radnoj plohi zbog integracije matica.</w:t>
      </w:r>
    </w:p>
    <w:p w:rsidR="003F28A2" w:rsidP="00ED3E0F" w:rsidRDefault="005134A3" w14:paraId="597C3449" w14:textId="5D0F3814">
      <w:pPr>
        <w:pStyle w:val="Odlomakpopisa"/>
        <w:numPr>
          <w:ilvl w:val="0"/>
          <w:numId w:val="12"/>
        </w:numPr>
        <w:spacing w:before="0" w:after="160" w:line="259" w:lineRule="auto"/>
        <w:jc w:val="left"/>
      </w:pPr>
      <w:r w:rsidRPr="00164608">
        <w:rPr>
          <w:i/>
          <w:iCs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21FE00A1" wp14:editId="7A0A1DFD">
            <wp:simplePos x="0" y="0"/>
            <wp:positionH relativeFrom="column">
              <wp:posOffset>59690</wp:posOffset>
            </wp:positionH>
            <wp:positionV relativeFrom="paragraph">
              <wp:posOffset>691515</wp:posOffset>
            </wp:positionV>
            <wp:extent cx="5759450" cy="1180465"/>
            <wp:effectExtent l="0" t="0" r="0" b="635"/>
            <wp:wrapSquare wrapText="bothSides"/>
            <wp:docPr id="32" name="Slika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lika 32" descr="Graphical user interfa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284235FC" w:rsidR="003F28A2">
        <w:rPr>
          <w:b/>
          <w:bCs/>
        </w:rPr>
        <w:t>“Ustanove i programi”</w:t>
      </w:r>
      <w:r w:rsidR="003F28A2">
        <w:t xml:space="preserve"> – Popis ustanova i programa koji sudjeluju u upisnom roku; odabirom ustanove mogu se detaljno pregledati sve informacije kao i kriteriji i bodovi za upis u određeni program.</w:t>
      </w:r>
      <w:r w:rsidRPr="005134A3">
        <w:rPr>
          <w:i/>
          <w:iCs/>
          <w:noProof/>
          <w:lang w:eastAsia="hr-HR"/>
        </w:rPr>
        <w:t xml:space="preserve"> </w:t>
      </w:r>
    </w:p>
    <w:p w:rsidRPr="00CD6DF3" w:rsidR="003F28A2" w:rsidP="00CD6DF3" w:rsidRDefault="00CD6DF3" w14:paraId="5361B1B1" w14:textId="4FC2D2BC">
      <w:pPr>
        <w:pStyle w:val="Opisslike"/>
        <w:jc w:val="center"/>
      </w:pPr>
      <w:bookmarkStart w:name="_Toc114481710" w:id="1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8</w:t>
      </w:r>
      <w:r>
        <w:fldChar w:fldCharType="end"/>
      </w:r>
      <w:r>
        <w:t xml:space="preserve"> Navigacija</w:t>
      </w:r>
      <w:bookmarkEnd w:id="15"/>
    </w:p>
    <w:p w:rsidRPr="00F057B6" w:rsidR="003F28A2" w:rsidP="007A789B" w:rsidRDefault="003F28A2" w14:paraId="65EAAFFC" w14:textId="245D5028">
      <w:pPr>
        <w:pStyle w:val="Naslov4"/>
      </w:pPr>
      <w:bookmarkStart w:name="_Toc101350201" w:id="16"/>
      <w:r w:rsidRPr="00F057B6">
        <w:t>Kreiranje zahtjeva</w:t>
      </w:r>
      <w:bookmarkEnd w:id="16"/>
    </w:p>
    <w:p w:rsidR="003F28A2" w:rsidP="003F28A2" w:rsidRDefault="003F28A2" w14:paraId="776E4AD5" w14:textId="1DCF55DE">
      <w:r>
        <w:t xml:space="preserve">Odabirom opcije </w:t>
      </w:r>
      <w:r w:rsidRPr="310A303D">
        <w:rPr>
          <w:b/>
          <w:bCs/>
          <w:u w:val="single"/>
        </w:rPr>
        <w:t>“Kreiraj novi zahtjev”</w:t>
      </w:r>
      <w:r>
        <w:t xml:space="preserve"> na “Radnoj plohi” otvara se </w:t>
      </w:r>
      <w:r w:rsidRPr="310A303D">
        <w:rPr>
          <w:i/>
          <w:iCs/>
        </w:rPr>
        <w:t>web</w:t>
      </w:r>
      <w:r>
        <w:t xml:space="preserve">-obrazac za novi zahtjev. </w:t>
      </w:r>
    </w:p>
    <w:p w:rsidR="00CD6DF3" w:rsidP="00CD6DF3" w:rsidRDefault="007E4A6D" w14:paraId="0C706058" w14:textId="77777777">
      <w:pPr>
        <w:keepNext/>
      </w:pPr>
      <w:r>
        <w:rPr>
          <w:noProof/>
          <w:lang w:eastAsia="hr-HR"/>
        </w:rPr>
        <w:lastRenderedPageBreak/>
        <w:drawing>
          <wp:inline distT="0" distB="0" distL="0" distR="0" wp14:anchorId="6E04B5B0" wp14:editId="7CAF40D3">
            <wp:extent cx="5759450" cy="268097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ED" w:rsidP="00CD6DF3" w:rsidRDefault="00CD6DF3" w14:paraId="1EAACF25" w14:textId="4789007F">
      <w:pPr>
        <w:pStyle w:val="Opisslike"/>
        <w:jc w:val="center"/>
      </w:pPr>
      <w:bookmarkStart w:name="_Toc114481711" w:id="1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9</w:t>
      </w:r>
      <w:r>
        <w:fldChar w:fldCharType="end"/>
      </w:r>
      <w:r>
        <w:t xml:space="preserve"> Kreiranje novog zahtjeva</w:t>
      </w:r>
      <w:bookmarkEnd w:id="17"/>
    </w:p>
    <w:p w:rsidR="003F28A2" w:rsidP="003F28A2" w:rsidRDefault="003F28A2" w14:paraId="52F7FCFB" w14:textId="77777777"/>
    <w:p w:rsidRPr="00856BED" w:rsidR="003F28A2" w:rsidP="003F28A2" w:rsidRDefault="003F28A2" w14:paraId="0EB107AC" w14:textId="556F0F95">
      <w:pPr>
        <w:rPr>
          <w:b/>
          <w:bCs/>
        </w:rPr>
      </w:pPr>
      <w:r w:rsidRPr="310A303D">
        <w:rPr>
          <w:b/>
          <w:bCs/>
          <w:i/>
          <w:iCs/>
        </w:rPr>
        <w:t>Web</w:t>
      </w:r>
      <w:r w:rsidRPr="310A303D">
        <w:rPr>
          <w:b/>
          <w:bCs/>
        </w:rPr>
        <w:t>-obrazac zahtjeva sadrži sljedeće dijelove:</w:t>
      </w:r>
    </w:p>
    <w:p w:rsidR="003F28A2" w:rsidP="00ED3E0F" w:rsidRDefault="003F28A2" w14:paraId="388006D6" w14:textId="61C2E642">
      <w:pPr>
        <w:pStyle w:val="Odlomakpopisa"/>
        <w:numPr>
          <w:ilvl w:val="0"/>
          <w:numId w:val="18"/>
        </w:numPr>
      </w:pPr>
      <w:r>
        <w:t>Pregled podataka roditelja</w:t>
      </w:r>
    </w:p>
    <w:p w:rsidR="003F28A2" w:rsidP="00ED3E0F" w:rsidRDefault="003F28A2" w14:paraId="2292FFCF" w14:textId="4A9F867D">
      <w:pPr>
        <w:pStyle w:val="Odlomakpopisa"/>
        <w:numPr>
          <w:ilvl w:val="0"/>
          <w:numId w:val="18"/>
        </w:numPr>
      </w:pPr>
      <w:r>
        <w:t>Pregled podataka djeteta</w:t>
      </w:r>
    </w:p>
    <w:p w:rsidR="003F28A2" w:rsidP="00ED3E0F" w:rsidRDefault="003F28A2" w14:paraId="7C6C6749" w14:textId="4460FC03">
      <w:pPr>
        <w:pStyle w:val="Odlomakpopisa"/>
        <w:numPr>
          <w:ilvl w:val="0"/>
          <w:numId w:val="18"/>
        </w:numPr>
      </w:pPr>
      <w:r>
        <w:t>Odabir ustanove i programa</w:t>
      </w:r>
    </w:p>
    <w:p w:rsidR="003F28A2" w:rsidP="00ED3E0F" w:rsidRDefault="003F28A2" w14:paraId="65C35979" w14:textId="5F841FB2">
      <w:pPr>
        <w:pStyle w:val="Odlomakpopisa"/>
        <w:numPr>
          <w:ilvl w:val="0"/>
          <w:numId w:val="18"/>
        </w:numPr>
      </w:pPr>
      <w:r>
        <w:t>Odabir kriterija</w:t>
      </w:r>
    </w:p>
    <w:p w:rsidR="003F28A2" w:rsidP="00ED3E0F" w:rsidRDefault="003F28A2" w14:paraId="124C5DD6" w14:textId="29844547">
      <w:pPr>
        <w:pStyle w:val="Odlomakpopisa"/>
        <w:numPr>
          <w:ilvl w:val="0"/>
          <w:numId w:val="18"/>
        </w:numPr>
      </w:pPr>
      <w:r>
        <w:t>Inicijalni razgovor</w:t>
      </w:r>
    </w:p>
    <w:p w:rsidR="003F28A2" w:rsidP="00ED3E0F" w:rsidRDefault="003F28A2" w14:paraId="16B89D48" w14:textId="0B552EB2">
      <w:pPr>
        <w:pStyle w:val="Odlomakpopisa"/>
        <w:numPr>
          <w:ilvl w:val="0"/>
          <w:numId w:val="18"/>
        </w:numPr>
      </w:pPr>
      <w:r>
        <w:t>Potvrda zahtjeva.</w:t>
      </w:r>
      <w:r>
        <w:cr/>
      </w:r>
    </w:p>
    <w:p w:rsidR="003F28A2" w:rsidP="003F28A2" w:rsidRDefault="003F28A2" w14:paraId="43769205" w14:textId="02715F79">
      <w:r>
        <w:t xml:space="preserve">Nakon što korisnik ispuni podatke u svakom dijelu zahtjeva, kako bi mogao prijeći na sljedeći korak, </w:t>
      </w:r>
      <w:r w:rsidRPr="310A303D">
        <w:rPr>
          <w:b/>
          <w:bCs/>
        </w:rPr>
        <w:t>potrebno je potvrditi unos podataka</w:t>
      </w:r>
      <w:r>
        <w:t xml:space="preserve"> odabirom opcije </w:t>
      </w:r>
      <w:r w:rsidRPr="310A303D">
        <w:rPr>
          <w:b/>
          <w:bCs/>
          <w:u w:val="single"/>
        </w:rPr>
        <w:t>“Potvrdi podatke i nastavi”</w:t>
      </w:r>
      <w:r>
        <w:t xml:space="preserve"> koja se nalazi na dnu forme zahtjeva. </w:t>
      </w:r>
    </w:p>
    <w:p w:rsidR="00CD6DF3" w:rsidP="00CD6DF3" w:rsidRDefault="00757545" w14:paraId="754BBFC8" w14:textId="77777777">
      <w:pPr>
        <w:keepNext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1000C64A" wp14:editId="5A1376C7">
            <wp:extent cx="5759450" cy="27070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545" w:rsidP="2A8812E0" w:rsidRDefault="00CD6DF3" w14:paraId="53AD930D" w14:textId="39822734">
      <w:pPr>
        <w:pStyle w:val="Opisslike"/>
        <w:jc w:val="center"/>
        <w:rPr>
          <w:i/>
          <w:iCs/>
          <w:color w:val="FF0000"/>
        </w:rPr>
      </w:pPr>
      <w:bookmarkStart w:name="_Toc114481712" w:id="1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Pr="2A8812E0" w:rsidR="00057F41">
        <w:rPr>
          <w:noProof/>
        </w:rPr>
        <w:t>10</w:t>
      </w:r>
      <w:r>
        <w:fldChar w:fldCharType="end"/>
      </w:r>
      <w:r w:rsidR="726E8185">
        <w:t>.</w:t>
      </w:r>
      <w:r>
        <w:t xml:space="preserve"> Web-obrazac zahtjeva</w:t>
      </w:r>
      <w:bookmarkEnd w:id="18"/>
    </w:p>
    <w:p w:rsidR="003F28A2" w:rsidP="003F28A2" w:rsidRDefault="003F28A2" w14:paraId="45820B96" w14:textId="77777777"/>
    <w:p w:rsidR="003F28A2" w:rsidP="003F28A2" w:rsidRDefault="003F28A2" w14:paraId="2903470B" w14:textId="0D9D964A">
      <w:r>
        <w:lastRenderedPageBreak/>
        <w:t xml:space="preserve">Tijekom ispunjavanja zahtjeva korisnik se </w:t>
      </w:r>
      <w:r w:rsidRPr="6CA4553B">
        <w:rPr>
          <w:b/>
          <w:bCs/>
        </w:rPr>
        <w:t>u svakom trenutku može vratiti na prethodne korake</w:t>
      </w:r>
      <w:r>
        <w:t xml:space="preserve"> odabirom opcije </w:t>
      </w:r>
      <w:r w:rsidRPr="6CA4553B">
        <w:rPr>
          <w:b/>
          <w:bCs/>
          <w:u w:val="single"/>
        </w:rPr>
        <w:t>“Prethodni korak”</w:t>
      </w:r>
      <w:r>
        <w:t xml:space="preserve">. Moguće je </w:t>
      </w:r>
      <w:r w:rsidRPr="6CA4553B">
        <w:rPr>
          <w:b/>
          <w:bCs/>
        </w:rPr>
        <w:t>odustati od kreiranja</w:t>
      </w:r>
      <w:r>
        <w:t xml:space="preserve"> zahtjeva u bilo kojem trenutku odabirom opcije </w:t>
      </w:r>
      <w:r w:rsidRPr="6CA4553B">
        <w:rPr>
          <w:b/>
          <w:bCs/>
          <w:u w:val="single"/>
        </w:rPr>
        <w:t>“Odustani”</w:t>
      </w:r>
      <w:r>
        <w:t xml:space="preserve">, a </w:t>
      </w:r>
      <w:r w:rsidRPr="6CA4553B">
        <w:rPr>
          <w:b/>
          <w:bCs/>
        </w:rPr>
        <w:t>zahtjev je moguće spremiti</w:t>
      </w:r>
      <w:r>
        <w:t xml:space="preserve"> te ga kasnije nastaviti ispunjavati odabirom opcije </w:t>
      </w:r>
      <w:r w:rsidRPr="6CA4553B">
        <w:rPr>
          <w:b/>
          <w:bCs/>
          <w:u w:val="single"/>
        </w:rPr>
        <w:t>“Spremi i zatvori”</w:t>
      </w:r>
      <w:r>
        <w:t xml:space="preserve"> </w:t>
      </w:r>
      <w:r w:rsidRPr="6CA4553B">
        <w:rPr>
          <w:b/>
          <w:bCs/>
        </w:rPr>
        <w:t>tek nakon trećeg koraka</w:t>
      </w:r>
      <w:r>
        <w:t xml:space="preserve">. Tada se podatci spremaju, a korisnik ostaje na dijelu na kojem se nalazio. </w:t>
      </w:r>
      <w:r w:rsidRPr="6CA4553B">
        <w:rPr>
          <w:b/>
          <w:bCs/>
        </w:rPr>
        <w:t>Ako korisnik odustane</w:t>
      </w:r>
      <w:r>
        <w:t xml:space="preserve"> od podnošenja zahtjeva koji prvi put kreira, </w:t>
      </w:r>
      <w:r w:rsidRPr="6CA4553B">
        <w:rPr>
          <w:b/>
          <w:bCs/>
        </w:rPr>
        <w:t>zahtjev se briše</w:t>
      </w:r>
      <w:r>
        <w:t xml:space="preserve">. </w:t>
      </w:r>
    </w:p>
    <w:p w:rsidR="00CD6DF3" w:rsidP="00CD6DF3" w:rsidRDefault="00AB15C4" w14:paraId="690E500F" w14:textId="77777777">
      <w:pPr>
        <w:keepNext/>
      </w:pPr>
      <w:r>
        <w:rPr>
          <w:noProof/>
          <w:lang w:eastAsia="hr-HR"/>
        </w:rPr>
        <w:drawing>
          <wp:inline distT="0" distB="0" distL="0" distR="0" wp14:anchorId="526C15CF" wp14:editId="0FBA0489">
            <wp:extent cx="5759450" cy="4015105"/>
            <wp:effectExtent l="0" t="0" r="0" b="4445"/>
            <wp:docPr id="9" name="Slika 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&#10;&#10;Opis je automatski generiran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A2" w:rsidP="00CD6DF3" w:rsidRDefault="00CD6DF3" w14:paraId="7DC94AC2" w14:textId="479E2B89">
      <w:pPr>
        <w:pStyle w:val="Opisslike"/>
        <w:jc w:val="center"/>
      </w:pPr>
      <w:bookmarkStart w:name="_Toc114481713" w:id="1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11</w:t>
      </w:r>
      <w:r>
        <w:fldChar w:fldCharType="end"/>
      </w:r>
      <w:r>
        <w:t>. Mogućnosti rada na zahtjevu</w:t>
      </w:r>
      <w:bookmarkEnd w:id="19"/>
    </w:p>
    <w:p w:rsidR="003F28A2" w:rsidP="007A789B" w:rsidRDefault="003F28A2" w14:paraId="40AB7173" w14:textId="77777777">
      <w:pPr>
        <w:pStyle w:val="Naslov4"/>
      </w:pPr>
      <w:bookmarkStart w:name="_Toc101350202" w:id="20"/>
      <w:r>
        <w:t>Pregled podataka roditelja</w:t>
      </w:r>
      <w:bookmarkEnd w:id="20"/>
    </w:p>
    <w:p w:rsidRPr="00C338DB" w:rsidR="003F28A2" w:rsidP="003F28A2" w:rsidRDefault="003F28A2" w14:paraId="0C2C13EF" w14:textId="4C3DBFFB">
      <w:pPr>
        <w:rPr>
          <w:b/>
          <w:bCs/>
          <w:u w:val="single"/>
        </w:rPr>
      </w:pPr>
      <w:r>
        <w:t xml:space="preserve">U ovom dijelu korisniku se </w:t>
      </w:r>
      <w:r w:rsidRPr="310A303D">
        <w:rPr>
          <w:b/>
          <w:bCs/>
        </w:rPr>
        <w:t>prikazuju osnovni podatci o roditelju ili skrbniku</w:t>
      </w:r>
      <w:r>
        <w:t xml:space="preserve"> koje je sustav “Upisi u dječje vrtiće” dohvatio iz OIB sustava te registra podataka o prebivalištu i boravištu Ministarstva unutarnjih poslova. </w:t>
      </w:r>
      <w:r w:rsidRPr="310A303D">
        <w:rPr>
          <w:b/>
          <w:bCs/>
          <w:u w:val="single"/>
        </w:rPr>
        <w:t>Podatke je potrebno nadopuniti traženim podatcima koje nije moguće dohvatiti iz postojećih državnih registara.</w:t>
      </w:r>
    </w:p>
    <w:p w:rsidR="00CD6DF3" w:rsidP="00CD6DF3" w:rsidRDefault="00D40C13" w14:paraId="561A10BD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72078E37" wp14:editId="59C91732">
            <wp:extent cx="5759450" cy="3213100"/>
            <wp:effectExtent l="0" t="0" r="0" b="6350"/>
            <wp:docPr id="10" name="Slika 10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tekst&#10;&#10;Opis je automatski generira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410115E6" w14:textId="6B35528E">
      <w:pPr>
        <w:pStyle w:val="Opisslike"/>
        <w:jc w:val="center"/>
      </w:pPr>
      <w:bookmarkStart w:name="_Toc114481714" w:id="2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12</w:t>
      </w:r>
      <w:r>
        <w:fldChar w:fldCharType="end"/>
      </w:r>
      <w:r>
        <w:t>. Pregled podataka roditelja</w:t>
      </w:r>
      <w:bookmarkEnd w:id="21"/>
    </w:p>
    <w:p w:rsidR="003F28A2" w:rsidP="003F28A2" w:rsidRDefault="003F28A2" w14:paraId="77E1F0F1" w14:textId="77777777"/>
    <w:p w:rsidR="003F28A2" w:rsidP="003F28A2" w:rsidRDefault="003F28A2" w14:paraId="31E53F5E" w14:textId="0F400E2A">
      <w:r>
        <w:t>Ako korisnik tijekom ispunjavanja podataka odabere opciju da dijete ima dva roditelja ili skrbnika, u sljedećem koraku omogućit će se ispunjavanje podataka o drugom roditelju/skrbniku. Ako je odabran samo jedan roditelj/skrbnik, ovaj se korak neće prikazivati.</w:t>
      </w:r>
    </w:p>
    <w:p w:rsidR="00CD6DF3" w:rsidP="00CD6DF3" w:rsidRDefault="00302DE9" w14:paraId="762CC48F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319A1F16" wp14:editId="187A7D14">
            <wp:extent cx="5759450" cy="2773680"/>
            <wp:effectExtent l="0" t="0" r="0" b="7620"/>
            <wp:docPr id="11" name="Slika 1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&#10;&#10;Opis je automatski generiran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A2" w:rsidP="00CD6DF3" w:rsidRDefault="00CD6DF3" w14:paraId="0B83CB55" w14:textId="0B848E0F">
      <w:pPr>
        <w:pStyle w:val="Opisslike"/>
        <w:jc w:val="center"/>
      </w:pPr>
      <w:bookmarkStart w:name="_Toc114481715" w:id="2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13</w:t>
      </w:r>
      <w:r>
        <w:fldChar w:fldCharType="end"/>
      </w:r>
      <w:r>
        <w:t>. Ispunjavanje podataka o drugom roditelju</w:t>
      </w:r>
      <w:bookmarkEnd w:id="22"/>
    </w:p>
    <w:p w:rsidR="00AA6008" w:rsidP="003F28A2" w:rsidRDefault="003F28A2" w14:paraId="1E7391A8" w14:textId="7CA12330">
      <w:pPr>
        <w:rPr>
          <w:b/>
          <w:bCs/>
        </w:rPr>
      </w:pPr>
      <w:r>
        <w:t xml:space="preserve">Odabirom opcije </w:t>
      </w:r>
      <w:r w:rsidRPr="310A303D">
        <w:rPr>
          <w:b/>
          <w:bCs/>
          <w:u w:val="single"/>
        </w:rPr>
        <w:t>“Priložite dodatnu dokumentaciju”</w:t>
      </w:r>
      <w:r>
        <w:t xml:space="preserve"> korisniku se u svakom koraku nudi mogućnost da, </w:t>
      </w:r>
      <w:r w:rsidR="00A56019">
        <w:t xml:space="preserve">ako </w:t>
      </w:r>
      <w:r>
        <w:t xml:space="preserve">je to potrebno, priloži dodatnu dokumentaciju koja je vezana uz navedeni korak. </w:t>
      </w:r>
      <w:r w:rsidRPr="310A303D">
        <w:rPr>
          <w:b/>
          <w:bCs/>
        </w:rPr>
        <w:t>Primjeri</w:t>
      </w:r>
      <w:r>
        <w:t xml:space="preserve"> dodatne dokumentacije su</w:t>
      </w:r>
      <w:r w:rsidRPr="310A303D">
        <w:rPr>
          <w:b/>
          <w:bCs/>
        </w:rPr>
        <w:t xml:space="preserve"> dokumentacija za dokazivanje olakšica i dodatnih kriterija, poput dokazivanja raznih statusa traženih dokumentacijom (radni status roditelja i sl.)</w:t>
      </w:r>
      <w:r>
        <w:t>.</w:t>
      </w:r>
    </w:p>
    <w:p w:rsidR="00CD6DF3" w:rsidP="00CD6DF3" w:rsidRDefault="00AA6008" w14:paraId="595D98C4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5D80A8EA" wp14:editId="5EC6E88E">
            <wp:extent cx="5759450" cy="1871345"/>
            <wp:effectExtent l="0" t="0" r="0" b="0"/>
            <wp:docPr id="12" name="Slika 1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&#10;&#10;Opis je automatski generiran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77" w:rsidP="00CD6DF3" w:rsidRDefault="00CD6DF3" w14:paraId="2A84BC26" w14:textId="0B46D3F2">
      <w:pPr>
        <w:pStyle w:val="Opisslike"/>
        <w:jc w:val="center"/>
      </w:pPr>
      <w:bookmarkStart w:name="_Toc114481716" w:id="2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Pr="2A8812E0" w:rsidR="00057F41">
        <w:rPr>
          <w:noProof/>
        </w:rPr>
        <w:t>14</w:t>
      </w:r>
      <w:r>
        <w:fldChar w:fldCharType="end"/>
      </w:r>
      <w:r>
        <w:t>.</w:t>
      </w:r>
      <w:r w:rsidR="1BB7874F">
        <w:t xml:space="preserve"> </w:t>
      </w:r>
      <w:r>
        <w:t>Prilaganje dodatne dokumentacije</w:t>
      </w:r>
      <w:bookmarkEnd w:id="23"/>
    </w:p>
    <w:p w:rsidRPr="00EC27CC" w:rsidR="003F28A2" w:rsidP="003F28A2" w:rsidRDefault="003F28A2" w14:paraId="05CE6E70" w14:textId="13BCEAB4">
      <w:r>
        <w:t xml:space="preserve">Nakon unosa korisnik </w:t>
      </w:r>
      <w:r w:rsidRPr="6CA4553B">
        <w:rPr>
          <w:b/>
          <w:bCs/>
        </w:rPr>
        <w:t>podatke potvrđuje</w:t>
      </w:r>
      <w:r>
        <w:t xml:space="preserve"> odabirom opcije </w:t>
      </w:r>
      <w:r w:rsidRPr="6CA4553B">
        <w:rPr>
          <w:b/>
          <w:bCs/>
          <w:u w:val="single"/>
        </w:rPr>
        <w:t>“Potvrdi podatke i nastavi”</w:t>
      </w:r>
      <w:r>
        <w:t xml:space="preserve"> te prelazi na ispunjavanje podataka u sljedećem koraku.</w:t>
      </w:r>
    </w:p>
    <w:p w:rsidR="003F28A2" w:rsidP="007A789B" w:rsidRDefault="003F28A2" w14:paraId="5B6F6D4B" w14:textId="77777777">
      <w:pPr>
        <w:pStyle w:val="Naslov4"/>
      </w:pPr>
      <w:bookmarkStart w:name="_Toc101350203" w:id="24"/>
      <w:r>
        <w:t>Pregled podataka djeteta</w:t>
      </w:r>
      <w:bookmarkEnd w:id="24"/>
    </w:p>
    <w:p w:rsidR="003F28A2" w:rsidP="003F28A2" w:rsidRDefault="003F28A2" w14:paraId="5CC0AF56" w14:textId="2EF22594">
      <w:r>
        <w:t xml:space="preserve">U koraku “Pregled podataka djeteta” </w:t>
      </w:r>
      <w:r w:rsidRPr="310A303D">
        <w:rPr>
          <w:b/>
          <w:bCs/>
        </w:rPr>
        <w:t>prikazuju se osnovni podatci o djetetu</w:t>
      </w:r>
      <w:r>
        <w:t xml:space="preserve"> koje je sustav “Upisi u dječje vrtiće” dohvatio iz Matice rođenih i registra podataka o prebivalištu i boravištu Ministarstva unutarnjih poslova. Ove </w:t>
      </w:r>
      <w:r w:rsidRPr="310A303D">
        <w:rPr>
          <w:b/>
          <w:bCs/>
          <w:u w:val="single"/>
        </w:rPr>
        <w:t>podatke potrebno je nadopuniti traženim podatcima</w:t>
      </w:r>
      <w:r>
        <w:t xml:space="preserve"> koje nije moguće dohvatiti iz postojećih državnih registara</w:t>
      </w:r>
      <w:r w:rsidRPr="310A303D">
        <w:rPr>
          <w:b/>
          <w:bCs/>
        </w:rPr>
        <w:t xml:space="preserve">. </w:t>
      </w:r>
      <w:r w:rsidRPr="310A303D">
        <w:rPr>
          <w:b/>
          <w:bCs/>
          <w:u w:val="single"/>
        </w:rPr>
        <w:t>Ako pojedini podatak ne odgovara činjeničnom stanju, potrebno je zatražiti izmjenu u odgovarajućem registru</w:t>
      </w:r>
      <w:r>
        <w:t xml:space="preserve"> te će se njihovom izmjenom podatci ažurirati i u ovom sustavu.</w:t>
      </w:r>
    </w:p>
    <w:p w:rsidR="00DB5FA9" w:rsidP="003F28A2" w:rsidRDefault="00DB5FA9" w14:paraId="4C4D2BD2" w14:textId="77777777"/>
    <w:p w:rsidR="00CD6DF3" w:rsidP="00CD6DF3" w:rsidRDefault="00DB5FA9" w14:paraId="300329E6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47173FB0" wp14:editId="1BC7BA83">
            <wp:extent cx="5759450" cy="2807970"/>
            <wp:effectExtent l="0" t="0" r="0" b="0"/>
            <wp:docPr id="13" name="Slika 1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tekst&#10;&#10;Opis je automatski generiran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046B3533" w14:textId="70AF96ED">
      <w:pPr>
        <w:pStyle w:val="Opisslike"/>
        <w:jc w:val="center"/>
      </w:pPr>
      <w:bookmarkStart w:name="_Toc114481717" w:id="2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15</w:t>
      </w:r>
      <w:r>
        <w:fldChar w:fldCharType="end"/>
      </w:r>
      <w:r>
        <w:t>. Pregled podataka djeteta</w:t>
      </w:r>
      <w:bookmarkEnd w:id="25"/>
    </w:p>
    <w:p w:rsidRPr="00D27652" w:rsidR="003F28A2" w:rsidP="003F28A2" w:rsidRDefault="003F28A2" w14:paraId="2E0A440D" w14:textId="2B54C302">
      <w:r>
        <w:t xml:space="preserve">Nakon unosa korisnik podatke potvrđuje odabirom opcije </w:t>
      </w:r>
      <w:r w:rsidRPr="6CA4553B">
        <w:rPr>
          <w:b/>
          <w:bCs/>
          <w:u w:val="single"/>
        </w:rPr>
        <w:t>“Potvrdi podatke i nastavi”</w:t>
      </w:r>
      <w:r>
        <w:t xml:space="preserve"> te prelazi na ispunjavanje podataka u sljedećem koraku.</w:t>
      </w:r>
    </w:p>
    <w:p w:rsidR="003F28A2" w:rsidP="007A789B" w:rsidRDefault="003F28A2" w14:paraId="5AE16CA1" w14:textId="77777777">
      <w:pPr>
        <w:pStyle w:val="Naslov4"/>
      </w:pPr>
      <w:bookmarkStart w:name="_Toc101350204" w:id="26"/>
      <w:r>
        <w:lastRenderedPageBreak/>
        <w:t>Odabir ustanove i programa</w:t>
      </w:r>
      <w:bookmarkEnd w:id="26"/>
    </w:p>
    <w:p w:rsidR="003F28A2" w:rsidP="003F28A2" w:rsidRDefault="003F28A2" w14:paraId="15114863" w14:textId="2B910025">
      <w:pPr>
        <w:rPr>
          <w:b/>
          <w:bCs/>
        </w:rPr>
      </w:pPr>
      <w:r>
        <w:t xml:space="preserve">U ovom koraku korisnik može odabrati ustanove s popisa. </w:t>
      </w:r>
      <w:r w:rsidRPr="2A8812E0">
        <w:rPr>
          <w:b/>
          <w:bCs/>
          <w:u w:val="single"/>
        </w:rPr>
        <w:t>Za jednu ustanovu moguće je kreirati samo jedan zahtjev za upis po djetetu.</w:t>
      </w:r>
      <w:r>
        <w:t xml:space="preserve"> Uključivanjem opcije “Filteri” prikazuje se </w:t>
      </w:r>
      <w:r w:rsidRPr="2A8812E0">
        <w:rPr>
          <w:b/>
          <w:bCs/>
        </w:rPr>
        <w:t>tražilica</w:t>
      </w:r>
      <w:r>
        <w:t xml:space="preserve"> kojom je moguće pretraživanje </w:t>
      </w:r>
      <w:r w:rsidRPr="2A8812E0">
        <w:rPr>
          <w:b/>
          <w:bCs/>
        </w:rPr>
        <w:t>po županiji,</w:t>
      </w:r>
      <w:r w:rsidRPr="2A8812E0" w:rsidR="1BB7874F">
        <w:rPr>
          <w:b/>
          <w:bCs/>
        </w:rPr>
        <w:t xml:space="preserve"> </w:t>
      </w:r>
      <w:r w:rsidRPr="2A8812E0">
        <w:rPr>
          <w:b/>
          <w:bCs/>
        </w:rPr>
        <w:t xml:space="preserve">općini/gradu, dobi djeteta, programu ili nazivu dječjeg vrtića/ustanove. </w:t>
      </w:r>
    </w:p>
    <w:p w:rsidRPr="00D27652" w:rsidR="00A024A2" w:rsidP="003F28A2" w:rsidRDefault="00A024A2" w14:paraId="066825F2" w14:textId="77777777">
      <w:pPr>
        <w:rPr>
          <w:b/>
          <w:bCs/>
        </w:rPr>
      </w:pPr>
    </w:p>
    <w:p w:rsidR="00CD6DF3" w:rsidP="00CD6DF3" w:rsidRDefault="008A17BB" w14:paraId="4C4D6C63" w14:textId="77777777">
      <w:pPr>
        <w:keepNext/>
        <w:jc w:val="center"/>
      </w:pPr>
      <w:r>
        <w:rPr>
          <w:b/>
          <w:bCs/>
          <w:noProof/>
          <w:lang w:eastAsia="hr-HR"/>
        </w:rPr>
        <w:drawing>
          <wp:inline distT="0" distB="0" distL="0" distR="0" wp14:anchorId="173A7E2E" wp14:editId="1D5536D8">
            <wp:extent cx="5759450" cy="30861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5143E62F" w14:textId="0DD3EE0C">
      <w:pPr>
        <w:pStyle w:val="Opisslike"/>
        <w:jc w:val="center"/>
      </w:pPr>
      <w:bookmarkStart w:name="_Toc114481718" w:id="2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16</w:t>
      </w:r>
      <w:r>
        <w:fldChar w:fldCharType="end"/>
      </w:r>
      <w:r>
        <w:t>. Odabir ustanove upotrebom opcije “Filteri”</w:t>
      </w:r>
      <w:bookmarkEnd w:id="27"/>
    </w:p>
    <w:p w:rsidR="003F28A2" w:rsidP="003F28A2" w:rsidRDefault="003F28A2" w14:paraId="04086C1D" w14:textId="77777777"/>
    <w:p w:rsidR="003F28A2" w:rsidP="003F28A2" w:rsidRDefault="003F28A2" w14:paraId="52283534" w14:textId="55EA3780">
      <w:r>
        <w:t xml:space="preserve">Korisnik potvrđuje odabir ustanove kojoj želi poslati zahtjev te </w:t>
      </w:r>
      <w:r w:rsidRPr="6CA4553B">
        <w:rPr>
          <w:b/>
          <w:bCs/>
          <w:u w:val="single"/>
        </w:rPr>
        <w:t>u sljedećem koraku odabire lokaciju i program označene ustanove</w:t>
      </w:r>
      <w:r>
        <w:t xml:space="preserve">. Na zahtjevu za upis </w:t>
      </w:r>
      <w:r w:rsidRPr="6CA4553B">
        <w:rPr>
          <w:b/>
          <w:bCs/>
        </w:rPr>
        <w:t>obavezno je</w:t>
      </w:r>
      <w:r>
        <w:t xml:space="preserve"> opredijeliti se za barem </w:t>
      </w:r>
      <w:r w:rsidRPr="6CA4553B">
        <w:rPr>
          <w:b/>
          <w:bCs/>
        </w:rPr>
        <w:t>jednu</w:t>
      </w:r>
      <w:r w:rsidRPr="6CA4553B" w:rsidR="00A76425">
        <w:rPr>
          <w:b/>
          <w:bCs/>
        </w:rPr>
        <w:t xml:space="preserve"> (1) </w:t>
      </w:r>
      <w:r>
        <w:t xml:space="preserve">mogućnost lokacije i programa, </w:t>
      </w:r>
      <w:r w:rsidRPr="6CA4553B">
        <w:rPr>
          <w:b/>
          <w:bCs/>
        </w:rPr>
        <w:t xml:space="preserve">a najviše </w:t>
      </w:r>
      <w:r>
        <w:t xml:space="preserve">je moguće odabrati </w:t>
      </w:r>
      <w:r w:rsidRPr="6CA4553B">
        <w:rPr>
          <w:b/>
          <w:bCs/>
        </w:rPr>
        <w:t>četiri</w:t>
      </w:r>
      <w:r w:rsidRPr="6CA4553B" w:rsidR="00A76425">
        <w:rPr>
          <w:b/>
          <w:bCs/>
        </w:rPr>
        <w:t xml:space="preserve"> (4)</w:t>
      </w:r>
      <w:r w:rsidRPr="6CA4553B">
        <w:rPr>
          <w:b/>
          <w:bCs/>
        </w:rPr>
        <w:t>.</w:t>
      </w:r>
      <w:r>
        <w:t xml:space="preserve"> </w:t>
      </w:r>
    </w:p>
    <w:p w:rsidR="003F28A2" w:rsidP="003F28A2" w:rsidRDefault="003F28A2" w14:paraId="6B8DED38" w14:textId="4A056BD3">
      <w:r>
        <w:t xml:space="preserve">U središnjem dijelu ekrana nalaze se polja za ispunjavanje lokacija i programa. </w:t>
      </w:r>
      <w:r w:rsidRPr="6CA4553B">
        <w:rPr>
          <w:b/>
          <w:bCs/>
        </w:rPr>
        <w:t>Podatke je moguće filtrirati prema dobi (jaslice ili vrtić), trajanju i prema vrsti programa</w:t>
      </w:r>
      <w:r>
        <w:t xml:space="preserve">. Odabirom lokacije u prvom stupcu korisniku se na ekranu pojavljuje mogućnost odabira programa. Nakon toga moguće je odabrati program (drugi stupac), te je u posljednjem stupcu </w:t>
      </w:r>
      <w:r w:rsidRPr="6CA4553B">
        <w:rPr>
          <w:b/>
          <w:bCs/>
        </w:rPr>
        <w:t>moguće poredati programe po prioritetu</w:t>
      </w:r>
      <w:r>
        <w:t>. Korisnik to odrađuje povlačenjem kartica.</w:t>
      </w:r>
    </w:p>
    <w:p w:rsidR="00CD6DF3" w:rsidP="00CD6DF3" w:rsidRDefault="00A415C9" w14:paraId="49426027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094B9599" wp14:editId="34735CFF">
            <wp:extent cx="5759450" cy="3844290"/>
            <wp:effectExtent l="0" t="0" r="0" b="381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126F8D71" w14:textId="5D4EB74E">
      <w:pPr>
        <w:pStyle w:val="Opisslike"/>
        <w:jc w:val="center"/>
      </w:pPr>
      <w:bookmarkStart w:name="_Toc114481719" w:id="2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17</w:t>
      </w:r>
      <w:r>
        <w:fldChar w:fldCharType="end"/>
      </w:r>
      <w:r>
        <w:t>. Odabir lokacije i programa</w:t>
      </w:r>
      <w:bookmarkEnd w:id="28"/>
    </w:p>
    <w:p w:rsidRPr="00A415C9" w:rsidR="003F28A2" w:rsidP="00A415C9" w:rsidRDefault="003F28A2" w14:paraId="3262E446" w14:textId="77777777">
      <w:pPr>
        <w:jc w:val="center"/>
        <w:rPr>
          <w:b/>
          <w:bCs/>
          <w:color w:val="000000" w:themeColor="text1"/>
        </w:rPr>
      </w:pPr>
    </w:p>
    <w:p w:rsidRPr="00B60A00" w:rsidR="003F28A2" w:rsidP="003F28A2" w:rsidRDefault="003F28A2" w14:paraId="1313BA2E" w14:textId="6D8481A5">
      <w:r>
        <w:t xml:space="preserve">Nakon unosa korisnik podatke potvrđuje odabirom opcije </w:t>
      </w:r>
      <w:r w:rsidRPr="6CA4553B">
        <w:rPr>
          <w:b/>
          <w:bCs/>
          <w:u w:val="single"/>
        </w:rPr>
        <w:t>“Potvrdi podatke i nastavi”</w:t>
      </w:r>
      <w:r>
        <w:t xml:space="preserve"> te prelazi na ispunjavanje podataka u sljedećem koraku.</w:t>
      </w:r>
    </w:p>
    <w:p w:rsidR="003F28A2" w:rsidP="007A789B" w:rsidRDefault="003F28A2" w14:paraId="76DA25B0" w14:textId="77777777">
      <w:pPr>
        <w:pStyle w:val="Naslov4"/>
      </w:pPr>
      <w:bookmarkStart w:name="_Toc101350205" w:id="29"/>
      <w:r>
        <w:t>Odabir kriterija</w:t>
      </w:r>
      <w:bookmarkEnd w:id="29"/>
    </w:p>
    <w:p w:rsidR="003F28A2" w:rsidP="003F28A2" w:rsidRDefault="003F28A2" w14:paraId="29E4CCDF" w14:textId="18510211">
      <w:r>
        <w:t xml:space="preserve">U koraku “Odabir kriterija” </w:t>
      </w:r>
      <w:r w:rsidRPr="6CA4553B">
        <w:rPr>
          <w:b/>
          <w:bCs/>
          <w:u w:val="single"/>
        </w:rPr>
        <w:t>roditelj treba označiti koje od kriterija, koje je definirala ustanova, dijete zadovoljava.</w:t>
      </w:r>
      <w:r>
        <w:t xml:space="preserve"> </w:t>
      </w:r>
      <w:r w:rsidRPr="6CA4553B">
        <w:rPr>
          <w:b/>
          <w:bCs/>
        </w:rPr>
        <w:t>Sustav nudi korisniku davanje privole za automatsko dohvaćanje podataka iz registara potrebnih za dokazivanje odabranih kriterija</w:t>
      </w:r>
      <w:r>
        <w:t xml:space="preserve">, a podatci za dokazivanje kriterija dohvatit će se iz onih sustava za koje je korisnik dao privolu. </w:t>
      </w:r>
      <w:r w:rsidRPr="6CA4553B" w:rsidR="00A56019">
        <w:rPr>
          <w:b/>
          <w:bCs/>
        </w:rPr>
        <w:t xml:space="preserve">Ako </w:t>
      </w:r>
      <w:r w:rsidRPr="6CA4553B">
        <w:rPr>
          <w:b/>
          <w:bCs/>
        </w:rPr>
        <w:t>korisnik nije označio davanje privole, ponudit će mu se mogućnost prilaganje tražene dokumentacije</w:t>
      </w:r>
      <w:r>
        <w:t xml:space="preserve"> u obliku dodatnog dokumenta. </w:t>
      </w:r>
      <w:r w:rsidR="00A17274">
        <w:t xml:space="preserve">Ako </w:t>
      </w:r>
      <w:r>
        <w:t>se dogodi da zadovoljavanje kriterija u trenutku podnošenja zahtjeva nije moguće dokazati podatcima iz javnih registara, korisniku će i tada biti ponuđena mogućnost prilaganja tražene dokumentacije zasebno za svaki odabrani kriterij.</w:t>
      </w:r>
    </w:p>
    <w:p w:rsidR="003F28A2" w:rsidP="003F28A2" w:rsidRDefault="003F28A2" w14:paraId="49944B45" w14:textId="77777777">
      <w:r>
        <w:t xml:space="preserve">Prilaganje dokumenta obavlja se na sljedeći način: </w:t>
      </w:r>
    </w:p>
    <w:p w:rsidR="003F28A2" w:rsidP="00ED3E0F" w:rsidRDefault="003F28A2" w14:paraId="5918821D" w14:textId="6F49F456">
      <w:pPr>
        <w:pStyle w:val="Odlomakpopisa"/>
        <w:numPr>
          <w:ilvl w:val="0"/>
          <w:numId w:val="13"/>
        </w:numPr>
        <w:spacing w:before="0" w:after="160" w:line="259" w:lineRule="auto"/>
        <w:jc w:val="left"/>
      </w:pPr>
      <w:r>
        <w:t xml:space="preserve">korisnik treba </w:t>
      </w:r>
      <w:r w:rsidRPr="6CA4553B">
        <w:rPr>
          <w:b/>
          <w:bCs/>
        </w:rPr>
        <w:t>odabrati opciju “Priložite dodatnu dokumentaciju”</w:t>
      </w:r>
      <w:r>
        <w:t xml:space="preserve"> </w:t>
      </w:r>
    </w:p>
    <w:p w:rsidR="003F28A2" w:rsidP="00ED3E0F" w:rsidRDefault="003F28A2" w14:paraId="1C446988" w14:textId="4978E031">
      <w:pPr>
        <w:pStyle w:val="Odlomakpopisa"/>
        <w:numPr>
          <w:ilvl w:val="1"/>
          <w:numId w:val="13"/>
        </w:numPr>
        <w:spacing w:before="0" w:after="160" w:line="259" w:lineRule="auto"/>
        <w:jc w:val="left"/>
      </w:pPr>
      <w:r>
        <w:t xml:space="preserve">u novootvorenom </w:t>
      </w:r>
      <w:r w:rsidRPr="6CA4553B" w:rsidR="000D28FA">
        <w:rPr>
          <w:i/>
          <w:iCs/>
        </w:rPr>
        <w:t>web</w:t>
      </w:r>
      <w:r w:rsidR="000D28FA">
        <w:t>-prozoru</w:t>
      </w:r>
      <w:r>
        <w:t xml:space="preserve"> očekuje se da korisnik </w:t>
      </w:r>
      <w:r w:rsidR="000D28FA">
        <w:t xml:space="preserve">mišem </w:t>
      </w:r>
      <w:r>
        <w:t xml:space="preserve">povuče dokument u predviđeno polje za učitavanje dokumenta </w:t>
      </w:r>
      <w:r w:rsidR="000D28FA">
        <w:t xml:space="preserve">(engl. </w:t>
      </w:r>
      <w:r w:rsidRPr="6CA4553B" w:rsidR="000D28FA">
        <w:rPr>
          <w:i/>
          <w:iCs/>
        </w:rPr>
        <w:t xml:space="preserve">drag </w:t>
      </w:r>
      <w:proofErr w:type="spellStart"/>
      <w:r w:rsidRPr="6CA4553B" w:rsidR="000D28FA">
        <w:rPr>
          <w:i/>
          <w:iCs/>
        </w:rPr>
        <w:t>and</w:t>
      </w:r>
      <w:proofErr w:type="spellEnd"/>
      <w:r w:rsidRPr="6CA4553B" w:rsidR="000D28FA">
        <w:rPr>
          <w:i/>
          <w:iCs/>
        </w:rPr>
        <w:t xml:space="preserve"> drop</w:t>
      </w:r>
      <w:r w:rsidR="000D28FA">
        <w:t>)</w:t>
      </w:r>
      <w:r>
        <w:t xml:space="preserve"> ili priloži datoteku (istu treba potražiti u mapama na disku svojeg računala).</w:t>
      </w:r>
    </w:p>
    <w:p w:rsidR="003F28A2" w:rsidP="003F28A2" w:rsidRDefault="003F28A2" w14:paraId="07913577" w14:textId="79A93651">
      <w:r w:rsidRPr="6CA4553B">
        <w:rPr>
          <w:b/>
          <w:bCs/>
          <w:u w:val="single"/>
        </w:rPr>
        <w:t>Napomena</w:t>
      </w:r>
      <w:r w:rsidRPr="6CA4553B">
        <w:rPr>
          <w:b/>
          <w:bCs/>
        </w:rPr>
        <w:t xml:space="preserve">: </w:t>
      </w:r>
      <w:r>
        <w:t xml:space="preserve">dokumenti moraju biti </w:t>
      </w:r>
      <w:r w:rsidRPr="6CA4553B">
        <w:rPr>
          <w:b/>
          <w:bCs/>
        </w:rPr>
        <w:t>manji od 10 MB</w:t>
      </w:r>
      <w:r>
        <w:t xml:space="preserve"> te u jednom od sljedećih formata: </w:t>
      </w:r>
      <w:r w:rsidRPr="6CA4553B">
        <w:rPr>
          <w:b/>
          <w:bCs/>
        </w:rPr>
        <w:t>PDF, JPG, JPEG, PNG, GIF, TIFF i BMP</w:t>
      </w:r>
      <w:r>
        <w:t xml:space="preserve">. </w:t>
      </w:r>
      <w:r w:rsidR="00A17274">
        <w:t xml:space="preserve">Ako se </w:t>
      </w:r>
      <w:r>
        <w:t xml:space="preserve">pokuša učitati dokument koji je veći </w:t>
      </w:r>
      <w:r>
        <w:lastRenderedPageBreak/>
        <w:t>od dozvoljene veličine ili je nedopuštenog formata, sustav će korisnika na to upozoriti porukom.</w:t>
      </w:r>
    </w:p>
    <w:p w:rsidR="00CD6DF3" w:rsidP="00CD6DF3" w:rsidRDefault="005A2B24" w14:paraId="3B62E5D7" w14:textId="03AABDD2">
      <w:pPr>
        <w:keepNext/>
        <w:jc w:val="center"/>
      </w:pPr>
      <w:r w:rsidRPr="005A2B24">
        <w:rPr>
          <w:i/>
          <w:iCs/>
          <w:noProof/>
          <w:color w:val="FF0000"/>
          <w:lang w:eastAsia="hr-HR"/>
        </w:rPr>
        <w:drawing>
          <wp:inline distT="0" distB="0" distL="0" distR="0" wp14:anchorId="6A4E13AA" wp14:editId="365BB109">
            <wp:extent cx="5759450" cy="3979706"/>
            <wp:effectExtent l="0" t="0" r="0" b="1905"/>
            <wp:docPr id="24" name="Picture 24" descr="C:\Users\Korisnik\Downloads\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pic 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F3" w:rsidP="00CD6DF3" w:rsidRDefault="00CD6DF3" w14:paraId="5C184C02" w14:textId="532945A5">
      <w:pPr>
        <w:pStyle w:val="Opisslike"/>
        <w:jc w:val="center"/>
      </w:pPr>
      <w:bookmarkStart w:name="_Toc114481720" w:id="3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18</w:t>
      </w:r>
      <w:r>
        <w:fldChar w:fldCharType="end"/>
      </w:r>
      <w:r>
        <w:t>. Odabir kriterija</w:t>
      </w:r>
      <w:bookmarkEnd w:id="30"/>
    </w:p>
    <w:p w:rsidR="003F28A2" w:rsidP="003F28A2" w:rsidRDefault="003F28A2" w14:paraId="7BEB710C" w14:textId="77777777"/>
    <w:p w:rsidR="003F28A2" w:rsidP="003F28A2" w:rsidRDefault="003F28A2" w14:paraId="125CDB70" w14:textId="536A2607">
      <w:r>
        <w:t xml:space="preserve">Kriterije upisa određuje </w:t>
      </w:r>
      <w:r w:rsidR="00A17274">
        <w:t xml:space="preserve">predškolska </w:t>
      </w:r>
      <w:r>
        <w:t>ustanova za svaku pedagošku godinu, a svaki se kriterij zasebno boduje prema internoj odluci</w:t>
      </w:r>
      <w:r w:rsidR="000D28FA">
        <w:t xml:space="preserve"> ustanove</w:t>
      </w:r>
      <w:r>
        <w:t>.</w:t>
      </w:r>
    </w:p>
    <w:p w:rsidRPr="00974B74" w:rsidR="003F28A2" w:rsidP="003F28A2" w:rsidRDefault="003F28A2" w14:paraId="0F5B17C1" w14:textId="77EFEDF9">
      <w:r w:rsidRPr="310A303D">
        <w:rPr>
          <w:b/>
          <w:bCs/>
        </w:rPr>
        <w:t>Mogući ukupni zbroj bodova</w:t>
      </w:r>
      <w:r>
        <w:t xml:space="preserve"> koje dijete može ostvariti prilikom prijave za upis </w:t>
      </w:r>
      <w:r w:rsidRPr="310A303D">
        <w:rPr>
          <w:b/>
          <w:bCs/>
        </w:rPr>
        <w:t>prikazuje se na dnu ekrana,</w:t>
      </w:r>
      <w:r>
        <w:t xml:space="preserve"> dok je </w:t>
      </w:r>
      <w:r w:rsidRPr="310A303D">
        <w:rPr>
          <w:b/>
          <w:bCs/>
          <w:u w:val="single"/>
        </w:rPr>
        <w:t>konačni zbroj bodova</w:t>
      </w:r>
      <w:r>
        <w:t xml:space="preserve"> koje je dijete ostvarilo za upis </w:t>
      </w:r>
      <w:r w:rsidRPr="310A303D">
        <w:rPr>
          <w:b/>
          <w:bCs/>
          <w:u w:val="single"/>
        </w:rPr>
        <w:t>poznat tek nakon evaluacije</w:t>
      </w:r>
      <w:r>
        <w:t xml:space="preserve"> upisnog povjerenstva dječjeg vrtića. Rezultate bodovanja moguće je vidjeti </w:t>
      </w:r>
      <w:r w:rsidRPr="310A303D">
        <w:rPr>
          <w:b/>
          <w:bCs/>
          <w:u w:val="single"/>
        </w:rPr>
        <w:t>nakon što prođe ključni nadnevak</w:t>
      </w:r>
      <w:r w:rsidRPr="310A303D">
        <w:rPr>
          <w:b/>
          <w:bCs/>
        </w:rPr>
        <w:t xml:space="preserve"> </w:t>
      </w:r>
      <w:r>
        <w:t>kraja evaluacije zahtjeva.</w:t>
      </w:r>
    </w:p>
    <w:p w:rsidR="003F28A2" w:rsidP="007A789B" w:rsidRDefault="003F28A2" w14:paraId="34AB0634" w14:textId="78B86646">
      <w:pPr>
        <w:pStyle w:val="Naslov4"/>
      </w:pPr>
      <w:bookmarkStart w:name="_Toc101350206" w:id="31"/>
      <w:r>
        <w:t xml:space="preserve">Inicijalni </w:t>
      </w:r>
      <w:r w:rsidR="009D36FD">
        <w:t>upitnik</w:t>
      </w:r>
      <w:bookmarkEnd w:id="31"/>
    </w:p>
    <w:p w:rsidRPr="00CA7C64" w:rsidR="003F28A2" w:rsidP="003F28A2" w:rsidRDefault="003F28A2" w14:paraId="2019D07C" w14:textId="39D75277">
      <w:pPr>
        <w:rPr>
          <w:b/>
          <w:bCs/>
          <w:u w:val="single"/>
        </w:rPr>
      </w:pPr>
      <w:r>
        <w:t xml:space="preserve">U koraku “Inicijalni upitnik” </w:t>
      </w:r>
      <w:r w:rsidRPr="310A303D">
        <w:rPr>
          <w:b/>
          <w:bCs/>
        </w:rPr>
        <w:t xml:space="preserve">roditelj treba dati </w:t>
      </w:r>
      <w:r w:rsidRPr="310A303D" w:rsidR="002D3D4D">
        <w:rPr>
          <w:b/>
          <w:bCs/>
        </w:rPr>
        <w:t xml:space="preserve">nešto </w:t>
      </w:r>
      <w:r w:rsidRPr="310A303D">
        <w:rPr>
          <w:b/>
          <w:bCs/>
        </w:rPr>
        <w:t>više informacija o svojem djetetu</w:t>
      </w:r>
      <w:r>
        <w:t xml:space="preserve"> iz različitih područja. </w:t>
      </w:r>
      <w:r w:rsidRPr="310A303D">
        <w:rPr>
          <w:b/>
          <w:bCs/>
        </w:rPr>
        <w:t>Svi su podatci</w:t>
      </w:r>
      <w:r>
        <w:t xml:space="preserve"> koje roditelj daje u ovom koraku</w:t>
      </w:r>
      <w:r w:rsidRPr="310A303D">
        <w:rPr>
          <w:b/>
          <w:bCs/>
        </w:rPr>
        <w:t xml:space="preserve"> privatni</w:t>
      </w:r>
      <w:r>
        <w:t xml:space="preserve">, a neobavezna polja označena su pored naslova. U ovom koraku neki su podatci ispunjeni jer sustav integracijom matica dohvaća podatke iz Matice rođenih te iz registra podataka o prebivalištu i boravištu Ministarstva unutarnjih poslova. </w:t>
      </w:r>
      <w:r w:rsidRPr="310A303D">
        <w:rPr>
          <w:b/>
          <w:bCs/>
          <w:u w:val="single"/>
        </w:rPr>
        <w:t xml:space="preserve">One podatke koje nije moguće dohvatiti iz postojećih državnih servisa, potrebno je nadopuniti. </w:t>
      </w:r>
    </w:p>
    <w:p w:rsidR="003F28A2" w:rsidP="003F28A2" w:rsidRDefault="003F28A2" w14:paraId="195FE57D" w14:textId="3AF878AE">
      <w:r>
        <w:t xml:space="preserve">Inicijalni upitnik podijeljen je u deset kategorija: </w:t>
      </w:r>
    </w:p>
    <w:p w:rsidR="003F28A2" w:rsidP="00ED3E0F" w:rsidRDefault="003F28A2" w14:paraId="0EF3A7FB" w14:textId="6C3C6957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Podatci o djetetu</w:t>
      </w:r>
    </w:p>
    <w:p w:rsidR="003F28A2" w:rsidP="00ED3E0F" w:rsidRDefault="003F28A2" w14:paraId="34800B2C" w14:textId="0E96A741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Podatci o roditeljima</w:t>
      </w:r>
    </w:p>
    <w:p w:rsidR="003F28A2" w:rsidP="00ED3E0F" w:rsidRDefault="003F28A2" w14:paraId="2F39594C" w14:textId="77777777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lastRenderedPageBreak/>
        <w:t>Navedite s kim dijete živi</w:t>
      </w:r>
    </w:p>
    <w:p w:rsidR="003F28A2" w:rsidP="00ED3E0F" w:rsidRDefault="003F28A2" w14:paraId="462388EF" w14:textId="77777777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Opće informacije o obitelji</w:t>
      </w:r>
    </w:p>
    <w:p w:rsidR="003F28A2" w:rsidP="00ED3E0F" w:rsidRDefault="003F28A2" w14:paraId="5C4907DF" w14:textId="0FF2805B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Podatci o zdravstvenom i razvojnom statusu djeteta</w:t>
      </w:r>
    </w:p>
    <w:p w:rsidR="003F28A2" w:rsidP="00ED3E0F" w:rsidRDefault="003F28A2" w14:paraId="78BFE80D" w14:textId="77777777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Potrebe i navike djeteta</w:t>
      </w:r>
    </w:p>
    <w:p w:rsidR="003F28A2" w:rsidP="00ED3E0F" w:rsidRDefault="003F28A2" w14:paraId="75362618" w14:textId="77777777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Motorički i senzorički razvoj</w:t>
      </w:r>
    </w:p>
    <w:p w:rsidR="003F28A2" w:rsidP="00ED3E0F" w:rsidRDefault="003F28A2" w14:paraId="39604BCC" w14:textId="5DCCB39E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Komunikacijski i jezično-govorni razvoj</w:t>
      </w:r>
    </w:p>
    <w:p w:rsidR="003F28A2" w:rsidP="00ED3E0F" w:rsidRDefault="003F28A2" w14:paraId="3E48AC4C" w14:textId="3BC58128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Podatci o socijalnom i emocionalnom razvoju djeteta</w:t>
      </w:r>
    </w:p>
    <w:p w:rsidR="003F28A2" w:rsidP="00ED3E0F" w:rsidRDefault="003F28A2" w14:paraId="0506BBA0" w14:textId="5EEC602E">
      <w:pPr>
        <w:pStyle w:val="Odlomakpopisa"/>
        <w:numPr>
          <w:ilvl w:val="0"/>
          <w:numId w:val="14"/>
        </w:numPr>
        <w:spacing w:before="0" w:after="160" w:line="259" w:lineRule="auto"/>
        <w:jc w:val="left"/>
      </w:pPr>
      <w:r>
        <w:t>Obilježja djetetove igre, pažnje i spoznaje.</w:t>
      </w:r>
    </w:p>
    <w:p w:rsidR="003F28A2" w:rsidP="003F28A2" w:rsidRDefault="003F28A2" w14:paraId="6E589EB2" w14:textId="5DA4E1C9">
      <w:r w:rsidRPr="2A8812E0">
        <w:rPr>
          <w:b/>
          <w:bCs/>
          <w:u w:val="single"/>
        </w:rPr>
        <w:t>Podatci o djetetu</w:t>
      </w:r>
      <w:r>
        <w:t xml:space="preserve"> – kategorija u kojoj </w:t>
      </w:r>
      <w:r w:rsidRPr="2A8812E0">
        <w:rPr>
          <w:b/>
          <w:bCs/>
          <w:u w:val="single"/>
        </w:rPr>
        <w:t>korisnik treba potvrditi podatke o djetetu.</w:t>
      </w:r>
      <w:r>
        <w:t xml:space="preserve"> </w:t>
      </w:r>
      <w:r w:rsidRPr="2A8812E0">
        <w:rPr>
          <w:b/>
          <w:bCs/>
        </w:rPr>
        <w:t>Korisnik koji u istoj pedagoškoj godini ispunjava drugi zahtjev za upis istog djeteta, može dohvatiti podatke upisane za inicijalni razgovor iz prethodnog zahtjeva</w:t>
      </w:r>
      <w:r>
        <w:t xml:space="preserve"> i time olakšati daljnje ispunjavanje podataka. Potrebno je odabrati opciju</w:t>
      </w:r>
      <w:r w:rsidR="1BB7874F">
        <w:t xml:space="preserve"> </w:t>
      </w:r>
      <w:r w:rsidRPr="2A8812E0">
        <w:rPr>
          <w:b/>
          <w:bCs/>
        </w:rPr>
        <w:t>“</w:t>
      </w:r>
      <w:r w:rsidRPr="2A8812E0">
        <w:rPr>
          <w:b/>
          <w:bCs/>
          <w:u w:val="single"/>
        </w:rPr>
        <w:t>Učitaj postojeće odgovore”</w:t>
      </w:r>
      <w:r>
        <w:t xml:space="preserve"> koja se nalazi u gornjem desnom uglu. Kako bi prešao na sljedeću kategoriju, korisnik treba odabrati opciju </w:t>
      </w:r>
      <w:r w:rsidRPr="2A8812E0">
        <w:rPr>
          <w:b/>
          <w:bCs/>
          <w:u w:val="single"/>
        </w:rPr>
        <w:t>“Potvrdi podatke i nastavi”</w:t>
      </w:r>
      <w:r w:rsidRPr="2A8812E0">
        <w:rPr>
          <w:b/>
          <w:bCs/>
        </w:rPr>
        <w:t>.</w:t>
      </w:r>
      <w:r>
        <w:t xml:space="preserve"> </w:t>
      </w:r>
    </w:p>
    <w:p w:rsidR="00CD6DF3" w:rsidP="00CD6DF3" w:rsidRDefault="004230D6" w14:paraId="6CC634DD" w14:textId="77777777">
      <w:pPr>
        <w:keepNext/>
      </w:pPr>
      <w:r>
        <w:rPr>
          <w:noProof/>
          <w:lang w:eastAsia="hr-HR"/>
        </w:rPr>
        <w:drawing>
          <wp:inline distT="0" distB="0" distL="0" distR="0" wp14:anchorId="590D9E0D" wp14:editId="3C0FA152">
            <wp:extent cx="5759450" cy="4034155"/>
            <wp:effectExtent l="0" t="0" r="0" b="4445"/>
            <wp:docPr id="19" name="Slika 1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 na kojoj se prikazuje tekst&#10;&#10;Opis je automatski generiran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A2" w:rsidP="00CD6DF3" w:rsidRDefault="00CD6DF3" w14:paraId="58CD0DFF" w14:textId="60F978AA">
      <w:pPr>
        <w:pStyle w:val="Opisslike"/>
        <w:jc w:val="center"/>
      </w:pPr>
      <w:bookmarkStart w:name="_Toc114481721" w:id="32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19</w:t>
      </w:r>
      <w:r>
        <w:fldChar w:fldCharType="end"/>
      </w:r>
      <w:r>
        <w:t>. Podatci o djetetu</w:t>
      </w:r>
      <w:bookmarkEnd w:id="32"/>
    </w:p>
    <w:p w:rsidR="003F28A2" w:rsidP="003F28A2" w:rsidRDefault="003F28A2" w14:paraId="5F8D2006" w14:textId="77777777"/>
    <w:p w:rsidR="003F28A2" w:rsidP="003F28A2" w:rsidRDefault="003F28A2" w14:paraId="4412808A" w14:textId="5BD36D8D">
      <w:r w:rsidRPr="6CA4553B">
        <w:rPr>
          <w:b/>
          <w:bCs/>
          <w:u w:val="single"/>
        </w:rPr>
        <w:t>Podatci o roditeljima</w:t>
      </w:r>
      <w:r>
        <w:t xml:space="preserve"> – </w:t>
      </w:r>
      <w:r w:rsidRPr="6CA4553B">
        <w:rPr>
          <w:b/>
          <w:bCs/>
        </w:rPr>
        <w:t>korisnik treba navesti podatke</w:t>
      </w:r>
      <w:r>
        <w:t xml:space="preserve"> o poslodavcu, radnom vremenu i kontaktima. Kako bi prešao na sljedeću kategoriju, korisnik treba odabrati opciju </w:t>
      </w:r>
      <w:r w:rsidRPr="6CA4553B">
        <w:rPr>
          <w:b/>
          <w:bCs/>
          <w:u w:val="single"/>
        </w:rPr>
        <w:t>“Potvrdi podatke i nastavi”</w:t>
      </w:r>
      <w:r>
        <w:t xml:space="preserve">. </w:t>
      </w:r>
    </w:p>
    <w:p w:rsidR="00CD6DF3" w:rsidP="00CD6DF3" w:rsidRDefault="00B03AE4" w14:paraId="0055FE5C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1A3BA766" wp14:editId="644D8C51">
            <wp:extent cx="5759450" cy="3980180"/>
            <wp:effectExtent l="0" t="0" r="0" b="127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7E0BCFC8" w14:textId="46A099A5">
      <w:pPr>
        <w:pStyle w:val="Opisslike"/>
        <w:jc w:val="center"/>
      </w:pPr>
      <w:bookmarkStart w:name="_Toc114481722" w:id="3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20</w:t>
      </w:r>
      <w:r>
        <w:fldChar w:fldCharType="end"/>
      </w:r>
      <w:r>
        <w:t>. Podatci o roditeljima</w:t>
      </w:r>
      <w:bookmarkEnd w:id="33"/>
    </w:p>
    <w:p w:rsidR="003F28A2" w:rsidP="003F28A2" w:rsidRDefault="003F28A2" w14:paraId="7D0BFBB2" w14:textId="77777777"/>
    <w:p w:rsidR="003F28A2" w:rsidP="003F28A2" w:rsidRDefault="003F28A2" w14:paraId="4FC3D3EC" w14:textId="0A355732">
      <w:r w:rsidRPr="6CA4553B">
        <w:rPr>
          <w:b/>
          <w:bCs/>
          <w:u w:val="single"/>
        </w:rPr>
        <w:t>Navedite s kim dijete živi</w:t>
      </w:r>
      <w:r>
        <w:t xml:space="preserve"> – korisnik treba navesti podatke o ostalim članovima kućanstva s kojima dijete živi. To mogu biti, npr. baka, djed i sl. Na sljedeću kategoriju prelazi se odabirom opcije </w:t>
      </w:r>
      <w:r w:rsidRPr="6CA4553B">
        <w:rPr>
          <w:b/>
          <w:bCs/>
          <w:u w:val="single"/>
        </w:rPr>
        <w:t>“Potvrdi podatke i nastavi”.</w:t>
      </w:r>
      <w:r>
        <w:t xml:space="preserve"> </w:t>
      </w:r>
    </w:p>
    <w:p w:rsidR="00CD6DF3" w:rsidP="00CD6DF3" w:rsidRDefault="00904176" w14:paraId="55412D89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7115C860" wp14:editId="34033C99">
            <wp:extent cx="5759450" cy="3828415"/>
            <wp:effectExtent l="0" t="0" r="0" b="635"/>
            <wp:docPr id="21" name="Slika 2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Slika na kojoj se prikazuje tekst&#10;&#10;Opis je automatski generiran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407CD25C" w14:textId="0552630D">
      <w:pPr>
        <w:pStyle w:val="Opisslike"/>
        <w:jc w:val="center"/>
      </w:pPr>
      <w:bookmarkStart w:name="_Toc114481723" w:id="34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21</w:t>
      </w:r>
      <w:r>
        <w:fldChar w:fldCharType="end"/>
      </w:r>
      <w:r>
        <w:t>. Navedite s kim dijete živi</w:t>
      </w:r>
      <w:bookmarkEnd w:id="34"/>
    </w:p>
    <w:p w:rsidR="003F28A2" w:rsidP="003F28A2" w:rsidRDefault="003F28A2" w14:paraId="196D2B56" w14:textId="77777777"/>
    <w:p w:rsidR="003F28A2" w:rsidP="003F28A2" w:rsidRDefault="003F28A2" w14:paraId="0C244408" w14:textId="44311B7A">
      <w:r w:rsidRPr="6CA4553B">
        <w:rPr>
          <w:b/>
          <w:bCs/>
          <w:u w:val="single"/>
        </w:rPr>
        <w:t>Opće informacije o obitelji</w:t>
      </w:r>
      <w:r>
        <w:t xml:space="preserve"> – korisnik treba </w:t>
      </w:r>
      <w:r w:rsidRPr="6CA4553B">
        <w:rPr>
          <w:b/>
          <w:bCs/>
        </w:rPr>
        <w:t xml:space="preserve">unijeti podatke o obiteljskim </w:t>
      </w:r>
      <w:r w:rsidRPr="6CA4553B" w:rsidR="002D3D4D">
        <w:rPr>
          <w:b/>
          <w:bCs/>
        </w:rPr>
        <w:t>uvjetima</w:t>
      </w:r>
      <w:r w:rsidR="002D3D4D">
        <w:t xml:space="preserve"> </w:t>
      </w:r>
      <w:r>
        <w:t xml:space="preserve">u kojima dijete živi, poput gdje obitelj živi, u kakvim uvjetima živi, ostvaruje li koja socijalna prava i sl. Na sljedeću kategoriju prelazi se odabirom opcije </w:t>
      </w:r>
      <w:r w:rsidRPr="6CA4553B">
        <w:rPr>
          <w:b/>
          <w:bCs/>
          <w:u w:val="single"/>
        </w:rPr>
        <w:t>“Potvrdi podatke i nastavi”.</w:t>
      </w:r>
      <w:r>
        <w:t xml:space="preserve"> </w:t>
      </w:r>
    </w:p>
    <w:p w:rsidR="00CD6DF3" w:rsidP="00CD6DF3" w:rsidRDefault="0085455D" w14:paraId="656B4EE3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3E4D44D2" wp14:editId="47D4373F">
            <wp:extent cx="5759450" cy="4373245"/>
            <wp:effectExtent l="0" t="0" r="0" b="8255"/>
            <wp:docPr id="22" name="Slika 2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 na kojoj se prikazuje tekst&#10;&#10;Opis je automatski generiran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60BE3F64" w14:textId="425F6194">
      <w:pPr>
        <w:pStyle w:val="Opisslike"/>
        <w:jc w:val="center"/>
      </w:pPr>
      <w:bookmarkStart w:name="_Toc114481724" w:id="35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22</w:t>
      </w:r>
      <w:r>
        <w:fldChar w:fldCharType="end"/>
      </w:r>
      <w:r>
        <w:t>. Opće informacije o obitelji</w:t>
      </w:r>
      <w:bookmarkEnd w:id="35"/>
    </w:p>
    <w:p w:rsidRPr="00CD6DF3" w:rsidR="003F28A2" w:rsidP="003F28A2" w:rsidRDefault="003F28A2" w14:paraId="3971DEEC" w14:textId="77777777">
      <w:pPr>
        <w:rPr>
          <w:b/>
        </w:rPr>
      </w:pPr>
    </w:p>
    <w:p w:rsidR="003F28A2" w:rsidP="003F28A2" w:rsidRDefault="003F28A2" w14:paraId="6081E165" w14:textId="09353518">
      <w:r w:rsidRPr="6CA4553B">
        <w:rPr>
          <w:b/>
          <w:bCs/>
          <w:u w:val="single"/>
        </w:rPr>
        <w:t>Podatci o zdravstvenom i razvojnom statusu djeteta</w:t>
      </w:r>
      <w:r>
        <w:t xml:space="preserve"> – korisnik treba unijeti podatke o zdravstvenom i razvojnom statusu djeteta, poput broja osigurane osobe, nadležnog pedijatra, stomatologa i sl. Kako bi prešao na sljedeću kategoriju, korisnik treba odabrati opciju </w:t>
      </w:r>
      <w:r w:rsidRPr="6CA4553B">
        <w:rPr>
          <w:b/>
          <w:bCs/>
          <w:u w:val="single"/>
        </w:rPr>
        <w:t>“Potvrdi podatke i nastavi”.</w:t>
      </w:r>
      <w:r>
        <w:t xml:space="preserve"> </w:t>
      </w:r>
    </w:p>
    <w:p w:rsidR="00CD6DF3" w:rsidP="00CD6DF3" w:rsidRDefault="004006B1" w14:paraId="2CAA4B17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18C5744C" wp14:editId="13F1E00F">
            <wp:extent cx="5759450" cy="4774565"/>
            <wp:effectExtent l="0" t="0" r="0" b="6985"/>
            <wp:docPr id="23" name="Slika 2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Slika na kojoj se prikazuje tekst&#10;&#10;Opis je automatski generiran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77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1C0F7997" w14:textId="79006AA5">
      <w:pPr>
        <w:pStyle w:val="Opisslike"/>
        <w:jc w:val="center"/>
      </w:pPr>
      <w:bookmarkStart w:name="_Toc114481725" w:id="3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23</w:t>
      </w:r>
      <w:r>
        <w:fldChar w:fldCharType="end"/>
      </w:r>
      <w:r>
        <w:t>. Podatci o zdravstvenom i razvojnom statusu</w:t>
      </w:r>
      <w:bookmarkEnd w:id="36"/>
    </w:p>
    <w:p w:rsidR="003F28A2" w:rsidP="003F28A2" w:rsidRDefault="003F28A2" w14:paraId="5A2E61D0" w14:textId="77777777"/>
    <w:p w:rsidR="003F28A2" w:rsidP="003F28A2" w:rsidRDefault="003F28A2" w14:paraId="406B4087" w14:textId="44063032">
      <w:r w:rsidRPr="6CA4553B">
        <w:rPr>
          <w:b/>
          <w:bCs/>
          <w:u w:val="single"/>
        </w:rPr>
        <w:t>Potrebe i navike djeteta</w:t>
      </w:r>
      <w:r>
        <w:t xml:space="preserve"> – korisnik treba </w:t>
      </w:r>
      <w:r w:rsidRPr="6CA4553B">
        <w:rPr>
          <w:b/>
          <w:bCs/>
        </w:rPr>
        <w:t>pobliže opisati potrebe i navike djeteta, poput prehrambenih navika, navika spavanja i sl.</w:t>
      </w:r>
      <w:r>
        <w:t xml:space="preserve"> Na sljedeću kategoriju prelazi se odabirom opcije </w:t>
      </w:r>
      <w:r w:rsidRPr="6CA4553B">
        <w:rPr>
          <w:b/>
          <w:bCs/>
          <w:u w:val="single"/>
        </w:rPr>
        <w:t>“Potvrdi podatke i nastavi”.</w:t>
      </w:r>
      <w:r>
        <w:t xml:space="preserve"> </w:t>
      </w:r>
    </w:p>
    <w:p w:rsidR="00CD6DF3" w:rsidP="00CD6DF3" w:rsidRDefault="004006B1" w14:paraId="69D4B2F9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49F9CF98" wp14:editId="7EA722F0">
            <wp:extent cx="5759450" cy="4011295"/>
            <wp:effectExtent l="0" t="0" r="0" b="825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lika 34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1FE2F544" w14:textId="0FE5BA4B">
      <w:pPr>
        <w:pStyle w:val="Opisslike"/>
        <w:jc w:val="center"/>
      </w:pPr>
      <w:bookmarkStart w:name="_Toc114481726" w:id="37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24</w:t>
      </w:r>
      <w:r>
        <w:fldChar w:fldCharType="end"/>
      </w:r>
      <w:r>
        <w:t>. Potrebe i navike djeteta</w:t>
      </w:r>
      <w:bookmarkEnd w:id="37"/>
    </w:p>
    <w:p w:rsidR="003F28A2" w:rsidP="003F28A2" w:rsidRDefault="003F28A2" w14:paraId="20972A8C" w14:textId="77777777"/>
    <w:p w:rsidR="003F28A2" w:rsidP="003F28A2" w:rsidRDefault="003F28A2" w14:paraId="6247ED90" w14:textId="0AB0D46B">
      <w:r w:rsidRPr="2A8812E0">
        <w:rPr>
          <w:b/>
          <w:bCs/>
          <w:u w:val="single"/>
        </w:rPr>
        <w:t>Motorički i senzorički razvoj</w:t>
      </w:r>
      <w:r>
        <w:t xml:space="preserve"> – korisnik treba upisati podatke o motoričkom i</w:t>
      </w:r>
      <w:r w:rsidR="1BB7874F">
        <w:t xml:space="preserve"> </w:t>
      </w:r>
      <w:r>
        <w:t xml:space="preserve">senzoričkom razvoju, </w:t>
      </w:r>
      <w:r w:rsidRPr="2A8812E0">
        <w:rPr>
          <w:b/>
          <w:bCs/>
        </w:rPr>
        <w:t>npr. podatke o puzanju, hodanju, interesu za šaranje, crtanje i držanje olovke i sl.</w:t>
      </w:r>
      <w:r>
        <w:t xml:space="preserve"> Odabirom opcije </w:t>
      </w:r>
      <w:r w:rsidRPr="2A8812E0">
        <w:rPr>
          <w:b/>
          <w:bCs/>
          <w:u w:val="single"/>
        </w:rPr>
        <w:t>“Potvrdi podatke i nastavi”</w:t>
      </w:r>
      <w:r>
        <w:t xml:space="preserve"> prelazi se na sljedeću kategoriju. </w:t>
      </w:r>
    </w:p>
    <w:p w:rsidR="00CD6DF3" w:rsidP="00CD6DF3" w:rsidRDefault="00212C81" w14:paraId="06347639" w14:textId="18908D2A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130FAE6E" wp14:editId="1995D9F1">
            <wp:extent cx="5759450" cy="3496945"/>
            <wp:effectExtent l="0" t="0" r="0" b="8255"/>
            <wp:docPr id="35" name="Slika 3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 descr="Slika na kojoj se prikazuje tekst&#10;&#10;Opis je automatski generiran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12C81" w:rsidR="003F28A2" w:rsidP="00CD6DF3" w:rsidRDefault="00CD6DF3" w14:paraId="2ABC7072" w14:textId="65AC6280">
      <w:pPr>
        <w:pStyle w:val="Opisslike"/>
        <w:jc w:val="center"/>
        <w:rPr>
          <w:b w:val="0"/>
          <w:bCs w:val="0"/>
          <w:color w:val="000000" w:themeColor="text1"/>
        </w:rPr>
      </w:pPr>
      <w:bookmarkStart w:name="_Toc114481727" w:id="3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25</w:t>
      </w:r>
      <w:r>
        <w:fldChar w:fldCharType="end"/>
      </w:r>
      <w:r>
        <w:t>. Motorički i senzorički razvoj</w:t>
      </w:r>
      <w:bookmarkEnd w:id="38"/>
    </w:p>
    <w:p w:rsidR="003F28A2" w:rsidP="003F28A2" w:rsidRDefault="003F28A2" w14:paraId="1A3285C8" w14:textId="77777777"/>
    <w:p w:rsidRPr="004727E9" w:rsidR="003F28A2" w:rsidP="6CA4553B" w:rsidRDefault="003F28A2" w14:paraId="1F42FE42" w14:textId="0A1C6AC0">
      <w:pPr>
        <w:rPr>
          <w:b/>
          <w:bCs/>
          <w:u w:val="single"/>
        </w:rPr>
      </w:pPr>
      <w:r w:rsidRPr="6CA4553B">
        <w:rPr>
          <w:b/>
          <w:bCs/>
          <w:u w:val="single"/>
        </w:rPr>
        <w:t>Komunikacijski i jezično-govorni razvoj</w:t>
      </w:r>
      <w:r>
        <w:t xml:space="preserve"> – korisnik treba upisati specifične informacije o </w:t>
      </w:r>
      <w:r w:rsidR="004727E9">
        <w:t>k</w:t>
      </w:r>
      <w:r>
        <w:t xml:space="preserve">omunikacijskom i jezično-govornom razvoju djeteta, </w:t>
      </w:r>
      <w:r w:rsidRPr="6CA4553B">
        <w:rPr>
          <w:b/>
          <w:bCs/>
        </w:rPr>
        <w:t>kao što je prva riječ, prva rečenica, razumijevanje govora, izgovaranje glasova i sl</w:t>
      </w:r>
      <w:r>
        <w:t xml:space="preserve">. Potrebno je odabrati opciju </w:t>
      </w:r>
      <w:r w:rsidRPr="6CA4553B">
        <w:rPr>
          <w:b/>
          <w:bCs/>
          <w:u w:val="single"/>
        </w:rPr>
        <w:t>“Potvrdi podatke i nastavi”</w:t>
      </w:r>
      <w:r w:rsidRPr="6CA4553B">
        <w:rPr>
          <w:b/>
          <w:bCs/>
        </w:rPr>
        <w:t xml:space="preserve"> </w:t>
      </w:r>
      <w:r>
        <w:t>za prijelaz na sljedeću kategoriju.</w:t>
      </w:r>
    </w:p>
    <w:p w:rsidR="00CD6DF3" w:rsidP="00CD6DF3" w:rsidRDefault="00212C81" w14:paraId="4CF238C2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02A1E100" wp14:editId="5F300D59">
            <wp:extent cx="5759450" cy="3632835"/>
            <wp:effectExtent l="0" t="0" r="0" b="5715"/>
            <wp:docPr id="36" name="Slika 36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Slika na kojoj se prikazuje tekst&#10;&#10;Opis je automatski generiran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A2" w:rsidP="00CD6DF3" w:rsidRDefault="00CD6DF3" w14:paraId="34BD704F" w14:textId="47EDFB06">
      <w:pPr>
        <w:pStyle w:val="Opisslike"/>
        <w:jc w:val="center"/>
      </w:pPr>
      <w:bookmarkStart w:name="_Toc114481728" w:id="3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26</w:t>
      </w:r>
      <w:r>
        <w:fldChar w:fldCharType="end"/>
      </w:r>
      <w:r>
        <w:t>. Komunikacijski i jezično-govorni razvoj</w:t>
      </w:r>
      <w:bookmarkEnd w:id="39"/>
    </w:p>
    <w:p w:rsidRPr="004727E9" w:rsidR="003F28A2" w:rsidP="6CA4553B" w:rsidRDefault="003F28A2" w14:paraId="628A43FD" w14:textId="3B8B40D4">
      <w:pPr>
        <w:rPr>
          <w:u w:val="single"/>
        </w:rPr>
      </w:pPr>
      <w:r w:rsidRPr="6CA4553B">
        <w:rPr>
          <w:b/>
          <w:bCs/>
          <w:u w:val="single"/>
        </w:rPr>
        <w:lastRenderedPageBreak/>
        <w:t>Podatci o socijalnom i emocionalnom razvoju djeteta</w:t>
      </w:r>
      <w:r>
        <w:t xml:space="preserve"> – korisnik treba upisati više informacija o socijalnom i emocionalnom razvoju djeteta. Ovdje je potrebno navesti podatke o tome </w:t>
      </w:r>
      <w:r w:rsidRPr="6CA4553B">
        <w:rPr>
          <w:b/>
          <w:bCs/>
        </w:rPr>
        <w:t>s kim dijete provodi najviše vremena, tko je do sada čuvao dijete, kako se ponaša u kontaktu s drugom djecom, kako izražava određene emocije i sl.</w:t>
      </w:r>
      <w:r>
        <w:t xml:space="preserve"> Kako bi korisnik prešao na sljedeću kategoriju, potrebno je odabrati opciju </w:t>
      </w:r>
      <w:r w:rsidRPr="6CA4553B">
        <w:rPr>
          <w:b/>
          <w:bCs/>
          <w:u w:val="single"/>
        </w:rPr>
        <w:t>“Potvrdi podatke i nastavi</w:t>
      </w:r>
      <w:r w:rsidRPr="6CA4553B">
        <w:rPr>
          <w:b/>
          <w:bCs/>
        </w:rPr>
        <w:t>”</w:t>
      </w:r>
      <w:r>
        <w:t>.</w:t>
      </w:r>
    </w:p>
    <w:p w:rsidR="00CD6DF3" w:rsidP="00CD6DF3" w:rsidRDefault="00036E07" w14:paraId="6596909A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363EBFAB" wp14:editId="48B189FC">
            <wp:extent cx="5759450" cy="3533775"/>
            <wp:effectExtent l="0" t="0" r="0" b="9525"/>
            <wp:docPr id="37" name="Slika 3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lika 37" descr="Slika na kojoj se prikazuje tekst&#10;&#10;Opis je automatski generiran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DF3" w:rsidP="00CD6DF3" w:rsidRDefault="00CD6DF3" w14:paraId="5C364A25" w14:textId="150B804F">
      <w:pPr>
        <w:pStyle w:val="Opisslike"/>
        <w:jc w:val="center"/>
      </w:pPr>
      <w:bookmarkStart w:name="_Toc114481729" w:id="4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27</w:t>
      </w:r>
      <w:r>
        <w:fldChar w:fldCharType="end"/>
      </w:r>
      <w:r>
        <w:t>. Podatci o socijalnom i emocionalnom razvoju djeteta</w:t>
      </w:r>
      <w:bookmarkEnd w:id="40"/>
    </w:p>
    <w:p w:rsidR="003F28A2" w:rsidP="003F28A2" w:rsidRDefault="003F28A2" w14:paraId="7F77910A" w14:textId="77777777"/>
    <w:p w:rsidR="003F28A2" w:rsidP="003F28A2" w:rsidRDefault="003F28A2" w14:paraId="29041DDA" w14:textId="40233905">
      <w:r w:rsidRPr="6CA4553B">
        <w:rPr>
          <w:b/>
          <w:bCs/>
          <w:u w:val="single"/>
        </w:rPr>
        <w:t>Obilježja djetetove igre, pažnje i spoznaje</w:t>
      </w:r>
      <w:r>
        <w:t xml:space="preserve"> – korisnik treba navesti specifična obilježja djetetove igre, pažnje i spoznaje, poput igračke koju dijete osobito voli, za koje aktivnosti pokazuje interes, koje su djetetove jake, a koje slabije strane te se navode imena i prezimena osoba koje će dijete dovoditi i odvoditi iz </w:t>
      </w:r>
      <w:r w:rsidR="001567FE">
        <w:t xml:space="preserve">dječjeg </w:t>
      </w:r>
      <w:r>
        <w:t xml:space="preserve">vrtića. Kako bi nastavio s radom, korisnik treba odabrati opciju </w:t>
      </w:r>
      <w:r w:rsidRPr="6CA4553B">
        <w:rPr>
          <w:b/>
          <w:bCs/>
          <w:u w:val="single"/>
        </w:rPr>
        <w:t>“Potvrdi podatke i nastavi”</w:t>
      </w:r>
      <w:r>
        <w:t xml:space="preserve">. </w:t>
      </w:r>
    </w:p>
    <w:p w:rsidR="00EB05B4" w:rsidP="00EB05B4" w:rsidRDefault="00036E07" w14:paraId="276E1383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lastRenderedPageBreak/>
        <w:drawing>
          <wp:inline distT="0" distB="0" distL="0" distR="0" wp14:anchorId="547D28D7" wp14:editId="11349499">
            <wp:extent cx="5759450" cy="3682365"/>
            <wp:effectExtent l="0" t="0" r="0" b="0"/>
            <wp:docPr id="38" name="Slika 3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Slika na kojoj se prikazuje tekst&#10;&#10;Opis je automatski generiran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44EF40F0" w14:textId="59A456BC">
      <w:pPr>
        <w:pStyle w:val="Opisslike"/>
        <w:jc w:val="center"/>
      </w:pPr>
      <w:bookmarkStart w:name="_Toc114481730" w:id="4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28</w:t>
      </w:r>
      <w:r>
        <w:fldChar w:fldCharType="end"/>
      </w:r>
      <w:r>
        <w:t>. Obilježja djetetove igre, pažnje i spoznaje</w:t>
      </w:r>
      <w:bookmarkEnd w:id="41"/>
    </w:p>
    <w:p w:rsidRPr="007A789B" w:rsidR="003F28A2" w:rsidP="007A789B" w:rsidRDefault="003F28A2" w14:paraId="362B11D0" w14:textId="77777777">
      <w:pPr>
        <w:pStyle w:val="Naslov4"/>
      </w:pPr>
      <w:bookmarkStart w:name="_Toc101350207" w:id="42"/>
      <w:r w:rsidRPr="007A789B">
        <w:t>Potvrda zahtjeva</w:t>
      </w:r>
      <w:bookmarkEnd w:id="42"/>
    </w:p>
    <w:p w:rsidR="000F2CA6" w:rsidP="003F28A2" w:rsidRDefault="003F28A2" w14:paraId="0AEEF0E9" w14:textId="77777777">
      <w:r w:rsidRPr="310A303D">
        <w:rPr>
          <w:b/>
          <w:bCs/>
        </w:rPr>
        <w:t xml:space="preserve">Posljednji </w:t>
      </w:r>
      <w:r>
        <w:t xml:space="preserve">je </w:t>
      </w:r>
      <w:r w:rsidRPr="310A303D">
        <w:rPr>
          <w:b/>
          <w:bCs/>
        </w:rPr>
        <w:t>korak</w:t>
      </w:r>
      <w:r>
        <w:t xml:space="preserve"> prilikom upisa podataka “Potvrda zahtjeva”. U ovom koraku korisnik može pregledati unesene podatke prije završne potvrde zahtjeva. </w:t>
      </w:r>
      <w:r w:rsidRPr="310A303D">
        <w:rPr>
          <w:b/>
          <w:bCs/>
        </w:rPr>
        <w:t>Zahtjev može spremiti odabirom opcije “Spremi” ili spremiti i zatvoriti zahtjev odabirom te opcije</w:t>
      </w:r>
      <w:r>
        <w:t xml:space="preserve">. Ako korisnik odustane od podnošenja zahtjeva koji uređuje, svi uneseni podatci neće biti spremljeni, a zahtjev ostaje u prethodnom statusu. </w:t>
      </w:r>
    </w:p>
    <w:p w:rsidRPr="009C598B" w:rsidR="009C598B" w:rsidP="003F28A2" w:rsidRDefault="003F28A2" w14:paraId="4AA6515C" w14:textId="77777777">
      <w:pPr>
        <w:rPr>
          <w:b/>
          <w:bCs/>
        </w:rPr>
      </w:pPr>
      <w:r w:rsidRPr="009C598B">
        <w:rPr>
          <w:b/>
          <w:bCs/>
        </w:rPr>
        <w:t>U ovom koraku roditelj može poslati zahtjev u ustanovu odabirom opcije “Pošalji zahtjev” u donjem desnom uglu ekrana.</w:t>
      </w:r>
      <w:r w:rsidRPr="009C598B" w:rsidR="009C598B">
        <w:rPr>
          <w:b/>
          <w:bCs/>
        </w:rPr>
        <w:t xml:space="preserve"> </w:t>
      </w:r>
    </w:p>
    <w:p w:rsidR="003F28A2" w:rsidP="003F28A2" w:rsidRDefault="009C598B" w14:paraId="05076D2A" w14:textId="3870898F">
      <w:pPr>
        <w:rPr>
          <w:b/>
          <w:bCs/>
          <w:u w:val="single"/>
        </w:rPr>
      </w:pPr>
      <w:r w:rsidRPr="2A8812E0">
        <w:rPr>
          <w:b/>
          <w:bCs/>
          <w:u w:val="single"/>
        </w:rPr>
        <w:t>Važna napomena: Zahtjev kojeg je roditelj u cijelosti popunio u</w:t>
      </w:r>
      <w:r w:rsidRPr="2A8812E0" w:rsidR="1BB7874F">
        <w:rPr>
          <w:b/>
          <w:bCs/>
          <w:u w:val="single"/>
        </w:rPr>
        <w:t xml:space="preserve"> </w:t>
      </w:r>
      <w:r w:rsidRPr="2A8812E0">
        <w:rPr>
          <w:b/>
          <w:bCs/>
          <w:u w:val="single"/>
        </w:rPr>
        <w:t>sustavu bit će</w:t>
      </w:r>
      <w:r w:rsidRPr="2A8812E0" w:rsidR="1BB7874F">
        <w:rPr>
          <w:b/>
          <w:bCs/>
          <w:u w:val="single"/>
        </w:rPr>
        <w:t xml:space="preserve"> </w:t>
      </w:r>
      <w:r w:rsidRPr="2A8812E0">
        <w:rPr>
          <w:b/>
          <w:bCs/>
          <w:u w:val="single"/>
        </w:rPr>
        <w:t>vidljiv ustanovi isključivo ako i kad roditelj klikne na gumb „Pošalji zahtjev“ u donjem desnom uglu ekrana. Ukoliko roditelj to ne učini,</w:t>
      </w:r>
      <w:r w:rsidRPr="2A8812E0" w:rsidR="1BB7874F">
        <w:rPr>
          <w:b/>
          <w:bCs/>
          <w:u w:val="single"/>
        </w:rPr>
        <w:t xml:space="preserve"> </w:t>
      </w:r>
      <w:r w:rsidRPr="2A8812E0">
        <w:rPr>
          <w:b/>
          <w:bCs/>
          <w:u w:val="single"/>
        </w:rPr>
        <w:t>predškolska ustanova ne može zaprimiti niti na bilo koji drugi način saznati ili evidentirati zahtjev kojeg je roditelj naumio popuniti i poslati.</w:t>
      </w:r>
      <w:r w:rsidRPr="2A8812E0" w:rsidR="1BB7874F">
        <w:rPr>
          <w:b/>
          <w:bCs/>
          <w:u w:val="single"/>
        </w:rPr>
        <w:t xml:space="preserve"> </w:t>
      </w:r>
      <w:r w:rsidRPr="2A8812E0">
        <w:rPr>
          <w:b/>
          <w:bCs/>
          <w:u w:val="single"/>
        </w:rPr>
        <w:t xml:space="preserve">Slijedom događaja, takav zahtjev neće ući u daljnji proces obrade. </w:t>
      </w:r>
    </w:p>
    <w:p w:rsidRPr="00D022FC" w:rsidR="009C598B" w:rsidP="003F28A2" w:rsidRDefault="007233EF" w14:paraId="08BA4F3A" w14:textId="0FFF3D5A">
      <w:pPr>
        <w:rPr>
          <w:b/>
          <w:bCs/>
          <w:u w:val="single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C53C0E" wp14:editId="22E6EFF2">
                <wp:simplePos x="0" y="0"/>
                <wp:positionH relativeFrom="column">
                  <wp:posOffset>3808730</wp:posOffset>
                </wp:positionH>
                <wp:positionV relativeFrom="paragraph">
                  <wp:posOffset>2901950</wp:posOffset>
                </wp:positionV>
                <wp:extent cx="876300" cy="1404620"/>
                <wp:effectExtent l="0" t="0" r="19050" b="127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7F41" w:rsidRDefault="00057F41" w14:paraId="7CC31FC6" w14:textId="1E93DA5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8F97A54">
              <v:shape id="_x0000_s1027" style="position:absolute;left:0;text-align:left;margin-left:299.9pt;margin-top:228.5pt;width:6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color="#c00000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" w14:anchorId="1FC53C0E">
                <v:textbox style="mso-fit-shape-to-text:t">
                  <w:txbxContent>
                    <w:p w:rsidR="00057F41" w:rsidRDefault="00057F41" w14:paraId="0A37501D" w14:textId="1E93DA54"/>
                  </w:txbxContent>
                </v:textbox>
              </v:shape>
            </w:pict>
          </mc:Fallback>
        </mc:AlternateContent>
      </w:r>
      <w:r w:rsidR="00057F41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FF14BB" wp14:editId="215AF321">
                <wp:simplePos x="0" y="0"/>
                <wp:positionH relativeFrom="column">
                  <wp:posOffset>1461135</wp:posOffset>
                </wp:positionH>
                <wp:positionV relativeFrom="paragraph">
                  <wp:posOffset>2938145</wp:posOffset>
                </wp:positionV>
                <wp:extent cx="2360930" cy="1404620"/>
                <wp:effectExtent l="0" t="0" r="127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57F41" w:rsidR="00057F41" w:rsidRDefault="00057F41" w14:paraId="709BCA13" w14:textId="426CB19B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7233EF">
                              <w:rPr>
                                <w:b/>
                                <w:color w:val="C00000"/>
                                <w:sz w:val="20"/>
                              </w:rPr>
                              <w:t>Pozicija gumba „Pošalji zahtjev</w:t>
                            </w:r>
                            <w:r w:rsidRPr="00057F41">
                              <w:rPr>
                                <w:b/>
                                <w:color w:val="FF0000"/>
                                <w:sz w:val="2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C51E3D7">
              <v:shape id="_x0000_s1028" style="position:absolute;left:0;text-align:left;margin-left:115.05pt;margin-top:231.3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lu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" w14:anchorId="2BFF14BB">
                <v:textbox style="mso-fit-shape-to-text:t">
                  <w:txbxContent>
                    <w:p w:rsidRPr="00057F41" w:rsidR="00057F41" w:rsidRDefault="00057F41" w14:paraId="075AA845" w14:textId="426CB19B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7233EF">
                        <w:rPr>
                          <w:b/>
                          <w:color w:val="C00000"/>
                          <w:sz w:val="20"/>
                        </w:rPr>
                        <w:t>Pozicija gumba „Pošalji zahtjev</w:t>
                      </w:r>
                      <w:r w:rsidRPr="00057F41">
                        <w:rPr>
                          <w:b/>
                          <w:color w:val="FF0000"/>
                          <w:sz w:val="20"/>
                        </w:rPr>
                        <w:t>“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F4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6D2652" wp14:editId="605BA047">
                <wp:simplePos x="0" y="0"/>
                <wp:positionH relativeFrom="column">
                  <wp:posOffset>-168910</wp:posOffset>
                </wp:positionH>
                <wp:positionV relativeFrom="paragraph">
                  <wp:posOffset>3966845</wp:posOffset>
                </wp:positionV>
                <wp:extent cx="5986145" cy="63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167E0E" w:rsidR="00057F41" w:rsidP="00057F41" w:rsidRDefault="00057F41" w14:paraId="37E36687" w14:textId="16022601">
                            <w:pPr>
                              <w:pStyle w:val="Opisslike"/>
                              <w:jc w:val="center"/>
                              <w:rPr>
                                <w:noProof/>
                                <w:u w:val="single"/>
                              </w:rPr>
                            </w:pPr>
                            <w:bookmarkStart w:name="_Toc114481731" w:id="43"/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>SEQ Slika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29</w:t>
                            </w:r>
                            <w:r>
                              <w:fldChar w:fldCharType="end"/>
                            </w:r>
                            <w:r>
                              <w:t>: Prikaz sumiranih podataka zahtjeva i gumba "Pošalji zahtjev"</w:t>
                            </w:r>
                            <w:bookmarkEnd w:id="4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 w14:anchorId="12417D5B">
              <v:shape id="Text Box 28" style="position:absolute;left:0;text-align:left;margin-left:-13.3pt;margin-top:312.35pt;width:471.35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" w14:anchorId="676D2652">
                <v:textbox style="mso-fit-shape-to-text:t" inset="0,0,0,0">
                  <w:txbxContent>
                    <w:p w:rsidRPr="00167E0E" w:rsidR="00057F41" w:rsidP="00057F41" w:rsidRDefault="00057F41" w14:paraId="2A1503C8" w14:textId="16022601">
                      <w:pPr>
                        <w:pStyle w:val="Opisslike"/>
                        <w:jc w:val="center"/>
                        <w:rPr>
                          <w:noProof/>
                          <w:u w:val="single"/>
                        </w:rPr>
                      </w:pPr>
                      <w:r>
                        <w:t xml:space="preserve">Slika </w:t>
                      </w:r>
                      <w:r>
                        <w:fldChar w:fldCharType="begin"/>
                      </w:r>
                      <w:r>
                        <w:instrText>SEQ Slika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29</w:t>
                      </w:r>
                      <w:r>
                        <w:fldChar w:fldCharType="end"/>
                      </w:r>
                      <w:r>
                        <w:t>: Prikaz sumiranih podataka zahtjeva i gumba "Pošalji zahtjev"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7F41">
        <w:rPr>
          <w:b/>
          <w:bCs/>
          <w:noProof/>
          <w:u w:val="single"/>
          <w:lang w:eastAsia="hr-HR"/>
        </w:rPr>
        <w:drawing>
          <wp:anchor distT="0" distB="0" distL="114300" distR="114300" simplePos="0" relativeHeight="251665408" behindDoc="0" locked="0" layoutInCell="1" allowOverlap="1" wp14:anchorId="52806B4F" wp14:editId="24BD5B5E">
            <wp:simplePos x="0" y="0"/>
            <wp:positionH relativeFrom="column">
              <wp:posOffset>-168910</wp:posOffset>
            </wp:positionH>
            <wp:positionV relativeFrom="paragraph">
              <wp:posOffset>0</wp:posOffset>
            </wp:positionV>
            <wp:extent cx="5986155" cy="390969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55" cy="390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F28A2" w:rsidP="007A789B" w:rsidRDefault="003F28A2" w14:paraId="08F38C7F" w14:textId="3FEF7DE4">
      <w:pPr>
        <w:pStyle w:val="Naslov4"/>
      </w:pPr>
      <w:bookmarkStart w:name="_Toc101350208" w:id="45"/>
      <w:r>
        <w:t>Pregled zahtjeva</w:t>
      </w:r>
      <w:bookmarkEnd w:id="45"/>
    </w:p>
    <w:p w:rsidR="003F28A2" w:rsidP="003F28A2" w:rsidRDefault="003F28A2" w14:paraId="0261AC5F" w14:textId="5E52B935">
      <w:r w:rsidRPr="310A303D">
        <w:rPr>
          <w:b/>
          <w:bCs/>
        </w:rPr>
        <w:t>Nakon što je korisnik poslao zahtjev</w:t>
      </w:r>
      <w:r>
        <w:t xml:space="preserve"> za upis u </w:t>
      </w:r>
      <w:r w:rsidR="001567FE">
        <w:t xml:space="preserve">predškolsku </w:t>
      </w:r>
      <w:r>
        <w:t xml:space="preserve">ustanovu, </w:t>
      </w:r>
      <w:r w:rsidRPr="310A303D">
        <w:rPr>
          <w:b/>
          <w:bCs/>
        </w:rPr>
        <w:t>sustav ga obavještava da je zahtjev uspješno kreiran i da će ključnog nadnevka biti poslan na evaluaciju</w:t>
      </w:r>
      <w:r>
        <w:t xml:space="preserve"> u ustanovu na koju je naslovljen. </w:t>
      </w:r>
      <w:r w:rsidRPr="310A303D">
        <w:rPr>
          <w:b/>
          <w:bCs/>
        </w:rPr>
        <w:t xml:space="preserve">Kreirani zahtjev vidljiv je na “Radnoj plohi” </w:t>
      </w:r>
      <w:r>
        <w:t xml:space="preserve">pokraj imena djeteta na koje se navedeni zahtjev odnosi. </w:t>
      </w:r>
      <w:r w:rsidRPr="310A303D">
        <w:rPr>
          <w:b/>
          <w:bCs/>
        </w:rPr>
        <w:t xml:space="preserve">Roditelj zahtjev može pregledati </w:t>
      </w:r>
      <w:r>
        <w:t xml:space="preserve">klikom na opciju </w:t>
      </w:r>
      <w:r w:rsidRPr="310A303D">
        <w:rPr>
          <w:b/>
          <w:bCs/>
        </w:rPr>
        <w:t xml:space="preserve">“Detalji”. </w:t>
      </w:r>
    </w:p>
    <w:p w:rsidR="00EB05B4" w:rsidP="00EB05B4" w:rsidRDefault="00C40C76" w14:paraId="557F886A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50A4ABE7" wp14:editId="4A04B6EE">
            <wp:extent cx="5759450" cy="1390015"/>
            <wp:effectExtent l="0" t="0" r="0" b="635"/>
            <wp:docPr id="39" name="Slika 39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Slika na kojoj se prikazuje tekst&#10;&#10;Opis je automatski generiran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18A11FDB" w14:textId="01DDA125">
      <w:pPr>
        <w:pStyle w:val="Opisslike"/>
        <w:jc w:val="center"/>
      </w:pPr>
      <w:bookmarkStart w:name="_Toc114481732" w:id="4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30</w:t>
      </w:r>
      <w:r>
        <w:fldChar w:fldCharType="end"/>
      </w:r>
      <w:r>
        <w:t>. Pregled zahtjeva</w:t>
      </w:r>
      <w:bookmarkEnd w:id="46"/>
    </w:p>
    <w:p w:rsidR="003F28A2" w:rsidP="007A789B" w:rsidRDefault="003F28A2" w14:paraId="2A2068C3" w14:textId="77777777">
      <w:pPr>
        <w:pStyle w:val="Naslov4"/>
      </w:pPr>
      <w:bookmarkStart w:name="_Toc101350209" w:id="47"/>
      <w:r>
        <w:t>Izmjena/dopuna zahtjeva za upis</w:t>
      </w:r>
      <w:bookmarkEnd w:id="47"/>
    </w:p>
    <w:p w:rsidR="003F28A2" w:rsidP="003F28A2" w:rsidRDefault="003F28A2" w14:paraId="385FCFE4" w14:textId="394F4735">
      <w:r>
        <w:t xml:space="preserve">Odabirom opcije </w:t>
      </w:r>
      <w:r w:rsidRPr="6CA4553B">
        <w:rPr>
          <w:b/>
          <w:bCs/>
          <w:u w:val="single"/>
        </w:rPr>
        <w:t>“Detalji”</w:t>
      </w:r>
      <w:r w:rsidRPr="6CA4553B">
        <w:rPr>
          <w:b/>
          <w:bCs/>
        </w:rPr>
        <w:t xml:space="preserve"> </w:t>
      </w:r>
      <w:r>
        <w:t xml:space="preserve">korisnik </w:t>
      </w:r>
      <w:r w:rsidRPr="6CA4553B">
        <w:rPr>
          <w:b/>
          <w:bCs/>
        </w:rPr>
        <w:t>zahtjev može urediti</w:t>
      </w:r>
      <w:r>
        <w:t xml:space="preserve">. To je moguće napraviti sve </w:t>
      </w:r>
      <w:r w:rsidRPr="6CA4553B">
        <w:rPr>
          <w:b/>
          <w:bCs/>
        </w:rPr>
        <w:t xml:space="preserve">do ključnog nadnevka </w:t>
      </w:r>
      <w:r>
        <w:t xml:space="preserve">odabirom opcije “Uredi zahtjev”. </w:t>
      </w:r>
      <w:r w:rsidRPr="6CA4553B">
        <w:rPr>
          <w:b/>
          <w:bCs/>
        </w:rPr>
        <w:t>Ovdje korisnik može pratiti i prikaz rezultata</w:t>
      </w:r>
      <w:r>
        <w:t xml:space="preserve">, a u koraku “Sistematski pregled” roditelj može priložiti potvrdu o </w:t>
      </w:r>
      <w:r>
        <w:lastRenderedPageBreak/>
        <w:t xml:space="preserve">obavljenom sistematskom pregledu (dopuštena je veličina dokumenta do 10 MB u formatima PDF,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jpeg</w:t>
      </w:r>
      <w:proofErr w:type="spellEnd"/>
      <w:r>
        <w:t xml:space="preserve">, </w:t>
      </w:r>
      <w:proofErr w:type="spellStart"/>
      <w:r>
        <w:t>png</w:t>
      </w:r>
      <w:proofErr w:type="spellEnd"/>
      <w:r>
        <w:t xml:space="preserve">, </w:t>
      </w:r>
      <w:proofErr w:type="spellStart"/>
      <w:r>
        <w:t>gif</w:t>
      </w:r>
      <w:proofErr w:type="spellEnd"/>
      <w:r>
        <w:t xml:space="preserve">, </w:t>
      </w:r>
      <w:proofErr w:type="spellStart"/>
      <w:r>
        <w:t>tiff</w:t>
      </w:r>
      <w:proofErr w:type="spellEnd"/>
      <w:r>
        <w:t xml:space="preserve"> ili </w:t>
      </w:r>
      <w:proofErr w:type="spellStart"/>
      <w:r>
        <w:t>bmp</w:t>
      </w:r>
      <w:proofErr w:type="spellEnd"/>
      <w:r>
        <w:t xml:space="preserve">). </w:t>
      </w:r>
      <w:r w:rsidRPr="6CA4553B">
        <w:rPr>
          <w:b/>
          <w:bCs/>
        </w:rPr>
        <w:t>Na kraju je potrebno odabrati opciju “Pošalji u dječji vrtić”.</w:t>
      </w:r>
    </w:p>
    <w:p w:rsidR="00EB05B4" w:rsidP="00EB05B4" w:rsidRDefault="00377C76" w14:paraId="2223B4CD" w14:textId="77777777">
      <w:pPr>
        <w:keepNext/>
        <w:jc w:val="center"/>
      </w:pPr>
      <w:r>
        <w:rPr>
          <w:b/>
          <w:bCs/>
          <w:noProof/>
          <w:color w:val="000000" w:themeColor="text1"/>
          <w:lang w:eastAsia="hr-HR"/>
        </w:rPr>
        <w:drawing>
          <wp:inline distT="0" distB="0" distL="0" distR="0" wp14:anchorId="4C0C570A" wp14:editId="15CB877F">
            <wp:extent cx="5759450" cy="3504565"/>
            <wp:effectExtent l="0" t="0" r="0" b="635"/>
            <wp:docPr id="41" name="Slika 4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Slika na kojoj se prikazuje tekst&#10;&#10;Opis je automatski generiran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4EDBE3E1" w14:textId="4BB1E744">
      <w:pPr>
        <w:pStyle w:val="Opisslike"/>
        <w:jc w:val="center"/>
      </w:pPr>
      <w:bookmarkStart w:name="_Toc114481733" w:id="48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31</w:t>
      </w:r>
      <w:r>
        <w:fldChar w:fldCharType="end"/>
      </w:r>
      <w:r>
        <w:t>. Izmjena/dopuna zahtjeva</w:t>
      </w:r>
      <w:bookmarkEnd w:id="48"/>
    </w:p>
    <w:p w:rsidRPr="007A789B" w:rsidR="003F28A2" w:rsidP="007A789B" w:rsidRDefault="003F28A2" w14:paraId="096F8D91" w14:textId="77777777">
      <w:pPr>
        <w:pStyle w:val="Naslov4"/>
      </w:pPr>
      <w:bookmarkStart w:name="_Toc101350210" w:id="49"/>
      <w:r w:rsidRPr="007A789B">
        <w:t>Izmjena prioriteta</w:t>
      </w:r>
      <w:bookmarkEnd w:id="49"/>
      <w:r w:rsidRPr="007A789B">
        <w:t xml:space="preserve"> </w:t>
      </w:r>
    </w:p>
    <w:p w:rsidR="003F28A2" w:rsidP="003F28A2" w:rsidRDefault="00DB3D6E" w14:paraId="1796AD26" w14:textId="510C418F">
      <w:r>
        <w:t xml:space="preserve">Ako </w:t>
      </w:r>
      <w:r w:rsidR="003F28A2">
        <w:t xml:space="preserve">je roditelj predao dva zahtjeva, što je moguće u redovnom upisu, na radnoj plohi uz ime djeteta nalaze se oba zahtjeva. </w:t>
      </w:r>
      <w:r w:rsidRPr="6CA4553B" w:rsidR="003F28A2">
        <w:rPr>
          <w:b/>
          <w:bCs/>
        </w:rPr>
        <w:t>Roditelj može upravljati zahtjevima redanjem po prioritetu i ta će se informacija pokazati upisnom povjerenstvu</w:t>
      </w:r>
      <w:r w:rsidR="003F28A2">
        <w:t xml:space="preserve">. </w:t>
      </w:r>
      <w:r w:rsidRPr="6CA4553B" w:rsidR="003F28A2">
        <w:rPr>
          <w:b/>
          <w:bCs/>
        </w:rPr>
        <w:t>Zahtjev koji je kreiran prvi</w:t>
      </w:r>
      <w:r w:rsidR="003F28A2">
        <w:t xml:space="preserve"> na listi prioriteta nalazi se</w:t>
      </w:r>
      <w:r w:rsidRPr="6CA4553B" w:rsidR="003F28A2">
        <w:rPr>
          <w:b/>
          <w:bCs/>
        </w:rPr>
        <w:t xml:space="preserve"> na prvom mjestu</w:t>
      </w:r>
      <w:r w:rsidR="003F28A2">
        <w:t xml:space="preserve">, dok se zahtjev koji je kreiran drugi nalazi na drugom mjestu prioriteta. </w:t>
      </w:r>
      <w:r w:rsidRPr="6CA4553B" w:rsidR="003F28A2">
        <w:rPr>
          <w:b/>
          <w:bCs/>
        </w:rPr>
        <w:t xml:space="preserve">Prioritet se može mijenjati do ključnog nadnevka za predaju zahtjeva tako da </w:t>
      </w:r>
      <w:r w:rsidRPr="6CA4553B" w:rsidR="00255860">
        <w:rPr>
          <w:b/>
          <w:bCs/>
        </w:rPr>
        <w:t>se korisnik pozicionira na jed</w:t>
      </w:r>
      <w:r w:rsidRPr="6CA4553B" w:rsidR="00CD0FD4">
        <w:rPr>
          <w:b/>
          <w:bCs/>
        </w:rPr>
        <w:t>an</w:t>
      </w:r>
      <w:r w:rsidRPr="6CA4553B" w:rsidR="00255860">
        <w:rPr>
          <w:b/>
          <w:bCs/>
        </w:rPr>
        <w:t xml:space="preserve"> od zahtjeva i mišem </w:t>
      </w:r>
      <w:r w:rsidRPr="6CA4553B" w:rsidR="003F28A2">
        <w:rPr>
          <w:b/>
          <w:bCs/>
        </w:rPr>
        <w:t>ih povlači gore-dolje</w:t>
      </w:r>
      <w:r w:rsidR="003F28A2">
        <w:t>. Ako je dijete zadovoljilo upis u prvi prioritet, tada neće imati mogućnost upisa u drugi.</w:t>
      </w:r>
    </w:p>
    <w:p w:rsidR="00EB05B4" w:rsidP="00EB05B4" w:rsidRDefault="008B1D5D" w14:paraId="01E37D6E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6765A0F1" wp14:editId="714BEDD3">
            <wp:extent cx="5759450" cy="1710690"/>
            <wp:effectExtent l="0" t="0" r="0" b="381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0F4F9F42" w14:textId="4F506631">
      <w:pPr>
        <w:pStyle w:val="Opisslike"/>
        <w:jc w:val="center"/>
      </w:pPr>
      <w:bookmarkStart w:name="_Toc114481734" w:id="50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32</w:t>
      </w:r>
      <w:r>
        <w:fldChar w:fldCharType="end"/>
      </w:r>
      <w:r>
        <w:t>. Izmjena prioriteta</w:t>
      </w:r>
      <w:bookmarkEnd w:id="50"/>
    </w:p>
    <w:p w:rsidR="003F28A2" w:rsidP="003F28A2" w:rsidRDefault="003F28A2" w14:paraId="1FB30796" w14:textId="77777777"/>
    <w:p w:rsidR="003F28A2" w:rsidP="003F28A2" w:rsidRDefault="00DB3D6E" w14:paraId="3236C40F" w14:textId="41B7EC7A">
      <w:r>
        <w:lastRenderedPageBreak/>
        <w:t xml:space="preserve">Ako </w:t>
      </w:r>
      <w:r w:rsidR="003F28A2">
        <w:t>je roditelj u prethodnim pedagoškim godinama već sudjelovao u e-upisima, u arhivi će mu se prikazati ranije predani zahtjevi i njihov status.</w:t>
      </w:r>
    </w:p>
    <w:p w:rsidR="00EB05B4" w:rsidP="00EB05B4" w:rsidRDefault="009F0FC0" w14:paraId="44C55ED6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4FD131B0" wp14:editId="62AB86A5">
            <wp:extent cx="5759450" cy="2785745"/>
            <wp:effectExtent l="0" t="0" r="0" b="0"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62D410AE" w14:textId="6AD2A789">
      <w:pPr>
        <w:pStyle w:val="Opisslike"/>
        <w:jc w:val="center"/>
      </w:pPr>
      <w:bookmarkStart w:name="_Toc114481735" w:id="51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33</w:t>
      </w:r>
      <w:r>
        <w:fldChar w:fldCharType="end"/>
      </w:r>
      <w:r>
        <w:t>. Arhiva zahtjeva</w:t>
      </w:r>
      <w:bookmarkEnd w:id="51"/>
    </w:p>
    <w:p w:rsidR="003F28A2" w:rsidP="007A789B" w:rsidRDefault="003F28A2" w14:paraId="03D06AA5" w14:textId="77777777">
      <w:pPr>
        <w:pStyle w:val="Naslov4"/>
      </w:pPr>
      <w:bookmarkStart w:name="_Toc101350211" w:id="52"/>
      <w:r>
        <w:t>Brisanje zahtjeva</w:t>
      </w:r>
      <w:bookmarkEnd w:id="52"/>
    </w:p>
    <w:p w:rsidR="003F28A2" w:rsidP="003F28A2" w:rsidRDefault="003F28A2" w14:paraId="6D97FF86" w14:textId="15F45F70">
      <w:r>
        <w:t xml:space="preserve">Spremljeni zahtjev korisnik može naknadno obrisati odabirom opcije </w:t>
      </w:r>
      <w:r w:rsidRPr="6CA4553B">
        <w:rPr>
          <w:b/>
          <w:bCs/>
          <w:u w:val="single"/>
        </w:rPr>
        <w:t>“Obriši zahtjev”</w:t>
      </w:r>
      <w:r>
        <w:t xml:space="preserve">. </w:t>
      </w:r>
      <w:r w:rsidRPr="6CA4553B">
        <w:rPr>
          <w:b/>
          <w:bCs/>
        </w:rPr>
        <w:t>Zahtjevi se mogu obrisati samo do ključnog nadnevka</w:t>
      </w:r>
      <w:r>
        <w:t xml:space="preserve"> i samo ako se nalaze u statusu “Otvoren” ili “Kreiran”.</w:t>
      </w:r>
    </w:p>
    <w:p w:rsidR="00EB05B4" w:rsidP="00EB05B4" w:rsidRDefault="00975D90" w14:paraId="1CF02A40" w14:textId="692185F6">
      <w:pPr>
        <w:keepNext/>
        <w:jc w:val="center"/>
      </w:pPr>
      <w:r w:rsidRPr="00975D90">
        <w:rPr>
          <w:i/>
          <w:iCs/>
          <w:noProof/>
          <w:color w:val="FF0000"/>
          <w:lang w:eastAsia="hr-HR"/>
        </w:rPr>
        <w:drawing>
          <wp:inline distT="0" distB="0" distL="0" distR="0" wp14:anchorId="11169808" wp14:editId="2AD32F05">
            <wp:extent cx="5685013" cy="149364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44918C47" w14:textId="60BDADA2">
      <w:pPr>
        <w:pStyle w:val="Opisslike"/>
        <w:jc w:val="center"/>
      </w:pPr>
      <w:bookmarkStart w:name="_Toc114481736" w:id="53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34</w:t>
      </w:r>
      <w:r>
        <w:fldChar w:fldCharType="end"/>
      </w:r>
      <w:r>
        <w:t>. Brisanje zahtjeva</w:t>
      </w:r>
      <w:bookmarkEnd w:id="53"/>
    </w:p>
    <w:p w:rsidR="003F28A2" w:rsidP="00EB05B4" w:rsidRDefault="003F28A2" w14:paraId="0C061A0B" w14:textId="775C718B">
      <w:pPr>
        <w:pStyle w:val="Naslov4"/>
        <w:ind w:left="0" w:firstLine="0"/>
      </w:pPr>
      <w:bookmarkStart w:name="_Toc101350212" w:id="54"/>
      <w:r>
        <w:t>Za</w:t>
      </w:r>
      <w:r w:rsidR="00255860">
        <w:t>h</w:t>
      </w:r>
      <w:r>
        <w:t>tjev za naknadni upis</w:t>
      </w:r>
      <w:bookmarkEnd w:id="54"/>
    </w:p>
    <w:p w:rsidR="003F28A2" w:rsidP="003F28A2" w:rsidRDefault="003F28A2" w14:paraId="6121E279" w14:textId="721E5D59">
      <w:r>
        <w:t xml:space="preserve">Ovisno o potrebama dječjeg vrtića, naknadni se upisi mogu odvijati jednom mjesečno, u pravilu od </w:t>
      </w:r>
      <w:r w:rsidR="00F12E26">
        <w:t xml:space="preserve">rujna </w:t>
      </w:r>
      <w:r>
        <w:t xml:space="preserve">do </w:t>
      </w:r>
      <w:r w:rsidR="00D87B48">
        <w:t>ožujka</w:t>
      </w:r>
      <w:r>
        <w:t xml:space="preserve">. </w:t>
      </w:r>
      <w:r w:rsidRPr="6CA4553B">
        <w:rPr>
          <w:b/>
          <w:bCs/>
          <w:u w:val="single"/>
        </w:rPr>
        <w:t>Nakon što je ustanova objavila rokove za naknadni upis, omogućena je opcija “Kreiraj novi zahtjev”.</w:t>
      </w:r>
      <w:r>
        <w:t xml:space="preserve"> Odabirom opcije za kreiranje zahtjeva otvara se </w:t>
      </w:r>
      <w:r w:rsidRPr="6CA4553B">
        <w:rPr>
          <w:i/>
          <w:iCs/>
        </w:rPr>
        <w:t>web</w:t>
      </w:r>
      <w:r>
        <w:t xml:space="preserve">-forma za kreiranje zahtjeva i prikazuje se prvi korak s potvrdom podataka roditelja. </w:t>
      </w:r>
      <w:r w:rsidRPr="6CA4553B">
        <w:rPr>
          <w:b/>
          <w:bCs/>
        </w:rPr>
        <w:t>Postupak kreiranja zahtjeva za naknadni upis jednak je procesu kreiranja zahtjeva za redovni upis.</w:t>
      </w:r>
      <w:r>
        <w:t xml:space="preserve"> U naknadnim upisima moguće </w:t>
      </w:r>
      <w:r w:rsidR="00D87B48">
        <w:t xml:space="preserve">je </w:t>
      </w:r>
      <w:r w:rsidR="00EF790C">
        <w:t xml:space="preserve">za programe predškolskog odgoja kreirati </w:t>
      </w:r>
      <w:r w:rsidRPr="6CA4553B">
        <w:rPr>
          <w:b/>
          <w:bCs/>
          <w:u w:val="single"/>
        </w:rPr>
        <w:t>samo jedan zahtjev po djetetu.</w:t>
      </w:r>
    </w:p>
    <w:p w:rsidR="003F28A2" w:rsidP="00CA7C64" w:rsidRDefault="003F28A2" w14:paraId="72F54C3F" w14:textId="1CC3BF96">
      <w:pPr>
        <w:pStyle w:val="Naslov3"/>
        <w:numPr>
          <w:ilvl w:val="2"/>
          <w:numId w:val="0"/>
        </w:numPr>
        <w:ind w:left="851" w:hanging="851"/>
      </w:pPr>
      <w:bookmarkStart w:name="_Toc101350213" w:id="55"/>
      <w:r>
        <w:lastRenderedPageBreak/>
        <w:t>Evaluacija zahtjeva</w:t>
      </w:r>
      <w:r w:rsidR="1BB7874F">
        <w:t xml:space="preserve"> </w:t>
      </w:r>
      <w:r>
        <w:t>i rezultati</w:t>
      </w:r>
      <w:bookmarkEnd w:id="55"/>
      <w:r>
        <w:t xml:space="preserve"> </w:t>
      </w:r>
    </w:p>
    <w:p w:rsidR="003F28A2" w:rsidP="003F28A2" w:rsidRDefault="003F28A2" w14:paraId="477AF051" w14:textId="60DF22B5">
      <w:r>
        <w:t xml:space="preserve">Evaluaciju zahtjeva vrši upisno povjerenstvo. </w:t>
      </w:r>
      <w:r w:rsidRPr="310A303D">
        <w:rPr>
          <w:b/>
          <w:bCs/>
        </w:rPr>
        <w:t>Nakon evaluacije roditelj ili skrbnik dobiva informaciju o rezultatima rješavanja zahtjeva</w:t>
      </w:r>
      <w:r>
        <w:t xml:space="preserve">. Do ovih podataka dolazi se </w:t>
      </w:r>
      <w:r w:rsidRPr="310A303D">
        <w:rPr>
          <w:b/>
          <w:bCs/>
          <w:u w:val="single"/>
        </w:rPr>
        <w:t xml:space="preserve">u </w:t>
      </w:r>
      <w:r w:rsidRPr="310A303D">
        <w:rPr>
          <w:b/>
          <w:bCs/>
          <w:i/>
          <w:iCs/>
          <w:u w:val="single"/>
        </w:rPr>
        <w:t>web</w:t>
      </w:r>
      <w:r w:rsidRPr="310A303D">
        <w:rPr>
          <w:b/>
          <w:bCs/>
          <w:u w:val="single"/>
        </w:rPr>
        <w:t>-aplikaciji odabirom poveznice “Više detalja”</w:t>
      </w:r>
      <w:r>
        <w:t>. Tada se korisniku prikazuju informacije o detaljima zahtjeva, prikazuju se rezultati bodovanja i opcija “Sistematski pregled”. Podatci na zahtjevu jednaki su u redovnim i u naknadnim upisima.</w:t>
      </w:r>
    </w:p>
    <w:p w:rsidR="003F28A2" w:rsidP="003F28A2" w:rsidRDefault="003F28A2" w14:paraId="52622EC3" w14:textId="41A88CF6">
      <w:r w:rsidRPr="531B63BD">
        <w:rPr>
          <w:b/>
          <w:bCs/>
        </w:rPr>
        <w:t>Nakon prolaska ključnog nadnevka za kraj evaluacije zahtjeva za upis</w:t>
      </w:r>
      <w:r>
        <w:t xml:space="preserve"> u sustavu su svim korisnicima </w:t>
      </w:r>
      <w:r w:rsidRPr="531B63BD">
        <w:rPr>
          <w:b/>
          <w:bCs/>
        </w:rPr>
        <w:t>prikazani rezultati bodovanja</w:t>
      </w:r>
      <w:r>
        <w:t xml:space="preserve"> za upis djeteta u predškolske ustanove. </w:t>
      </w:r>
      <w:r w:rsidRPr="531B63BD">
        <w:rPr>
          <w:b/>
          <w:bCs/>
        </w:rPr>
        <w:t>Dodijeljene bodove roditelji ili skrbnici mogu pregledati po pojedinom kriteriju</w:t>
      </w:r>
      <w:r>
        <w:t xml:space="preserve">. Rezultati upisa u redovnom roku objavljuju se najkasnije do kraja lipnja, </w:t>
      </w:r>
      <w:r w:rsidRPr="531B63BD">
        <w:rPr>
          <w:b/>
          <w:bCs/>
        </w:rPr>
        <w:t>a žalbu je moguće izjaviti u roku od 15 dana od objave rezultata</w:t>
      </w:r>
      <w:r>
        <w:t xml:space="preserve">. Žalba se upućuje upravnom vijeću dječjeg vrtića. </w:t>
      </w:r>
      <w:r w:rsidR="006A691A">
        <w:t xml:space="preserve">U nekim slučajevima žalba se može uputiti i ravnatelju dječjeg vrtića, ovisno o tome kako je propisano Pravilnikom. </w:t>
      </w:r>
      <w:r>
        <w:t>Ugovor o ostvarivanju programa sklapa se u kolovozu, najkasnije do 1. rujna.</w:t>
      </w:r>
      <w:r w:rsidR="002971FB">
        <w:t xml:space="preserve"> Navedeni su rokovi okvirni i sve ovisi o odluci dječjeg vrtića. Za sve ove postupke roditelj se može izravno obratiti dječjem vrtiću kojem predaje zahtjev za upis.</w:t>
      </w:r>
    </w:p>
    <w:p w:rsidR="00EB05B4" w:rsidP="00EB05B4" w:rsidRDefault="00A05DE6" w14:paraId="3C4039CC" w14:textId="77777777">
      <w:pPr>
        <w:keepNext/>
        <w:jc w:val="center"/>
      </w:pPr>
      <w:r>
        <w:rPr>
          <w:i/>
          <w:iCs/>
          <w:noProof/>
          <w:color w:val="FF0000"/>
          <w:lang w:eastAsia="hr-HR"/>
        </w:rPr>
        <w:drawing>
          <wp:inline distT="0" distB="0" distL="0" distR="0" wp14:anchorId="6DC89380" wp14:editId="26C151E6">
            <wp:extent cx="5759450" cy="1980565"/>
            <wp:effectExtent l="0" t="0" r="0" b="635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lika 4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5B4" w:rsidP="00EB05B4" w:rsidRDefault="00EB05B4" w14:paraId="06F60BF9" w14:textId="18F083BF">
      <w:pPr>
        <w:pStyle w:val="Opisslike"/>
        <w:jc w:val="center"/>
      </w:pPr>
      <w:bookmarkStart w:name="_Toc114481737" w:id="56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35</w:t>
      </w:r>
      <w:r>
        <w:fldChar w:fldCharType="end"/>
      </w:r>
      <w:r>
        <w:t>. Evaluacija zahtjeva</w:t>
      </w:r>
      <w:bookmarkEnd w:id="56"/>
    </w:p>
    <w:p w:rsidR="00EB05B4" w:rsidRDefault="00EB05B4" w14:paraId="1BEE749E" w14:textId="77777777">
      <w:pPr>
        <w:rPr>
          <w:b/>
          <w:bCs/>
          <w:sz w:val="32"/>
          <w:szCs w:val="36"/>
        </w:rPr>
      </w:pPr>
      <w:bookmarkStart w:name="_Toc101350214" w:id="57"/>
      <w:r>
        <w:br w:type="page"/>
      </w:r>
    </w:p>
    <w:p w:rsidR="003F28A2" w:rsidP="005D095E" w:rsidRDefault="005D095E" w14:paraId="4E23B6FA" w14:textId="040055F6">
      <w:pPr>
        <w:pStyle w:val="Naslov3"/>
        <w:numPr>
          <w:ilvl w:val="0"/>
          <w:numId w:val="0"/>
        </w:numPr>
      </w:pPr>
      <w:r>
        <w:lastRenderedPageBreak/>
        <w:t>P</w:t>
      </w:r>
      <w:r w:rsidR="003F28A2">
        <w:t>reporuke za roditelje</w:t>
      </w:r>
      <w:bookmarkEnd w:id="57"/>
    </w:p>
    <w:p w:rsidR="003F28A2" w:rsidP="003F28A2" w:rsidRDefault="003F28A2" w14:paraId="4B2F6285" w14:textId="2E53FF71">
      <w:r>
        <w:t>Kako bi korisnicima kretanje sustavom upisa bilo olakšano, donosimo nekoliko preporuka:</w:t>
      </w:r>
    </w:p>
    <w:p w:rsidR="003F28A2" w:rsidP="00ED3E0F" w:rsidRDefault="003F28A2" w14:paraId="73E37004" w14:textId="2BB4B3DD">
      <w:pPr>
        <w:pStyle w:val="Odlomakpopisa"/>
        <w:numPr>
          <w:ilvl w:val="0"/>
          <w:numId w:val="15"/>
        </w:numPr>
        <w:spacing w:before="0" w:after="160" w:line="259" w:lineRule="auto"/>
        <w:jc w:val="left"/>
      </w:pPr>
      <w:r>
        <w:t xml:space="preserve">Za neometan rad korisnicima se </w:t>
      </w:r>
      <w:r w:rsidRPr="6CA4553B">
        <w:rPr>
          <w:b/>
          <w:bCs/>
        </w:rPr>
        <w:t xml:space="preserve">preporučuje korištenje najnovijih podržanih verzija sljedećih </w:t>
      </w:r>
      <w:r w:rsidRPr="6CA4553B">
        <w:rPr>
          <w:b/>
          <w:bCs/>
          <w:i/>
          <w:iCs/>
        </w:rPr>
        <w:t>web</w:t>
      </w:r>
      <w:r w:rsidRPr="6CA4553B">
        <w:rPr>
          <w:b/>
          <w:bCs/>
        </w:rPr>
        <w:t>-preglednika:</w:t>
      </w:r>
      <w:r>
        <w:t xml:space="preserve"> Google Chrome, Firefox, Opera, </w:t>
      </w:r>
      <w:proofErr w:type="spellStart"/>
      <w:r>
        <w:t>Edge</w:t>
      </w:r>
      <w:proofErr w:type="spellEnd"/>
      <w:r>
        <w:t xml:space="preserve"> ili Safari.</w:t>
      </w:r>
    </w:p>
    <w:p w:rsidRPr="00710390" w:rsidR="003F28A2" w:rsidP="00ED3E0F" w:rsidRDefault="003F28A2" w14:paraId="774D3246" w14:textId="1C4EC089">
      <w:pPr>
        <w:pStyle w:val="Odlomakpopisa"/>
        <w:numPr>
          <w:ilvl w:val="0"/>
          <w:numId w:val="15"/>
        </w:numPr>
        <w:spacing w:before="0" w:after="160" w:line="259" w:lineRule="auto"/>
        <w:jc w:val="left"/>
        <w:rPr>
          <w:b/>
          <w:bCs/>
        </w:rPr>
      </w:pPr>
      <w:r>
        <w:t xml:space="preserve">Pri ispunjavanju </w:t>
      </w:r>
      <w:r w:rsidRPr="310A303D">
        <w:rPr>
          <w:b/>
          <w:bCs/>
        </w:rPr>
        <w:t>“Inicijalnog upitnika”</w:t>
      </w:r>
      <w:r>
        <w:t xml:space="preserve"> potrebno je proći sve korake, no valja napomenuti kako je on u sustavu neobavezan</w:t>
      </w:r>
      <w:r w:rsidR="00710390">
        <w:t>,</w:t>
      </w:r>
      <w:r>
        <w:t xml:space="preserve"> ali </w:t>
      </w:r>
      <w:r w:rsidRPr="310A303D">
        <w:rPr>
          <w:b/>
          <w:bCs/>
        </w:rPr>
        <w:t xml:space="preserve">koristan djelatnicima </w:t>
      </w:r>
      <w:r w:rsidRPr="310A303D" w:rsidR="001C4D1C">
        <w:rPr>
          <w:b/>
          <w:bCs/>
        </w:rPr>
        <w:t xml:space="preserve">predškolske </w:t>
      </w:r>
      <w:r w:rsidRPr="310A303D">
        <w:rPr>
          <w:b/>
          <w:bCs/>
        </w:rPr>
        <w:t>ustanove u daljnjem radu.</w:t>
      </w:r>
    </w:p>
    <w:p w:rsidR="003F28A2" w:rsidP="00ED3E0F" w:rsidRDefault="003F28A2" w14:paraId="678EAC20" w14:textId="5FD2F923">
      <w:pPr>
        <w:pStyle w:val="Odlomakpopisa"/>
        <w:numPr>
          <w:ilvl w:val="0"/>
          <w:numId w:val="15"/>
        </w:numPr>
        <w:spacing w:before="0" w:after="160" w:line="259" w:lineRule="auto"/>
        <w:jc w:val="left"/>
      </w:pPr>
      <w:r w:rsidRPr="6CA4553B">
        <w:rPr>
          <w:b/>
          <w:bCs/>
        </w:rPr>
        <w:t>Pri naknadnim upisima proces kreiranja zahtjeva događa se jednom mjesečno</w:t>
      </w:r>
      <w:r>
        <w:t xml:space="preserve"> za upis djeteta u sljedeći mjesec trenutno aktivne pedagoške godine, </w:t>
      </w:r>
      <w:r w:rsidRPr="6CA4553B">
        <w:rPr>
          <w:b/>
          <w:bCs/>
        </w:rPr>
        <w:t>a ograničen je ključnim nadnevcima definiranim na razini sustava</w:t>
      </w:r>
      <w:r>
        <w:t>.</w:t>
      </w:r>
    </w:p>
    <w:p w:rsidRPr="00C94C00" w:rsidR="003F28A2" w:rsidP="00ED3E0F" w:rsidRDefault="003F28A2" w14:paraId="676E3BD6" w14:textId="17A30717">
      <w:pPr>
        <w:pStyle w:val="Odlomakpopisa"/>
        <w:numPr>
          <w:ilvl w:val="0"/>
          <w:numId w:val="15"/>
        </w:numPr>
        <w:spacing w:before="0" w:after="160" w:line="259" w:lineRule="auto"/>
        <w:jc w:val="left"/>
      </w:pPr>
      <w:r w:rsidRPr="310A303D">
        <w:rPr>
          <w:b/>
          <w:bCs/>
        </w:rPr>
        <w:t>U postavljanju prioriteta</w:t>
      </w:r>
      <w:r>
        <w:t xml:space="preserve"> predanih zahtjeva za upis u </w:t>
      </w:r>
      <w:r w:rsidR="001C4D1C">
        <w:t xml:space="preserve">predškolsku </w:t>
      </w:r>
      <w:r>
        <w:t xml:space="preserve">ustanovu roditelj treba </w:t>
      </w:r>
      <w:r w:rsidRPr="310A303D">
        <w:rPr>
          <w:b/>
          <w:bCs/>
        </w:rPr>
        <w:t>uzeti u obzir kriterije navedene ustanove</w:t>
      </w:r>
      <w:r>
        <w:t xml:space="preserve">, </w:t>
      </w:r>
      <w:r w:rsidRPr="310A303D">
        <w:rPr>
          <w:b/>
          <w:bCs/>
        </w:rPr>
        <w:t>ali i specifičnosti razvoja djeteta</w:t>
      </w:r>
      <w:r>
        <w:t xml:space="preserve"> kao i osobne afinitete, poput lokacije, radnog vremena</w:t>
      </w:r>
      <w:r w:rsidR="000E4CCC">
        <w:t xml:space="preserve"> dječjeg</w:t>
      </w:r>
      <w:r>
        <w:t xml:space="preserve"> vrtića, odgojno-obrazovnih programa i sl.</w:t>
      </w:r>
    </w:p>
    <w:p w:rsidR="003F28A2" w:rsidP="003F28A2" w:rsidRDefault="003F28A2" w14:paraId="0AFA7662" w14:textId="77777777">
      <w:pPr>
        <w:rPr>
          <w:i/>
          <w:iCs/>
        </w:rPr>
      </w:pPr>
    </w:p>
    <w:p w:rsidR="003F28A2" w:rsidP="00CA7C64" w:rsidRDefault="003F28A2" w14:paraId="459C47D2" w14:textId="77777777">
      <w:pPr>
        <w:pStyle w:val="Naslov3"/>
        <w:numPr>
          <w:ilvl w:val="0"/>
          <w:numId w:val="0"/>
        </w:numPr>
        <w:ind w:left="851" w:hanging="851"/>
      </w:pPr>
      <w:bookmarkStart w:name="_Toc101350215" w:id="58"/>
      <w:r>
        <w:t>Odjava iz sustava</w:t>
      </w:r>
      <w:bookmarkEnd w:id="58"/>
    </w:p>
    <w:p w:rsidR="003F28A2" w:rsidP="003F28A2" w:rsidRDefault="003F28A2" w14:paraId="177C224D" w14:textId="64E5E2BF">
      <w:r>
        <w:t xml:space="preserve">Korisnik koji je prijavljen u sustav iz njega se može odjaviti u bilo kojem trenutku </w:t>
      </w:r>
      <w:r w:rsidRPr="4448F70A">
        <w:rPr>
          <w:b/>
          <w:bCs/>
        </w:rPr>
        <w:t>odabirom opcije “Moj profil”</w:t>
      </w:r>
      <w:r>
        <w:t xml:space="preserve">, a zatim odabirom opcije </w:t>
      </w:r>
      <w:r w:rsidRPr="4448F70A">
        <w:rPr>
          <w:b/>
          <w:bCs/>
        </w:rPr>
        <w:t>“</w:t>
      </w:r>
      <w:r w:rsidRPr="4448F70A" w:rsidR="0097175D">
        <w:rPr>
          <w:b/>
          <w:bCs/>
        </w:rPr>
        <w:t xml:space="preserve">Odjava” </w:t>
      </w:r>
      <w:r>
        <w:t>u zaglavlju ekrana desno. Odabirom opcije za odjavu korisnik se preusmjerava na jedinstvenu odjavu putem NIAS sustava. Nakon uspješne odjave iz sustava “Upisi u dječje vrtiće” putem NIAS sustava prikazuje se početni ekran portala e-Građani.</w:t>
      </w:r>
    </w:p>
    <w:p w:rsidR="00EB05B4" w:rsidP="00EB05B4" w:rsidRDefault="003F28A2" w14:paraId="0F7C9821" w14:textId="77777777">
      <w:pPr>
        <w:keepNext/>
      </w:pPr>
      <w:r w:rsidRPr="00E4796C">
        <w:rPr>
          <w:i/>
          <w:iCs/>
          <w:noProof/>
          <w:lang w:eastAsia="hr-HR"/>
        </w:rPr>
        <w:drawing>
          <wp:inline distT="0" distB="0" distL="0" distR="0" wp14:anchorId="71A53C99" wp14:editId="6B12B74F">
            <wp:extent cx="5760720" cy="2285365"/>
            <wp:effectExtent l="0" t="0" r="0" b="635"/>
            <wp:docPr id="33" name="Slika 3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Slika na kojoj se prikazuje tekst&#10;&#10;Opis je automatski generiran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5D" w:rsidP="00EB05B4" w:rsidRDefault="00EB05B4" w14:paraId="4A9575FF" w14:textId="7BE4BEB4">
      <w:pPr>
        <w:pStyle w:val="Opisslike"/>
        <w:jc w:val="center"/>
      </w:pPr>
      <w:bookmarkStart w:name="_Toc114481738" w:id="59"/>
      <w:r>
        <w:t xml:space="preserve">Slika </w:t>
      </w:r>
      <w:r>
        <w:fldChar w:fldCharType="begin"/>
      </w:r>
      <w:r>
        <w:instrText>SEQ Slika \* ARABIC</w:instrText>
      </w:r>
      <w:r>
        <w:fldChar w:fldCharType="separate"/>
      </w:r>
      <w:r w:rsidR="00057F41">
        <w:rPr>
          <w:noProof/>
        </w:rPr>
        <w:t>36</w:t>
      </w:r>
      <w:r>
        <w:fldChar w:fldCharType="end"/>
      </w:r>
      <w:r>
        <w:t>. Jedinstvena odjava iz NIAS sustava</w:t>
      </w:r>
      <w:bookmarkEnd w:id="59"/>
    </w:p>
    <w:p w:rsidRPr="00F84E7A" w:rsidR="003F28A2" w:rsidP="003F28A2" w:rsidRDefault="003F28A2" w14:paraId="0162533E" w14:textId="77777777"/>
    <w:p w:rsidR="003F28A2" w:rsidP="003F28A2" w:rsidRDefault="003F28A2" w14:paraId="0F136560" w14:textId="77777777"/>
    <w:sectPr w:rsidR="003F28A2" w:rsidSect="00911544">
      <w:headerReference w:type="default" r:id="rId59"/>
      <w:footerReference w:type="default" r:id="rId60"/>
      <w:headerReference w:type="first" r:id="rId61"/>
      <w:pgSz w:w="11906" w:h="16838" w:orient="portrait"/>
      <w:pgMar w:top="1418" w:right="1418" w:bottom="1418" w:left="1418" w:header="709" w:footer="283" w:gutter="0"/>
      <w:cols w:space="708"/>
      <w:docGrid w:linePitch="360"/>
      <w:titlePg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2A6A" w:rsidP="00FD2212" w:rsidRDefault="00242A6A" w14:paraId="021BD7CF" w14:textId="77777777">
      <w:r>
        <w:separator/>
      </w:r>
    </w:p>
  </w:endnote>
  <w:endnote w:type="continuationSeparator" w:id="0">
    <w:p w:rsidR="00242A6A" w:rsidP="00FD2212" w:rsidRDefault="00242A6A" w14:paraId="1306E70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11544" w:rsidP="4E23A25E" w:rsidRDefault="00911544" w14:paraId="11CAC2F8" w14:textId="77777777">
    <w:pPr>
      <w:pStyle w:val="Podnoje"/>
      <w:rPr>
        <w:b w:val="1"/>
        <w:bCs w:val="1"/>
        <w:sz w:val="16"/>
        <w:szCs w:val="16"/>
      </w:rPr>
    </w:pPr>
    <w:r>
      <w:rPr>
        <w:b/>
        <w:noProof/>
        <w:sz w:val="16"/>
      </w:rPr>
      <w:drawing>
        <wp:inline distT="0" distB="0" distL="0" distR="0" wp14:anchorId="2AA6613D" wp14:editId="4BED1D07">
          <wp:extent cx="401112" cy="420732"/>
          <wp:effectExtent l="0" t="0" r="0" b="0"/>
          <wp:docPr id="476" name="Slika 4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Slika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16"/>
      </w:rPr>
      <w:drawing>
        <wp:inline distT="0" distB="0" distL="0" distR="0" wp14:anchorId="627F7467" wp14:editId="4EA16B9C">
          <wp:extent cx="1339307" cy="383485"/>
          <wp:effectExtent l="0" t="0" r="0" b="0"/>
          <wp:docPr id="477" name="Slika 477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21AA117F" wp14:editId="146DF61A">
          <wp:extent cx="2838450" cy="328475"/>
          <wp:effectExtent l="0" t="0" r="0" b="1905"/>
          <wp:docPr id="478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</w:rPr>
      <w:drawing>
        <wp:inline distT="0" distB="0" distL="0" distR="0" wp14:anchorId="5987096D" wp14:editId="2C818D77">
          <wp:extent cx="990600" cy="339969"/>
          <wp:effectExtent l="0" t="0" r="0" b="3175"/>
          <wp:docPr id="479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Pr="00310B61" w:rsidR="00E765ED" w:rsidP="00E765ED" w:rsidRDefault="00E765ED" w14:paraId="1A135B92" w14:textId="77777777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015967" w:rsidP="4E23A25E" w:rsidRDefault="00015967" w14:paraId="0BF5BC68" w14:textId="77777777">
    <w:pPr>
      <w:pStyle w:val="Podnoje"/>
      <w:rPr>
        <w:b w:val="1"/>
        <w:bCs w:val="1"/>
        <w:sz w:val="16"/>
        <w:szCs w:val="16"/>
      </w:rPr>
    </w:pPr>
    <w:r>
      <w:rPr>
        <w:b/>
        <w:noProof/>
        <w:sz w:val="16"/>
      </w:rPr>
      <w:drawing>
        <wp:inline distT="0" distB="0" distL="0" distR="0" wp14:anchorId="394949A9" wp14:editId="2EE0B170">
          <wp:extent cx="401112" cy="420732"/>
          <wp:effectExtent l="0" t="0" r="0" b="0"/>
          <wp:docPr id="462" name="Slika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Slika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E23A25E" w:rsidR="4E23A25E">
      <w:rPr>
        <w:b w:val="1"/>
        <w:bCs w:val="1"/>
        <w:sz w:val="16"/>
        <w:szCs w:val="16"/>
      </w:rPr>
      <w:t xml:space="preserve"> </w:t>
    </w:r>
    <w:r>
      <w:rPr>
        <w:b/>
        <w:noProof/>
        <w:sz w:val="16"/>
      </w:rPr>
      <w:drawing>
        <wp:inline distT="0" distB="0" distL="0" distR="0" wp14:anchorId="2DCF87F4" wp14:editId="62FB345A">
          <wp:extent cx="1339307" cy="383485"/>
          <wp:effectExtent l="0" t="0" r="0" b="0"/>
          <wp:docPr id="463" name="Slika 46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39878010" wp14:editId="4355537B">
          <wp:extent cx="2838450" cy="328475"/>
          <wp:effectExtent l="0" t="0" r="0" b="1905"/>
          <wp:docPr id="46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noProof/>
        <w:sz w:val="16"/>
      </w:rPr>
      <w:drawing>
        <wp:inline distT="0" distB="0" distL="0" distR="0" wp14:anchorId="676EC107" wp14:editId="1EF01ECF">
          <wp:extent cx="990600" cy="339969"/>
          <wp:effectExtent l="0" t="0" r="0" b="3175"/>
          <wp:docPr id="46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Pr="00015967" w:rsidR="000F2CA6" w:rsidP="00015967" w:rsidRDefault="00015967" w14:paraId="5261DA20" w14:textId="2AC65EB4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11544" w:rsidP="4E23A25E" w:rsidRDefault="00911544" w14:paraId="11269805" w14:textId="77777777">
    <w:pPr>
      <w:pStyle w:val="Podnoje"/>
      <w:rPr>
        <w:b w:val="1"/>
        <w:bCs w:val="1"/>
        <w:sz w:val="16"/>
        <w:szCs w:val="16"/>
      </w:rPr>
    </w:pPr>
    <w:r>
      <w:rPr>
        <w:b/>
        <w:noProof/>
        <w:sz w:val="16"/>
      </w:rPr>
      <w:drawing>
        <wp:inline distT="0" distB="0" distL="0" distR="0" wp14:anchorId="10A2AC58" wp14:editId="4BBA6C1B">
          <wp:extent cx="401112" cy="420732"/>
          <wp:effectExtent l="0" t="0" r="0" b="0"/>
          <wp:docPr id="472" name="Slika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Slika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1383" cy="473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4E23A25E" w:rsidR="4E23A25E">
      <w:rPr>
        <w:b w:val="1"/>
        <w:bCs w:val="1"/>
        <w:sz w:val="16"/>
        <w:szCs w:val="16"/>
      </w:rPr>
      <w:t xml:space="preserve"> </w:t>
    </w:r>
    <w:r>
      <w:rPr>
        <w:b/>
        <w:noProof/>
        <w:sz w:val="16"/>
      </w:rPr>
      <w:drawing>
        <wp:inline distT="0" distB="0" distL="0" distR="0" wp14:anchorId="49D2343B" wp14:editId="202A8EE8">
          <wp:extent cx="1339307" cy="383485"/>
          <wp:effectExtent l="0" t="0" r="0" b="0"/>
          <wp:docPr id="473" name="Slika 473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Slika 51" descr="Slika na kojoj se prikazuje tekst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616" cy="393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F7AE9">
      <w:rPr>
        <w:b/>
        <w:noProof/>
        <w:sz w:val="16"/>
        <w:lang w:eastAsia="hr-HR"/>
      </w:rPr>
      <w:drawing>
        <wp:inline distT="0" distB="0" distL="0" distR="0" wp14:anchorId="1BB91B19" wp14:editId="27514621">
          <wp:extent cx="2838450" cy="328475"/>
          <wp:effectExtent l="0" t="0" r="0" b="1905"/>
          <wp:docPr id="474" name="Picture 2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922" t="19061" r="1748"/>
                  <a:stretch/>
                </pic:blipFill>
                <pic:spPr bwMode="auto">
                  <a:xfrm>
                    <a:off x="0" y="0"/>
                    <a:ext cx="2838450" cy="328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4E23A25E" w:rsidR="4E23A25E">
      <w:rPr>
        <w:b w:val="1"/>
        <w:bCs w:val="1"/>
        <w:sz w:val="16"/>
        <w:szCs w:val="16"/>
      </w:rPr>
      <w:t xml:space="preserve"> </w:t>
    </w:r>
    <w:r>
      <w:rPr>
        <w:b/>
        <w:noProof/>
        <w:sz w:val="16"/>
      </w:rPr>
      <w:drawing>
        <wp:inline distT="0" distB="0" distL="0" distR="0" wp14:anchorId="73FC34BB" wp14:editId="2D7FD47C">
          <wp:extent cx="990600" cy="339969"/>
          <wp:effectExtent l="0" t="0" r="0" b="3175"/>
          <wp:docPr id="475" name="Picture 1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, company name&#10;&#10;Description automatically generated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36" b="32544"/>
                  <a:stretch/>
                </pic:blipFill>
                <pic:spPr bwMode="auto">
                  <a:xfrm>
                    <a:off x="0" y="0"/>
                    <a:ext cx="1039844" cy="3568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Pr="00310B61" w:rsidR="00911544" w:rsidP="00E765ED" w:rsidRDefault="00911544" w14:paraId="2B21DF3C" w14:textId="77777777">
    <w:pPr>
      <w:pStyle w:val="Podnoje"/>
      <w:jc w:val="center"/>
      <w:rPr>
        <w:bCs/>
      </w:rPr>
    </w:pPr>
    <w:r w:rsidRPr="00310B61">
      <w:rPr>
        <w:bCs/>
        <w:sz w:val="16"/>
      </w:rPr>
      <w:t>Projekt je sufinancirala Europska unija iz Europskog socijalnog fonda.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2A6A" w:rsidP="00FD2212" w:rsidRDefault="00242A6A" w14:paraId="6C6A6C90" w14:textId="77777777">
      <w:r>
        <w:separator/>
      </w:r>
    </w:p>
  </w:footnote>
  <w:footnote w:type="continuationSeparator" w:id="0">
    <w:p w:rsidR="00242A6A" w:rsidP="00FD2212" w:rsidRDefault="00242A6A" w14:paraId="5C805A7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F090B" w:rsidR="000F2CA6" w:rsidP="00015967" w:rsidRDefault="000F2CA6" w14:paraId="6F4BC3C7" w14:textId="073AECE7">
    <w:pPr>
      <w:pStyle w:val="Zaglavlje"/>
      <w:tabs>
        <w:tab w:val="clear" w:pos="4536"/>
      </w:tabs>
      <w:spacing w:before="0" w:after="0"/>
      <w:ind w:left="-709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72DC2" w:rsidP="00372DC2" w:rsidRDefault="00372DC2" w14:paraId="4EA5A0C7" w14:textId="4315C0AB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80768" behindDoc="0" locked="0" layoutInCell="1" allowOverlap="1" wp14:anchorId="348D39D0" wp14:editId="7777D097">
          <wp:simplePos x="0" y="0"/>
          <wp:positionH relativeFrom="column">
            <wp:posOffset>-435610</wp:posOffset>
          </wp:positionH>
          <wp:positionV relativeFrom="paragraph">
            <wp:posOffset>-124460</wp:posOffset>
          </wp:positionV>
          <wp:extent cx="2025015" cy="814070"/>
          <wp:effectExtent l="0" t="0" r="0" b="5080"/>
          <wp:wrapSquare wrapText="bothSides"/>
          <wp:docPr id="459" name="Picture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814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EF090B" w:rsidR="000F2CA6" w:rsidP="00EF090B" w:rsidRDefault="000F2CA6" w14:paraId="160106B1" w14:textId="6B5089A3">
    <w:pPr>
      <w:pStyle w:val="Zaglavlje"/>
      <w:tabs>
        <w:tab w:val="clear" w:pos="4536"/>
      </w:tabs>
      <w:spacing w:before="0" w:after="0"/>
      <w:rPr>
        <w:sz w:val="18"/>
      </w:rPr>
    </w:pPr>
    <w:r>
      <w:rPr>
        <w:noProof/>
        <w:sz w:val="18"/>
        <w:lang w:eastAsia="hr-HR"/>
      </w:rPr>
      <w:drawing>
        <wp:anchor distT="0" distB="0" distL="114300" distR="114300" simplePos="0" relativeHeight="251678720" behindDoc="0" locked="0" layoutInCell="1" allowOverlap="1" wp14:anchorId="406A71F8" wp14:editId="4EA2FD60">
          <wp:simplePos x="0" y="0"/>
          <wp:positionH relativeFrom="column">
            <wp:posOffset>0</wp:posOffset>
          </wp:positionH>
          <wp:positionV relativeFrom="page">
            <wp:posOffset>582930</wp:posOffset>
          </wp:positionV>
          <wp:extent cx="5760720" cy="10160"/>
          <wp:effectExtent l="0" t="0" r="0" b="8890"/>
          <wp:wrapSquare wrapText="bothSides"/>
          <wp:docPr id="471" name="Slika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utarnje-crta-lijev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F090B">
      <w:rPr>
        <w:sz w:val="18"/>
      </w:rPr>
      <w:t xml:space="preserve">Str. </w:t>
    </w:r>
    <w:r w:rsidRPr="00EF090B">
      <w:rPr>
        <w:sz w:val="18"/>
      </w:rPr>
      <w:fldChar w:fldCharType="begin"/>
    </w:r>
    <w:r w:rsidRPr="00EF090B">
      <w:rPr>
        <w:sz w:val="18"/>
      </w:rPr>
      <w:instrText>PAGE   \* MERGEFORMAT</w:instrText>
    </w:r>
    <w:r w:rsidRPr="00EF090B">
      <w:rPr>
        <w:sz w:val="18"/>
      </w:rPr>
      <w:fldChar w:fldCharType="separate"/>
    </w:r>
    <w:r w:rsidR="007233EF">
      <w:rPr>
        <w:noProof/>
        <w:sz w:val="18"/>
      </w:rPr>
      <w:t>32</w:t>
    </w:r>
    <w:r w:rsidRPr="00EF090B">
      <w:rPr>
        <w:sz w:val="18"/>
      </w:rPr>
      <w:fldChar w:fldCharType="end"/>
    </w:r>
    <w:r>
      <w:rPr>
        <w:sz w:val="18"/>
      </w:rPr>
      <w:tab/>
    </w:r>
    <w:r>
      <w:rPr>
        <w:sz w:val="18"/>
      </w:rPr>
      <w:t>e-Upisi: korisničke upute za roditelje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2DC2" w:rsidRDefault="00372DC2" w14:paraId="6B4A16EC" w14:textId="5C3EF62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4AF0"/>
    <w:multiLevelType w:val="hybridMultilevel"/>
    <w:tmpl w:val="41F00CF0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553377"/>
    <w:multiLevelType w:val="hybridMultilevel"/>
    <w:tmpl w:val="341C9B64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1876E5"/>
    <w:multiLevelType w:val="hybridMultilevel"/>
    <w:tmpl w:val="721E7AFE"/>
    <w:lvl w:ilvl="0" w:tplc="DDDCDD0A">
      <w:start w:val="1"/>
      <w:numFmt w:val="bullet"/>
      <w:pStyle w:val="Naucitnatuknice"/>
      <w:lvlText w:val=""/>
      <w:lvlJc w:val="left"/>
      <w:pPr>
        <w:tabs>
          <w:tab w:val="num" w:pos="-753"/>
        </w:tabs>
        <w:ind w:left="-753" w:hanging="851"/>
      </w:pPr>
      <w:rPr>
        <w:rFonts w:hint="default" w:ascii="Wingdings" w:hAnsi="Wingdings"/>
        <w:b w:val="0"/>
        <w:i w:val="0"/>
        <w:strike w:val="0"/>
        <w:dstrike w:val="0"/>
        <w:vanish w:val="0"/>
        <w:color w:val="808080"/>
        <w:kern w:val="0"/>
        <w:position w:val="0"/>
        <w:sz w:val="60"/>
        <w:szCs w:val="6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2432"/>
        </w:tabs>
        <w:ind w:left="-243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-1712"/>
        </w:tabs>
        <w:ind w:left="-171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-992"/>
        </w:tabs>
        <w:ind w:left="-99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-272"/>
        </w:tabs>
        <w:ind w:left="-27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"/>
        </w:tabs>
        <w:ind w:left="44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1168"/>
        </w:tabs>
        <w:ind w:left="116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1888"/>
        </w:tabs>
        <w:ind w:left="188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2608"/>
        </w:tabs>
        <w:ind w:left="2608" w:hanging="360"/>
      </w:pPr>
      <w:rPr>
        <w:rFonts w:hint="default" w:ascii="Wingdings" w:hAnsi="Wingdings"/>
      </w:rPr>
    </w:lvl>
  </w:abstractNum>
  <w:abstractNum w:abstractNumId="3" w15:restartNumberingAfterBreak="0">
    <w:nsid w:val="0E16110F"/>
    <w:multiLevelType w:val="hybridMultilevel"/>
    <w:tmpl w:val="EABA6D34"/>
    <w:lvl w:ilvl="0" w:tplc="FC5861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25E4F86">
      <w:start w:val="1"/>
      <w:numFmt w:val="lowerLetter"/>
      <w:lvlText w:val="%2."/>
      <w:lvlJc w:val="left"/>
      <w:pPr>
        <w:ind w:left="1440" w:hanging="360"/>
      </w:pPr>
    </w:lvl>
    <w:lvl w:ilvl="2" w:tplc="4FAC1236">
      <w:start w:val="1"/>
      <w:numFmt w:val="lowerRoman"/>
      <w:lvlText w:val="%3."/>
      <w:lvlJc w:val="right"/>
      <w:pPr>
        <w:ind w:left="2160" w:hanging="180"/>
      </w:pPr>
    </w:lvl>
    <w:lvl w:ilvl="3" w:tplc="EF345EA0">
      <w:start w:val="1"/>
      <w:numFmt w:val="decimal"/>
      <w:lvlText w:val="%4."/>
      <w:lvlJc w:val="left"/>
      <w:pPr>
        <w:ind w:left="2880" w:hanging="360"/>
      </w:pPr>
    </w:lvl>
    <w:lvl w:ilvl="4" w:tplc="8D0EFD92">
      <w:start w:val="1"/>
      <w:numFmt w:val="lowerLetter"/>
      <w:lvlText w:val="%5."/>
      <w:lvlJc w:val="left"/>
      <w:pPr>
        <w:ind w:left="3600" w:hanging="360"/>
      </w:pPr>
    </w:lvl>
    <w:lvl w:ilvl="5" w:tplc="5B36784C">
      <w:start w:val="1"/>
      <w:numFmt w:val="lowerRoman"/>
      <w:lvlText w:val="%6."/>
      <w:lvlJc w:val="right"/>
      <w:pPr>
        <w:ind w:left="4320" w:hanging="180"/>
      </w:pPr>
    </w:lvl>
    <w:lvl w:ilvl="6" w:tplc="836EBCFA">
      <w:start w:val="1"/>
      <w:numFmt w:val="decimal"/>
      <w:lvlText w:val="%7."/>
      <w:lvlJc w:val="left"/>
      <w:pPr>
        <w:ind w:left="5040" w:hanging="360"/>
      </w:pPr>
    </w:lvl>
    <w:lvl w:ilvl="7" w:tplc="56742FB6">
      <w:start w:val="1"/>
      <w:numFmt w:val="lowerLetter"/>
      <w:lvlText w:val="%8."/>
      <w:lvlJc w:val="left"/>
      <w:pPr>
        <w:ind w:left="5760" w:hanging="360"/>
      </w:pPr>
    </w:lvl>
    <w:lvl w:ilvl="8" w:tplc="D1228A9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557FB"/>
    <w:multiLevelType w:val="hybridMultilevel"/>
    <w:tmpl w:val="EE6E7F0A"/>
    <w:lvl w:ilvl="0" w:tplc="81EA86E4">
      <w:start w:val="1"/>
      <w:numFmt w:val="bullet"/>
      <w:pStyle w:val="Natuknicatockica"/>
      <w:lvlText w:val=""/>
      <w:lvlJc w:val="left"/>
      <w:pPr>
        <w:tabs>
          <w:tab w:val="num" w:pos="284"/>
        </w:tabs>
        <w:ind w:left="284" w:hanging="284"/>
      </w:pPr>
      <w:rPr>
        <w:rFonts w:hint="default" w:ascii="Symbol" w:hAnsi="Symbol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B53E60"/>
    <w:multiLevelType w:val="hybridMultilevel"/>
    <w:tmpl w:val="1CECCD4C"/>
    <w:lvl w:ilvl="0" w:tplc="4B30E15C">
      <w:start w:val="1"/>
      <w:numFmt w:val="decimal"/>
      <w:lvlText w:val="%1."/>
      <w:lvlJc w:val="left"/>
      <w:pPr>
        <w:ind w:left="1080" w:hanging="372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7687303"/>
    <w:multiLevelType w:val="hybridMultilevel"/>
    <w:tmpl w:val="1A1026BE"/>
    <w:lvl w:ilvl="0" w:tplc="041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AA3423B4">
      <w:numFmt w:val="bullet"/>
      <w:lvlText w:val="•"/>
      <w:lvlJc w:val="left"/>
      <w:pPr>
        <w:ind w:left="2160" w:hanging="360"/>
      </w:pPr>
      <w:rPr>
        <w:rFonts w:hint="default" w:ascii="Arial" w:hAnsi="Arial" w:eastAsia="Times New Roman" w:cs="Arial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7" w15:restartNumberingAfterBreak="0">
    <w:nsid w:val="29A30F41"/>
    <w:multiLevelType w:val="hybridMultilevel"/>
    <w:tmpl w:val="DFB83D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6F296B"/>
    <w:multiLevelType w:val="hybridMultilevel"/>
    <w:tmpl w:val="70747608"/>
    <w:lvl w:ilvl="0" w:tplc="041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040931"/>
    <w:multiLevelType w:val="hybridMultilevel"/>
    <w:tmpl w:val="A49C71D8"/>
    <w:lvl w:ilvl="0" w:tplc="041A000F">
      <w:start w:val="1"/>
      <w:numFmt w:val="decimal"/>
      <w:lvlText w:val="%1."/>
      <w:lvlJc w:val="left"/>
      <w:pPr>
        <w:ind w:left="768" w:hanging="360"/>
      </w:pPr>
    </w:lvl>
    <w:lvl w:ilvl="1" w:tplc="041A0019" w:tentative="1">
      <w:start w:val="1"/>
      <w:numFmt w:val="lowerLetter"/>
      <w:lvlText w:val="%2."/>
      <w:lvlJc w:val="left"/>
      <w:pPr>
        <w:ind w:left="1488" w:hanging="360"/>
      </w:pPr>
    </w:lvl>
    <w:lvl w:ilvl="2" w:tplc="041A001B" w:tentative="1">
      <w:start w:val="1"/>
      <w:numFmt w:val="lowerRoman"/>
      <w:lvlText w:val="%3."/>
      <w:lvlJc w:val="right"/>
      <w:pPr>
        <w:ind w:left="2208" w:hanging="180"/>
      </w:pPr>
    </w:lvl>
    <w:lvl w:ilvl="3" w:tplc="041A000F" w:tentative="1">
      <w:start w:val="1"/>
      <w:numFmt w:val="decimal"/>
      <w:lvlText w:val="%4."/>
      <w:lvlJc w:val="left"/>
      <w:pPr>
        <w:ind w:left="2928" w:hanging="360"/>
      </w:pPr>
    </w:lvl>
    <w:lvl w:ilvl="4" w:tplc="041A0019" w:tentative="1">
      <w:start w:val="1"/>
      <w:numFmt w:val="lowerLetter"/>
      <w:lvlText w:val="%5."/>
      <w:lvlJc w:val="left"/>
      <w:pPr>
        <w:ind w:left="3648" w:hanging="360"/>
      </w:pPr>
    </w:lvl>
    <w:lvl w:ilvl="5" w:tplc="041A001B" w:tentative="1">
      <w:start w:val="1"/>
      <w:numFmt w:val="lowerRoman"/>
      <w:lvlText w:val="%6."/>
      <w:lvlJc w:val="right"/>
      <w:pPr>
        <w:ind w:left="4368" w:hanging="180"/>
      </w:pPr>
    </w:lvl>
    <w:lvl w:ilvl="6" w:tplc="041A000F" w:tentative="1">
      <w:start w:val="1"/>
      <w:numFmt w:val="decimal"/>
      <w:lvlText w:val="%7."/>
      <w:lvlJc w:val="left"/>
      <w:pPr>
        <w:ind w:left="5088" w:hanging="360"/>
      </w:pPr>
    </w:lvl>
    <w:lvl w:ilvl="7" w:tplc="041A0019" w:tentative="1">
      <w:start w:val="1"/>
      <w:numFmt w:val="lowerLetter"/>
      <w:lvlText w:val="%8."/>
      <w:lvlJc w:val="left"/>
      <w:pPr>
        <w:ind w:left="5808" w:hanging="360"/>
      </w:pPr>
    </w:lvl>
    <w:lvl w:ilvl="8" w:tplc="041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 w15:restartNumberingAfterBreak="0">
    <w:nsid w:val="481E7605"/>
    <w:multiLevelType w:val="hybridMultilevel"/>
    <w:tmpl w:val="DA94EB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F41B8A"/>
    <w:multiLevelType w:val="hybridMultilevel"/>
    <w:tmpl w:val="923455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292300"/>
    <w:multiLevelType w:val="hybridMultilevel"/>
    <w:tmpl w:val="1E061B88"/>
    <w:lvl w:ilvl="0" w:tplc="2ACEA660">
      <w:start w:val="1"/>
      <w:numFmt w:val="none"/>
      <w:pStyle w:val="Napomena"/>
      <w:lvlText w:val="Napomena:"/>
      <w:lvlJc w:val="left"/>
      <w:pPr>
        <w:tabs>
          <w:tab w:val="num" w:pos="1304"/>
        </w:tabs>
        <w:ind w:left="1304" w:hanging="1304"/>
      </w:pPr>
      <w:rPr>
        <w:rFonts w:hint="default" w:ascii="Arial" w:hAnsi="Arial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23A16"/>
    <w:multiLevelType w:val="multilevel"/>
    <w:tmpl w:val="D400A7EE"/>
    <w:lvl w:ilvl="0">
      <w:start w:val="1"/>
      <w:numFmt w:val="none"/>
      <w:pStyle w:val="Naslov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Naslov2"/>
      <w:lvlText w:val="%2. poglavlje:"/>
      <w:lvlJc w:val="left"/>
      <w:pPr>
        <w:tabs>
          <w:tab w:val="num" w:pos="342"/>
        </w:tabs>
        <w:ind w:left="3969" w:hanging="3969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slov3"/>
      <w:lvlText w:val="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Naslov5"/>
      <w:lvlText w:val="%2.%3.%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3240"/>
        </w:tabs>
        <w:ind w:left="1296" w:hanging="129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23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2880" w:hanging="1440"/>
      </w:pPr>
      <w:rPr>
        <w:rFonts w:hint="default"/>
      </w:rPr>
    </w:lvl>
  </w:abstractNum>
  <w:abstractNum w:abstractNumId="14" w15:restartNumberingAfterBreak="0">
    <w:nsid w:val="5D543677"/>
    <w:multiLevelType w:val="multilevel"/>
    <w:tmpl w:val="EF44C20E"/>
    <w:styleLink w:val="Natuknice123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2">
      <w:start w:val="1"/>
      <w:numFmt w:val="bullet"/>
      <w:lvlText w:val="•"/>
      <w:lvlJc w:val="left"/>
      <w:pPr>
        <w:tabs>
          <w:tab w:val="num" w:pos="1701"/>
        </w:tabs>
        <w:ind w:left="1701" w:hanging="283"/>
      </w:pPr>
      <w:rPr>
        <w:rFonts w:hint="default" w:ascii="Arial" w:hAnsi="Arial"/>
        <w:color w:val="808080"/>
      </w:rPr>
    </w:lvl>
    <w:lvl w:ilvl="3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hint="default" w:ascii="Arial" w:hAnsi="Arial"/>
        <w:color w:val="808080"/>
      </w:rPr>
    </w:lvl>
    <w:lvl w:ilvl="4">
      <w:start w:val="1"/>
      <w:numFmt w:val="bullet"/>
      <w:lvlText w:val=""/>
      <w:lvlJc w:val="left"/>
      <w:pPr>
        <w:tabs>
          <w:tab w:val="num" w:pos="1701"/>
        </w:tabs>
        <w:ind w:left="1701" w:hanging="283"/>
      </w:pPr>
      <w:rPr>
        <w:rFonts w:hint="default" w:ascii="Wingdings" w:hAnsi="Wingdings"/>
        <w:color w:val="808080"/>
      </w:rPr>
    </w:lvl>
    <w:lvl w:ilvl="5">
      <w:start w:val="1"/>
      <w:numFmt w:val="bullet"/>
      <w:lvlText w:val=""/>
      <w:lvlJc w:val="left"/>
      <w:pPr>
        <w:tabs>
          <w:tab w:val="num" w:pos="1701"/>
        </w:tabs>
        <w:ind w:left="1701" w:hanging="283"/>
      </w:pPr>
      <w:rPr>
        <w:rFonts w:hint="default" w:ascii="Wingdings" w:hAnsi="Wingdings"/>
        <w:color w:val="808080"/>
      </w:rPr>
    </w:lvl>
    <w:lvl w:ilvl="6">
      <w:start w:val="1"/>
      <w:numFmt w:val="none"/>
      <w:lvlText w:val="%7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72667AFF"/>
    <w:multiLevelType w:val="multilevel"/>
    <w:tmpl w:val="B92A1960"/>
    <w:styleLink w:val="Natuknicetockica"/>
    <w:lvl w:ilvl="0">
      <w:start w:val="1"/>
      <w:numFmt w:val="bullet"/>
      <w:lvlText w:val="•"/>
      <w:lvlJc w:val="left"/>
      <w:pPr>
        <w:tabs>
          <w:tab w:val="num" w:pos="1134"/>
        </w:tabs>
        <w:ind w:left="1134" w:hanging="283"/>
      </w:pPr>
      <w:rPr>
        <w:rFonts w:hint="default" w:ascii="Arial" w:hAnsi="Arial"/>
        <w:color w:val="808080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418"/>
        </w:tabs>
        <w:ind w:left="1418" w:hanging="284"/>
      </w:pPr>
      <w:rPr>
        <w:rFonts w:hint="default" w:ascii="Arial" w:hAnsi="Arial"/>
        <w:color w:val="808080"/>
      </w:rPr>
    </w:lvl>
    <w:lvl w:ilvl="3">
      <w:start w:val="1"/>
      <w:numFmt w:val="lowerLetter"/>
      <w:lvlText w:val="%4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4">
      <w:start w:val="1"/>
      <w:numFmt w:val="bullet"/>
      <w:lvlText w:val=""/>
      <w:lvlJc w:val="left"/>
      <w:pPr>
        <w:tabs>
          <w:tab w:val="num" w:pos="1418"/>
        </w:tabs>
        <w:ind w:left="1418" w:hanging="284"/>
      </w:pPr>
      <w:rPr>
        <w:rFonts w:hint="default" w:ascii="Wingdings" w:hAnsi="Wingdings"/>
        <w:color w:val="80808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72847209"/>
    <w:multiLevelType w:val="hybridMultilevel"/>
    <w:tmpl w:val="682A7464"/>
    <w:lvl w:ilvl="0" w:tplc="F190CDEC">
      <w:start w:val="1"/>
      <w:numFmt w:val="bullet"/>
      <w:pStyle w:val="Natuknicactrtica"/>
      <w:lvlText w:val="-"/>
      <w:lvlJc w:val="left"/>
      <w:pPr>
        <w:tabs>
          <w:tab w:val="num" w:pos="284"/>
        </w:tabs>
        <w:ind w:left="284" w:hanging="284"/>
      </w:pPr>
      <w:rPr>
        <w:rFonts w:hint="default" w:ascii="Arial" w:hAnsi="Arial"/>
        <w:color w:val="808080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hint="default" w:ascii="Wingdings" w:hAnsi="Wingdings"/>
      </w:rPr>
    </w:lvl>
  </w:abstractNum>
  <w:abstractNum w:abstractNumId="17" w15:restartNumberingAfterBreak="0">
    <w:nsid w:val="7594739B"/>
    <w:multiLevelType w:val="multilevel"/>
    <w:tmpl w:val="19ECE4CE"/>
    <w:lvl w:ilvl="0">
      <w:start w:val="1"/>
      <w:numFmt w:val="none"/>
      <w:pStyle w:val="Naucitcete"/>
      <w:lvlText w:val="U ovom poglavlju naučit ćete:"/>
      <w:lvlJc w:val="right"/>
      <w:pPr>
        <w:tabs>
          <w:tab w:val="num" w:pos="5290"/>
        </w:tabs>
        <w:ind w:left="5290" w:firstLine="0"/>
      </w:pPr>
      <w:rPr>
        <w:rFonts w:hint="default" w:ascii="Segoe UI" w:hAnsi="Segoe UI" w:cs="Segoe UI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328"/>
        </w:tabs>
        <w:ind w:left="33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4048"/>
        </w:tabs>
        <w:ind w:left="404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768"/>
        </w:tabs>
        <w:ind w:left="476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488"/>
        </w:tabs>
        <w:ind w:left="548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208"/>
        </w:tabs>
        <w:ind w:left="620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928"/>
        </w:tabs>
        <w:ind w:left="692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648"/>
        </w:tabs>
        <w:ind w:left="764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368"/>
        </w:tabs>
        <w:ind w:left="8368" w:hanging="180"/>
      </w:pPr>
      <w:rPr>
        <w:rFonts w:hint="default"/>
      </w:rPr>
    </w:lvl>
  </w:abstractNum>
  <w:num w:numId="1" w16cid:durableId="1575966293">
    <w:abstractNumId w:val="3"/>
  </w:num>
  <w:num w:numId="2" w16cid:durableId="1209413839">
    <w:abstractNumId w:val="2"/>
  </w:num>
  <w:num w:numId="3" w16cid:durableId="1803964238">
    <w:abstractNumId w:val="17"/>
  </w:num>
  <w:num w:numId="4" w16cid:durableId="543560975">
    <w:abstractNumId w:val="4"/>
  </w:num>
  <w:num w:numId="5" w16cid:durableId="1870023307">
    <w:abstractNumId w:val="12"/>
  </w:num>
  <w:num w:numId="6" w16cid:durableId="1025250959">
    <w:abstractNumId w:val="14"/>
  </w:num>
  <w:num w:numId="7" w16cid:durableId="1841265929">
    <w:abstractNumId w:val="16"/>
  </w:num>
  <w:num w:numId="8" w16cid:durableId="1722249310">
    <w:abstractNumId w:val="15"/>
  </w:num>
  <w:num w:numId="9" w16cid:durableId="1799180527">
    <w:abstractNumId w:val="13"/>
  </w:num>
  <w:num w:numId="10" w16cid:durableId="1310943418">
    <w:abstractNumId w:val="5"/>
  </w:num>
  <w:num w:numId="11" w16cid:durableId="759646647">
    <w:abstractNumId w:val="8"/>
  </w:num>
  <w:num w:numId="12" w16cid:durableId="1701517030">
    <w:abstractNumId w:val="9"/>
  </w:num>
  <w:num w:numId="13" w16cid:durableId="2049143314">
    <w:abstractNumId w:val="0"/>
  </w:num>
  <w:num w:numId="14" w16cid:durableId="1026834951">
    <w:abstractNumId w:val="10"/>
  </w:num>
  <w:num w:numId="15" w16cid:durableId="1971471344">
    <w:abstractNumId w:val="7"/>
  </w:num>
  <w:num w:numId="16" w16cid:durableId="403138577">
    <w:abstractNumId w:val="11"/>
  </w:num>
  <w:num w:numId="17" w16cid:durableId="415173011">
    <w:abstractNumId w:val="6"/>
  </w:num>
  <w:num w:numId="18" w16cid:durableId="1939024231">
    <w:abstractNumId w:val="1"/>
  </w:num>
  <w:numIdMacAtCleanup w:val="17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attachedTemplate r:id="rId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564"/>
    <w:rsid w:val="00000000"/>
    <w:rsid w:val="0000744B"/>
    <w:rsid w:val="00010A16"/>
    <w:rsid w:val="00015967"/>
    <w:rsid w:val="00015D63"/>
    <w:rsid w:val="000367D6"/>
    <w:rsid w:val="00036E07"/>
    <w:rsid w:val="00057F41"/>
    <w:rsid w:val="00075CD2"/>
    <w:rsid w:val="00086003"/>
    <w:rsid w:val="000935BE"/>
    <w:rsid w:val="000A1531"/>
    <w:rsid w:val="000A2310"/>
    <w:rsid w:val="000B60D3"/>
    <w:rsid w:val="000D28FA"/>
    <w:rsid w:val="000E4CCC"/>
    <w:rsid w:val="000E6185"/>
    <w:rsid w:val="000F2863"/>
    <w:rsid w:val="000F2CA6"/>
    <w:rsid w:val="00104BC3"/>
    <w:rsid w:val="00111E4C"/>
    <w:rsid w:val="001156C5"/>
    <w:rsid w:val="001401D1"/>
    <w:rsid w:val="001567FE"/>
    <w:rsid w:val="00165263"/>
    <w:rsid w:val="00176470"/>
    <w:rsid w:val="0017779C"/>
    <w:rsid w:val="00193A97"/>
    <w:rsid w:val="001C0A1D"/>
    <w:rsid w:val="001C4D1C"/>
    <w:rsid w:val="001C56EF"/>
    <w:rsid w:val="001D7C01"/>
    <w:rsid w:val="001F6D90"/>
    <w:rsid w:val="002073DC"/>
    <w:rsid w:val="00212C81"/>
    <w:rsid w:val="0022453C"/>
    <w:rsid w:val="0023039C"/>
    <w:rsid w:val="00242A6A"/>
    <w:rsid w:val="00250A21"/>
    <w:rsid w:val="00255860"/>
    <w:rsid w:val="002828D4"/>
    <w:rsid w:val="00293315"/>
    <w:rsid w:val="002971FB"/>
    <w:rsid w:val="002B126B"/>
    <w:rsid w:val="002D0274"/>
    <w:rsid w:val="002D3D4D"/>
    <w:rsid w:val="002D6EE2"/>
    <w:rsid w:val="002E1E13"/>
    <w:rsid w:val="002E5CE4"/>
    <w:rsid w:val="002F7AE9"/>
    <w:rsid w:val="003006DF"/>
    <w:rsid w:val="00302DE9"/>
    <w:rsid w:val="003175FD"/>
    <w:rsid w:val="00372DC2"/>
    <w:rsid w:val="00377C76"/>
    <w:rsid w:val="0038239B"/>
    <w:rsid w:val="003847EB"/>
    <w:rsid w:val="00392564"/>
    <w:rsid w:val="003A22D5"/>
    <w:rsid w:val="003A2F0C"/>
    <w:rsid w:val="003D253A"/>
    <w:rsid w:val="003D777E"/>
    <w:rsid w:val="003E035F"/>
    <w:rsid w:val="003F28A2"/>
    <w:rsid w:val="003F7AB8"/>
    <w:rsid w:val="004006B1"/>
    <w:rsid w:val="004230D6"/>
    <w:rsid w:val="004727E9"/>
    <w:rsid w:val="00472D51"/>
    <w:rsid w:val="00481793"/>
    <w:rsid w:val="004831FF"/>
    <w:rsid w:val="004850A8"/>
    <w:rsid w:val="004C75DD"/>
    <w:rsid w:val="004D215B"/>
    <w:rsid w:val="004D4B6B"/>
    <w:rsid w:val="00506F6E"/>
    <w:rsid w:val="005134A3"/>
    <w:rsid w:val="00521A13"/>
    <w:rsid w:val="00531A86"/>
    <w:rsid w:val="00534FB3"/>
    <w:rsid w:val="005357D7"/>
    <w:rsid w:val="00547717"/>
    <w:rsid w:val="00554193"/>
    <w:rsid w:val="00554E46"/>
    <w:rsid w:val="00555DB6"/>
    <w:rsid w:val="00583E5D"/>
    <w:rsid w:val="00584904"/>
    <w:rsid w:val="005A2B24"/>
    <w:rsid w:val="005C1D90"/>
    <w:rsid w:val="005D095E"/>
    <w:rsid w:val="005E7B76"/>
    <w:rsid w:val="00602241"/>
    <w:rsid w:val="0060577B"/>
    <w:rsid w:val="0060716B"/>
    <w:rsid w:val="0063427D"/>
    <w:rsid w:val="0063508A"/>
    <w:rsid w:val="00652390"/>
    <w:rsid w:val="006525AF"/>
    <w:rsid w:val="0065534B"/>
    <w:rsid w:val="00657CC6"/>
    <w:rsid w:val="00671609"/>
    <w:rsid w:val="00697D57"/>
    <w:rsid w:val="006A1CE5"/>
    <w:rsid w:val="006A691A"/>
    <w:rsid w:val="006A7050"/>
    <w:rsid w:val="006D0186"/>
    <w:rsid w:val="006D401D"/>
    <w:rsid w:val="006E5569"/>
    <w:rsid w:val="007030CE"/>
    <w:rsid w:val="007052A3"/>
    <w:rsid w:val="00710390"/>
    <w:rsid w:val="007150DC"/>
    <w:rsid w:val="007233EF"/>
    <w:rsid w:val="00724ABA"/>
    <w:rsid w:val="00732588"/>
    <w:rsid w:val="00735DD9"/>
    <w:rsid w:val="007477BF"/>
    <w:rsid w:val="00750C03"/>
    <w:rsid w:val="00757545"/>
    <w:rsid w:val="007960D5"/>
    <w:rsid w:val="007A5323"/>
    <w:rsid w:val="007A789B"/>
    <w:rsid w:val="007D4515"/>
    <w:rsid w:val="007E45DC"/>
    <w:rsid w:val="007E4A6D"/>
    <w:rsid w:val="007F1AAC"/>
    <w:rsid w:val="007F6959"/>
    <w:rsid w:val="008118B9"/>
    <w:rsid w:val="0083154B"/>
    <w:rsid w:val="008331B6"/>
    <w:rsid w:val="00833B14"/>
    <w:rsid w:val="00835F0C"/>
    <w:rsid w:val="00851A4E"/>
    <w:rsid w:val="0085455D"/>
    <w:rsid w:val="00855408"/>
    <w:rsid w:val="00856BED"/>
    <w:rsid w:val="008612F1"/>
    <w:rsid w:val="00881CD8"/>
    <w:rsid w:val="008A17BB"/>
    <w:rsid w:val="008A2E4A"/>
    <w:rsid w:val="008B1D5D"/>
    <w:rsid w:val="008C48B0"/>
    <w:rsid w:val="008E3BB0"/>
    <w:rsid w:val="008F4F21"/>
    <w:rsid w:val="00904176"/>
    <w:rsid w:val="0090531A"/>
    <w:rsid w:val="00906F4B"/>
    <w:rsid w:val="00911544"/>
    <w:rsid w:val="00920CE6"/>
    <w:rsid w:val="00922167"/>
    <w:rsid w:val="009222AE"/>
    <w:rsid w:val="0094568C"/>
    <w:rsid w:val="00955CA1"/>
    <w:rsid w:val="009570BA"/>
    <w:rsid w:val="009635C9"/>
    <w:rsid w:val="009650F3"/>
    <w:rsid w:val="00965994"/>
    <w:rsid w:val="0097175D"/>
    <w:rsid w:val="00975D90"/>
    <w:rsid w:val="009865F4"/>
    <w:rsid w:val="0099724C"/>
    <w:rsid w:val="009B1A96"/>
    <w:rsid w:val="009C598B"/>
    <w:rsid w:val="009D36FD"/>
    <w:rsid w:val="009D7E21"/>
    <w:rsid w:val="009E72CF"/>
    <w:rsid w:val="009F0FC0"/>
    <w:rsid w:val="00A0211D"/>
    <w:rsid w:val="00A024A2"/>
    <w:rsid w:val="00A04D03"/>
    <w:rsid w:val="00A05DE6"/>
    <w:rsid w:val="00A17274"/>
    <w:rsid w:val="00A33ABF"/>
    <w:rsid w:val="00A36570"/>
    <w:rsid w:val="00A415C9"/>
    <w:rsid w:val="00A4536F"/>
    <w:rsid w:val="00A476A8"/>
    <w:rsid w:val="00A56019"/>
    <w:rsid w:val="00A6150D"/>
    <w:rsid w:val="00A70FB3"/>
    <w:rsid w:val="00A71078"/>
    <w:rsid w:val="00A76425"/>
    <w:rsid w:val="00A91445"/>
    <w:rsid w:val="00A932F2"/>
    <w:rsid w:val="00AA00C7"/>
    <w:rsid w:val="00AA3787"/>
    <w:rsid w:val="00AA4981"/>
    <w:rsid w:val="00AA6008"/>
    <w:rsid w:val="00AB0F4D"/>
    <w:rsid w:val="00AB15C4"/>
    <w:rsid w:val="00AB40DE"/>
    <w:rsid w:val="00AC5A54"/>
    <w:rsid w:val="00AC6393"/>
    <w:rsid w:val="00AD1442"/>
    <w:rsid w:val="00AD6482"/>
    <w:rsid w:val="00AD68C0"/>
    <w:rsid w:val="00AE1B41"/>
    <w:rsid w:val="00AE7A40"/>
    <w:rsid w:val="00AF246A"/>
    <w:rsid w:val="00AF311B"/>
    <w:rsid w:val="00B03AE4"/>
    <w:rsid w:val="00B10891"/>
    <w:rsid w:val="00B11BDC"/>
    <w:rsid w:val="00B308DF"/>
    <w:rsid w:val="00B44754"/>
    <w:rsid w:val="00B622B1"/>
    <w:rsid w:val="00B71F8B"/>
    <w:rsid w:val="00B77D9E"/>
    <w:rsid w:val="00B84F78"/>
    <w:rsid w:val="00B9480C"/>
    <w:rsid w:val="00BA1401"/>
    <w:rsid w:val="00BA7756"/>
    <w:rsid w:val="00BA7914"/>
    <w:rsid w:val="00BC487C"/>
    <w:rsid w:val="00BC7C64"/>
    <w:rsid w:val="00BD2031"/>
    <w:rsid w:val="00BE6D83"/>
    <w:rsid w:val="00BF55D8"/>
    <w:rsid w:val="00C309DB"/>
    <w:rsid w:val="00C338DB"/>
    <w:rsid w:val="00C37171"/>
    <w:rsid w:val="00C40C76"/>
    <w:rsid w:val="00C65671"/>
    <w:rsid w:val="00C71718"/>
    <w:rsid w:val="00C762D2"/>
    <w:rsid w:val="00C76B9E"/>
    <w:rsid w:val="00C96AEC"/>
    <w:rsid w:val="00CA7C64"/>
    <w:rsid w:val="00CB18FD"/>
    <w:rsid w:val="00CB2F35"/>
    <w:rsid w:val="00CD0FD4"/>
    <w:rsid w:val="00CD1B24"/>
    <w:rsid w:val="00CD396F"/>
    <w:rsid w:val="00CD6D9B"/>
    <w:rsid w:val="00CD6DF3"/>
    <w:rsid w:val="00CF161A"/>
    <w:rsid w:val="00D022FC"/>
    <w:rsid w:val="00D16F54"/>
    <w:rsid w:val="00D27652"/>
    <w:rsid w:val="00D40C13"/>
    <w:rsid w:val="00D45067"/>
    <w:rsid w:val="00D50056"/>
    <w:rsid w:val="00D7046B"/>
    <w:rsid w:val="00D87B48"/>
    <w:rsid w:val="00D94F12"/>
    <w:rsid w:val="00DA36CD"/>
    <w:rsid w:val="00DA527D"/>
    <w:rsid w:val="00DB15A4"/>
    <w:rsid w:val="00DB1A0B"/>
    <w:rsid w:val="00DB3D6E"/>
    <w:rsid w:val="00DB4E78"/>
    <w:rsid w:val="00DB5FA9"/>
    <w:rsid w:val="00DD1CCE"/>
    <w:rsid w:val="00DF122B"/>
    <w:rsid w:val="00E31319"/>
    <w:rsid w:val="00E4627C"/>
    <w:rsid w:val="00E52934"/>
    <w:rsid w:val="00E55894"/>
    <w:rsid w:val="00E56923"/>
    <w:rsid w:val="00E66B7E"/>
    <w:rsid w:val="00E72798"/>
    <w:rsid w:val="00E765ED"/>
    <w:rsid w:val="00EB0418"/>
    <w:rsid w:val="00EB05B4"/>
    <w:rsid w:val="00EC2877"/>
    <w:rsid w:val="00EC3CFB"/>
    <w:rsid w:val="00EC6D12"/>
    <w:rsid w:val="00ED3E0F"/>
    <w:rsid w:val="00ED7B4F"/>
    <w:rsid w:val="00EE5D1F"/>
    <w:rsid w:val="00EE7ED4"/>
    <w:rsid w:val="00EF090B"/>
    <w:rsid w:val="00EF384D"/>
    <w:rsid w:val="00EF790C"/>
    <w:rsid w:val="00F12E26"/>
    <w:rsid w:val="00F178E5"/>
    <w:rsid w:val="00F22A3B"/>
    <w:rsid w:val="00F26A6E"/>
    <w:rsid w:val="00F61FA8"/>
    <w:rsid w:val="00F73D0B"/>
    <w:rsid w:val="00F874BE"/>
    <w:rsid w:val="00F95253"/>
    <w:rsid w:val="00F97807"/>
    <w:rsid w:val="00FB14E2"/>
    <w:rsid w:val="00FB5249"/>
    <w:rsid w:val="00FC4DE1"/>
    <w:rsid w:val="00FC69BD"/>
    <w:rsid w:val="00FD0B7C"/>
    <w:rsid w:val="00FD2212"/>
    <w:rsid w:val="00FE2F21"/>
    <w:rsid w:val="0122817D"/>
    <w:rsid w:val="02114085"/>
    <w:rsid w:val="021EBA58"/>
    <w:rsid w:val="0244C136"/>
    <w:rsid w:val="030C4B95"/>
    <w:rsid w:val="03BD8AA9"/>
    <w:rsid w:val="041A693A"/>
    <w:rsid w:val="05E4EDD5"/>
    <w:rsid w:val="0643EC57"/>
    <w:rsid w:val="078914DC"/>
    <w:rsid w:val="07DFBCB8"/>
    <w:rsid w:val="08E6A0B2"/>
    <w:rsid w:val="090FD4F6"/>
    <w:rsid w:val="0A5627AF"/>
    <w:rsid w:val="0AF6ED00"/>
    <w:rsid w:val="0B869C5A"/>
    <w:rsid w:val="0C0B206D"/>
    <w:rsid w:val="0C4B37E1"/>
    <w:rsid w:val="0E73337B"/>
    <w:rsid w:val="0EB5BA3E"/>
    <w:rsid w:val="0F052AE6"/>
    <w:rsid w:val="111F7CEA"/>
    <w:rsid w:val="114D0F5C"/>
    <w:rsid w:val="11A003C9"/>
    <w:rsid w:val="123CCBA8"/>
    <w:rsid w:val="13BAC41E"/>
    <w:rsid w:val="15C481AA"/>
    <w:rsid w:val="15D7180A"/>
    <w:rsid w:val="165FB3BE"/>
    <w:rsid w:val="1684AFC3"/>
    <w:rsid w:val="16A7A3C6"/>
    <w:rsid w:val="16AFAECF"/>
    <w:rsid w:val="16F92C7C"/>
    <w:rsid w:val="17FF1228"/>
    <w:rsid w:val="18AC0D2C"/>
    <w:rsid w:val="18D07B18"/>
    <w:rsid w:val="18FC226C"/>
    <w:rsid w:val="19714069"/>
    <w:rsid w:val="19A1A3A7"/>
    <w:rsid w:val="1A47DD8D"/>
    <w:rsid w:val="1A8BA58C"/>
    <w:rsid w:val="1BB7874F"/>
    <w:rsid w:val="1BDEC058"/>
    <w:rsid w:val="1D16E54A"/>
    <w:rsid w:val="1D9C0CA6"/>
    <w:rsid w:val="1DCF938F"/>
    <w:rsid w:val="1E0D1869"/>
    <w:rsid w:val="1E1561DF"/>
    <w:rsid w:val="1E6D4BFA"/>
    <w:rsid w:val="1F16611A"/>
    <w:rsid w:val="1F1AC097"/>
    <w:rsid w:val="1F6B63F0"/>
    <w:rsid w:val="1F73F386"/>
    <w:rsid w:val="202244B8"/>
    <w:rsid w:val="204E860C"/>
    <w:rsid w:val="21A4ECBC"/>
    <w:rsid w:val="22D95E9B"/>
    <w:rsid w:val="23BB11D6"/>
    <w:rsid w:val="243A5856"/>
    <w:rsid w:val="24752EFC"/>
    <w:rsid w:val="24F3016F"/>
    <w:rsid w:val="24FC3031"/>
    <w:rsid w:val="25E109FB"/>
    <w:rsid w:val="25E292FA"/>
    <w:rsid w:val="265D3D44"/>
    <w:rsid w:val="26EF604D"/>
    <w:rsid w:val="27E909A4"/>
    <w:rsid w:val="284235FC"/>
    <w:rsid w:val="287CE1FA"/>
    <w:rsid w:val="29A40DB4"/>
    <w:rsid w:val="2A8812E0"/>
    <w:rsid w:val="2B1AC402"/>
    <w:rsid w:val="2C51D47E"/>
    <w:rsid w:val="2C901636"/>
    <w:rsid w:val="2C917930"/>
    <w:rsid w:val="2D642640"/>
    <w:rsid w:val="2DE5F4C2"/>
    <w:rsid w:val="2EA642AB"/>
    <w:rsid w:val="2EFFF6A1"/>
    <w:rsid w:val="2FF2E4B3"/>
    <w:rsid w:val="301F4025"/>
    <w:rsid w:val="30272DAB"/>
    <w:rsid w:val="310A303D"/>
    <w:rsid w:val="312545A1"/>
    <w:rsid w:val="31C2FE0C"/>
    <w:rsid w:val="3356E0E7"/>
    <w:rsid w:val="3407BB54"/>
    <w:rsid w:val="3410CE95"/>
    <w:rsid w:val="34FA9ECE"/>
    <w:rsid w:val="35AC9EF6"/>
    <w:rsid w:val="35C27816"/>
    <w:rsid w:val="375E4877"/>
    <w:rsid w:val="37F06FCF"/>
    <w:rsid w:val="386F21BB"/>
    <w:rsid w:val="391FBEBF"/>
    <w:rsid w:val="39B5EF46"/>
    <w:rsid w:val="39DF4AC8"/>
    <w:rsid w:val="3A0AF21C"/>
    <w:rsid w:val="3B61F2CC"/>
    <w:rsid w:val="3B69E052"/>
    <w:rsid w:val="3BEA8A7C"/>
    <w:rsid w:val="3C3C8D62"/>
    <w:rsid w:val="3C575F81"/>
    <w:rsid w:val="3C9A9B3F"/>
    <w:rsid w:val="3DD85DC3"/>
    <w:rsid w:val="3E5D4B20"/>
    <w:rsid w:val="3EAACE65"/>
    <w:rsid w:val="3F4446DD"/>
    <w:rsid w:val="3F5C0D79"/>
    <w:rsid w:val="3FB7B9B5"/>
    <w:rsid w:val="40B9D852"/>
    <w:rsid w:val="40DB6337"/>
    <w:rsid w:val="40E64993"/>
    <w:rsid w:val="410FFE85"/>
    <w:rsid w:val="42F9261D"/>
    <w:rsid w:val="4321E79F"/>
    <w:rsid w:val="442851C4"/>
    <w:rsid w:val="4448F70A"/>
    <w:rsid w:val="44DC79A0"/>
    <w:rsid w:val="46FDE544"/>
    <w:rsid w:val="47456AC4"/>
    <w:rsid w:val="48141A62"/>
    <w:rsid w:val="4817585A"/>
    <w:rsid w:val="486628DB"/>
    <w:rsid w:val="48854585"/>
    <w:rsid w:val="4899B5A5"/>
    <w:rsid w:val="4964550E"/>
    <w:rsid w:val="49B7D849"/>
    <w:rsid w:val="4A358606"/>
    <w:rsid w:val="4B029650"/>
    <w:rsid w:val="4B7ABC77"/>
    <w:rsid w:val="4D13E6F7"/>
    <w:rsid w:val="4DDAC05F"/>
    <w:rsid w:val="4E07A9EA"/>
    <w:rsid w:val="4E23A25E"/>
    <w:rsid w:val="4E865BD6"/>
    <w:rsid w:val="4F7D508F"/>
    <w:rsid w:val="4F8A51EE"/>
    <w:rsid w:val="4FE849FC"/>
    <w:rsid w:val="501B7124"/>
    <w:rsid w:val="50234E5E"/>
    <w:rsid w:val="5064B016"/>
    <w:rsid w:val="50E0B54A"/>
    <w:rsid w:val="5126224F"/>
    <w:rsid w:val="513CC1FC"/>
    <w:rsid w:val="51BF1EBF"/>
    <w:rsid w:val="52B0B7D9"/>
    <w:rsid w:val="531B63BD"/>
    <w:rsid w:val="53213883"/>
    <w:rsid w:val="5493B853"/>
    <w:rsid w:val="5496287F"/>
    <w:rsid w:val="55BE9872"/>
    <w:rsid w:val="563E6323"/>
    <w:rsid w:val="56916DBB"/>
    <w:rsid w:val="57637C14"/>
    <w:rsid w:val="576C0851"/>
    <w:rsid w:val="578530AE"/>
    <w:rsid w:val="579563D3"/>
    <w:rsid w:val="579D5159"/>
    <w:rsid w:val="58322BB2"/>
    <w:rsid w:val="59BAD61E"/>
    <w:rsid w:val="5A377719"/>
    <w:rsid w:val="5A5A17F8"/>
    <w:rsid w:val="5AA3A913"/>
    <w:rsid w:val="5AD4F21B"/>
    <w:rsid w:val="5B56A67F"/>
    <w:rsid w:val="5CF276E0"/>
    <w:rsid w:val="5D2FA75D"/>
    <w:rsid w:val="5D7B0733"/>
    <w:rsid w:val="5DB9A52E"/>
    <w:rsid w:val="5E8E4741"/>
    <w:rsid w:val="5ECDC8A8"/>
    <w:rsid w:val="5EE0E9AF"/>
    <w:rsid w:val="5EE72D73"/>
    <w:rsid w:val="5F7C07CC"/>
    <w:rsid w:val="5FA075B8"/>
    <w:rsid w:val="60281BE1"/>
    <w:rsid w:val="608DE417"/>
    <w:rsid w:val="60FB23FB"/>
    <w:rsid w:val="6112EA97"/>
    <w:rsid w:val="61556E76"/>
    <w:rsid w:val="61DD0B6A"/>
    <w:rsid w:val="6441FF1C"/>
    <w:rsid w:val="646CA7F3"/>
    <w:rsid w:val="652DD489"/>
    <w:rsid w:val="659BD8A8"/>
    <w:rsid w:val="65DBC896"/>
    <w:rsid w:val="65E65BBA"/>
    <w:rsid w:val="66B07C8D"/>
    <w:rsid w:val="6760E1A6"/>
    <w:rsid w:val="678719B1"/>
    <w:rsid w:val="69051227"/>
    <w:rsid w:val="691DFC7C"/>
    <w:rsid w:val="6925EA02"/>
    <w:rsid w:val="6A497AC3"/>
    <w:rsid w:val="6A56216E"/>
    <w:rsid w:val="6AA0E288"/>
    <w:rsid w:val="6AB140A0"/>
    <w:rsid w:val="6AEB15E5"/>
    <w:rsid w:val="6C559D3E"/>
    <w:rsid w:val="6CA4553B"/>
    <w:rsid w:val="6DE461A8"/>
    <w:rsid w:val="6DF65B35"/>
    <w:rsid w:val="6DF95B25"/>
    <w:rsid w:val="6DFC8CEB"/>
    <w:rsid w:val="6F922B96"/>
    <w:rsid w:val="6FBE8708"/>
    <w:rsid w:val="70B249FB"/>
    <w:rsid w:val="71342DAD"/>
    <w:rsid w:val="726E8185"/>
    <w:rsid w:val="731564DB"/>
    <w:rsid w:val="7393D95E"/>
    <w:rsid w:val="73CB8FF3"/>
    <w:rsid w:val="74BD9F7F"/>
    <w:rsid w:val="7540374F"/>
    <w:rsid w:val="756C92C1"/>
    <w:rsid w:val="762DC88C"/>
    <w:rsid w:val="77550E8E"/>
    <w:rsid w:val="7783C2C8"/>
    <w:rsid w:val="779D3D7B"/>
    <w:rsid w:val="786A5E3E"/>
    <w:rsid w:val="793C0DCC"/>
    <w:rsid w:val="7965694E"/>
    <w:rsid w:val="799110A2"/>
    <w:rsid w:val="79B910C9"/>
    <w:rsid w:val="7A062E9F"/>
    <w:rsid w:val="7AED84F1"/>
    <w:rsid w:val="7C5AC439"/>
    <w:rsid w:val="7ED99FC2"/>
    <w:rsid w:val="7FAB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21D3B1"/>
  <w15:docId w15:val="{4352015A-D16F-4FD3-9833-FB25002F53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Times New Roman" w:cs="Arial"/>
        <w:sz w:val="24"/>
        <w:szCs w:val="24"/>
        <w:lang w:val="hr-HR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9" w:semiHidden="1" w:unhideWhenUsed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B2F35"/>
  </w:style>
  <w:style w:type="paragraph" w:styleId="Naslov1">
    <w:name w:val="heading 1"/>
    <w:aliases w:val="Sažetak i uvod"/>
    <w:basedOn w:val="Normal"/>
    <w:next w:val="Normal"/>
    <w:link w:val="Naslov1Char"/>
    <w:qFormat/>
    <w:rsid w:val="00521A13"/>
    <w:pPr>
      <w:keepNext/>
      <w:pageBreakBefore/>
      <w:numPr>
        <w:numId w:val="9"/>
      </w:numPr>
      <w:spacing w:before="480" w:after="480"/>
      <w:outlineLvl w:val="0"/>
    </w:pPr>
    <w:rPr>
      <w:b/>
      <w:bCs/>
      <w:kern w:val="32"/>
      <w:sz w:val="32"/>
      <w:szCs w:val="32"/>
    </w:rPr>
  </w:style>
  <w:style w:type="paragraph" w:styleId="Naslov2">
    <w:name w:val="heading 2"/>
    <w:basedOn w:val="Normal"/>
    <w:next w:val="Naucitcete"/>
    <w:link w:val="Naslov2Char"/>
    <w:qFormat/>
    <w:rsid w:val="00CB2F35"/>
    <w:pPr>
      <w:keepNext/>
      <w:pageBreakBefore/>
      <w:framePr w:w="9073" w:wrap="notBeside" w:hAnchor="page" w:vAnchor="text" w:x="1418" w:y="-5"/>
      <w:numPr>
        <w:ilvl w:val="1"/>
        <w:numId w:val="9"/>
      </w:numPr>
      <w:pBdr>
        <w:top w:val="threeDEmboss" w:color="auto" w:sz="24" w:space="20"/>
        <w:bottom w:val="threeDEmboss" w:color="auto" w:sz="24" w:space="18"/>
      </w:pBdr>
      <w:tabs>
        <w:tab w:val="left" w:pos="2552"/>
      </w:tabs>
      <w:ind w:left="2552" w:right="6" w:hanging="2552"/>
      <w:jc w:val="left"/>
      <w:outlineLvl w:val="1"/>
    </w:pPr>
    <w:rPr>
      <w:b/>
      <w:bCs/>
      <w:iCs/>
      <w:sz w:val="40"/>
      <w:szCs w:val="28"/>
    </w:rPr>
  </w:style>
  <w:style w:type="paragraph" w:styleId="Naslov3">
    <w:name w:val="heading 3"/>
    <w:basedOn w:val="Normal"/>
    <w:next w:val="Normal"/>
    <w:link w:val="Naslov3Char"/>
    <w:qFormat/>
    <w:rsid w:val="00CB2F35"/>
    <w:pPr>
      <w:keepNext/>
      <w:numPr>
        <w:ilvl w:val="2"/>
        <w:numId w:val="9"/>
      </w:numPr>
      <w:spacing w:before="480"/>
      <w:jc w:val="left"/>
      <w:outlineLvl w:val="2"/>
    </w:pPr>
    <w:rPr>
      <w:b/>
      <w:bCs/>
      <w:sz w:val="32"/>
      <w:szCs w:val="36"/>
    </w:rPr>
  </w:style>
  <w:style w:type="paragraph" w:styleId="Naslov4">
    <w:name w:val="heading 4"/>
    <w:basedOn w:val="Normal"/>
    <w:next w:val="Normal"/>
    <w:link w:val="Naslov4Char"/>
    <w:qFormat/>
    <w:rsid w:val="007A789B"/>
    <w:pPr>
      <w:keepNext/>
      <w:spacing w:before="480"/>
      <w:ind w:left="851" w:hanging="851"/>
      <w:jc w:val="left"/>
      <w:outlineLvl w:val="3"/>
    </w:pPr>
    <w:rPr>
      <w:b/>
      <w:bCs/>
      <w:sz w:val="28"/>
      <w:szCs w:val="32"/>
    </w:rPr>
  </w:style>
  <w:style w:type="paragraph" w:styleId="Naslov5">
    <w:name w:val="heading 5"/>
    <w:basedOn w:val="Normal"/>
    <w:next w:val="Normal"/>
    <w:link w:val="Naslov5Char"/>
    <w:qFormat/>
    <w:rsid w:val="00CB2F35"/>
    <w:pPr>
      <w:numPr>
        <w:ilvl w:val="4"/>
        <w:numId w:val="9"/>
      </w:numPr>
      <w:spacing w:before="480"/>
      <w:jc w:val="left"/>
      <w:outlineLvl w:val="4"/>
    </w:pPr>
    <w:rPr>
      <w:b/>
      <w:bCs/>
      <w:iCs/>
      <w:szCs w:val="26"/>
    </w:rPr>
  </w:style>
  <w:style w:type="character" w:styleId="Zadanifontodlomka" w:default="1">
    <w:name w:val="Default Paragraph Font"/>
    <w:uiPriority w:val="1"/>
    <w:semiHidden/>
    <w:unhideWhenUsed/>
  </w:style>
  <w:style w:type="table" w:styleId="Obinatablic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popisa" w:default="1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rsid w:val="00750C03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NaslovChar" w:customStyle="1">
    <w:name w:val="Naslov Char"/>
    <w:basedOn w:val="Zadanifontodlomka"/>
    <w:link w:val="Naslov"/>
    <w:uiPriority w:val="10"/>
    <w:rsid w:val="00750C03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Citat">
    <w:name w:val="Quote"/>
    <w:basedOn w:val="Normal"/>
    <w:next w:val="Normal"/>
    <w:link w:val="CitatChar"/>
    <w:uiPriority w:val="29"/>
    <w:qFormat/>
    <w:rsid w:val="00750C03"/>
    <w:rPr>
      <w:i/>
      <w:iCs/>
      <w:color w:val="000000" w:themeColor="text1"/>
    </w:rPr>
  </w:style>
  <w:style w:type="character" w:styleId="CitatChar" w:customStyle="1">
    <w:name w:val="Citat Char"/>
    <w:basedOn w:val="Zadanifontodlomka"/>
    <w:link w:val="Citat"/>
    <w:uiPriority w:val="29"/>
    <w:rsid w:val="00750C03"/>
    <w:rPr>
      <w:i/>
      <w:iCs/>
      <w:color w:val="000000" w:themeColor="text1"/>
      <w:sz w:val="24"/>
      <w:szCs w:val="24"/>
      <w:lang w:val="en-US"/>
    </w:rPr>
  </w:style>
  <w:style w:type="character" w:styleId="Naslov1Char" w:customStyle="1">
    <w:name w:val="Naslov 1 Char"/>
    <w:aliases w:val="Sažetak i uvod Char"/>
    <w:basedOn w:val="Zadanifontodlomka"/>
    <w:link w:val="Naslov1"/>
    <w:rsid w:val="00521A13"/>
    <w:rPr>
      <w:b/>
      <w:bCs/>
      <w:kern w:val="32"/>
      <w:sz w:val="32"/>
      <w:szCs w:val="32"/>
    </w:rPr>
  </w:style>
  <w:style w:type="character" w:styleId="Naslov2Char" w:customStyle="1">
    <w:name w:val="Naslov 2 Char"/>
    <w:basedOn w:val="Zadanifontodlomka"/>
    <w:link w:val="Naslov2"/>
    <w:rsid w:val="00CB2F35"/>
    <w:rPr>
      <w:b/>
      <w:bCs/>
      <w:iCs/>
      <w:sz w:val="40"/>
      <w:szCs w:val="28"/>
    </w:rPr>
  </w:style>
  <w:style w:type="character" w:styleId="Naslov3Char" w:customStyle="1">
    <w:name w:val="Naslov 3 Char"/>
    <w:basedOn w:val="Zadanifontodlomka"/>
    <w:link w:val="Naslov3"/>
    <w:rsid w:val="00CB2F35"/>
    <w:rPr>
      <w:b/>
      <w:bCs/>
      <w:sz w:val="32"/>
      <w:szCs w:val="36"/>
    </w:rPr>
  </w:style>
  <w:style w:type="character" w:styleId="Naslov4Char" w:customStyle="1">
    <w:name w:val="Naslov 4 Char"/>
    <w:basedOn w:val="Zadanifontodlomka"/>
    <w:link w:val="Naslov4"/>
    <w:rsid w:val="007A789B"/>
    <w:rPr>
      <w:b/>
      <w:bCs/>
      <w:sz w:val="28"/>
      <w:szCs w:val="32"/>
    </w:rPr>
  </w:style>
  <w:style w:type="character" w:styleId="Naslov5Char" w:customStyle="1">
    <w:name w:val="Naslov 5 Char"/>
    <w:basedOn w:val="Zadanifontodlomka"/>
    <w:link w:val="Naslov5"/>
    <w:rsid w:val="00CB2F35"/>
    <w:rPr>
      <w:b/>
      <w:bCs/>
      <w:iCs/>
      <w:szCs w:val="26"/>
    </w:rPr>
  </w:style>
  <w:style w:type="paragraph" w:styleId="Naucitcete" w:customStyle="1">
    <w:name w:val="Naucit_cete"/>
    <w:basedOn w:val="Normal"/>
    <w:next w:val="Naucitnatuknice"/>
    <w:rsid w:val="00506F6E"/>
    <w:pPr>
      <w:numPr>
        <w:numId w:val="3"/>
      </w:numPr>
      <w:spacing w:before="1320" w:after="480"/>
      <w:ind w:right="-1985"/>
    </w:pPr>
    <w:rPr>
      <w:b/>
      <w:sz w:val="28"/>
      <w:szCs w:val="28"/>
    </w:rPr>
  </w:style>
  <w:style w:type="paragraph" w:styleId="Naucitnatuknice" w:customStyle="1">
    <w:name w:val="Naucit_natuknice"/>
    <w:basedOn w:val="Normal"/>
    <w:rsid w:val="00AA4981"/>
    <w:pPr>
      <w:numPr>
        <w:numId w:val="2"/>
      </w:numPr>
      <w:tabs>
        <w:tab w:val="left" w:pos="2268"/>
      </w:tabs>
      <w:ind w:left="2269"/>
    </w:pPr>
    <w:rPr>
      <w:sz w:val="32"/>
    </w:rPr>
  </w:style>
  <w:style w:type="paragraph" w:styleId="Opisslike">
    <w:name w:val="caption"/>
    <w:basedOn w:val="Normal"/>
    <w:next w:val="Normal"/>
    <w:link w:val="OpisslikeChar"/>
    <w:qFormat/>
    <w:rsid w:val="008A2E4A"/>
    <w:rPr>
      <w:b/>
      <w:bCs/>
    </w:rPr>
  </w:style>
  <w:style w:type="paragraph" w:styleId="Natuknicatockica" w:customStyle="1">
    <w:name w:val="Natuknica_tockica"/>
    <w:basedOn w:val="Normal"/>
    <w:link w:val="NatuknicatockicaChar"/>
    <w:rsid w:val="008A2E4A"/>
    <w:pPr>
      <w:numPr>
        <w:numId w:val="4"/>
      </w:numPr>
    </w:pPr>
    <w:rPr>
      <w:rFonts w:cs="Times New Roman"/>
    </w:rPr>
  </w:style>
  <w:style w:type="character" w:styleId="OpisslikeChar" w:customStyle="1">
    <w:name w:val="Opis slike Char"/>
    <w:link w:val="Opisslike"/>
    <w:rsid w:val="008A2E4A"/>
    <w:rPr>
      <w:b/>
      <w:bCs/>
      <w:sz w:val="20"/>
    </w:rPr>
  </w:style>
  <w:style w:type="paragraph" w:styleId="Napomena" w:customStyle="1">
    <w:name w:val="Napomena"/>
    <w:basedOn w:val="Normal"/>
    <w:next w:val="Normal"/>
    <w:link w:val="NapomenaChar"/>
    <w:qFormat/>
    <w:rsid w:val="00FD0B7C"/>
    <w:pPr>
      <w:numPr>
        <w:numId w:val="5"/>
      </w:numPr>
      <w:pBdr>
        <w:top w:val="single" w:color="999999" w:sz="18" w:space="4"/>
        <w:left w:val="single" w:color="999999" w:sz="18" w:space="4"/>
        <w:bottom w:val="single" w:color="999999" w:sz="18" w:space="4"/>
        <w:right w:val="single" w:color="999999" w:sz="18" w:space="4"/>
      </w:pBdr>
    </w:pPr>
    <w:rPr>
      <w:rFonts w:cs="Times New Roman"/>
    </w:rPr>
  </w:style>
  <w:style w:type="character" w:styleId="NatuknicatockicaChar" w:customStyle="1">
    <w:name w:val="Natuknica_tockica Char"/>
    <w:link w:val="Natuknicatockica"/>
    <w:rsid w:val="008A2E4A"/>
    <w:rPr>
      <w:rFonts w:cs="Times New Roman"/>
    </w:rPr>
  </w:style>
  <w:style w:type="character" w:styleId="NapomenaChar" w:customStyle="1">
    <w:name w:val="Napomena Char"/>
    <w:link w:val="Napomena"/>
    <w:rsid w:val="00FD0B7C"/>
    <w:rPr>
      <w:rFonts w:cs="Times New Roma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A2E4A"/>
    <w:rPr>
      <w:rFonts w:ascii="Tahoma" w:hAnsi="Tahoma" w:cs="Tahoma"/>
      <w:sz w:val="16"/>
      <w:szCs w:val="16"/>
    </w:rPr>
  </w:style>
  <w:style w:type="character" w:styleId="TekstbaloniaChar" w:customStyle="1">
    <w:name w:val="Tekst balončića Char"/>
    <w:basedOn w:val="Zadanifontodlomka"/>
    <w:link w:val="Tekstbalonia"/>
    <w:uiPriority w:val="99"/>
    <w:semiHidden/>
    <w:rsid w:val="008A2E4A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FC69BD"/>
    <w:pPr>
      <w:tabs>
        <w:tab w:val="center" w:pos="4536"/>
        <w:tab w:val="right" w:pos="9072"/>
      </w:tabs>
    </w:pPr>
  </w:style>
  <w:style w:type="character" w:styleId="ZaglavljeChar" w:customStyle="1">
    <w:name w:val="Zaglavlje Char"/>
    <w:basedOn w:val="Zadanifontodlomka"/>
    <w:link w:val="Zaglavlje"/>
    <w:uiPriority w:val="99"/>
    <w:rsid w:val="00FC69BD"/>
  </w:style>
  <w:style w:type="paragraph" w:styleId="Podnoje">
    <w:name w:val="footer"/>
    <w:basedOn w:val="Normal"/>
    <w:link w:val="PodnojeChar"/>
    <w:unhideWhenUsed/>
    <w:rsid w:val="00FC69BD"/>
    <w:pPr>
      <w:tabs>
        <w:tab w:val="center" w:pos="4536"/>
        <w:tab w:val="right" w:pos="9072"/>
      </w:tabs>
    </w:pPr>
  </w:style>
  <w:style w:type="character" w:styleId="PodnojeChar" w:customStyle="1">
    <w:name w:val="Podnožje Char"/>
    <w:basedOn w:val="Zadanifontodlomka"/>
    <w:link w:val="Podnoje"/>
    <w:rsid w:val="00FC69BD"/>
  </w:style>
  <w:style w:type="numbering" w:styleId="Natuknice123" w:customStyle="1">
    <w:name w:val="Natuknice_123"/>
    <w:basedOn w:val="Bezpopisa"/>
    <w:rsid w:val="00FC69BD"/>
    <w:pPr>
      <w:numPr>
        <w:numId w:val="6"/>
      </w:numPr>
    </w:pPr>
  </w:style>
  <w:style w:type="paragraph" w:styleId="Opisslike1" w:customStyle="1">
    <w:name w:val="Opis slike1"/>
    <w:basedOn w:val="Opisslike"/>
    <w:next w:val="Normal"/>
    <w:autoRedefine/>
    <w:rsid w:val="00FC69BD"/>
    <w:pPr>
      <w:spacing w:before="60"/>
    </w:pPr>
    <w:rPr>
      <w:b w:val="0"/>
      <w:szCs w:val="20"/>
    </w:rPr>
  </w:style>
  <w:style w:type="paragraph" w:styleId="Natuknicactrtica" w:customStyle="1">
    <w:name w:val="Natuknica_ctrtica"/>
    <w:basedOn w:val="Natuknicatockica"/>
    <w:link w:val="NatuknicactrticaChar"/>
    <w:rsid w:val="00FC69BD"/>
    <w:pPr>
      <w:numPr>
        <w:numId w:val="7"/>
      </w:numPr>
    </w:pPr>
  </w:style>
  <w:style w:type="character" w:styleId="NatuknicactrticaChar" w:customStyle="1">
    <w:name w:val="Natuknica_ctrtica Char"/>
    <w:basedOn w:val="NatuknicatockicaChar"/>
    <w:link w:val="Natuknicactrtica"/>
    <w:rsid w:val="00FC69BD"/>
    <w:rPr>
      <w:rFonts w:cs="Times New Roman"/>
    </w:rPr>
  </w:style>
  <w:style w:type="numbering" w:styleId="Natuknicetockica" w:customStyle="1">
    <w:name w:val="Natuknice_tockica"/>
    <w:basedOn w:val="Natuknice123"/>
    <w:rsid w:val="001C0A1D"/>
    <w:pPr>
      <w:numPr>
        <w:numId w:val="8"/>
      </w:numPr>
    </w:pPr>
  </w:style>
  <w:style w:type="character" w:styleId="Hiperveza">
    <w:name w:val="Hyperlink"/>
    <w:uiPriority w:val="99"/>
    <w:rsid w:val="00165263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165263"/>
    <w:pPr>
      <w:ind w:left="720"/>
      <w:contextualSpacing/>
    </w:pPr>
  </w:style>
  <w:style w:type="character" w:styleId="docemphasis" w:customStyle="1">
    <w:name w:val="docemphasis"/>
    <w:rsid w:val="00DB15A4"/>
  </w:style>
  <w:style w:type="paragraph" w:styleId="Indeks1">
    <w:name w:val="index 1"/>
    <w:basedOn w:val="Normal"/>
    <w:next w:val="Normal"/>
    <w:autoRedefine/>
    <w:uiPriority w:val="99"/>
    <w:unhideWhenUsed/>
    <w:rsid w:val="00AE7A40"/>
    <w:pPr>
      <w:ind w:left="2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2">
    <w:name w:val="index 2"/>
    <w:basedOn w:val="Normal"/>
    <w:next w:val="Normal"/>
    <w:autoRedefine/>
    <w:uiPriority w:val="99"/>
    <w:unhideWhenUsed/>
    <w:rsid w:val="00AE7A40"/>
    <w:pPr>
      <w:ind w:left="4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3">
    <w:name w:val="index 3"/>
    <w:basedOn w:val="Normal"/>
    <w:next w:val="Normal"/>
    <w:autoRedefine/>
    <w:uiPriority w:val="99"/>
    <w:unhideWhenUsed/>
    <w:rsid w:val="00AE7A40"/>
    <w:pPr>
      <w:ind w:left="6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4">
    <w:name w:val="index 4"/>
    <w:basedOn w:val="Normal"/>
    <w:next w:val="Normal"/>
    <w:autoRedefine/>
    <w:uiPriority w:val="99"/>
    <w:unhideWhenUsed/>
    <w:rsid w:val="00AE7A40"/>
    <w:pPr>
      <w:ind w:left="8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5">
    <w:name w:val="index 5"/>
    <w:basedOn w:val="Normal"/>
    <w:next w:val="Normal"/>
    <w:autoRedefine/>
    <w:uiPriority w:val="99"/>
    <w:unhideWhenUsed/>
    <w:rsid w:val="00AE7A40"/>
    <w:pPr>
      <w:ind w:left="110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6">
    <w:name w:val="index 6"/>
    <w:basedOn w:val="Normal"/>
    <w:next w:val="Normal"/>
    <w:autoRedefine/>
    <w:uiPriority w:val="99"/>
    <w:unhideWhenUsed/>
    <w:rsid w:val="00AE7A40"/>
    <w:pPr>
      <w:ind w:left="132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7">
    <w:name w:val="index 7"/>
    <w:basedOn w:val="Normal"/>
    <w:next w:val="Normal"/>
    <w:autoRedefine/>
    <w:uiPriority w:val="99"/>
    <w:unhideWhenUsed/>
    <w:rsid w:val="00AE7A40"/>
    <w:pPr>
      <w:ind w:left="154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8">
    <w:name w:val="index 8"/>
    <w:basedOn w:val="Normal"/>
    <w:next w:val="Normal"/>
    <w:autoRedefine/>
    <w:uiPriority w:val="99"/>
    <w:unhideWhenUsed/>
    <w:rsid w:val="00AE7A40"/>
    <w:pPr>
      <w:ind w:left="176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Indeks9">
    <w:name w:val="index 9"/>
    <w:basedOn w:val="Normal"/>
    <w:next w:val="Normal"/>
    <w:autoRedefine/>
    <w:uiPriority w:val="99"/>
    <w:unhideWhenUsed/>
    <w:rsid w:val="00AE7A40"/>
    <w:pPr>
      <w:ind w:left="1980" w:hanging="220"/>
      <w:jc w:val="left"/>
    </w:pPr>
    <w:rPr>
      <w:rFonts w:asciiTheme="minorHAnsi" w:hAnsiTheme="minorHAnsi" w:cstheme="minorHAnsi"/>
      <w:sz w:val="18"/>
      <w:szCs w:val="18"/>
    </w:rPr>
  </w:style>
  <w:style w:type="paragraph" w:styleId="Naslovindeksa">
    <w:name w:val="index heading"/>
    <w:basedOn w:val="Normal"/>
    <w:next w:val="Indeks1"/>
    <w:uiPriority w:val="99"/>
    <w:unhideWhenUsed/>
    <w:rsid w:val="00AE7A40"/>
    <w:pPr>
      <w:pBdr>
        <w:top w:val="double" w:color="auto" w:sz="6" w:space="0" w:shadow="1"/>
        <w:left w:val="double" w:color="auto" w:sz="6" w:space="0" w:shadow="1"/>
        <w:bottom w:val="double" w:color="auto" w:sz="6" w:space="0" w:shadow="1"/>
        <w:right w:val="double" w:color="auto" w:sz="6" w:space="0" w:shadow="1"/>
      </w:pBdr>
      <w:jc w:val="center"/>
    </w:pPr>
    <w:rPr>
      <w:rFonts w:asciiTheme="majorHAnsi" w:hAnsiTheme="majorHAnsi"/>
      <w:b/>
      <w:bCs/>
    </w:rPr>
  </w:style>
  <w:style w:type="paragraph" w:styleId="TOCNaslov">
    <w:name w:val="TOC Heading"/>
    <w:basedOn w:val="Naslov1"/>
    <w:next w:val="Normal"/>
    <w:uiPriority w:val="39"/>
    <w:unhideWhenUsed/>
    <w:rsid w:val="00F26A6E"/>
    <w:pPr>
      <w:keepLines/>
      <w:pageBreakBefore w:val="0"/>
      <w:numPr>
        <w:numId w:val="0"/>
      </w:numPr>
      <w:spacing w:after="0"/>
      <w:jc w:val="left"/>
      <w:outlineLvl w:val="9"/>
    </w:pPr>
    <w:rPr>
      <w:rFonts w:asciiTheme="majorHAnsi" w:hAnsiTheme="majorHAnsi" w:eastAsiaTheme="majorEastAsia" w:cstheme="majorBidi"/>
      <w:b w:val="0"/>
      <w:color w:val="365F91" w:themeColor="accent1" w:themeShade="BF"/>
      <w:kern w:val="0"/>
      <w:sz w:val="28"/>
      <w:szCs w:val="28"/>
      <w:lang w:eastAsia="hr-HR"/>
    </w:rPr>
  </w:style>
  <w:style w:type="paragraph" w:styleId="Sadraj2">
    <w:name w:val="toc 2"/>
    <w:basedOn w:val="Normal"/>
    <w:next w:val="Normal"/>
    <w:autoRedefine/>
    <w:uiPriority w:val="39"/>
    <w:unhideWhenUsed/>
    <w:rsid w:val="00F26A6E"/>
    <w:pPr>
      <w:spacing w:after="0"/>
      <w:jc w:val="left"/>
    </w:pPr>
    <w:rPr>
      <w:rFonts w:asciiTheme="minorHAnsi" w:hAnsiTheme="minorHAnsi"/>
      <w:b/>
      <w:bCs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F26A6E"/>
    <w:pPr>
      <w:spacing w:before="0" w:after="0"/>
      <w:ind w:left="220"/>
      <w:jc w:val="left"/>
    </w:pPr>
    <w:rPr>
      <w:rFonts w:asciiTheme="minorHAnsi" w:hAnsiTheme="minorHAnsi"/>
      <w:szCs w:val="20"/>
    </w:rPr>
  </w:style>
  <w:style w:type="paragraph" w:styleId="Sadraj1">
    <w:name w:val="toc 1"/>
    <w:basedOn w:val="Normal"/>
    <w:next w:val="Normal"/>
    <w:autoRedefine/>
    <w:uiPriority w:val="39"/>
    <w:unhideWhenUsed/>
    <w:rsid w:val="00F26A6E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Sadraj4">
    <w:name w:val="toc 4"/>
    <w:basedOn w:val="Normal"/>
    <w:next w:val="Normal"/>
    <w:autoRedefine/>
    <w:uiPriority w:val="39"/>
    <w:unhideWhenUsed/>
    <w:rsid w:val="00F26A6E"/>
    <w:pPr>
      <w:spacing w:before="0" w:after="0"/>
      <w:ind w:left="440"/>
      <w:jc w:val="left"/>
    </w:pPr>
    <w:rPr>
      <w:rFonts w:asciiTheme="minorHAnsi" w:hAnsiTheme="minorHAnsi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F26A6E"/>
    <w:pPr>
      <w:spacing w:before="0" w:after="0"/>
      <w:ind w:left="660"/>
      <w:jc w:val="left"/>
    </w:pPr>
    <w:rPr>
      <w:rFonts w:asciiTheme="minorHAnsi" w:hAnsiTheme="minorHAnsi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F26A6E"/>
    <w:pPr>
      <w:spacing w:before="0" w:after="0"/>
      <w:ind w:left="880"/>
      <w:jc w:val="left"/>
    </w:pPr>
    <w:rPr>
      <w:rFonts w:asciiTheme="minorHAnsi" w:hAnsiTheme="minorHAnsi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F26A6E"/>
    <w:pPr>
      <w:spacing w:before="0" w:after="0"/>
      <w:ind w:left="1100"/>
      <w:jc w:val="left"/>
    </w:pPr>
    <w:rPr>
      <w:rFonts w:asciiTheme="minorHAnsi" w:hAnsiTheme="minorHAnsi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F26A6E"/>
    <w:pPr>
      <w:spacing w:before="0" w:after="0"/>
      <w:ind w:left="1320"/>
      <w:jc w:val="left"/>
    </w:pPr>
    <w:rPr>
      <w:rFonts w:asciiTheme="minorHAnsi" w:hAnsiTheme="minorHAnsi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F26A6E"/>
    <w:pPr>
      <w:spacing w:before="0" w:after="0"/>
      <w:ind w:left="1540"/>
      <w:jc w:val="left"/>
    </w:pPr>
    <w:rPr>
      <w:rFonts w:asciiTheme="minorHAnsi" w:hAnsiTheme="minorHAnsi"/>
      <w:szCs w:val="20"/>
    </w:rPr>
  </w:style>
  <w:style w:type="character" w:styleId="KodChar" w:customStyle="1">
    <w:name w:val="Kod Char"/>
    <w:basedOn w:val="Zadanifontodlomka"/>
    <w:link w:val="Kod"/>
    <w:rsid w:val="00FD0B7C"/>
    <w:rPr>
      <w:rFonts w:ascii="Consolas" w:hAnsi="Consolas" w:cs="Courier New"/>
      <w:noProof/>
      <w:sz w:val="20"/>
      <w:shd w:val="clear" w:color="auto" w:fill="D9D9D9"/>
    </w:rPr>
  </w:style>
  <w:style w:type="paragraph" w:styleId="Kod" w:customStyle="1">
    <w:name w:val="Kod"/>
    <w:basedOn w:val="Normal"/>
    <w:link w:val="KodChar"/>
    <w:qFormat/>
    <w:rsid w:val="00FD0B7C"/>
    <w:pPr>
      <w:shd w:val="clear" w:color="auto" w:fill="D9D9D9"/>
      <w:tabs>
        <w:tab w:val="left" w:pos="426"/>
        <w:tab w:val="left" w:pos="851"/>
        <w:tab w:val="left" w:pos="1276"/>
      </w:tabs>
      <w:spacing w:after="0"/>
    </w:pPr>
    <w:rPr>
      <w:rFonts w:ascii="Consolas" w:hAnsi="Consolas" w:cs="Courier New"/>
      <w:noProof/>
    </w:rPr>
  </w:style>
  <w:style w:type="paragraph" w:styleId="StandardWeb">
    <w:name w:val="Normal (Web)"/>
    <w:basedOn w:val="Normal"/>
    <w:uiPriority w:val="99"/>
    <w:unhideWhenUsed/>
    <w:rsid w:val="004831FF"/>
    <w:pPr>
      <w:spacing w:before="0" w:after="210" w:line="210" w:lineRule="atLeast"/>
    </w:pPr>
    <w:rPr>
      <w:rFonts w:ascii="Times New Roman" w:hAnsi="Times New Roman" w:cs="Times New Roman"/>
      <w:sz w:val="17"/>
      <w:szCs w:val="17"/>
      <w:lang w:eastAsia="hr-HR"/>
    </w:rPr>
  </w:style>
  <w:style w:type="table" w:styleId="Reetkatablice">
    <w:name w:val="Table Grid"/>
    <w:basedOn w:val="Obinatablica"/>
    <w:uiPriority w:val="39"/>
    <w:rsid w:val="00AE1B41"/>
    <w:pPr>
      <w:spacing w:before="0" w:after="0"/>
      <w:jc w:val="left"/>
    </w:pPr>
    <w:rPr>
      <w:rFonts w:asciiTheme="minorHAnsi" w:hAnsiTheme="minorHAnsi" w:eastAsiaTheme="minorEastAsia" w:cstheme="minorBidi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Saetak" w:customStyle="1">
    <w:name w:val="Sažetak"/>
    <w:basedOn w:val="Normal"/>
    <w:link w:val="SaetakChar"/>
    <w:qFormat/>
    <w:rsid w:val="00EF090B"/>
    <w:rPr>
      <w:b/>
    </w:rPr>
  </w:style>
  <w:style w:type="character" w:styleId="SaetakChar" w:customStyle="1">
    <w:name w:val="Sažetak Char"/>
    <w:basedOn w:val="Zadanifontodlomka"/>
    <w:link w:val="Saetak"/>
    <w:rsid w:val="00EF090B"/>
    <w:rPr>
      <w:b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F28A2"/>
    <w:pPr>
      <w:spacing w:before="0" w:after="160"/>
      <w:jc w:val="left"/>
    </w:pPr>
    <w:rPr>
      <w:rFonts w:asciiTheme="minorHAnsi" w:hAnsiTheme="minorHAnsi" w:eastAsiaTheme="minorHAnsi" w:cstheme="minorBidi"/>
      <w:sz w:val="20"/>
      <w:szCs w:val="20"/>
    </w:rPr>
  </w:style>
  <w:style w:type="character" w:styleId="TekstkomentaraChar" w:customStyle="1">
    <w:name w:val="Tekst komentara Char"/>
    <w:basedOn w:val="Zadanifontodlomka"/>
    <w:link w:val="Tekstkomentara"/>
    <w:uiPriority w:val="99"/>
    <w:semiHidden/>
    <w:rsid w:val="003F28A2"/>
    <w:rPr>
      <w:rFonts w:asciiTheme="minorHAnsi" w:hAnsiTheme="minorHAnsi" w:eastAsiaTheme="minorHAnsi" w:cstheme="minorBidi"/>
      <w:sz w:val="20"/>
      <w:szCs w:val="20"/>
    </w:rPr>
  </w:style>
  <w:style w:type="character" w:styleId="Referencakomentara">
    <w:name w:val="annotation reference"/>
    <w:basedOn w:val="Zadanifontodlomka"/>
    <w:uiPriority w:val="99"/>
    <w:semiHidden/>
    <w:unhideWhenUsed/>
    <w:rsid w:val="003F28A2"/>
    <w:rPr>
      <w:sz w:val="16"/>
      <w:szCs w:val="16"/>
    </w:rPr>
  </w:style>
  <w:style w:type="paragraph" w:styleId="Tablicaslika">
    <w:name w:val="table of figures"/>
    <w:basedOn w:val="Normal"/>
    <w:next w:val="Normal"/>
    <w:uiPriority w:val="99"/>
    <w:unhideWhenUsed/>
    <w:rsid w:val="00554E46"/>
    <w:pPr>
      <w:spacing w:after="0"/>
    </w:p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030CE"/>
    <w:pPr>
      <w:spacing w:before="120" w:after="120"/>
      <w:jc w:val="both"/>
    </w:pPr>
    <w:rPr>
      <w:rFonts w:ascii="Arial" w:hAnsi="Arial" w:eastAsia="Times New Roman" w:cs="Arial"/>
      <w:b/>
      <w:bCs/>
    </w:rPr>
  </w:style>
  <w:style w:type="character" w:styleId="PredmetkomentaraChar" w:customStyle="1">
    <w:name w:val="Predmet komentara Char"/>
    <w:basedOn w:val="TekstkomentaraChar"/>
    <w:link w:val="Predmetkomentara"/>
    <w:uiPriority w:val="99"/>
    <w:semiHidden/>
    <w:rsid w:val="007030CE"/>
    <w:rPr>
      <w:rFonts w:asciiTheme="minorHAnsi" w:hAnsiTheme="minorHAnsi" w:eastAsiaTheme="minorHAnsi" w:cstheme="minorBidi"/>
      <w:b/>
      <w:bCs/>
      <w:sz w:val="20"/>
      <w:szCs w:val="20"/>
    </w:rPr>
  </w:style>
  <w:style w:type="character" w:styleId="normaltextrun" w:customStyle="1">
    <w:name w:val="normaltextrun"/>
    <w:basedOn w:val="Zadanifontodlomka"/>
    <w:rsid w:val="00AB0F4D"/>
  </w:style>
  <w:style w:type="paragraph" w:styleId="Bezproreda">
    <w:name w:val="No Spacing"/>
    <w:link w:val="BezproredaChar"/>
    <w:uiPriority w:val="1"/>
    <w:qFormat/>
    <w:rsid w:val="00E72798"/>
    <w:pPr>
      <w:spacing w:before="0" w:after="0"/>
      <w:jc w:val="left"/>
    </w:pPr>
    <w:rPr>
      <w:rFonts w:asciiTheme="minorHAnsi" w:hAnsiTheme="minorHAnsi" w:eastAsiaTheme="minorEastAsia" w:cstheme="minorBidi"/>
      <w:sz w:val="22"/>
      <w:szCs w:val="22"/>
      <w:lang w:val="en-US"/>
    </w:rPr>
  </w:style>
  <w:style w:type="character" w:styleId="BezproredaChar" w:customStyle="1">
    <w:name w:val="Bez proreda Char"/>
    <w:basedOn w:val="Zadanifontodlomka"/>
    <w:link w:val="Bezproreda"/>
    <w:uiPriority w:val="1"/>
    <w:rsid w:val="00E72798"/>
    <w:rPr>
      <w:rFonts w:asciiTheme="minorHAnsi" w:hAnsiTheme="minorHAnsi" w:eastAsiaTheme="minorEastAsia" w:cstheme="minorBidi"/>
      <w:sz w:val="22"/>
      <w:szCs w:val="22"/>
      <w:lang w:val="en-US"/>
    </w:rPr>
  </w:style>
  <w:style w:type="paragraph" w:styleId="paragraph" w:customStyle="1">
    <w:name w:val="paragraph"/>
    <w:basedOn w:val="Normal"/>
    <w:rsid w:val="000F2CA6"/>
    <w:pPr>
      <w:spacing w:before="100" w:beforeAutospacing="1" w:after="100" w:afterAutospacing="1"/>
      <w:jc w:val="left"/>
    </w:pPr>
    <w:rPr>
      <w:rFonts w:ascii="Times New Roman" w:hAnsi="Times New Roman" w:cs="Times New Roman"/>
      <w:lang w:eastAsia="hr-HR"/>
    </w:rPr>
  </w:style>
  <w:style w:type="character" w:styleId="eop" w:customStyle="1">
    <w:name w:val="eop"/>
    <w:basedOn w:val="Zadanifontodlomka"/>
    <w:rsid w:val="000F2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0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1592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3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creativecommons.org/licenses/by-nc-sa/4.0/" TargetMode="External" Id="rId13" /><Relationship Type="http://schemas.openxmlformats.org/officeDocument/2006/relationships/footer" Target="footer1.xml" Id="rId18" /><Relationship Type="http://schemas.openxmlformats.org/officeDocument/2006/relationships/image" Target="media/image11.png" Id="rId26" /><Relationship Type="http://schemas.openxmlformats.org/officeDocument/2006/relationships/image" Target="media/image24.png" Id="rId39" /><Relationship Type="http://schemas.openxmlformats.org/officeDocument/2006/relationships/hyperlink" Target="file:///C:/Users/Korisnik/Downloads/MZO%20komentari%20e-Upisi-Upute%20za%20roditelje-final%20v%2009092022-lektorirano.docx" TargetMode="External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image" Target="media/image32.png" Id="rId47" /><Relationship Type="http://schemas.openxmlformats.org/officeDocument/2006/relationships/image" Target="media/image35.png" Id="rId50" /><Relationship Type="http://schemas.openxmlformats.org/officeDocument/2006/relationships/image" Target="media/image40.png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://www.strukturnifondovi.hr/" TargetMode="External" Id="rId16" /><Relationship Type="http://schemas.openxmlformats.org/officeDocument/2006/relationships/image" Target="media/image14.png" Id="rId29" /><Relationship Type="http://schemas.openxmlformats.org/officeDocument/2006/relationships/image" Target="media/image1.png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jpeg" Id="rId40" /><Relationship Type="http://schemas.openxmlformats.org/officeDocument/2006/relationships/image" Target="media/image30.png" Id="rId45" /><Relationship Type="http://schemas.openxmlformats.org/officeDocument/2006/relationships/image" Target="media/image38.png" Id="rId53" /><Relationship Type="http://schemas.openxmlformats.org/officeDocument/2006/relationships/image" Target="media/image43.png" Id="rId58" /><Relationship Type="http://schemas.openxmlformats.org/officeDocument/2006/relationships/numbering" Target="numbering.xml" Id="rId5" /><Relationship Type="http://schemas.openxmlformats.org/officeDocument/2006/relationships/header" Target="header4.xml" Id="rId61" /><Relationship Type="http://schemas.openxmlformats.org/officeDocument/2006/relationships/header" Target="header2.xml" Id="rId19" /><Relationship Type="http://schemas.openxmlformats.org/officeDocument/2006/relationships/hyperlink" Target="mailto:helpdesk@skole.hr" TargetMode="External" Id="rId14" /><Relationship Type="http://schemas.openxmlformats.org/officeDocument/2006/relationships/hyperlink" Target="https://gov.hr" TargetMode="External" Id="rId22" /><Relationship Type="http://schemas.openxmlformats.org/officeDocument/2006/relationships/image" Target="media/image12.png" Id="rId27" /><Relationship Type="http://schemas.openxmlformats.org/officeDocument/2006/relationships/image" Target="media/image15.png" Id="rId30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image" Target="media/image33.png" Id="rId48" /><Relationship Type="http://schemas.openxmlformats.org/officeDocument/2006/relationships/image" Target="media/image41.png" Id="rId56" /><Relationship Type="http://schemas.openxmlformats.org/officeDocument/2006/relationships/webSettings" Target="webSettings.xml" Id="rId8" /><Relationship Type="http://schemas.openxmlformats.org/officeDocument/2006/relationships/image" Target="media/image36.png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header" Target="header1.xml" Id="rId17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openxmlformats.org/officeDocument/2006/relationships/image" Target="media/image31.png" Id="rId46" /><Relationship Type="http://schemas.openxmlformats.org/officeDocument/2006/relationships/header" Target="header3.xml" Id="rId59" /><Relationship Type="http://schemas.openxmlformats.org/officeDocument/2006/relationships/footer" Target="footer2.xml" Id="rId20" /><Relationship Type="http://schemas.openxmlformats.org/officeDocument/2006/relationships/image" Target="media/image26.png" Id="rId41" /><Relationship Type="http://schemas.openxmlformats.org/officeDocument/2006/relationships/image" Target="media/image39.png" Id="rId54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rdd.gov.hr/" TargetMode="External" Id="rId15" /><Relationship Type="http://schemas.openxmlformats.org/officeDocument/2006/relationships/image" Target="media/image8.png" Id="rId23" /><Relationship Type="http://schemas.openxmlformats.org/officeDocument/2006/relationships/image" Target="media/image13.png" Id="rId28" /><Relationship Type="http://schemas.openxmlformats.org/officeDocument/2006/relationships/image" Target="media/image21.png" Id="rId36" /><Relationship Type="http://schemas.openxmlformats.org/officeDocument/2006/relationships/image" Target="media/image34.png" Id="rId49" /><Relationship Type="http://schemas.openxmlformats.org/officeDocument/2006/relationships/image" Target="media/image42.png" Id="rId57" /><Relationship Type="http://schemas.openxmlformats.org/officeDocument/2006/relationships/endnotes" Target="endnotes.xml" Id="rId10" /><Relationship Type="http://schemas.openxmlformats.org/officeDocument/2006/relationships/image" Target="media/image16.png" Id="rId31" /><Relationship Type="http://schemas.openxmlformats.org/officeDocument/2006/relationships/image" Target="media/image29.png" Id="rId44" /><Relationship Type="http://schemas.openxmlformats.org/officeDocument/2006/relationships/image" Target="media/image37.png" Id="rId52" /><Relationship Type="http://schemas.openxmlformats.org/officeDocument/2006/relationships/footer" Target="footer3.xml" Id="rId6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8311ebace0b2414b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.belin\Downloads\(2)%20Predlo&#382;ak%20za%20priru&#269;nik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4c197-3283-44c6-9159-52f2c4dd378c}"/>
      </w:docPartPr>
      <w:docPartBody>
        <w:p w14:paraId="631524D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023821-8315-43a2-99e0-95576cf68861" xsi:nil="true"/>
    <lcf76f155ced4ddcb4097134ff3c332f xmlns="427bc9bb-e007-4b44-b1c0-c34dd6a6a63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64589C6D7DBE48A872238E36BCEE0E" ma:contentTypeVersion="15" ma:contentTypeDescription="Stvaranje novog dokumenta." ma:contentTypeScope="" ma:versionID="44a780fbc841021cba0f10043f84cb0e">
  <xsd:schema xmlns:xsd="http://www.w3.org/2001/XMLSchema" xmlns:xs="http://www.w3.org/2001/XMLSchema" xmlns:p="http://schemas.microsoft.com/office/2006/metadata/properties" xmlns:ns2="427bc9bb-e007-4b44-b1c0-c34dd6a6a638" xmlns:ns3="48023821-8315-43a2-99e0-95576cf68861" targetNamespace="http://schemas.microsoft.com/office/2006/metadata/properties" ma:root="true" ma:fieldsID="54b80408f0bea374ff7ec37e13372a10" ns2:_="" ns3:_="">
    <xsd:import namespace="427bc9bb-e007-4b44-b1c0-c34dd6a6a638"/>
    <xsd:import namespace="48023821-8315-43a2-99e0-95576cf68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bc9bb-e007-4b44-b1c0-c34dd6a6a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Oznake slika" ma:readOnly="false" ma:fieldId="{5cf76f15-5ced-4ddc-b409-7134ff3c332f}" ma:taxonomyMulti="true" ma:sspId="01e3eca1-a772-475b-ad39-cfccd29cc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23821-8315-43a2-99e0-95576cf6886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cdc01be-9954-4270-8894-e324764e02c3}" ma:internalName="TaxCatchAll" ma:showField="CatchAllData" ma:web="48023821-8315-43a2-99e0-95576cf68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AA968B21-3D53-4F4F-A868-E07EA9F1DAC8}">
  <ds:schemaRefs>
    <ds:schemaRef ds:uri="http://schemas.microsoft.com/office/2006/metadata/properties"/>
    <ds:schemaRef ds:uri="http://schemas.microsoft.com/office/infopath/2007/PartnerControls"/>
    <ds:schemaRef ds:uri="48023821-8315-43a2-99e0-95576cf68861"/>
    <ds:schemaRef ds:uri="427bc9bb-e007-4b44-b1c0-c34dd6a6a638"/>
  </ds:schemaRefs>
</ds:datastoreItem>
</file>

<file path=customXml/itemProps2.xml><?xml version="1.0" encoding="utf-8"?>
<ds:datastoreItem xmlns:ds="http://schemas.openxmlformats.org/officeDocument/2006/customXml" ds:itemID="{A0E94D04-109E-4CF8-AE41-5896A1781ACD}"/>
</file>

<file path=customXml/itemProps3.xml><?xml version="1.0" encoding="utf-8"?>
<ds:datastoreItem xmlns:ds="http://schemas.openxmlformats.org/officeDocument/2006/customXml" ds:itemID="{62DAAE77-2FDE-40EB-B6BF-FF48F5B58F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3B4371-879F-4BCF-9075-7E0A8546599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(2) Predložak za priručnike.dotx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Belin</dc:creator>
  <cp:lastModifiedBy>Boris Levajac</cp:lastModifiedBy>
  <cp:revision>7</cp:revision>
  <cp:lastPrinted>2012-09-26T08:21:00Z</cp:lastPrinted>
  <dcterms:created xsi:type="dcterms:W3CDTF">2022-09-19T10:09:00Z</dcterms:created>
  <dcterms:modified xsi:type="dcterms:W3CDTF">2022-09-29T06:04:35Z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0x0101002264589C6D7DBE48A872238E36BCEE0E</vt:lpwstr>
  </property>
  <property fmtid="{D5CDD505-2E9C-101B-9397-08002B2CF9AE}" pid="3" name="MediaServiceImageTags">
    <vt:lpwstr/>
  </property>
</Properties>
</file>