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4F81BD" w:themeColor="accent1"/>
          <w:lang w:val="hr-HR"/>
        </w:rPr>
        <w:id w:val="1639293467"/>
        <w:docPartObj>
          <w:docPartGallery w:val="Cover Pages"/>
          <w:docPartUnique/>
        </w:docPartObj>
      </w:sdtPr>
      <w:sdtEndPr>
        <w:rPr>
          <w:b/>
          <w:bCs/>
          <w:color w:val="auto"/>
        </w:rPr>
      </w:sdtEndPr>
      <w:sdtContent>
        <w:p w14:paraId="0F45A709" w14:textId="2DF54E23" w:rsidR="00E72798" w:rsidRPr="00763F2E" w:rsidRDefault="007052A3" w:rsidP="007052A3">
          <w:pPr>
            <w:pStyle w:val="Bezproreda"/>
            <w:spacing w:before="600" w:after="240"/>
            <w:jc w:val="both"/>
            <w:rPr>
              <w:b/>
              <w:bCs/>
              <w:lang w:val="hr-HR"/>
            </w:rPr>
          </w:pPr>
          <w:r w:rsidRPr="00763F2E">
            <w:rPr>
              <w:rFonts w:ascii="Arial" w:hAnsi="Arial" w:cs="Arial"/>
              <w:noProof/>
              <w:lang w:val="hr-HR" w:eastAsia="hr-HR"/>
            </w:rPr>
            <mc:AlternateContent>
              <mc:Choice Requires="wps">
                <w:drawing>
                  <wp:anchor distT="45720" distB="45720" distL="114300" distR="114300" simplePos="0" relativeHeight="251608064" behindDoc="0" locked="0" layoutInCell="1" allowOverlap="1" wp14:anchorId="43847219" wp14:editId="15BFE96D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5911850</wp:posOffset>
                    </wp:positionV>
                    <wp:extent cx="7585075" cy="609600"/>
                    <wp:effectExtent l="0" t="0" r="15875" b="1905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85075" cy="609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accent1"/>
                              </a:solidFill>
                              <a:prstDash val="lgDash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FBD4D5" w14:textId="23951723" w:rsidR="00C521A3" w:rsidRPr="007D6742" w:rsidRDefault="00C521A3" w:rsidP="00E72798">
                                <w:pPr>
                                  <w:pStyle w:val="Opisslike"/>
                                  <w:spacing w:after="600"/>
                                  <w:ind w:right="1361"/>
                                  <w:rPr>
                                    <w:b w:val="0"/>
                                    <w:color w:val="00B0F0"/>
                                    <w:sz w:val="36"/>
                                    <w:szCs w:val="36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D6742">
                                  <w:rPr>
                                    <w:b w:val="0"/>
                                    <w:color w:val="00B0F0"/>
                                    <w:sz w:val="36"/>
                                    <w:szCs w:val="36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Priručnik za administratore: </w:t>
                                </w:r>
                                <w:r w:rsidRPr="007D6742">
                                  <w:rPr>
                                    <w:i/>
                                    <w:color w:val="00B0F0"/>
                                    <w:sz w:val="36"/>
                                    <w:szCs w:val="36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„Prijave ispita državne mature“</w:t>
                                </w:r>
                              </w:p>
                              <w:p w14:paraId="6720D401" w14:textId="77777777" w:rsidR="00C521A3" w:rsidRPr="007D6742" w:rsidRDefault="00C521A3" w:rsidP="00E72798">
                                <w:pPr>
                                  <w:pStyle w:val="Opisslike"/>
                                  <w:spacing w:after="600"/>
                                  <w:ind w:right="1361"/>
                                  <w:rPr>
                                    <w:b w:val="0"/>
                                    <w:color w:val="00B0F0"/>
                                    <w:sz w:val="52"/>
                                    <w:szCs w:val="52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384721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0;margin-top:465.5pt;width:597.25pt;height:48pt;z-index:2516080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" strokecolor="#4f81bd [3204]" strokeweight="1.5pt">
                    <v:stroke dashstyle="longDashDot"/>
                    <v:textbox>
                      <w:txbxContent>
                        <w:p w14:paraId="5BFBD4D5" w14:textId="23951723" w:rsidR="00C521A3" w:rsidRPr="007D6742" w:rsidRDefault="00C521A3" w:rsidP="00E72798">
                          <w:pPr>
                            <w:pStyle w:val="Opisslike"/>
                            <w:spacing w:after="600"/>
                            <w:ind w:right="1361"/>
                            <w:rPr>
                              <w:b w:val="0"/>
                              <w:color w:val="00B0F0"/>
                              <w:sz w:val="36"/>
                              <w:szCs w:val="3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D6742">
                            <w:rPr>
                              <w:b w:val="0"/>
                              <w:color w:val="00B0F0"/>
                              <w:sz w:val="36"/>
                              <w:szCs w:val="3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Priručnik za administratore: </w:t>
                          </w:r>
                          <w:r w:rsidRPr="007D6742">
                            <w:rPr>
                              <w:i/>
                              <w:color w:val="00B0F0"/>
                              <w:sz w:val="36"/>
                              <w:szCs w:val="3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„Prijave ispita državne mature“</w:t>
                          </w:r>
                        </w:p>
                        <w:p w14:paraId="6720D401" w14:textId="77777777" w:rsidR="00C521A3" w:rsidRPr="007D6742" w:rsidRDefault="00C521A3" w:rsidP="00E72798">
                          <w:pPr>
                            <w:pStyle w:val="Opisslike"/>
                            <w:spacing w:after="600"/>
                            <w:ind w:right="1361"/>
                            <w:rPr>
                              <w:b w:val="0"/>
                              <w:color w:val="00B0F0"/>
                              <w:sz w:val="52"/>
                              <w:szCs w:val="52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Pr="00763F2E">
            <w:rPr>
              <w:rFonts w:ascii="Arial" w:hAnsi="Arial" w:cs="Arial"/>
              <w:noProof/>
              <w:sz w:val="44"/>
              <w:szCs w:val="44"/>
              <w:lang w:val="hr-HR" w:eastAsia="hr-H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</w:rPr>
            <w:drawing>
              <wp:anchor distT="0" distB="0" distL="114300" distR="114300" simplePos="0" relativeHeight="251607040" behindDoc="0" locked="0" layoutInCell="1" allowOverlap="1" wp14:anchorId="4FF840AA" wp14:editId="33E0757F">
                <wp:simplePos x="0" y="0"/>
                <wp:positionH relativeFrom="page">
                  <wp:align>left</wp:align>
                </wp:positionH>
                <wp:positionV relativeFrom="paragraph">
                  <wp:posOffset>356870</wp:posOffset>
                </wp:positionV>
                <wp:extent cx="7543800" cy="5531485"/>
                <wp:effectExtent l="0" t="0" r="0" b="0"/>
                <wp:wrapSquare wrapText="bothSides"/>
                <wp:docPr id="275" name="Picture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5531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Style w:val="Reetkatablice"/>
            <w:tblpPr w:leftFromText="180" w:rightFromText="180" w:vertAnchor="text" w:horzAnchor="margin" w:tblpY="-10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253"/>
            <w:gridCol w:w="6817"/>
          </w:tblGrid>
          <w:tr w:rsidR="00E72798" w:rsidRPr="00763F2E" w14:paraId="07FF17DE" w14:textId="77777777" w:rsidTr="16AFAECF">
            <w:tc>
              <w:tcPr>
                <w:tcW w:w="2253" w:type="dxa"/>
              </w:tcPr>
              <w:p w14:paraId="30970672" w14:textId="36C35168" w:rsidR="00E72798" w:rsidRPr="00763F2E" w:rsidRDefault="007052A3" w:rsidP="00E72798">
                <w:pPr>
                  <w:jc w:val="center"/>
                  <w:rPr>
                    <w:rFonts w:ascii="Arial" w:hAnsi="Arial" w:cs="Arial"/>
                    <w:sz w:val="22"/>
                  </w:rPr>
                </w:pPr>
                <w:r w:rsidRPr="00763F2E">
                  <w:rPr>
                    <w:noProof/>
                    <w:sz w:val="22"/>
                    <w:lang w:eastAsia="hr-HR"/>
                  </w:rPr>
                  <w:drawing>
                    <wp:anchor distT="0" distB="0" distL="114300" distR="114300" simplePos="0" relativeHeight="251609088" behindDoc="0" locked="0" layoutInCell="1" allowOverlap="1" wp14:anchorId="2066F923" wp14:editId="31D36ADA">
                      <wp:simplePos x="0" y="0"/>
                      <wp:positionH relativeFrom="column">
                        <wp:posOffset>-8890</wp:posOffset>
                      </wp:positionH>
                      <wp:positionV relativeFrom="page">
                        <wp:posOffset>45720</wp:posOffset>
                      </wp:positionV>
                      <wp:extent cx="1228725" cy="428625"/>
                      <wp:effectExtent l="0" t="0" r="9525" b="9525"/>
                      <wp:wrapSquare wrapText="bothSides"/>
                      <wp:docPr id="276" name="Picture 276" descr="C:\Users\mquien\Desktop\by-nc-s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mquien\Desktop\by-nc-s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28725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6817" w:type="dxa"/>
              </w:tcPr>
              <w:p w14:paraId="2CDEFDC9" w14:textId="4123731F" w:rsidR="00E72798" w:rsidRPr="00763F2E" w:rsidRDefault="00E72798" w:rsidP="16AFAECF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763F2E">
                  <w:rPr>
                    <w:rFonts w:ascii="Arial" w:hAnsi="Arial" w:cs="Arial"/>
                    <w:sz w:val="22"/>
                    <w:szCs w:val="22"/>
                  </w:rPr>
                  <w:t xml:space="preserve">Ovo je djelo dano na korištenje pod licencom </w:t>
                </w:r>
                <w:hyperlink r:id="rId13">
                  <w:r w:rsidRPr="00763F2E">
                    <w:rPr>
                      <w:rStyle w:val="Hiperveza"/>
                      <w:rFonts w:ascii="Arial" w:hAnsi="Arial" w:cs="Arial"/>
                      <w:sz w:val="22"/>
                      <w:szCs w:val="22"/>
                    </w:rPr>
                    <w:t xml:space="preserve">Creative </w:t>
                  </w:r>
                  <w:proofErr w:type="spellStart"/>
                  <w:r w:rsidRPr="00763F2E">
                    <w:rPr>
                      <w:rStyle w:val="Hiperveza"/>
                      <w:rFonts w:ascii="Arial" w:hAnsi="Arial" w:cs="Arial"/>
                      <w:sz w:val="22"/>
                      <w:szCs w:val="22"/>
                    </w:rPr>
                    <w:t>Commons</w:t>
                  </w:r>
                  <w:proofErr w:type="spellEnd"/>
                  <w:r w:rsidRPr="00763F2E">
                    <w:rPr>
                      <w:rStyle w:val="Hiperveza"/>
                      <w:rFonts w:ascii="Arial" w:hAnsi="Arial" w:cs="Arial"/>
                      <w:sz w:val="22"/>
                      <w:szCs w:val="22"/>
                    </w:rPr>
                    <w:t xml:space="preserve"> Imenovanje-Nekomercijalno-Dijeli pod istim uvjetima 4.0 međunarodna</w:t>
                  </w:r>
                </w:hyperlink>
                <w:r w:rsidRPr="00763F2E">
                  <w:rPr>
                    <w:rFonts w:ascii="Arial" w:hAnsi="Arial" w:cs="Arial"/>
                    <w:sz w:val="22"/>
                    <w:szCs w:val="22"/>
                  </w:rPr>
                  <w:t>.</w:t>
                </w:r>
              </w:p>
              <w:p w14:paraId="44C300B6" w14:textId="77777777" w:rsidR="00E72798" w:rsidRPr="00763F2E" w:rsidRDefault="00E72798" w:rsidP="00E72798">
                <w:pPr>
                  <w:jc w:val="center"/>
                  <w:rPr>
                    <w:rFonts w:ascii="Arial" w:hAnsi="Arial" w:cs="Arial"/>
                    <w:sz w:val="22"/>
                  </w:rPr>
                </w:pPr>
              </w:p>
            </w:tc>
          </w:tr>
        </w:tbl>
        <w:p w14:paraId="08C7D292" w14:textId="77777777" w:rsidR="00CB18FD" w:rsidRPr="00763F2E" w:rsidRDefault="008F793C" w:rsidP="00CB18FD">
          <w:pPr>
            <w:pStyle w:val="Bezproreda"/>
            <w:jc w:val="both"/>
            <w:rPr>
              <w:b/>
              <w:bCs/>
              <w:lang w:val="hr-HR"/>
            </w:rPr>
          </w:pPr>
        </w:p>
      </w:sdtContent>
    </w:sdt>
    <w:p w14:paraId="6192FD38" w14:textId="2ADFB67B" w:rsidR="00ED4E18" w:rsidRDefault="00ED4E18">
      <w:pPr>
        <w:rPr>
          <w:rFonts w:asciiTheme="minorHAnsi" w:eastAsiaTheme="minorEastAsia" w:hAnsiTheme="minorHAnsi" w:cstheme="minorBidi"/>
          <w:b/>
          <w:bCs/>
          <w:sz w:val="22"/>
          <w:szCs w:val="22"/>
        </w:rPr>
      </w:pPr>
      <w:r>
        <w:rPr>
          <w:b/>
          <w:bCs/>
        </w:rPr>
        <w:br w:type="page"/>
      </w:r>
    </w:p>
    <w:p w14:paraId="4C90078C" w14:textId="051147E4" w:rsidR="00AB0F4D" w:rsidRPr="00763F2E" w:rsidRDefault="00AB0F4D" w:rsidP="16AFAECF">
      <w:pPr>
        <w:pStyle w:val="Bezproreda"/>
        <w:jc w:val="both"/>
        <w:rPr>
          <w:rFonts w:ascii="Arial" w:hAnsi="Arial" w:cs="Arial"/>
          <w:b/>
          <w:bCs/>
          <w:sz w:val="28"/>
          <w:szCs w:val="28"/>
          <w:lang w:val="hr-HR"/>
        </w:rPr>
      </w:pPr>
      <w:r w:rsidRPr="00763F2E">
        <w:rPr>
          <w:rFonts w:ascii="Arial" w:hAnsi="Arial" w:cs="Arial"/>
          <w:b/>
          <w:bCs/>
          <w:sz w:val="28"/>
          <w:szCs w:val="28"/>
          <w:lang w:val="hr-HR"/>
        </w:rPr>
        <w:lastRenderedPageBreak/>
        <w:t>Impresum</w:t>
      </w:r>
    </w:p>
    <w:p w14:paraId="005580D1" w14:textId="77777777" w:rsidR="00AB0F4D" w:rsidRPr="00763F2E" w:rsidRDefault="00AB0F4D"/>
    <w:p w14:paraId="0AF692F6" w14:textId="3E9CF004" w:rsidR="00C309DB" w:rsidRPr="00763F2E" w:rsidRDefault="00C309DB" w:rsidP="008875F7">
      <w:pPr>
        <w:spacing w:before="0" w:after="0"/>
      </w:pPr>
      <w:r w:rsidRPr="00763F2E">
        <w:t xml:space="preserve">Projekt: „e-Upisi: </w:t>
      </w:r>
      <w:r w:rsidRPr="00763F2E">
        <w:rPr>
          <w:rStyle w:val="normaltextrun"/>
          <w:i/>
          <w:iCs/>
          <w:color w:val="000000"/>
          <w:bdr w:val="none" w:sz="0" w:space="0" w:color="auto" w:frame="1"/>
        </w:rPr>
        <w:t>Informatizacija procesa i uspostava cjelovite elektroničke usluge upisa u odgojne i obrazovne ustanove</w:t>
      </w:r>
      <w:r w:rsidRPr="00763F2E">
        <w:t>“</w:t>
      </w:r>
    </w:p>
    <w:p w14:paraId="687C6FA6" w14:textId="77777777" w:rsidR="00A36088" w:rsidRDefault="00A36088" w:rsidP="008875F7">
      <w:pPr>
        <w:spacing w:before="0" w:after="0"/>
      </w:pPr>
    </w:p>
    <w:p w14:paraId="2A4334DD" w14:textId="34F9A6B0" w:rsidR="00AB0F4D" w:rsidRPr="00763F2E" w:rsidRDefault="00A36088" w:rsidP="008875F7">
      <w:pPr>
        <w:spacing w:before="0" w:after="0"/>
      </w:pPr>
      <w:r>
        <w:t>N</w:t>
      </w:r>
      <w:r w:rsidR="00C309DB" w:rsidRPr="00763F2E">
        <w:t>ositelj projekta:</w:t>
      </w:r>
      <w:r w:rsidR="00AB0F4D" w:rsidRPr="00763F2E">
        <w:t xml:space="preserve"> </w:t>
      </w:r>
      <w:r>
        <w:t>Središnji državni ured za razvoj digitalnog društva</w:t>
      </w:r>
      <w:r w:rsidR="00AB0F4D" w:rsidRPr="00763F2E">
        <w:t xml:space="preserve"> </w:t>
      </w:r>
    </w:p>
    <w:p w14:paraId="4BC0E253" w14:textId="77777777" w:rsidR="00A36088" w:rsidRDefault="00A36088" w:rsidP="008875F7">
      <w:pPr>
        <w:spacing w:before="0" w:after="0"/>
      </w:pPr>
    </w:p>
    <w:p w14:paraId="07EFE7FB" w14:textId="08D4189D" w:rsidR="00AB0F4D" w:rsidRPr="00763F2E" w:rsidRDefault="00AB0F4D" w:rsidP="008875F7">
      <w:pPr>
        <w:spacing w:before="0" w:after="0"/>
      </w:pPr>
      <w:r w:rsidRPr="00763F2E">
        <w:t xml:space="preserve">Urednik: </w:t>
      </w:r>
      <w:r w:rsidR="001F273A">
        <w:t>Petar Jandrić</w:t>
      </w:r>
    </w:p>
    <w:p w14:paraId="259E850D" w14:textId="1B8EB74F" w:rsidR="00AB0F4D" w:rsidRPr="00763F2E" w:rsidRDefault="00AB0F4D" w:rsidP="008875F7">
      <w:pPr>
        <w:spacing w:before="0" w:after="0"/>
      </w:pPr>
      <w:r w:rsidRPr="00763F2E">
        <w:t xml:space="preserve">Autorica: </w:t>
      </w:r>
      <w:r w:rsidR="00A30EEC" w:rsidRPr="00763F2E">
        <w:t>Vesna Tomić</w:t>
      </w:r>
    </w:p>
    <w:p w14:paraId="4FAEC495" w14:textId="6726B33D" w:rsidR="00AB0F4D" w:rsidRPr="00763F2E" w:rsidRDefault="00AB0F4D" w:rsidP="008875F7">
      <w:pPr>
        <w:spacing w:before="0" w:after="0"/>
      </w:pPr>
      <w:r w:rsidRPr="00763F2E">
        <w:t>Lektor</w:t>
      </w:r>
      <w:r w:rsidR="009C7EE3">
        <w:t>ica</w:t>
      </w:r>
      <w:r w:rsidRPr="00763F2E">
        <w:t xml:space="preserve">: </w:t>
      </w:r>
    </w:p>
    <w:p w14:paraId="2182D994" w14:textId="5EF9CA7C" w:rsidR="00ED4E18" w:rsidRDefault="00ED4E18" w:rsidP="00ED4E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Priprema teksta, prijelom i tisak: Algebra</w:t>
      </w:r>
      <w:r w:rsidR="003B0BE2">
        <w:rPr>
          <w:rStyle w:val="normaltextrun"/>
          <w:rFonts w:ascii="Arial" w:hAnsi="Arial" w:cs="Arial"/>
        </w:rPr>
        <w:t xml:space="preserve"> </w:t>
      </w:r>
    </w:p>
    <w:p w14:paraId="33E1C621" w14:textId="77777777" w:rsidR="00ED4E18" w:rsidRDefault="00ED4E18" w:rsidP="00ED4E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14:paraId="777A9EC6" w14:textId="77777777" w:rsidR="00ED4E18" w:rsidRDefault="00ED4E18" w:rsidP="00ED4E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14:paraId="362A1A60" w14:textId="5628F85B" w:rsidR="00ED4E18" w:rsidRDefault="00ED4E18" w:rsidP="00ED4E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Zagreb, rujan 2022.</w:t>
      </w:r>
      <w:r w:rsidR="003B0BE2">
        <w:rPr>
          <w:rStyle w:val="normaltextrun"/>
          <w:rFonts w:ascii="Arial" w:hAnsi="Arial" w:cs="Arial"/>
        </w:rPr>
        <w:t xml:space="preserve"> </w:t>
      </w:r>
      <w:r>
        <w:rPr>
          <w:rStyle w:val="eop"/>
          <w:rFonts w:ascii="Arial" w:hAnsi="Arial" w:cs="Arial"/>
        </w:rPr>
        <w:t> </w:t>
      </w:r>
    </w:p>
    <w:p w14:paraId="0842A5E0" w14:textId="77777777" w:rsidR="00ED4E18" w:rsidRDefault="00ED4E18" w:rsidP="00ED4E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14:paraId="7FE24369" w14:textId="77777777" w:rsidR="00ED4E18" w:rsidRDefault="00ED4E18" w:rsidP="00ED4E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Korisnička podr</w:t>
      </w:r>
      <w:r>
        <w:rPr>
          <w:rStyle w:val="normaltextrun"/>
          <w:rFonts w:ascii="Segoe UI" w:hAnsi="Segoe UI" w:cs="Segoe UI"/>
        </w:rPr>
        <w:t>ška</w:t>
      </w:r>
      <w:r>
        <w:rPr>
          <w:rStyle w:val="normaltextrun"/>
          <w:rFonts w:ascii="Arial" w:hAnsi="Arial" w:cs="Arial"/>
        </w:rPr>
        <w:t>:</w:t>
      </w:r>
      <w:r>
        <w:rPr>
          <w:rStyle w:val="eop"/>
          <w:rFonts w:ascii="Arial" w:hAnsi="Arial" w:cs="Arial"/>
        </w:rPr>
        <w:t> </w:t>
      </w:r>
    </w:p>
    <w:p w14:paraId="34EEBD79" w14:textId="4F3F8FD0" w:rsidR="00815B6A" w:rsidRPr="00815B6A" w:rsidRDefault="00815B6A" w:rsidP="00815B6A">
      <w:pPr>
        <w:spacing w:before="0" w:after="0"/>
        <w:textAlignment w:val="baseline"/>
        <w:rPr>
          <w:rFonts w:ascii="Segoe UI" w:hAnsi="Segoe UI" w:cs="Segoe UI"/>
          <w:sz w:val="18"/>
          <w:szCs w:val="18"/>
          <w:lang w:eastAsia="hr-HR"/>
        </w:rPr>
      </w:pPr>
      <w:r w:rsidRPr="00815B6A">
        <w:rPr>
          <w:lang w:eastAsia="hr-HR"/>
        </w:rPr>
        <w:t>Adresa e-pošte: drzavna.matura@ncvvo.hr</w:t>
      </w:r>
      <w:r w:rsidR="003B0BE2">
        <w:rPr>
          <w:lang w:eastAsia="hr-HR"/>
        </w:rPr>
        <w:t xml:space="preserve"> </w:t>
      </w:r>
    </w:p>
    <w:p w14:paraId="45E7895F" w14:textId="5A214FC7" w:rsidR="00815B6A" w:rsidRPr="00815B6A" w:rsidRDefault="00815B6A" w:rsidP="00815B6A">
      <w:pPr>
        <w:spacing w:before="0" w:after="0"/>
        <w:textAlignment w:val="baseline"/>
        <w:rPr>
          <w:rFonts w:ascii="Segoe UI" w:hAnsi="Segoe UI" w:cs="Segoe UI"/>
          <w:sz w:val="18"/>
          <w:szCs w:val="18"/>
          <w:lang w:eastAsia="hr-HR"/>
        </w:rPr>
      </w:pPr>
      <w:r w:rsidRPr="00815B6A">
        <w:rPr>
          <w:lang w:eastAsia="hr-HR"/>
        </w:rPr>
        <w:t>Telefon: +385 1 4501 899</w:t>
      </w:r>
      <w:r w:rsidR="003B0BE2">
        <w:rPr>
          <w:lang w:eastAsia="hr-HR"/>
        </w:rPr>
        <w:t xml:space="preserve"> </w:t>
      </w:r>
      <w:r w:rsidRPr="00815B6A">
        <w:rPr>
          <w:lang w:eastAsia="hr-HR"/>
        </w:rPr>
        <w:t> </w:t>
      </w:r>
    </w:p>
    <w:p w14:paraId="7F502D6D" w14:textId="77777777" w:rsidR="00ED4E18" w:rsidRDefault="00ED4E18" w:rsidP="00ED4E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 </w:t>
      </w:r>
    </w:p>
    <w:p w14:paraId="41EBAB5A" w14:textId="77777777" w:rsidR="00ED4E18" w:rsidRDefault="00ED4E18" w:rsidP="00ED4E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 xml:space="preserve">Korisnik: </w:t>
      </w:r>
    </w:p>
    <w:p w14:paraId="0919862C" w14:textId="77777777" w:rsidR="00ED4E18" w:rsidRDefault="00ED4E18" w:rsidP="00ED4E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Središnji državni ured za razvoj digitalnog društva</w:t>
      </w:r>
    </w:p>
    <w:p w14:paraId="333CFDBB" w14:textId="77777777" w:rsidR="00ED4E18" w:rsidRDefault="00ED4E18" w:rsidP="00ED4E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Adresa: Ulica Ivana Lučića 8, 10 000 Zagreb</w:t>
      </w:r>
    </w:p>
    <w:p w14:paraId="45DECE2B" w14:textId="77777777" w:rsidR="00ED4E18" w:rsidRDefault="00ED4E18" w:rsidP="00ED4E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Mrežno sjedište: </w:t>
      </w:r>
      <w:hyperlink r:id="rId14" w:tgtFrame="_blank" w:history="1">
        <w:r>
          <w:rPr>
            <w:rStyle w:val="normaltextrun"/>
            <w:rFonts w:ascii="Arial" w:hAnsi="Arial" w:cs="Arial"/>
            <w:color w:val="000000"/>
            <w:u w:val="single"/>
            <w:shd w:val="clear" w:color="auto" w:fill="E1E3E6"/>
          </w:rPr>
          <w:t>https://rdd.gov.hr</w:t>
        </w:r>
      </w:hyperlink>
    </w:p>
    <w:p w14:paraId="0F981C4B" w14:textId="77777777" w:rsidR="00ED4E18" w:rsidRDefault="00ED4E18" w:rsidP="00ED4E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Telefon: </w:t>
      </w:r>
      <w:r>
        <w:rPr>
          <w:rStyle w:val="eop"/>
          <w:rFonts w:ascii="Arial" w:hAnsi="Arial" w:cs="Arial"/>
        </w:rPr>
        <w:t>+385 1 4400 840</w:t>
      </w:r>
    </w:p>
    <w:p w14:paraId="59822676" w14:textId="77777777" w:rsidR="00ED4E18" w:rsidRDefault="00ED4E18" w:rsidP="00ED4E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710A6610" w14:textId="77777777" w:rsidR="00ED4E18" w:rsidRDefault="00ED4E18" w:rsidP="00ED4E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D13438"/>
        </w:rPr>
        <w:t> </w:t>
      </w:r>
    </w:p>
    <w:p w14:paraId="36FA74EA" w14:textId="77777777" w:rsidR="00ED4E18" w:rsidRDefault="00ED4E18" w:rsidP="00ED4E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14:paraId="41640DA6" w14:textId="77777777" w:rsidR="00ED4E18" w:rsidRDefault="00ED4E18" w:rsidP="00ED4E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14:paraId="366C6E93" w14:textId="77777777" w:rsidR="00ED4E18" w:rsidRDefault="00ED4E18" w:rsidP="00ED4E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Projekt je sufinancirala Europska unija iz Europskog socijalnog fonda.</w:t>
      </w:r>
      <w:r>
        <w:rPr>
          <w:rStyle w:val="eop"/>
          <w:rFonts w:ascii="Arial" w:hAnsi="Arial" w:cs="Arial"/>
        </w:rPr>
        <w:t> </w:t>
      </w:r>
    </w:p>
    <w:p w14:paraId="78DACC00" w14:textId="1D0A1C37" w:rsidR="00ED4E18" w:rsidRDefault="00ED4E18" w:rsidP="00ED4E1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Više informacija o EU fondovima možete pronaći na </w:t>
      </w:r>
      <w:r w:rsidR="009C7EE3">
        <w:rPr>
          <w:rStyle w:val="normaltextrun"/>
          <w:rFonts w:ascii="Arial" w:hAnsi="Arial" w:cs="Arial"/>
        </w:rPr>
        <w:t xml:space="preserve">mrežnim </w:t>
      </w:r>
      <w:r>
        <w:rPr>
          <w:rStyle w:val="normaltextrun"/>
          <w:rFonts w:ascii="Arial" w:hAnsi="Arial" w:cs="Arial"/>
        </w:rPr>
        <w:t xml:space="preserve">stranicama Ministarstva regionalnog razvoja i fondova Europske unije: </w:t>
      </w:r>
      <w:hyperlink r:id="rId15" w:tgtFrame="_blank" w:history="1">
        <w:r>
          <w:rPr>
            <w:rStyle w:val="normaltextrun"/>
            <w:rFonts w:ascii="Arial" w:hAnsi="Arial" w:cs="Arial"/>
            <w:color w:val="000000"/>
            <w:u w:val="single"/>
            <w:shd w:val="clear" w:color="auto" w:fill="E1E3E6"/>
          </w:rPr>
          <w:t>www.strukturnifondovi.hr</w:t>
        </w:r>
      </w:hyperlink>
      <w:r>
        <w:rPr>
          <w:rStyle w:val="normaltextrun"/>
          <w:rFonts w:ascii="Arial" w:hAnsi="Arial" w:cs="Arial"/>
        </w:rPr>
        <w:t>.</w:t>
      </w:r>
      <w:r w:rsidR="003B0BE2">
        <w:rPr>
          <w:rStyle w:val="normaltextrun"/>
          <w:rFonts w:ascii="Arial" w:hAnsi="Arial" w:cs="Arial"/>
        </w:rPr>
        <w:t xml:space="preserve"> </w:t>
      </w:r>
    </w:p>
    <w:p w14:paraId="7CD10A97" w14:textId="77777777" w:rsidR="00ED4E18" w:rsidRDefault="00ED4E18" w:rsidP="00ED4E1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</w:p>
    <w:p w14:paraId="7A9046F3" w14:textId="77777777" w:rsidR="00ED4E18" w:rsidRDefault="00ED4E18" w:rsidP="00ED4E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Sadržaj publikacije isključiva je odgovornost Središnjeg državnog ureda za razvoj digitalnog društva.</w:t>
      </w:r>
    </w:p>
    <w:p w14:paraId="0BFEE179" w14:textId="77777777" w:rsidR="00ED4E18" w:rsidRDefault="00ED4E18" w:rsidP="00ED4E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4C2ECC1" w14:textId="03E8D8FF" w:rsidR="00A36088" w:rsidRPr="00763F2E" w:rsidRDefault="00A36088" w:rsidP="008875F7">
      <w:pPr>
        <w:spacing w:before="0" w:after="0"/>
        <w:jc w:val="center"/>
        <w:sectPr w:rsidR="00A36088" w:rsidRPr="00763F2E" w:rsidSect="003066F9">
          <w:headerReference w:type="default" r:id="rId16"/>
          <w:footerReference w:type="default" r:id="rId17"/>
          <w:headerReference w:type="first" r:id="rId18"/>
          <w:footerReference w:type="first" r:id="rId19"/>
          <w:type w:val="oddPage"/>
          <w:pgSz w:w="11906" w:h="16838"/>
          <w:pgMar w:top="1418" w:right="1418" w:bottom="1418" w:left="1418" w:header="709" w:footer="1002" w:gutter="0"/>
          <w:pgNumType w:start="0"/>
          <w:cols w:space="708"/>
          <w:titlePg/>
          <w:docGrid w:linePitch="360"/>
        </w:sectPr>
      </w:pPr>
    </w:p>
    <w:p w14:paraId="0398A349" w14:textId="77777777" w:rsidR="00A30EEC" w:rsidRPr="00763F2E" w:rsidRDefault="00A30EEC" w:rsidP="00C309DB">
      <w:pPr>
        <w:jc w:val="center"/>
      </w:pPr>
    </w:p>
    <w:p w14:paraId="5EF0D1D3" w14:textId="77777777" w:rsidR="00C309DB" w:rsidRPr="00763F2E" w:rsidRDefault="00C309DB" w:rsidP="00C309DB">
      <w:pPr>
        <w:jc w:val="center"/>
      </w:pPr>
    </w:p>
    <w:p w14:paraId="58216FB2" w14:textId="1450FC06" w:rsidR="00FC69BD" w:rsidRPr="00763F2E" w:rsidRDefault="00392564" w:rsidP="27E909A4">
      <w:pPr>
        <w:rPr>
          <w:b/>
          <w:bCs/>
        </w:rPr>
      </w:pPr>
      <w:r w:rsidRPr="00763F2E">
        <w:rPr>
          <w:b/>
          <w:bCs/>
        </w:rPr>
        <w:t>Sadržaj:</w:t>
      </w:r>
    </w:p>
    <w:p w14:paraId="50BF323A" w14:textId="74DBC088" w:rsidR="00954DDE" w:rsidRDefault="002828D4">
      <w:pPr>
        <w:pStyle w:val="Sadraj3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 w:rsidRPr="00721179">
        <w:rPr>
          <w:rFonts w:ascii="Arial" w:hAnsi="Arial"/>
          <w:b/>
          <w:bCs/>
        </w:rPr>
        <w:fldChar w:fldCharType="begin"/>
      </w:r>
      <w:r w:rsidRPr="00721179">
        <w:rPr>
          <w:rFonts w:ascii="Arial" w:hAnsi="Arial"/>
        </w:rPr>
        <w:instrText xml:space="preserve"> TOC \o "1-4" \u </w:instrText>
      </w:r>
      <w:r w:rsidRPr="00721179">
        <w:rPr>
          <w:rFonts w:ascii="Arial" w:hAnsi="Arial"/>
          <w:b/>
          <w:bCs/>
        </w:rPr>
        <w:fldChar w:fldCharType="separate"/>
      </w:r>
      <w:r w:rsidR="00954DDE">
        <w:rPr>
          <w:noProof/>
        </w:rPr>
        <w:t>Popis slika</w:t>
      </w:r>
      <w:r w:rsidR="00954DDE">
        <w:rPr>
          <w:noProof/>
        </w:rPr>
        <w:tab/>
      </w:r>
      <w:r w:rsidR="00954DDE">
        <w:rPr>
          <w:noProof/>
        </w:rPr>
        <w:fldChar w:fldCharType="begin"/>
      </w:r>
      <w:r w:rsidR="00954DDE">
        <w:rPr>
          <w:noProof/>
        </w:rPr>
        <w:instrText xml:space="preserve"> PAGEREF _Toc127021820 \h </w:instrText>
      </w:r>
      <w:r w:rsidR="00954DDE">
        <w:rPr>
          <w:noProof/>
        </w:rPr>
      </w:r>
      <w:r w:rsidR="00954DDE">
        <w:rPr>
          <w:noProof/>
        </w:rPr>
        <w:fldChar w:fldCharType="separate"/>
      </w:r>
      <w:r w:rsidR="00954DDE">
        <w:rPr>
          <w:noProof/>
        </w:rPr>
        <w:t>4</w:t>
      </w:r>
      <w:r w:rsidR="00954DDE">
        <w:rPr>
          <w:noProof/>
        </w:rPr>
        <w:fldChar w:fldCharType="end"/>
      </w:r>
    </w:p>
    <w:p w14:paraId="51F6B2BC" w14:textId="7B4C420A" w:rsidR="00954DDE" w:rsidRDefault="00954DDE">
      <w:pPr>
        <w:pStyle w:val="Sadraj3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Osnovni pojmovi i kratice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0033C412" w14:textId="571093CB" w:rsidR="00954DDE" w:rsidRDefault="00954DDE">
      <w:pPr>
        <w:pStyle w:val="Sadraj3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Uvod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5CF59DFC" w14:textId="7DDFFFC7" w:rsidR="00954DDE" w:rsidRDefault="00954DDE">
      <w:pPr>
        <w:pStyle w:val="Sadraj3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Tehničke pretpostavke za korištenje aplikacije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55BAB645" w14:textId="2DFCE32C" w:rsidR="00954DDE" w:rsidRDefault="00954DDE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Uloge u sustavu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76EF689A" w14:textId="6D4AD962" w:rsidR="00954DDE" w:rsidRDefault="00954DDE">
      <w:pPr>
        <w:pStyle w:val="Sadraj3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Prijava u sustav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598CDF98" w14:textId="4C680EF3" w:rsidR="00954DDE" w:rsidRDefault="00954DDE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Prijava preko stranice https://drzavnamaturaadmin.e-upisi.hr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0C6AA99B" w14:textId="36C53478" w:rsidR="00954DDE" w:rsidRDefault="00954DDE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Prijava putem stranice https://admin.e-upisi.hr/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72F95B8C" w14:textId="40024B37" w:rsidR="00954DDE" w:rsidRDefault="00954DDE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Prihvaćanje općih uvjeta korištenja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633A0B8F" w14:textId="55730E8A" w:rsidR="00954DDE" w:rsidRDefault="00954DDE">
      <w:pPr>
        <w:pStyle w:val="Sadraj3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Osnovni elementi sučelja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44DA56F9" w14:textId="1CEA3723" w:rsidR="00954DDE" w:rsidRDefault="00954DDE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Prikaz i uređivanje profila prijavljenog korisnika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07476920" w14:textId="0DB079F4" w:rsidR="00954DDE" w:rsidRDefault="00954DDE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Izbornik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59989BDB" w14:textId="612E7558" w:rsidR="00954DDE" w:rsidRDefault="00954DDE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Središnji dio sučelja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4EA01958" w14:textId="646360F9" w:rsidR="00954DDE" w:rsidRDefault="00954DDE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Alatna traka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6EF91750" w14:textId="74632853" w:rsidR="00954DDE" w:rsidRDefault="00954DDE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Filtriranje i pretraživanje podataka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650049CD" w14:textId="11656EFA" w:rsidR="00954DDE" w:rsidRDefault="00954DDE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Sortiranje podataka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571C337C" w14:textId="68E21295" w:rsidR="00954DDE" w:rsidRDefault="00954DDE">
      <w:pPr>
        <w:pStyle w:val="Sadraj3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Pregled mogućnosti ispitnoga koordinatora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6FEFF91B" w14:textId="7306D694" w:rsidR="00954DDE" w:rsidRDefault="00954DDE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Podatci o školi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64347193" w14:textId="5DEEA552" w:rsidR="00954DDE" w:rsidRDefault="00954DDE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Pristupnici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4AF5FC7A" w14:textId="2AD4EDA5" w:rsidR="00954DDE" w:rsidRDefault="00954DDE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Prigovori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59E3B99F" w14:textId="19623792" w:rsidR="00954DDE" w:rsidRDefault="00954DDE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Svjedodžbe i potvrde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14:paraId="1054F8C8" w14:textId="14E7AAD6" w:rsidR="00954DDE" w:rsidRDefault="00954DDE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Rezultati državne mature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14:paraId="26D8D957" w14:textId="7FC6135A" w:rsidR="00954DDE" w:rsidRDefault="00954DDE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Korisničke upute, pomoć i podrška i osnovne informacije o programu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</w:p>
    <w:p w14:paraId="6816996C" w14:textId="26B566EF" w:rsidR="00954DDE" w:rsidRDefault="00954DDE">
      <w:pPr>
        <w:pStyle w:val="Sadraj3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Pregled mogućnosti djelatnika Nacionalnog centra za vanjsko vrednovanje obrazovanja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</w:p>
    <w:p w14:paraId="4608B4A0" w14:textId="767B1DCD" w:rsidR="00954DDE" w:rsidRDefault="00954DDE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Pristupnici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</w:p>
    <w:p w14:paraId="570649A5" w14:textId="02E3F0DF" w:rsidR="00954DDE" w:rsidRDefault="00954DDE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Prigovori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</w:p>
    <w:p w14:paraId="274431E2" w14:textId="03A012E8" w:rsidR="00954DDE" w:rsidRDefault="00954DDE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Svjedodžbe i potvrde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14:paraId="7E3A7700" w14:textId="4B985DB9" w:rsidR="00954DDE" w:rsidRDefault="00954DDE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Rezultati ispita državne mature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14:paraId="23F43B47" w14:textId="480CCECE" w:rsidR="00954DDE" w:rsidRDefault="00954DDE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Rokovi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47</w:t>
      </w:r>
      <w:r>
        <w:rPr>
          <w:noProof/>
        </w:rPr>
        <w:fldChar w:fldCharType="end"/>
      </w:r>
    </w:p>
    <w:p w14:paraId="6B92EB6E" w14:textId="3D8D412B" w:rsidR="00954DDE" w:rsidRDefault="00954DDE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Poruke i obavijesti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14:paraId="7E5ED697" w14:textId="59ED4DBF" w:rsidR="00954DDE" w:rsidRDefault="00954DDE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Kontrola prijava ispita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52</w:t>
      </w:r>
      <w:r>
        <w:rPr>
          <w:noProof/>
        </w:rPr>
        <w:fldChar w:fldCharType="end"/>
      </w:r>
    </w:p>
    <w:p w14:paraId="175B53F9" w14:textId="770E2A7F" w:rsidR="00954DDE" w:rsidRDefault="00954DDE">
      <w:pPr>
        <w:pStyle w:val="Sadraj4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hr-HR"/>
        </w:rPr>
      </w:pPr>
      <w:r>
        <w:rPr>
          <w:noProof/>
        </w:rPr>
        <w:t>Korisničke upute, pomoć i podrška i o programu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_Toc127021851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14:paraId="55E50722" w14:textId="25B12757" w:rsidR="00554E46" w:rsidRPr="00774777" w:rsidRDefault="002828D4" w:rsidP="00FD2212">
      <w:r w:rsidRPr="00721179">
        <w:fldChar w:fldCharType="end"/>
      </w:r>
      <w:r w:rsidRPr="00721179">
        <w:t xml:space="preserve"> </w:t>
      </w:r>
    </w:p>
    <w:p w14:paraId="5AD30EDA" w14:textId="77777777" w:rsidR="00554E46" w:rsidRPr="00763F2E" w:rsidRDefault="00554E46">
      <w:r w:rsidRPr="00763F2E">
        <w:br w:type="page"/>
      </w:r>
    </w:p>
    <w:p w14:paraId="7DC7BC5D" w14:textId="26C0B5C2" w:rsidR="00AE1B41" w:rsidRPr="00763F2E" w:rsidRDefault="00554E46" w:rsidP="00774777">
      <w:pPr>
        <w:pStyle w:val="Naslov3"/>
      </w:pPr>
      <w:bookmarkStart w:id="0" w:name="_Toc127021820"/>
      <w:commentRangeStart w:id="1"/>
      <w:r w:rsidRPr="00763F2E">
        <w:lastRenderedPageBreak/>
        <w:t>Popis slika</w:t>
      </w:r>
      <w:bookmarkEnd w:id="0"/>
      <w:commentRangeEnd w:id="1"/>
      <w:r w:rsidR="00E05688">
        <w:rPr>
          <w:rStyle w:val="Referencakomentara"/>
          <w:rFonts w:asciiTheme="minorHAnsi" w:eastAsiaTheme="minorHAnsi" w:hAnsiTheme="minorHAnsi" w:cstheme="minorBidi"/>
          <w:b w:val="0"/>
          <w:bCs w:val="0"/>
        </w:rPr>
        <w:commentReference w:id="1"/>
      </w:r>
    </w:p>
    <w:p w14:paraId="605CC0B7" w14:textId="77777777" w:rsidR="00554E46" w:rsidRPr="00763F2E" w:rsidRDefault="00554E46" w:rsidP="00FD2212"/>
    <w:p w14:paraId="3CA1EC09" w14:textId="32EFE4ED" w:rsidR="00954DDE" w:rsidRDefault="00554E46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r w:rsidRPr="00763F2E">
        <w:fldChar w:fldCharType="begin"/>
      </w:r>
      <w:r w:rsidRPr="00763F2E">
        <w:instrText xml:space="preserve"> TOC \h \z \c "Slika" </w:instrText>
      </w:r>
      <w:r w:rsidRPr="00763F2E">
        <w:fldChar w:fldCharType="separate"/>
      </w:r>
      <w:hyperlink w:anchor="_Toc127021852" w:history="1">
        <w:r w:rsidR="00954DDE" w:rsidRPr="002D6EA0">
          <w:rPr>
            <w:rStyle w:val="Hiperveza"/>
            <w:rFonts w:eastAsiaTheme="majorEastAsia"/>
            <w:b/>
            <w:bCs/>
            <w:noProof/>
          </w:rPr>
          <w:t>Slika 1. Odabir vjerodajnice za prijavu u sustav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_Toc127021852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10</w:t>
        </w:r>
        <w:r w:rsidR="00954DDE">
          <w:rPr>
            <w:noProof/>
            <w:webHidden/>
          </w:rPr>
          <w:fldChar w:fldCharType="end"/>
        </w:r>
      </w:hyperlink>
    </w:p>
    <w:p w14:paraId="2AE8ED9D" w14:textId="76548E35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53" w:history="1">
        <w:r w:rsidR="00954DDE" w:rsidRPr="002D6EA0">
          <w:rPr>
            <w:rStyle w:val="Hiperveza"/>
            <w:rFonts w:eastAsiaTheme="majorEastAsia"/>
            <w:noProof/>
          </w:rPr>
          <w:t>Slika 2. Stranica za prijavu u administratorko sučelje sustava e-Upisi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_Toc127021853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11</w:t>
        </w:r>
        <w:r w:rsidR="00954DDE">
          <w:rPr>
            <w:noProof/>
            <w:webHidden/>
          </w:rPr>
          <w:fldChar w:fldCharType="end"/>
        </w:r>
      </w:hyperlink>
    </w:p>
    <w:p w14:paraId="44F0596E" w14:textId="72F47C86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54" w:history="1">
        <w:r w:rsidR="00954DDE" w:rsidRPr="002D6EA0">
          <w:rPr>
            <w:rStyle w:val="Hiperveza"/>
            <w:rFonts w:eastAsiaTheme="majorEastAsia"/>
            <w:noProof/>
          </w:rPr>
          <w:t>Slika 3. Početna stranica administratorskoga sučelja usluge e-Upisi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_Toc127021854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11</w:t>
        </w:r>
        <w:r w:rsidR="00954DDE">
          <w:rPr>
            <w:noProof/>
            <w:webHidden/>
          </w:rPr>
          <w:fldChar w:fldCharType="end"/>
        </w:r>
      </w:hyperlink>
    </w:p>
    <w:p w14:paraId="53A3B00B" w14:textId="4CA32F54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55" w:history="1">
        <w:r w:rsidR="00954DDE" w:rsidRPr="002D6EA0">
          <w:rPr>
            <w:rStyle w:val="Hiperveza"/>
            <w:rFonts w:eastAsiaTheme="majorEastAsia"/>
            <w:b/>
            <w:bCs/>
            <w:noProof/>
          </w:rPr>
          <w:t>Slika 4. Prozor za prihvaćanje općih uvjeta korištenja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_Toc127021855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12</w:t>
        </w:r>
        <w:r w:rsidR="00954DDE">
          <w:rPr>
            <w:noProof/>
            <w:webHidden/>
          </w:rPr>
          <w:fldChar w:fldCharType="end"/>
        </w:r>
      </w:hyperlink>
    </w:p>
    <w:p w14:paraId="49A58317" w14:textId="107CC091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56" w:history="1">
        <w:r w:rsidR="00954DDE" w:rsidRPr="002D6EA0">
          <w:rPr>
            <w:rStyle w:val="Hiperveza"/>
            <w:rFonts w:eastAsiaTheme="majorEastAsia"/>
            <w:noProof/>
          </w:rPr>
          <w:t>Slika 5. Početna stranica sustava SRDM nakon prijave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_Toc127021856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12</w:t>
        </w:r>
        <w:r w:rsidR="00954DDE">
          <w:rPr>
            <w:noProof/>
            <w:webHidden/>
          </w:rPr>
          <w:fldChar w:fldCharType="end"/>
        </w:r>
      </w:hyperlink>
    </w:p>
    <w:p w14:paraId="6DA2F52D" w14:textId="587DC6F4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57" w:history="1">
        <w:r w:rsidR="00954DDE" w:rsidRPr="002D6EA0">
          <w:rPr>
            <w:rStyle w:val="Hiperveza"/>
            <w:rFonts w:eastAsiaTheme="majorEastAsia"/>
            <w:noProof/>
          </w:rPr>
          <w:t>Slika 6. Horizontalna navigacijska traka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_Toc127021857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13</w:t>
        </w:r>
        <w:r w:rsidR="00954DDE">
          <w:rPr>
            <w:noProof/>
            <w:webHidden/>
          </w:rPr>
          <w:fldChar w:fldCharType="end"/>
        </w:r>
      </w:hyperlink>
    </w:p>
    <w:p w14:paraId="1FA4A7CD" w14:textId="72858E60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58" w:history="1">
        <w:r w:rsidR="00954DDE" w:rsidRPr="002D6EA0">
          <w:rPr>
            <w:rStyle w:val="Hiperveza"/>
            <w:rFonts w:eastAsiaTheme="majorEastAsia"/>
            <w:noProof/>
          </w:rPr>
          <w:t>Slika 7. Obrazac za prikaz i uređivanje profila korisnika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_Toc127021858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13</w:t>
        </w:r>
        <w:r w:rsidR="00954DDE">
          <w:rPr>
            <w:noProof/>
            <w:webHidden/>
          </w:rPr>
          <w:fldChar w:fldCharType="end"/>
        </w:r>
      </w:hyperlink>
    </w:p>
    <w:p w14:paraId="0AC61F0B" w14:textId="3EFEC45D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59" w:history="1">
        <w:r w:rsidR="00954DDE" w:rsidRPr="002D6EA0">
          <w:rPr>
            <w:rStyle w:val="Hiperveza"/>
            <w:rFonts w:eastAsiaTheme="majorEastAsia"/>
            <w:noProof/>
          </w:rPr>
          <w:t>Slika 8. Različiti elementi izbornika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_Toc127021859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14</w:t>
        </w:r>
        <w:r w:rsidR="00954DDE">
          <w:rPr>
            <w:noProof/>
            <w:webHidden/>
          </w:rPr>
          <w:fldChar w:fldCharType="end"/>
        </w:r>
      </w:hyperlink>
    </w:p>
    <w:p w14:paraId="6DA1ABFB" w14:textId="3E5107DB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60" w:history="1">
        <w:r w:rsidR="00954DDE" w:rsidRPr="002D6EA0">
          <w:rPr>
            <w:rStyle w:val="Hiperveza"/>
            <w:rFonts w:eastAsiaTheme="majorEastAsia"/>
            <w:noProof/>
          </w:rPr>
          <w:t>Slika 9. Alatna traka odabrane kartice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_Toc127021860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15</w:t>
        </w:r>
        <w:r w:rsidR="00954DDE">
          <w:rPr>
            <w:noProof/>
            <w:webHidden/>
          </w:rPr>
          <w:fldChar w:fldCharType="end"/>
        </w:r>
      </w:hyperlink>
    </w:p>
    <w:p w14:paraId="6E4FA4DB" w14:textId="3C543EDE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61" w:history="1">
        <w:r w:rsidR="00954DDE" w:rsidRPr="002D6EA0">
          <w:rPr>
            <w:rStyle w:val="Hiperveza"/>
            <w:rFonts w:eastAsiaTheme="majorEastAsia"/>
            <w:noProof/>
          </w:rPr>
          <w:t>Slika 10. Pretraživanje unošenjem teksta u prazno polje iznad atributa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_Toc127021861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15</w:t>
        </w:r>
        <w:r w:rsidR="00954DDE">
          <w:rPr>
            <w:noProof/>
            <w:webHidden/>
          </w:rPr>
          <w:fldChar w:fldCharType="end"/>
        </w:r>
      </w:hyperlink>
    </w:p>
    <w:p w14:paraId="00745C53" w14:textId="77527195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62" w:history="1">
        <w:r w:rsidR="00954DDE" w:rsidRPr="002D6EA0">
          <w:rPr>
            <w:rStyle w:val="Hiperveza"/>
            <w:rFonts w:eastAsiaTheme="majorEastAsia"/>
            <w:noProof/>
          </w:rPr>
          <w:t>Slika 11. Pretraživanje odabirom uvjeta pretraživanja iz padajućeg izbornika (brojčani podatci)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_Toc127021862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16</w:t>
        </w:r>
        <w:r w:rsidR="00954DDE">
          <w:rPr>
            <w:noProof/>
            <w:webHidden/>
          </w:rPr>
          <w:fldChar w:fldCharType="end"/>
        </w:r>
      </w:hyperlink>
    </w:p>
    <w:p w14:paraId="0B068BE3" w14:textId="231F9733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63" w:history="1">
        <w:r w:rsidR="00954DDE" w:rsidRPr="002D6EA0">
          <w:rPr>
            <w:rStyle w:val="Hiperveza"/>
            <w:rFonts w:eastAsiaTheme="majorEastAsia"/>
            <w:noProof/>
          </w:rPr>
          <w:t>Slika 12. Pretraživanje odabirom uvjeta pretraživanja iz padajućeg izbornika (tekstni podatci)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_Toc127021863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16</w:t>
        </w:r>
        <w:r w:rsidR="00954DDE">
          <w:rPr>
            <w:noProof/>
            <w:webHidden/>
          </w:rPr>
          <w:fldChar w:fldCharType="end"/>
        </w:r>
      </w:hyperlink>
    </w:p>
    <w:p w14:paraId="15312BA1" w14:textId="0E020CA4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64" w:history="1">
        <w:r w:rsidR="00954DDE" w:rsidRPr="002D6EA0">
          <w:rPr>
            <w:rStyle w:val="Hiperveza"/>
            <w:rFonts w:eastAsiaTheme="majorEastAsia"/>
            <w:noProof/>
          </w:rPr>
          <w:t>Slika 13. Ikone za stvaranje filtera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_Toc127021864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17</w:t>
        </w:r>
        <w:r w:rsidR="00954DDE">
          <w:rPr>
            <w:noProof/>
            <w:webHidden/>
          </w:rPr>
          <w:fldChar w:fldCharType="end"/>
        </w:r>
      </w:hyperlink>
    </w:p>
    <w:p w14:paraId="1A638C41" w14:textId="79F7619B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65" w:history="1">
        <w:r w:rsidR="00954DDE" w:rsidRPr="002D6EA0">
          <w:rPr>
            <w:rStyle w:val="Hiperveza"/>
            <w:rFonts w:eastAsiaTheme="majorEastAsia"/>
            <w:noProof/>
          </w:rPr>
          <w:t>Slika 14. Prikaz obrasca za stvaranje filtera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_Toc127021865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17</w:t>
        </w:r>
        <w:r w:rsidR="00954DDE">
          <w:rPr>
            <w:noProof/>
            <w:webHidden/>
          </w:rPr>
          <w:fldChar w:fldCharType="end"/>
        </w:r>
      </w:hyperlink>
    </w:p>
    <w:p w14:paraId="780863C0" w14:textId="47ED9B94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66" w:history="1">
        <w:r w:rsidR="00954DDE" w:rsidRPr="002D6EA0">
          <w:rPr>
            <w:rStyle w:val="Hiperveza"/>
            <w:rFonts w:eastAsiaTheme="majorEastAsia"/>
            <w:noProof/>
          </w:rPr>
          <w:t>Slika 15. Primjer stvaranja filtera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_Toc127021866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18</w:t>
        </w:r>
        <w:r w:rsidR="00954DDE">
          <w:rPr>
            <w:noProof/>
            <w:webHidden/>
          </w:rPr>
          <w:fldChar w:fldCharType="end"/>
        </w:r>
      </w:hyperlink>
    </w:p>
    <w:p w14:paraId="74E7C5E7" w14:textId="34C790AB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67" w:history="1">
        <w:r w:rsidR="00954DDE" w:rsidRPr="002D6EA0">
          <w:rPr>
            <w:rStyle w:val="Hiperveza"/>
            <w:rFonts w:eastAsiaTheme="majorEastAsia"/>
            <w:noProof/>
          </w:rPr>
          <w:t>Slika 16. Primjena ili opoziv filtera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_Toc127021867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18</w:t>
        </w:r>
        <w:r w:rsidR="00954DDE">
          <w:rPr>
            <w:noProof/>
            <w:webHidden/>
          </w:rPr>
          <w:fldChar w:fldCharType="end"/>
        </w:r>
      </w:hyperlink>
    </w:p>
    <w:p w14:paraId="7AA02EF8" w14:textId="3195B06C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68" w:history="1">
        <w:r w:rsidR="00954DDE" w:rsidRPr="002D6EA0">
          <w:rPr>
            <w:rStyle w:val="Hiperveza"/>
            <w:rFonts w:eastAsiaTheme="majorEastAsia"/>
            <w:noProof/>
          </w:rPr>
          <w:t>Slika 17. Prikaz kriterija filtriranja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_Toc127021868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19</w:t>
        </w:r>
        <w:r w:rsidR="00954DDE">
          <w:rPr>
            <w:noProof/>
            <w:webHidden/>
          </w:rPr>
          <w:fldChar w:fldCharType="end"/>
        </w:r>
      </w:hyperlink>
    </w:p>
    <w:p w14:paraId="6E36CA44" w14:textId="7D97850A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69" w:history="1">
        <w:r w:rsidR="00954DDE" w:rsidRPr="002D6EA0">
          <w:rPr>
            <w:rStyle w:val="Hiperveza"/>
            <w:rFonts w:eastAsiaTheme="majorEastAsia"/>
            <w:noProof/>
          </w:rPr>
          <w:t>Slika 18. Uklanjanje i brisanje filtera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_Toc127021869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19</w:t>
        </w:r>
        <w:r w:rsidR="00954DDE">
          <w:rPr>
            <w:noProof/>
            <w:webHidden/>
          </w:rPr>
          <w:fldChar w:fldCharType="end"/>
        </w:r>
      </w:hyperlink>
    </w:p>
    <w:p w14:paraId="46FA7B61" w14:textId="161D33DF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70" w:history="1">
        <w:r w:rsidR="00954DDE" w:rsidRPr="002D6EA0">
          <w:rPr>
            <w:rStyle w:val="Hiperveza"/>
            <w:rFonts w:eastAsiaTheme="majorEastAsia"/>
            <w:noProof/>
          </w:rPr>
          <w:t>Slika 19. Sortiranje podataka prema prezimenu pristupnika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_Toc127021870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20</w:t>
        </w:r>
        <w:r w:rsidR="00954DDE">
          <w:rPr>
            <w:noProof/>
            <w:webHidden/>
          </w:rPr>
          <w:fldChar w:fldCharType="end"/>
        </w:r>
      </w:hyperlink>
    </w:p>
    <w:p w14:paraId="125C08A4" w14:textId="67F4C1F3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71" w:history="1">
        <w:r w:rsidR="00954DDE" w:rsidRPr="002D6EA0">
          <w:rPr>
            <w:rStyle w:val="Hiperveza"/>
            <w:rFonts w:eastAsiaTheme="majorEastAsia"/>
            <w:noProof/>
          </w:rPr>
          <w:t>Slika 20. Izbornik ispitnoga koordinatora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_Toc127021871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21</w:t>
        </w:r>
        <w:r w:rsidR="00954DDE">
          <w:rPr>
            <w:noProof/>
            <w:webHidden/>
          </w:rPr>
          <w:fldChar w:fldCharType="end"/>
        </w:r>
      </w:hyperlink>
    </w:p>
    <w:p w14:paraId="6FC42B3B" w14:textId="0CC36D72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72" w:history="1">
        <w:r w:rsidR="00954DDE" w:rsidRPr="002D6EA0">
          <w:rPr>
            <w:rStyle w:val="Hiperveza"/>
            <w:rFonts w:eastAsiaTheme="majorEastAsia"/>
            <w:noProof/>
          </w:rPr>
          <w:t xml:space="preserve">Slika 21. Izbornik </w:t>
        </w:r>
        <w:r w:rsidR="00954DDE" w:rsidRPr="002D6EA0">
          <w:rPr>
            <w:rStyle w:val="Hiperveza"/>
            <w:rFonts w:eastAsiaTheme="majorEastAsia"/>
            <w:i/>
            <w:iCs/>
            <w:noProof/>
          </w:rPr>
          <w:t>Škola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_Toc127021872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21</w:t>
        </w:r>
        <w:r w:rsidR="00954DDE">
          <w:rPr>
            <w:noProof/>
            <w:webHidden/>
          </w:rPr>
          <w:fldChar w:fldCharType="end"/>
        </w:r>
      </w:hyperlink>
    </w:p>
    <w:p w14:paraId="53BB645A" w14:textId="5DBA3A62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73" w:history="1">
        <w:r w:rsidR="00954DDE" w:rsidRPr="002D6EA0">
          <w:rPr>
            <w:rStyle w:val="Hiperveza"/>
            <w:rFonts w:eastAsiaTheme="majorEastAsia"/>
            <w:noProof/>
          </w:rPr>
          <w:t xml:space="preserve">Slika 22. Podatci o školi – kartica </w:t>
        </w:r>
        <w:r w:rsidR="00954DDE" w:rsidRPr="002D6EA0">
          <w:rPr>
            <w:rStyle w:val="Hiperveza"/>
            <w:rFonts w:eastAsiaTheme="majorEastAsia"/>
            <w:i/>
            <w:iCs/>
            <w:noProof/>
          </w:rPr>
          <w:t>Škola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_Toc127021873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22</w:t>
        </w:r>
        <w:r w:rsidR="00954DDE">
          <w:rPr>
            <w:noProof/>
            <w:webHidden/>
          </w:rPr>
          <w:fldChar w:fldCharType="end"/>
        </w:r>
      </w:hyperlink>
    </w:p>
    <w:p w14:paraId="5705BC84" w14:textId="428BA0FC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74" w:history="1">
        <w:r w:rsidR="00954DDE" w:rsidRPr="002D6EA0">
          <w:rPr>
            <w:rStyle w:val="Hiperveza"/>
            <w:rFonts w:eastAsiaTheme="majorEastAsia"/>
            <w:noProof/>
          </w:rPr>
          <w:t xml:space="preserve">Slika 23. Podatci o školi – kartica </w:t>
        </w:r>
        <w:r w:rsidR="00954DDE" w:rsidRPr="002D6EA0">
          <w:rPr>
            <w:rStyle w:val="Hiperveza"/>
            <w:rFonts w:eastAsiaTheme="majorEastAsia"/>
            <w:i/>
            <w:iCs/>
            <w:noProof/>
          </w:rPr>
          <w:t>Lokacije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_Toc127021874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22</w:t>
        </w:r>
        <w:r w:rsidR="00954DDE">
          <w:rPr>
            <w:noProof/>
            <w:webHidden/>
          </w:rPr>
          <w:fldChar w:fldCharType="end"/>
        </w:r>
      </w:hyperlink>
    </w:p>
    <w:p w14:paraId="121DFC68" w14:textId="0F995240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75" w:history="1">
        <w:r w:rsidR="00954DDE" w:rsidRPr="002D6EA0">
          <w:rPr>
            <w:rStyle w:val="Hiperveza"/>
            <w:rFonts w:eastAsiaTheme="majorEastAsia"/>
            <w:noProof/>
          </w:rPr>
          <w:t>Slika 24. Izmjena podataka izravnim unosom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_Toc127021875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22</w:t>
        </w:r>
        <w:r w:rsidR="00954DDE">
          <w:rPr>
            <w:noProof/>
            <w:webHidden/>
          </w:rPr>
          <w:fldChar w:fldCharType="end"/>
        </w:r>
      </w:hyperlink>
    </w:p>
    <w:p w14:paraId="2368DD34" w14:textId="055F49E1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76" w:history="1">
        <w:r w:rsidR="00954DDE" w:rsidRPr="002D6EA0">
          <w:rPr>
            <w:rStyle w:val="Hiperveza"/>
            <w:rFonts w:eastAsiaTheme="majorEastAsia"/>
            <w:noProof/>
          </w:rPr>
          <w:t>Slika 25. Izmjena podataka u obrascu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_Toc127021876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23</w:t>
        </w:r>
        <w:r w:rsidR="00954DDE">
          <w:rPr>
            <w:noProof/>
            <w:webHidden/>
          </w:rPr>
          <w:fldChar w:fldCharType="end"/>
        </w:r>
      </w:hyperlink>
    </w:p>
    <w:p w14:paraId="08FAC8F2" w14:textId="1EBF58BF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77" w:history="1">
        <w:r w:rsidR="00954DDE" w:rsidRPr="002D6EA0">
          <w:rPr>
            <w:rStyle w:val="Hiperveza"/>
            <w:rFonts w:eastAsiaTheme="majorEastAsia"/>
            <w:noProof/>
          </w:rPr>
          <w:t>Slika 26. Podatci o korisnicima u školi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_Toc127021877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23</w:t>
        </w:r>
        <w:r w:rsidR="00954DDE">
          <w:rPr>
            <w:noProof/>
            <w:webHidden/>
          </w:rPr>
          <w:fldChar w:fldCharType="end"/>
        </w:r>
      </w:hyperlink>
    </w:p>
    <w:p w14:paraId="17FB901B" w14:textId="5E8090F5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78" w:history="1">
        <w:r w:rsidR="00954DDE" w:rsidRPr="002D6EA0">
          <w:rPr>
            <w:rStyle w:val="Hiperveza"/>
            <w:rFonts w:eastAsiaTheme="majorEastAsia"/>
            <w:noProof/>
          </w:rPr>
          <w:t xml:space="preserve">Slika 27. Izbornik </w:t>
        </w:r>
        <w:r w:rsidR="00954DDE" w:rsidRPr="002D6EA0">
          <w:rPr>
            <w:rStyle w:val="Hiperveza"/>
            <w:rFonts w:eastAsiaTheme="majorEastAsia"/>
            <w:i/>
            <w:iCs/>
            <w:noProof/>
          </w:rPr>
          <w:t>Pristupnici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_Toc127021878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24</w:t>
        </w:r>
        <w:r w:rsidR="00954DDE">
          <w:rPr>
            <w:noProof/>
            <w:webHidden/>
          </w:rPr>
          <w:fldChar w:fldCharType="end"/>
        </w:r>
      </w:hyperlink>
    </w:p>
    <w:p w14:paraId="28D42B62" w14:textId="6BBBEC01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79" w:history="1">
        <w:r w:rsidR="00954DDE" w:rsidRPr="002D6EA0">
          <w:rPr>
            <w:rStyle w:val="Hiperveza"/>
            <w:rFonts w:eastAsiaTheme="majorEastAsia"/>
            <w:noProof/>
          </w:rPr>
          <w:t>Slika 28. Kartice s podatcima o pristupniku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_Toc127021879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24</w:t>
        </w:r>
        <w:r w:rsidR="00954DDE">
          <w:rPr>
            <w:noProof/>
            <w:webHidden/>
          </w:rPr>
          <w:fldChar w:fldCharType="end"/>
        </w:r>
      </w:hyperlink>
    </w:p>
    <w:p w14:paraId="6E9124B1" w14:textId="42F7538F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80" w:history="1">
        <w:r w:rsidR="00954DDE" w:rsidRPr="002D6EA0">
          <w:rPr>
            <w:rStyle w:val="Hiperveza"/>
            <w:rFonts w:eastAsiaTheme="majorEastAsia"/>
            <w:noProof/>
          </w:rPr>
          <w:t xml:space="preserve">Slika 29. Kartica </w:t>
        </w:r>
        <w:r w:rsidR="00954DDE" w:rsidRPr="002D6EA0">
          <w:rPr>
            <w:rStyle w:val="Hiperveza"/>
            <w:rFonts w:eastAsiaTheme="majorEastAsia"/>
            <w:i/>
            <w:iCs/>
            <w:noProof/>
          </w:rPr>
          <w:t>Pristupnik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_Toc127021880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24</w:t>
        </w:r>
        <w:r w:rsidR="00954DDE">
          <w:rPr>
            <w:noProof/>
            <w:webHidden/>
          </w:rPr>
          <w:fldChar w:fldCharType="end"/>
        </w:r>
      </w:hyperlink>
    </w:p>
    <w:p w14:paraId="51398F30" w14:textId="1725B29C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81" w:history="1">
        <w:r w:rsidR="00954DDE" w:rsidRPr="002D6EA0">
          <w:rPr>
            <w:rStyle w:val="Hiperveza"/>
            <w:rFonts w:eastAsiaTheme="majorEastAsia"/>
            <w:noProof/>
          </w:rPr>
          <w:t>Slika 30. Prikaz podataka o pristupniku u obrascu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_Toc127021881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25</w:t>
        </w:r>
        <w:r w:rsidR="00954DDE">
          <w:rPr>
            <w:noProof/>
            <w:webHidden/>
          </w:rPr>
          <w:fldChar w:fldCharType="end"/>
        </w:r>
      </w:hyperlink>
    </w:p>
    <w:p w14:paraId="28370C11" w14:textId="7DA34C9C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82" w:history="1">
        <w:r w:rsidR="00954DDE" w:rsidRPr="002D6EA0">
          <w:rPr>
            <w:rStyle w:val="Hiperveza"/>
            <w:rFonts w:eastAsiaTheme="majorEastAsia"/>
            <w:noProof/>
          </w:rPr>
          <w:t>Slika 31. Izdvajanje učenika određenog razrednog odjela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_Toc127021882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26</w:t>
        </w:r>
        <w:r w:rsidR="00954DDE">
          <w:rPr>
            <w:noProof/>
            <w:webHidden/>
          </w:rPr>
          <w:fldChar w:fldCharType="end"/>
        </w:r>
      </w:hyperlink>
    </w:p>
    <w:p w14:paraId="62D6A3AB" w14:textId="4039D6F0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83" w:history="1">
        <w:r w:rsidR="00954DDE" w:rsidRPr="002D6EA0">
          <w:rPr>
            <w:rStyle w:val="Hiperveza"/>
            <w:rFonts w:eastAsiaTheme="majorEastAsia"/>
            <w:noProof/>
          </w:rPr>
          <w:t>Slika 32. Pretraga po imenu i prezimenu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_Toc127021883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26</w:t>
        </w:r>
        <w:r w:rsidR="00954DDE">
          <w:rPr>
            <w:noProof/>
            <w:webHidden/>
          </w:rPr>
          <w:fldChar w:fldCharType="end"/>
        </w:r>
      </w:hyperlink>
    </w:p>
    <w:p w14:paraId="5F51B980" w14:textId="6121DFEE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84" w:history="1">
        <w:r w:rsidR="00954DDE" w:rsidRPr="002D6EA0">
          <w:rPr>
            <w:rStyle w:val="Hiperveza"/>
            <w:rFonts w:eastAsiaTheme="majorEastAsia"/>
            <w:noProof/>
          </w:rPr>
          <w:t>Slika 33. Filtriranje podataka prema mjestu rođenja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_Toc127021884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27</w:t>
        </w:r>
        <w:r w:rsidR="00954DDE">
          <w:rPr>
            <w:noProof/>
            <w:webHidden/>
          </w:rPr>
          <w:fldChar w:fldCharType="end"/>
        </w:r>
      </w:hyperlink>
    </w:p>
    <w:p w14:paraId="5D46504B" w14:textId="6E26B027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85" w:history="1">
        <w:r w:rsidR="00954DDE" w:rsidRPr="002D6EA0">
          <w:rPr>
            <w:rStyle w:val="Hiperveza"/>
            <w:rFonts w:eastAsiaTheme="majorEastAsia"/>
            <w:noProof/>
          </w:rPr>
          <w:t>Slika 34. Aktivnost pristupnika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_Toc127021885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27</w:t>
        </w:r>
        <w:r w:rsidR="00954DDE">
          <w:rPr>
            <w:noProof/>
            <w:webHidden/>
          </w:rPr>
          <w:fldChar w:fldCharType="end"/>
        </w:r>
      </w:hyperlink>
    </w:p>
    <w:p w14:paraId="6D83438E" w14:textId="3FEADF21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86" w:history="1">
        <w:r w:rsidR="00954DDE" w:rsidRPr="002D6EA0">
          <w:rPr>
            <w:rStyle w:val="Hiperveza"/>
            <w:rFonts w:eastAsiaTheme="majorEastAsia"/>
            <w:noProof/>
          </w:rPr>
          <w:t>Slika 35. Sumarni prikaz učenika i ispita koje su prijavili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_Toc127021886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28</w:t>
        </w:r>
        <w:r w:rsidR="00954DDE">
          <w:rPr>
            <w:noProof/>
            <w:webHidden/>
          </w:rPr>
          <w:fldChar w:fldCharType="end"/>
        </w:r>
      </w:hyperlink>
    </w:p>
    <w:p w14:paraId="5FC39785" w14:textId="64601B8C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87" w:history="1">
        <w:r w:rsidR="00954DDE" w:rsidRPr="002D6EA0">
          <w:rPr>
            <w:rStyle w:val="Hiperveza"/>
            <w:rFonts w:eastAsiaTheme="majorEastAsia"/>
            <w:noProof/>
          </w:rPr>
          <w:t xml:space="preserve">Slika 36. Kartice izbornika </w:t>
        </w:r>
        <w:r w:rsidR="00954DDE" w:rsidRPr="002D6EA0">
          <w:rPr>
            <w:rStyle w:val="Hiperveza"/>
            <w:rFonts w:eastAsiaTheme="majorEastAsia"/>
            <w:i/>
            <w:iCs/>
            <w:noProof/>
          </w:rPr>
          <w:t>Završnost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_Toc127021887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28</w:t>
        </w:r>
        <w:r w:rsidR="00954DDE">
          <w:rPr>
            <w:noProof/>
            <w:webHidden/>
          </w:rPr>
          <w:fldChar w:fldCharType="end"/>
        </w:r>
      </w:hyperlink>
    </w:p>
    <w:p w14:paraId="6D98A9BF" w14:textId="2AEDDD68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88" w:history="1">
        <w:r w:rsidR="00954DDE" w:rsidRPr="002D6EA0">
          <w:rPr>
            <w:rStyle w:val="Hiperveza"/>
            <w:rFonts w:eastAsiaTheme="majorEastAsia"/>
            <w:noProof/>
          </w:rPr>
          <w:t>Slika 37. Označavanje učenika koji su s uspjehom završili nastavnu godinu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_Toc127021888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29</w:t>
        </w:r>
        <w:r w:rsidR="00954DDE">
          <w:rPr>
            <w:noProof/>
            <w:webHidden/>
          </w:rPr>
          <w:fldChar w:fldCharType="end"/>
        </w:r>
      </w:hyperlink>
    </w:p>
    <w:p w14:paraId="14B4FBD3" w14:textId="40BCE282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89" w:history="1">
        <w:r w:rsidR="00954DDE" w:rsidRPr="002D6EA0">
          <w:rPr>
            <w:rStyle w:val="Hiperveza"/>
            <w:rFonts w:eastAsiaTheme="majorEastAsia"/>
            <w:noProof/>
          </w:rPr>
          <w:t>Slika 38. Označavanje učenika koji su obranili završni rad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_Toc127021889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29</w:t>
        </w:r>
        <w:r w:rsidR="00954DDE">
          <w:rPr>
            <w:noProof/>
            <w:webHidden/>
          </w:rPr>
          <w:fldChar w:fldCharType="end"/>
        </w:r>
      </w:hyperlink>
    </w:p>
    <w:p w14:paraId="7E2D95CE" w14:textId="07CE06AF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90" w:history="1">
        <w:r w:rsidR="00954DDE" w:rsidRPr="002D6EA0">
          <w:rPr>
            <w:rStyle w:val="Hiperveza"/>
            <w:rFonts w:eastAsiaTheme="majorEastAsia"/>
            <w:noProof/>
          </w:rPr>
          <w:t>Slika 39. Prikaz učenika koji su završili trogodišnji program i upisali nastavak obrazovanja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_Toc127021890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30</w:t>
        </w:r>
        <w:r w:rsidR="00954DDE">
          <w:rPr>
            <w:noProof/>
            <w:webHidden/>
          </w:rPr>
          <w:fldChar w:fldCharType="end"/>
        </w:r>
      </w:hyperlink>
    </w:p>
    <w:p w14:paraId="35D8FCF8" w14:textId="1EE8B081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91" w:history="1">
        <w:r w:rsidR="00954DDE" w:rsidRPr="002D6EA0">
          <w:rPr>
            <w:rStyle w:val="Hiperveza"/>
            <w:rFonts w:eastAsiaTheme="majorEastAsia"/>
            <w:noProof/>
          </w:rPr>
          <w:t xml:space="preserve">Slika 40. Izbornik </w:t>
        </w:r>
        <w:r w:rsidR="00954DDE" w:rsidRPr="002D6EA0">
          <w:rPr>
            <w:rStyle w:val="Hiperveza"/>
            <w:rFonts w:eastAsiaTheme="majorEastAsia"/>
            <w:i/>
            <w:iCs/>
            <w:noProof/>
          </w:rPr>
          <w:t>Prigovori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_Toc127021891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30</w:t>
        </w:r>
        <w:r w:rsidR="00954DDE">
          <w:rPr>
            <w:noProof/>
            <w:webHidden/>
          </w:rPr>
          <w:fldChar w:fldCharType="end"/>
        </w:r>
      </w:hyperlink>
    </w:p>
    <w:p w14:paraId="606D76C1" w14:textId="389527A6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92" w:history="1">
        <w:r w:rsidR="00954DDE" w:rsidRPr="002D6EA0">
          <w:rPr>
            <w:rStyle w:val="Hiperveza"/>
            <w:rFonts w:eastAsiaTheme="majorEastAsia"/>
            <w:noProof/>
          </w:rPr>
          <w:t>Slika 41. Odabir učenika koji podnosi prigovor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_Toc127021892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31</w:t>
        </w:r>
        <w:r w:rsidR="00954DDE">
          <w:rPr>
            <w:noProof/>
            <w:webHidden/>
          </w:rPr>
          <w:fldChar w:fldCharType="end"/>
        </w:r>
      </w:hyperlink>
    </w:p>
    <w:p w14:paraId="6271C0F3" w14:textId="55505022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93" w:history="1">
        <w:r w:rsidR="00954DDE" w:rsidRPr="002D6EA0">
          <w:rPr>
            <w:rStyle w:val="Hiperveza"/>
            <w:rFonts w:eastAsiaTheme="majorEastAsia"/>
            <w:noProof/>
          </w:rPr>
          <w:t>Slika 42. Spremanje izmjena za odabranog učenika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_Toc127021893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31</w:t>
        </w:r>
        <w:r w:rsidR="00954DDE">
          <w:rPr>
            <w:noProof/>
            <w:webHidden/>
          </w:rPr>
          <w:fldChar w:fldCharType="end"/>
        </w:r>
      </w:hyperlink>
    </w:p>
    <w:p w14:paraId="41040743" w14:textId="2A62B2CB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94" w:history="1">
        <w:r w:rsidR="00954DDE" w:rsidRPr="002D6EA0">
          <w:rPr>
            <w:rStyle w:val="Hiperveza"/>
            <w:rFonts w:eastAsiaTheme="majorEastAsia"/>
            <w:noProof/>
          </w:rPr>
          <w:t>Slika 43. Ikone za uređivanje i brisanje prigovora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_Toc127021894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32</w:t>
        </w:r>
        <w:r w:rsidR="00954DDE">
          <w:rPr>
            <w:noProof/>
            <w:webHidden/>
          </w:rPr>
          <w:fldChar w:fldCharType="end"/>
        </w:r>
      </w:hyperlink>
    </w:p>
    <w:p w14:paraId="52977F23" w14:textId="123E7208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95" w:history="1">
        <w:r w:rsidR="00954DDE" w:rsidRPr="002D6EA0">
          <w:rPr>
            <w:rStyle w:val="Hiperveza"/>
            <w:rFonts w:eastAsiaTheme="majorEastAsia"/>
            <w:noProof/>
          </w:rPr>
          <w:t>Slika 44. Obrazac za unos i spremanje teksta prigovora na provedbu ispita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_Toc127021895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32</w:t>
        </w:r>
        <w:r w:rsidR="00954DDE">
          <w:rPr>
            <w:noProof/>
            <w:webHidden/>
          </w:rPr>
          <w:fldChar w:fldCharType="end"/>
        </w:r>
      </w:hyperlink>
    </w:p>
    <w:p w14:paraId="18F54DD7" w14:textId="0AEBF09D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96" w:history="1">
        <w:r w:rsidR="00954DDE" w:rsidRPr="002D6EA0">
          <w:rPr>
            <w:rStyle w:val="Hiperveza"/>
            <w:rFonts w:eastAsiaTheme="majorEastAsia"/>
            <w:noProof/>
          </w:rPr>
          <w:t>Slika 45. Mogući statusi prigovora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_Toc127021896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33</w:t>
        </w:r>
        <w:r w:rsidR="00954DDE">
          <w:rPr>
            <w:noProof/>
            <w:webHidden/>
          </w:rPr>
          <w:fldChar w:fldCharType="end"/>
        </w:r>
      </w:hyperlink>
    </w:p>
    <w:p w14:paraId="15B7E8B5" w14:textId="4780188F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97" w:history="1">
        <w:r w:rsidR="00954DDE" w:rsidRPr="002D6EA0">
          <w:rPr>
            <w:rStyle w:val="Hiperveza"/>
            <w:rFonts w:eastAsiaTheme="majorEastAsia"/>
            <w:noProof/>
          </w:rPr>
          <w:t>Slika 46. Prigovori na ocjenu ispita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_Toc127021897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33</w:t>
        </w:r>
        <w:r w:rsidR="00954DDE">
          <w:rPr>
            <w:noProof/>
            <w:webHidden/>
          </w:rPr>
          <w:fldChar w:fldCharType="end"/>
        </w:r>
      </w:hyperlink>
    </w:p>
    <w:p w14:paraId="4B6712B0" w14:textId="2E228DC0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98" w:history="1">
        <w:r w:rsidR="00954DDE" w:rsidRPr="002D6EA0">
          <w:rPr>
            <w:rStyle w:val="Hiperveza"/>
            <w:rFonts w:eastAsiaTheme="majorEastAsia"/>
            <w:noProof/>
          </w:rPr>
          <w:t>Slika 47. Obrazac za unos prigovora na ocjenu ispita.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_Toc127021898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34</w:t>
        </w:r>
        <w:r w:rsidR="00954DDE">
          <w:rPr>
            <w:noProof/>
            <w:webHidden/>
          </w:rPr>
          <w:fldChar w:fldCharType="end"/>
        </w:r>
      </w:hyperlink>
    </w:p>
    <w:p w14:paraId="4C44C6D9" w14:textId="73E498A8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899" w:history="1">
        <w:r w:rsidR="00954DDE" w:rsidRPr="002D6EA0">
          <w:rPr>
            <w:rStyle w:val="Hiperveza"/>
            <w:rFonts w:eastAsiaTheme="majorEastAsia"/>
            <w:noProof/>
          </w:rPr>
          <w:t>Slika 48. Prigovor na ocjenu ispita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_Toc127021899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35</w:t>
        </w:r>
        <w:r w:rsidR="00954DDE">
          <w:rPr>
            <w:noProof/>
            <w:webHidden/>
          </w:rPr>
          <w:fldChar w:fldCharType="end"/>
        </w:r>
      </w:hyperlink>
    </w:p>
    <w:p w14:paraId="058D55AB" w14:textId="04A7B41E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00" w:history="1">
        <w:r w:rsidR="00954DDE" w:rsidRPr="002D6EA0">
          <w:rPr>
            <w:rStyle w:val="Hiperveza"/>
            <w:rFonts w:eastAsiaTheme="majorEastAsia"/>
            <w:noProof/>
          </w:rPr>
          <w:t xml:space="preserve">Slika 49. Izbornik </w:t>
        </w:r>
        <w:r w:rsidR="00954DDE" w:rsidRPr="002D6EA0">
          <w:rPr>
            <w:rStyle w:val="Hiperveza"/>
            <w:rFonts w:eastAsiaTheme="majorEastAsia"/>
            <w:i/>
            <w:iCs/>
            <w:noProof/>
          </w:rPr>
          <w:t>Svjedodžbe i potvrde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_Toc127021900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35</w:t>
        </w:r>
        <w:r w:rsidR="00954DDE">
          <w:rPr>
            <w:noProof/>
            <w:webHidden/>
          </w:rPr>
          <w:fldChar w:fldCharType="end"/>
        </w:r>
      </w:hyperlink>
    </w:p>
    <w:p w14:paraId="1A1C24A4" w14:textId="27E913CD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01" w:history="1">
        <w:r w:rsidR="00954DDE" w:rsidRPr="002D6EA0">
          <w:rPr>
            <w:rStyle w:val="Hiperveza"/>
            <w:rFonts w:eastAsiaTheme="majorEastAsia"/>
            <w:noProof/>
          </w:rPr>
          <w:t>Slika 50. Obrazac Svjedodžbe i potvrde - škole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_Toc127021901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36</w:t>
        </w:r>
        <w:r w:rsidR="00954DDE">
          <w:rPr>
            <w:noProof/>
            <w:webHidden/>
          </w:rPr>
          <w:fldChar w:fldCharType="end"/>
        </w:r>
      </w:hyperlink>
    </w:p>
    <w:p w14:paraId="44B65ECD" w14:textId="59ABBEF0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02" w:history="1">
        <w:r w:rsidR="00954DDE" w:rsidRPr="002D6EA0">
          <w:rPr>
            <w:rStyle w:val="Hiperveza"/>
            <w:rFonts w:eastAsiaTheme="majorEastAsia"/>
            <w:noProof/>
          </w:rPr>
          <w:t>Slika 51. Izvoz podataka u dokument Excel ili pdf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_Toc127021902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36</w:t>
        </w:r>
        <w:r w:rsidR="00954DDE">
          <w:rPr>
            <w:noProof/>
            <w:webHidden/>
          </w:rPr>
          <w:fldChar w:fldCharType="end"/>
        </w:r>
      </w:hyperlink>
    </w:p>
    <w:p w14:paraId="235FB34B" w14:textId="46199CF3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03" w:history="1">
        <w:r w:rsidR="00954DDE" w:rsidRPr="002D6EA0">
          <w:rPr>
            <w:rStyle w:val="Hiperveza"/>
            <w:rFonts w:eastAsiaTheme="majorEastAsia"/>
            <w:noProof/>
          </w:rPr>
          <w:t>Slika 52. Izbornik Rezultati ispita državne mature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_Toc127021903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36</w:t>
        </w:r>
        <w:r w:rsidR="00954DDE">
          <w:rPr>
            <w:noProof/>
            <w:webHidden/>
          </w:rPr>
          <w:fldChar w:fldCharType="end"/>
        </w:r>
      </w:hyperlink>
    </w:p>
    <w:p w14:paraId="296E0F67" w14:textId="28D7D321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04" w:history="1">
        <w:r w:rsidR="00954DDE" w:rsidRPr="002D6EA0">
          <w:rPr>
            <w:rStyle w:val="Hiperveza"/>
            <w:rFonts w:eastAsiaTheme="majorEastAsia"/>
            <w:noProof/>
          </w:rPr>
          <w:t xml:space="preserve">Slika 53. Izvješće </w:t>
        </w:r>
        <w:r w:rsidR="00954DDE" w:rsidRPr="002D6EA0">
          <w:rPr>
            <w:rStyle w:val="Hiperveza"/>
            <w:rFonts w:eastAsiaTheme="majorEastAsia"/>
            <w:i/>
            <w:iCs/>
            <w:noProof/>
          </w:rPr>
          <w:t>Rezultati pristupnika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_Toc127021904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37</w:t>
        </w:r>
        <w:r w:rsidR="00954DDE">
          <w:rPr>
            <w:noProof/>
            <w:webHidden/>
          </w:rPr>
          <w:fldChar w:fldCharType="end"/>
        </w:r>
      </w:hyperlink>
    </w:p>
    <w:p w14:paraId="7E519D02" w14:textId="2D3785F6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05" w:history="1">
        <w:r w:rsidR="00954DDE" w:rsidRPr="002D6EA0">
          <w:rPr>
            <w:rStyle w:val="Hiperveza"/>
            <w:rFonts w:eastAsiaTheme="majorEastAsia"/>
            <w:noProof/>
          </w:rPr>
          <w:t>Slika 54. Izvješće o rezultatima pristupnika na ispitima državne mature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_Toc127021905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37</w:t>
        </w:r>
        <w:r w:rsidR="00954DDE">
          <w:rPr>
            <w:noProof/>
            <w:webHidden/>
          </w:rPr>
          <w:fldChar w:fldCharType="end"/>
        </w:r>
      </w:hyperlink>
    </w:p>
    <w:p w14:paraId="1C015794" w14:textId="7896C266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06" w:history="1">
        <w:r w:rsidR="00954DDE" w:rsidRPr="002D6EA0">
          <w:rPr>
            <w:rStyle w:val="Hiperveza"/>
            <w:rFonts w:eastAsiaTheme="majorEastAsia"/>
            <w:noProof/>
          </w:rPr>
          <w:t>Slika 55. Prikaz s detaljnim rezultatima odabranog ispita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_Toc127021906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38</w:t>
        </w:r>
        <w:r w:rsidR="00954DDE">
          <w:rPr>
            <w:noProof/>
            <w:webHidden/>
          </w:rPr>
          <w:fldChar w:fldCharType="end"/>
        </w:r>
      </w:hyperlink>
    </w:p>
    <w:p w14:paraId="7A899A5C" w14:textId="35FEECCE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07" w:history="1">
        <w:r w:rsidR="00954DDE" w:rsidRPr="002D6EA0">
          <w:rPr>
            <w:rStyle w:val="Hiperveza"/>
            <w:rFonts w:eastAsiaTheme="majorEastAsia"/>
            <w:noProof/>
          </w:rPr>
          <w:t>Slika 56. Izvješće s rezultatima ispita za školu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_Toc127021907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39</w:t>
        </w:r>
        <w:r w:rsidR="00954DDE">
          <w:rPr>
            <w:noProof/>
            <w:webHidden/>
          </w:rPr>
          <w:fldChar w:fldCharType="end"/>
        </w:r>
      </w:hyperlink>
    </w:p>
    <w:p w14:paraId="0BF3B436" w14:textId="46C9F6A9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08" w:history="1">
        <w:r w:rsidR="00954DDE" w:rsidRPr="002D6EA0">
          <w:rPr>
            <w:rStyle w:val="Hiperveza"/>
            <w:rFonts w:eastAsiaTheme="majorEastAsia"/>
            <w:noProof/>
          </w:rPr>
          <w:t xml:space="preserve">Slika 57. Izbornici </w:t>
        </w:r>
        <w:r w:rsidR="00954DDE" w:rsidRPr="002D6EA0">
          <w:rPr>
            <w:rStyle w:val="Hiperveza"/>
            <w:rFonts w:eastAsiaTheme="majorEastAsia"/>
            <w:i/>
            <w:iCs/>
            <w:noProof/>
          </w:rPr>
          <w:t>Korisničke upute</w:t>
        </w:r>
        <w:r w:rsidR="00954DDE" w:rsidRPr="002D6EA0">
          <w:rPr>
            <w:rStyle w:val="Hiperveza"/>
            <w:rFonts w:eastAsiaTheme="majorEastAsia"/>
            <w:noProof/>
          </w:rPr>
          <w:t xml:space="preserve">, </w:t>
        </w:r>
        <w:r w:rsidR="00954DDE" w:rsidRPr="002D6EA0">
          <w:rPr>
            <w:rStyle w:val="Hiperveza"/>
            <w:rFonts w:eastAsiaTheme="majorEastAsia"/>
            <w:i/>
            <w:iCs/>
            <w:noProof/>
          </w:rPr>
          <w:t>Pomoć i podrška</w:t>
        </w:r>
        <w:r w:rsidR="00954DDE" w:rsidRPr="002D6EA0">
          <w:rPr>
            <w:rStyle w:val="Hiperveza"/>
            <w:rFonts w:eastAsiaTheme="majorEastAsia"/>
            <w:noProof/>
          </w:rPr>
          <w:t xml:space="preserve"> i </w:t>
        </w:r>
        <w:r w:rsidR="00954DDE" w:rsidRPr="002D6EA0">
          <w:rPr>
            <w:rStyle w:val="Hiperveza"/>
            <w:rFonts w:eastAsiaTheme="majorEastAsia"/>
            <w:i/>
            <w:iCs/>
            <w:noProof/>
          </w:rPr>
          <w:t>O programu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_Toc127021908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39</w:t>
        </w:r>
        <w:r w:rsidR="00954DDE">
          <w:rPr>
            <w:noProof/>
            <w:webHidden/>
          </w:rPr>
          <w:fldChar w:fldCharType="end"/>
        </w:r>
      </w:hyperlink>
    </w:p>
    <w:p w14:paraId="1F55279A" w14:textId="5929ED94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09" w:history="1">
        <w:r w:rsidR="00954DDE" w:rsidRPr="002D6EA0">
          <w:rPr>
            <w:rStyle w:val="Hiperveza"/>
            <w:rFonts w:eastAsiaTheme="majorEastAsia"/>
            <w:noProof/>
          </w:rPr>
          <w:t>Slika 58. Izbornik djelatnika NCVVO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_Toc127021909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40</w:t>
        </w:r>
        <w:r w:rsidR="00954DDE">
          <w:rPr>
            <w:noProof/>
            <w:webHidden/>
          </w:rPr>
          <w:fldChar w:fldCharType="end"/>
        </w:r>
      </w:hyperlink>
    </w:p>
    <w:p w14:paraId="20DD0A53" w14:textId="72DA537B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10" w:history="1">
        <w:r w:rsidR="00954DDE" w:rsidRPr="002D6EA0">
          <w:rPr>
            <w:rStyle w:val="Hiperveza"/>
            <w:rFonts w:eastAsiaTheme="majorEastAsia"/>
            <w:noProof/>
          </w:rPr>
          <w:t xml:space="preserve">Slika 59. Izbornik </w:t>
        </w:r>
        <w:r w:rsidR="00954DDE" w:rsidRPr="002D6EA0">
          <w:rPr>
            <w:rStyle w:val="Hiperveza"/>
            <w:rFonts w:eastAsiaTheme="majorEastAsia"/>
            <w:i/>
            <w:iCs/>
            <w:noProof/>
          </w:rPr>
          <w:t>Pristupnici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_Toc127021910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40</w:t>
        </w:r>
        <w:r w:rsidR="00954DDE">
          <w:rPr>
            <w:noProof/>
            <w:webHidden/>
          </w:rPr>
          <w:fldChar w:fldCharType="end"/>
        </w:r>
      </w:hyperlink>
    </w:p>
    <w:p w14:paraId="5AE1E1A6" w14:textId="2F9A8219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11" w:history="1">
        <w:r w:rsidR="00954DDE" w:rsidRPr="002D6EA0">
          <w:rPr>
            <w:rStyle w:val="Hiperveza"/>
            <w:rFonts w:eastAsiaTheme="majorEastAsia"/>
            <w:noProof/>
          </w:rPr>
          <w:t>Slika 60. Izmjena ispita ili razine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_Toc127021911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41</w:t>
        </w:r>
        <w:r w:rsidR="00954DDE">
          <w:rPr>
            <w:noProof/>
            <w:webHidden/>
          </w:rPr>
          <w:fldChar w:fldCharType="end"/>
        </w:r>
      </w:hyperlink>
    </w:p>
    <w:p w14:paraId="269A92CB" w14:textId="51C23392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12" w:history="1">
        <w:r w:rsidR="00954DDE" w:rsidRPr="002D6EA0">
          <w:rPr>
            <w:rStyle w:val="Hiperveza"/>
            <w:rFonts w:eastAsiaTheme="majorEastAsia"/>
            <w:noProof/>
          </w:rPr>
          <w:t>Slika 61. Promjena ispita izravnim unosom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_Toc127021912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41</w:t>
        </w:r>
        <w:r w:rsidR="00954DDE">
          <w:rPr>
            <w:noProof/>
            <w:webHidden/>
          </w:rPr>
          <w:fldChar w:fldCharType="end"/>
        </w:r>
      </w:hyperlink>
    </w:p>
    <w:p w14:paraId="12FE4865" w14:textId="6B36B2D3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13" w:history="1">
        <w:r w:rsidR="00954DDE" w:rsidRPr="002D6EA0">
          <w:rPr>
            <w:rStyle w:val="Hiperveza"/>
            <w:rFonts w:eastAsiaTheme="majorEastAsia"/>
            <w:noProof/>
          </w:rPr>
          <w:t>Slika 62. Otvaranje obrasca Izmjena prijavljenog ispita državne mature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_Toc127021913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42</w:t>
        </w:r>
        <w:r w:rsidR="00954DDE">
          <w:rPr>
            <w:noProof/>
            <w:webHidden/>
          </w:rPr>
          <w:fldChar w:fldCharType="end"/>
        </w:r>
      </w:hyperlink>
    </w:p>
    <w:p w14:paraId="402C0B94" w14:textId="586E2A7A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14" w:history="1">
        <w:r w:rsidR="00954DDE" w:rsidRPr="002D6EA0">
          <w:rPr>
            <w:rStyle w:val="Hiperveza"/>
            <w:rFonts w:eastAsiaTheme="majorEastAsia"/>
            <w:noProof/>
          </w:rPr>
          <w:t>Slika 63. Obrazac za izmjenu prijavljenog ispita državne mature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_Toc127021914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42</w:t>
        </w:r>
        <w:r w:rsidR="00954DDE">
          <w:rPr>
            <w:noProof/>
            <w:webHidden/>
          </w:rPr>
          <w:fldChar w:fldCharType="end"/>
        </w:r>
      </w:hyperlink>
    </w:p>
    <w:p w14:paraId="74C51224" w14:textId="017E0A8F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15" w:history="1">
        <w:r w:rsidR="00954DDE" w:rsidRPr="002D6EA0">
          <w:rPr>
            <w:rStyle w:val="Hiperveza"/>
            <w:rFonts w:eastAsiaTheme="majorEastAsia"/>
            <w:noProof/>
          </w:rPr>
          <w:t>Slika 64. Obrazac za naknadne prijave i odjave ispita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_Toc127021915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43</w:t>
        </w:r>
        <w:r w:rsidR="00954DDE">
          <w:rPr>
            <w:noProof/>
            <w:webHidden/>
          </w:rPr>
          <w:fldChar w:fldCharType="end"/>
        </w:r>
      </w:hyperlink>
    </w:p>
    <w:p w14:paraId="4755E610" w14:textId="7F889146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16" w:history="1">
        <w:r w:rsidR="00954DDE" w:rsidRPr="002D6EA0">
          <w:rPr>
            <w:rStyle w:val="Hiperveza"/>
            <w:rFonts w:eastAsiaTheme="majorEastAsia"/>
            <w:noProof/>
          </w:rPr>
          <w:t>Slika 65. Naknadne prijave/odjave ispita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_Toc127021916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43</w:t>
        </w:r>
        <w:r w:rsidR="00954DDE">
          <w:rPr>
            <w:noProof/>
            <w:webHidden/>
          </w:rPr>
          <w:fldChar w:fldCharType="end"/>
        </w:r>
      </w:hyperlink>
    </w:p>
    <w:p w14:paraId="4567DEBC" w14:textId="514629FC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17" w:history="1">
        <w:r w:rsidR="00954DDE" w:rsidRPr="002D6EA0">
          <w:rPr>
            <w:rStyle w:val="Hiperveza"/>
            <w:rFonts w:eastAsiaTheme="majorEastAsia"/>
            <w:noProof/>
          </w:rPr>
          <w:t>Slika 66. Pregled izmjena prijavljenih ispita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_Toc127021917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43</w:t>
        </w:r>
        <w:r w:rsidR="00954DDE">
          <w:rPr>
            <w:noProof/>
            <w:webHidden/>
          </w:rPr>
          <w:fldChar w:fldCharType="end"/>
        </w:r>
      </w:hyperlink>
    </w:p>
    <w:p w14:paraId="3CD8B3DB" w14:textId="4D22EB87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18" w:history="1">
        <w:r w:rsidR="00954DDE" w:rsidRPr="002D6EA0">
          <w:rPr>
            <w:rStyle w:val="Hiperveza"/>
            <w:rFonts w:eastAsiaTheme="majorEastAsia"/>
            <w:noProof/>
          </w:rPr>
          <w:t xml:space="preserve">Slika 67. Izbornik </w:t>
        </w:r>
        <w:r w:rsidR="00954DDE" w:rsidRPr="002D6EA0">
          <w:rPr>
            <w:rStyle w:val="Hiperveza"/>
            <w:rFonts w:eastAsiaTheme="majorEastAsia"/>
            <w:i/>
            <w:iCs/>
            <w:noProof/>
          </w:rPr>
          <w:t>Prigovori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_Toc127021918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44</w:t>
        </w:r>
        <w:r w:rsidR="00954DDE">
          <w:rPr>
            <w:noProof/>
            <w:webHidden/>
          </w:rPr>
          <w:fldChar w:fldCharType="end"/>
        </w:r>
      </w:hyperlink>
    </w:p>
    <w:p w14:paraId="60789F11" w14:textId="5E5BAF14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19" w:history="1">
        <w:r w:rsidR="00954DDE" w:rsidRPr="002D6EA0">
          <w:rPr>
            <w:rStyle w:val="Hiperveza"/>
            <w:rFonts w:eastAsiaTheme="majorEastAsia"/>
            <w:noProof/>
          </w:rPr>
          <w:t xml:space="preserve">Slika 68. Prigovor u statusu </w:t>
        </w:r>
        <w:r w:rsidR="00954DDE" w:rsidRPr="002D6EA0">
          <w:rPr>
            <w:rStyle w:val="Hiperveza"/>
            <w:rFonts w:eastAsiaTheme="majorEastAsia"/>
            <w:i/>
            <w:iCs/>
            <w:noProof/>
          </w:rPr>
          <w:t>Zaprimljen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_Toc127021919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44</w:t>
        </w:r>
        <w:r w:rsidR="00954DDE">
          <w:rPr>
            <w:noProof/>
            <w:webHidden/>
          </w:rPr>
          <w:fldChar w:fldCharType="end"/>
        </w:r>
      </w:hyperlink>
    </w:p>
    <w:p w14:paraId="0E7B2619" w14:textId="40F242C0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20" w:history="1">
        <w:r w:rsidR="00954DDE" w:rsidRPr="002D6EA0">
          <w:rPr>
            <w:rStyle w:val="Hiperveza"/>
            <w:rFonts w:eastAsiaTheme="majorEastAsia"/>
            <w:noProof/>
          </w:rPr>
          <w:t>Slika 69. Obrazac za uređivanje prigovora na provedbu ispita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_Toc127021920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44</w:t>
        </w:r>
        <w:r w:rsidR="00954DDE">
          <w:rPr>
            <w:noProof/>
            <w:webHidden/>
          </w:rPr>
          <w:fldChar w:fldCharType="end"/>
        </w:r>
      </w:hyperlink>
    </w:p>
    <w:p w14:paraId="2571352C" w14:textId="6C6890E2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21" w:history="1">
        <w:r w:rsidR="00954DDE" w:rsidRPr="002D6EA0">
          <w:rPr>
            <w:rStyle w:val="Hiperveza"/>
            <w:rFonts w:eastAsiaTheme="majorEastAsia"/>
            <w:noProof/>
          </w:rPr>
          <w:t>Slika 70. Promjena statusa zahtjeva nakon odgovora djelatnika Centra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_Toc127021921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45</w:t>
        </w:r>
        <w:r w:rsidR="00954DDE">
          <w:rPr>
            <w:noProof/>
            <w:webHidden/>
          </w:rPr>
          <w:fldChar w:fldCharType="end"/>
        </w:r>
      </w:hyperlink>
    </w:p>
    <w:p w14:paraId="03119348" w14:textId="4DDDD0A1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22" w:history="1">
        <w:r w:rsidR="00954DDE" w:rsidRPr="002D6EA0">
          <w:rPr>
            <w:rStyle w:val="Hiperveza"/>
            <w:rFonts w:eastAsiaTheme="majorEastAsia"/>
            <w:noProof/>
          </w:rPr>
          <w:t>Slika 71. Odabir predmeta za rješavanje prigovora na ocjenu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_Toc127021922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45</w:t>
        </w:r>
        <w:r w:rsidR="00954DDE">
          <w:rPr>
            <w:noProof/>
            <w:webHidden/>
          </w:rPr>
          <w:fldChar w:fldCharType="end"/>
        </w:r>
      </w:hyperlink>
    </w:p>
    <w:p w14:paraId="544BF0C5" w14:textId="048CB05D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23" w:history="1">
        <w:r w:rsidR="00954DDE" w:rsidRPr="002D6EA0">
          <w:rPr>
            <w:rStyle w:val="Hiperveza"/>
            <w:rFonts w:eastAsiaTheme="majorEastAsia"/>
            <w:noProof/>
          </w:rPr>
          <w:t>Slika 72. Obrazac prigovora na ocjenu ispita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_Toc127021923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46</w:t>
        </w:r>
        <w:r w:rsidR="00954DDE">
          <w:rPr>
            <w:noProof/>
            <w:webHidden/>
          </w:rPr>
          <w:fldChar w:fldCharType="end"/>
        </w:r>
      </w:hyperlink>
    </w:p>
    <w:p w14:paraId="00609794" w14:textId="4AAA4791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24" w:history="1">
        <w:r w:rsidR="00954DDE" w:rsidRPr="002D6EA0">
          <w:rPr>
            <w:rStyle w:val="Hiperveza"/>
            <w:rFonts w:eastAsiaTheme="majorEastAsia"/>
            <w:noProof/>
          </w:rPr>
          <w:t>Slika 73. Izbornik Svjedodžbe i potvrde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_Toc127021924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46</w:t>
        </w:r>
        <w:r w:rsidR="00954DDE">
          <w:rPr>
            <w:noProof/>
            <w:webHidden/>
          </w:rPr>
          <w:fldChar w:fldCharType="end"/>
        </w:r>
      </w:hyperlink>
    </w:p>
    <w:p w14:paraId="14A3C35D" w14:textId="07048A6D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25" w:history="1">
        <w:r w:rsidR="00954DDE" w:rsidRPr="002D6EA0">
          <w:rPr>
            <w:rStyle w:val="Hiperveza"/>
            <w:rFonts w:eastAsiaTheme="majorEastAsia"/>
            <w:noProof/>
          </w:rPr>
          <w:t xml:space="preserve">Slika 74. Izbornik </w:t>
        </w:r>
        <w:r w:rsidR="00954DDE" w:rsidRPr="002D6EA0">
          <w:rPr>
            <w:rStyle w:val="Hiperveza"/>
            <w:rFonts w:eastAsiaTheme="majorEastAsia"/>
            <w:i/>
            <w:iCs/>
            <w:noProof/>
          </w:rPr>
          <w:t>Rezultati ispita državne mature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_Toc127021925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47</w:t>
        </w:r>
        <w:r w:rsidR="00954DDE">
          <w:rPr>
            <w:noProof/>
            <w:webHidden/>
          </w:rPr>
          <w:fldChar w:fldCharType="end"/>
        </w:r>
      </w:hyperlink>
    </w:p>
    <w:p w14:paraId="698A7BE9" w14:textId="56F798D7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26" w:history="1">
        <w:r w:rsidR="00954DDE" w:rsidRPr="002D6EA0">
          <w:rPr>
            <w:rStyle w:val="Hiperveza"/>
            <w:rFonts w:eastAsiaTheme="majorEastAsia"/>
            <w:noProof/>
          </w:rPr>
          <w:t>Slika 75. Odabir škole za prikaz rezultata pristupnika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_Toc127021926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47</w:t>
        </w:r>
        <w:r w:rsidR="00954DDE">
          <w:rPr>
            <w:noProof/>
            <w:webHidden/>
          </w:rPr>
          <w:fldChar w:fldCharType="end"/>
        </w:r>
      </w:hyperlink>
    </w:p>
    <w:p w14:paraId="00C0798A" w14:textId="31939F45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27" w:history="1">
        <w:r w:rsidR="00954DDE" w:rsidRPr="002D6EA0">
          <w:rPr>
            <w:rStyle w:val="Hiperveza"/>
            <w:rFonts w:eastAsiaTheme="majorEastAsia"/>
            <w:noProof/>
          </w:rPr>
          <w:t xml:space="preserve">Slika 76. Izbornik </w:t>
        </w:r>
        <w:r w:rsidR="00954DDE" w:rsidRPr="002D6EA0">
          <w:rPr>
            <w:rStyle w:val="Hiperveza"/>
            <w:rFonts w:eastAsiaTheme="majorEastAsia"/>
            <w:i/>
            <w:iCs/>
            <w:noProof/>
          </w:rPr>
          <w:t>Rokovi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_Toc127021927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47</w:t>
        </w:r>
        <w:r w:rsidR="00954DDE">
          <w:rPr>
            <w:noProof/>
            <w:webHidden/>
          </w:rPr>
          <w:fldChar w:fldCharType="end"/>
        </w:r>
      </w:hyperlink>
    </w:p>
    <w:p w14:paraId="73034B4B" w14:textId="5D48ABCF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28" w:history="1">
        <w:r w:rsidR="00954DDE" w:rsidRPr="002D6EA0">
          <w:rPr>
            <w:rStyle w:val="Hiperveza"/>
            <w:rFonts w:eastAsiaTheme="majorEastAsia"/>
            <w:noProof/>
          </w:rPr>
          <w:t>Slika 77. Odabir sučelja za unos ključnog datuma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_Toc127021928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48</w:t>
        </w:r>
        <w:r w:rsidR="00954DDE">
          <w:rPr>
            <w:noProof/>
            <w:webHidden/>
          </w:rPr>
          <w:fldChar w:fldCharType="end"/>
        </w:r>
      </w:hyperlink>
    </w:p>
    <w:p w14:paraId="606C63DF" w14:textId="18AB59EC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29" w:history="1">
        <w:r w:rsidR="00954DDE" w:rsidRPr="002D6EA0">
          <w:rPr>
            <w:rStyle w:val="Hiperveza"/>
            <w:rFonts w:eastAsiaTheme="majorEastAsia"/>
            <w:noProof/>
          </w:rPr>
          <w:t xml:space="preserve">Slika 78. Prikaz aktivnog roka u obrascu </w:t>
        </w:r>
        <w:r w:rsidR="00954DDE" w:rsidRPr="002D6EA0">
          <w:rPr>
            <w:rStyle w:val="Hiperveza"/>
            <w:rFonts w:eastAsiaTheme="majorEastAsia"/>
            <w:i/>
            <w:iCs/>
            <w:noProof/>
          </w:rPr>
          <w:t>Rokovi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_Toc127021929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48</w:t>
        </w:r>
        <w:r w:rsidR="00954DDE">
          <w:rPr>
            <w:noProof/>
            <w:webHidden/>
          </w:rPr>
          <w:fldChar w:fldCharType="end"/>
        </w:r>
      </w:hyperlink>
    </w:p>
    <w:p w14:paraId="39404F7C" w14:textId="207764BA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30" w:history="1">
        <w:r w:rsidR="00954DDE" w:rsidRPr="002D6EA0">
          <w:rPr>
            <w:rStyle w:val="Hiperveza"/>
            <w:rFonts w:eastAsiaTheme="majorEastAsia"/>
            <w:noProof/>
          </w:rPr>
          <w:t xml:space="preserve">Slika 79. Izbornik </w:t>
        </w:r>
        <w:r w:rsidR="00954DDE" w:rsidRPr="002D6EA0">
          <w:rPr>
            <w:rStyle w:val="Hiperveza"/>
            <w:rFonts w:eastAsiaTheme="majorEastAsia"/>
            <w:i/>
            <w:iCs/>
            <w:noProof/>
          </w:rPr>
          <w:t>Poruke i obavijesti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_Toc127021930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49</w:t>
        </w:r>
        <w:r w:rsidR="00954DDE">
          <w:rPr>
            <w:noProof/>
            <w:webHidden/>
          </w:rPr>
          <w:fldChar w:fldCharType="end"/>
        </w:r>
      </w:hyperlink>
    </w:p>
    <w:p w14:paraId="733609FB" w14:textId="42A26A15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31" w:history="1">
        <w:r w:rsidR="00954DDE" w:rsidRPr="002D6EA0">
          <w:rPr>
            <w:rStyle w:val="Hiperveza"/>
            <w:rFonts w:eastAsiaTheme="majorEastAsia"/>
            <w:noProof/>
          </w:rPr>
          <w:t>Slika 80. Odabir sučelja za prikaz obavijesti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_Toc127021931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49</w:t>
        </w:r>
        <w:r w:rsidR="00954DDE">
          <w:rPr>
            <w:noProof/>
            <w:webHidden/>
          </w:rPr>
          <w:fldChar w:fldCharType="end"/>
        </w:r>
      </w:hyperlink>
    </w:p>
    <w:p w14:paraId="7B29DC63" w14:textId="51929366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32" w:history="1">
        <w:r w:rsidR="00954DDE" w:rsidRPr="002D6EA0">
          <w:rPr>
            <w:rStyle w:val="Hiperveza"/>
            <w:rFonts w:eastAsiaTheme="majorEastAsia"/>
            <w:noProof/>
          </w:rPr>
          <w:t>Slika 81. Dodavanje nove obavijesti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_Toc127021932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49</w:t>
        </w:r>
        <w:r w:rsidR="00954DDE">
          <w:rPr>
            <w:noProof/>
            <w:webHidden/>
          </w:rPr>
          <w:fldChar w:fldCharType="end"/>
        </w:r>
      </w:hyperlink>
    </w:p>
    <w:p w14:paraId="0FF8CC10" w14:textId="50C0F965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33" w:history="1">
        <w:r w:rsidR="00954DDE" w:rsidRPr="002D6EA0">
          <w:rPr>
            <w:rStyle w:val="Hiperveza"/>
            <w:rFonts w:eastAsiaTheme="majorEastAsia"/>
            <w:noProof/>
          </w:rPr>
          <w:t>Slika 82. Upisivanje podataka za obavijest korisnicima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_Toc127021933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50</w:t>
        </w:r>
        <w:r w:rsidR="00954DDE">
          <w:rPr>
            <w:noProof/>
            <w:webHidden/>
          </w:rPr>
          <w:fldChar w:fldCharType="end"/>
        </w:r>
      </w:hyperlink>
    </w:p>
    <w:p w14:paraId="56B92C4C" w14:textId="610D34DB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34" w:history="1">
        <w:r w:rsidR="00954DDE" w:rsidRPr="002D6EA0">
          <w:rPr>
            <w:rStyle w:val="Hiperveza"/>
            <w:rFonts w:eastAsiaTheme="majorEastAsia"/>
            <w:noProof/>
          </w:rPr>
          <w:t>Slika 83. Prijenos datoteka u sučelje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_Toc127021934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51</w:t>
        </w:r>
        <w:r w:rsidR="00954DDE">
          <w:rPr>
            <w:noProof/>
            <w:webHidden/>
          </w:rPr>
          <w:fldChar w:fldCharType="end"/>
        </w:r>
      </w:hyperlink>
    </w:p>
    <w:p w14:paraId="18E53914" w14:textId="72464392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35" w:history="1">
        <w:r w:rsidR="00954DDE" w:rsidRPr="002D6EA0">
          <w:rPr>
            <w:rStyle w:val="Hiperveza"/>
            <w:rFonts w:eastAsiaTheme="majorEastAsia"/>
            <w:noProof/>
          </w:rPr>
          <w:t>Slika 84. Dodavanje novog predloška poruke korisnicima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_Toc127021935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51</w:t>
        </w:r>
        <w:r w:rsidR="00954DDE">
          <w:rPr>
            <w:noProof/>
            <w:webHidden/>
          </w:rPr>
          <w:fldChar w:fldCharType="end"/>
        </w:r>
      </w:hyperlink>
    </w:p>
    <w:p w14:paraId="2CCB6319" w14:textId="31C0F01E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36" w:history="1">
        <w:r w:rsidR="00954DDE" w:rsidRPr="002D6EA0">
          <w:rPr>
            <w:rStyle w:val="Hiperveza"/>
            <w:rFonts w:eastAsiaTheme="majorEastAsia"/>
            <w:noProof/>
          </w:rPr>
          <w:t>Slika 85. Otvaranje obrasca za uređivanje predloška poruke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_Toc127021936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51</w:t>
        </w:r>
        <w:r w:rsidR="00954DDE">
          <w:rPr>
            <w:noProof/>
            <w:webHidden/>
          </w:rPr>
          <w:fldChar w:fldCharType="end"/>
        </w:r>
      </w:hyperlink>
    </w:p>
    <w:p w14:paraId="11A57DB7" w14:textId="498E7527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37" w:history="1">
        <w:r w:rsidR="00954DDE" w:rsidRPr="002D6EA0">
          <w:rPr>
            <w:rStyle w:val="Hiperveza"/>
            <w:rFonts w:eastAsiaTheme="majorEastAsia"/>
            <w:noProof/>
          </w:rPr>
          <w:t>Slika 86. Primjer predloška poruke koja prikazuje odabrane podatke iz tablice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_Toc127021937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52</w:t>
        </w:r>
        <w:r w:rsidR="00954DDE">
          <w:rPr>
            <w:noProof/>
            <w:webHidden/>
          </w:rPr>
          <w:fldChar w:fldCharType="end"/>
        </w:r>
      </w:hyperlink>
    </w:p>
    <w:p w14:paraId="14D4A1D6" w14:textId="3A883F72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38" w:history="1">
        <w:r w:rsidR="00954DDE" w:rsidRPr="002D6EA0">
          <w:rPr>
            <w:rStyle w:val="Hiperveza"/>
            <w:rFonts w:eastAsiaTheme="majorEastAsia"/>
            <w:noProof/>
          </w:rPr>
          <w:t xml:space="preserve">Slika 87. Izbornik </w:t>
        </w:r>
        <w:r w:rsidR="00954DDE" w:rsidRPr="002D6EA0">
          <w:rPr>
            <w:rStyle w:val="Hiperveza"/>
            <w:rFonts w:eastAsiaTheme="majorEastAsia"/>
            <w:i/>
            <w:iCs/>
            <w:noProof/>
          </w:rPr>
          <w:t>Kontrole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_Toc127021938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52</w:t>
        </w:r>
        <w:r w:rsidR="00954DDE">
          <w:rPr>
            <w:noProof/>
            <w:webHidden/>
          </w:rPr>
          <w:fldChar w:fldCharType="end"/>
        </w:r>
      </w:hyperlink>
    </w:p>
    <w:p w14:paraId="3C5145BD" w14:textId="49471413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39" w:history="1">
        <w:r w:rsidR="00954DDE" w:rsidRPr="002D6EA0">
          <w:rPr>
            <w:rStyle w:val="Hiperveza"/>
            <w:rFonts w:eastAsiaTheme="majorEastAsia"/>
            <w:noProof/>
          </w:rPr>
          <w:t>Slika 88. Ukupan broj prijava za svaki ispit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_Toc127021939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53</w:t>
        </w:r>
        <w:r w:rsidR="00954DDE">
          <w:rPr>
            <w:noProof/>
            <w:webHidden/>
          </w:rPr>
          <w:fldChar w:fldCharType="end"/>
        </w:r>
      </w:hyperlink>
    </w:p>
    <w:p w14:paraId="14ED49F1" w14:textId="7E09A477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40" w:history="1">
        <w:r w:rsidR="00954DDE" w:rsidRPr="002D6EA0">
          <w:rPr>
            <w:rStyle w:val="Hiperveza"/>
            <w:rFonts w:eastAsiaTheme="majorEastAsia"/>
            <w:noProof/>
          </w:rPr>
          <w:t>Slika 89. Kontrola prijava ispita po školama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_Toc127021940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53</w:t>
        </w:r>
        <w:r w:rsidR="00954DDE">
          <w:rPr>
            <w:noProof/>
            <w:webHidden/>
          </w:rPr>
          <w:fldChar w:fldCharType="end"/>
        </w:r>
      </w:hyperlink>
    </w:p>
    <w:p w14:paraId="6E3A53B4" w14:textId="0EA7EA17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41" w:history="1">
        <w:r w:rsidR="00954DDE" w:rsidRPr="002D6EA0">
          <w:rPr>
            <w:rStyle w:val="Hiperveza"/>
            <w:rFonts w:eastAsiaTheme="majorEastAsia"/>
            <w:noProof/>
          </w:rPr>
          <w:t>Slika 90. Slanje ranije pripremljene poruke odabranim školama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_Toc127021941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54</w:t>
        </w:r>
        <w:r w:rsidR="00954DDE">
          <w:rPr>
            <w:noProof/>
            <w:webHidden/>
          </w:rPr>
          <w:fldChar w:fldCharType="end"/>
        </w:r>
      </w:hyperlink>
    </w:p>
    <w:p w14:paraId="4EAA0039" w14:textId="74D16752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42" w:history="1">
        <w:r w:rsidR="00954DDE" w:rsidRPr="002D6EA0">
          <w:rPr>
            <w:rStyle w:val="Hiperveza"/>
            <w:rFonts w:eastAsiaTheme="majorEastAsia"/>
            <w:noProof/>
          </w:rPr>
          <w:t>Slika 91. Obrazac za odabir i prikaz poruka odabranim školama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_Toc127021942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54</w:t>
        </w:r>
        <w:r w:rsidR="00954DDE">
          <w:rPr>
            <w:noProof/>
            <w:webHidden/>
          </w:rPr>
          <w:fldChar w:fldCharType="end"/>
        </w:r>
      </w:hyperlink>
    </w:p>
    <w:p w14:paraId="6AD770D5" w14:textId="3BC010E2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43" w:history="1">
        <w:r w:rsidR="00954DDE" w:rsidRPr="002D6EA0">
          <w:rPr>
            <w:rStyle w:val="Hiperveza"/>
            <w:rFonts w:eastAsiaTheme="majorEastAsia"/>
            <w:noProof/>
          </w:rPr>
          <w:t>Slika 92. Prikaz podataka o pristupnicima bez prijave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_Toc127021943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55</w:t>
        </w:r>
        <w:r w:rsidR="00954DDE">
          <w:rPr>
            <w:noProof/>
            <w:webHidden/>
          </w:rPr>
          <w:fldChar w:fldCharType="end"/>
        </w:r>
      </w:hyperlink>
    </w:p>
    <w:p w14:paraId="66108B52" w14:textId="191F2907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44" w:history="1">
        <w:r w:rsidR="00954DDE" w:rsidRPr="002D6EA0">
          <w:rPr>
            <w:rStyle w:val="Hiperveza"/>
            <w:rFonts w:eastAsiaTheme="majorEastAsia"/>
            <w:noProof/>
          </w:rPr>
          <w:t>Slika 93. Slanje poruka odabranim učenicima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_Toc127021944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55</w:t>
        </w:r>
        <w:r w:rsidR="00954DDE">
          <w:rPr>
            <w:noProof/>
            <w:webHidden/>
          </w:rPr>
          <w:fldChar w:fldCharType="end"/>
        </w:r>
      </w:hyperlink>
    </w:p>
    <w:p w14:paraId="23BDB104" w14:textId="58E937A5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45" w:history="1">
        <w:r w:rsidR="00954DDE" w:rsidRPr="002D6EA0">
          <w:rPr>
            <w:rStyle w:val="Hiperveza"/>
            <w:rFonts w:eastAsiaTheme="majorEastAsia"/>
            <w:noProof/>
          </w:rPr>
          <w:t xml:space="preserve">Slika 94. Izbornici </w:t>
        </w:r>
        <w:r w:rsidR="00954DDE" w:rsidRPr="002D6EA0">
          <w:rPr>
            <w:rStyle w:val="Hiperveza"/>
            <w:rFonts w:eastAsiaTheme="majorEastAsia"/>
            <w:i/>
            <w:iCs/>
            <w:noProof/>
          </w:rPr>
          <w:t>Korisničke upute</w:t>
        </w:r>
        <w:r w:rsidR="00954DDE" w:rsidRPr="002D6EA0">
          <w:rPr>
            <w:rStyle w:val="Hiperveza"/>
            <w:rFonts w:eastAsiaTheme="majorEastAsia"/>
            <w:noProof/>
          </w:rPr>
          <w:t xml:space="preserve">, </w:t>
        </w:r>
        <w:r w:rsidR="00954DDE" w:rsidRPr="002D6EA0">
          <w:rPr>
            <w:rStyle w:val="Hiperveza"/>
            <w:rFonts w:eastAsiaTheme="majorEastAsia"/>
            <w:i/>
            <w:iCs/>
            <w:noProof/>
          </w:rPr>
          <w:t>Pomoć i podrška</w:t>
        </w:r>
        <w:r w:rsidR="00954DDE" w:rsidRPr="002D6EA0">
          <w:rPr>
            <w:rStyle w:val="Hiperveza"/>
            <w:rFonts w:eastAsiaTheme="majorEastAsia"/>
            <w:noProof/>
          </w:rPr>
          <w:t xml:space="preserve"> i </w:t>
        </w:r>
        <w:r w:rsidR="00954DDE" w:rsidRPr="002D6EA0">
          <w:rPr>
            <w:rStyle w:val="Hiperveza"/>
            <w:rFonts w:eastAsiaTheme="majorEastAsia"/>
            <w:i/>
            <w:iCs/>
            <w:noProof/>
          </w:rPr>
          <w:t>O programu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_Toc127021945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56</w:t>
        </w:r>
        <w:r w:rsidR="00954DDE">
          <w:rPr>
            <w:noProof/>
            <w:webHidden/>
          </w:rPr>
          <w:fldChar w:fldCharType="end"/>
        </w:r>
      </w:hyperlink>
    </w:p>
    <w:p w14:paraId="3F3CB354" w14:textId="2E6D3890" w:rsidR="00954DDE" w:rsidRDefault="008F793C">
      <w:pPr>
        <w:pStyle w:val="Tablicaslika"/>
        <w:tabs>
          <w:tab w:val="right" w:leader="hyphen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7021946" w:history="1">
        <w:r w:rsidR="00954DDE" w:rsidRPr="002D6EA0">
          <w:rPr>
            <w:rStyle w:val="Hiperveza"/>
            <w:rFonts w:eastAsiaTheme="majorEastAsia"/>
            <w:noProof/>
          </w:rPr>
          <w:t>Slika 95. Osnovne informacije o projektu i njegovim nositeljima</w:t>
        </w:r>
        <w:r w:rsidR="00954DDE">
          <w:rPr>
            <w:noProof/>
            <w:webHidden/>
          </w:rPr>
          <w:tab/>
        </w:r>
        <w:r w:rsidR="00954DDE">
          <w:rPr>
            <w:noProof/>
            <w:webHidden/>
          </w:rPr>
          <w:fldChar w:fldCharType="begin"/>
        </w:r>
        <w:r w:rsidR="00954DDE">
          <w:rPr>
            <w:noProof/>
            <w:webHidden/>
          </w:rPr>
          <w:instrText xml:space="preserve"> PAGEREF _Toc127021946 \h </w:instrText>
        </w:r>
        <w:r w:rsidR="00954DDE">
          <w:rPr>
            <w:noProof/>
            <w:webHidden/>
          </w:rPr>
        </w:r>
        <w:r w:rsidR="00954DDE">
          <w:rPr>
            <w:noProof/>
            <w:webHidden/>
          </w:rPr>
          <w:fldChar w:fldCharType="separate"/>
        </w:r>
        <w:r w:rsidR="00954DDE">
          <w:rPr>
            <w:noProof/>
            <w:webHidden/>
          </w:rPr>
          <w:t>56</w:t>
        </w:r>
        <w:r w:rsidR="00954DDE">
          <w:rPr>
            <w:noProof/>
            <w:webHidden/>
          </w:rPr>
          <w:fldChar w:fldCharType="end"/>
        </w:r>
      </w:hyperlink>
    </w:p>
    <w:p w14:paraId="72924700" w14:textId="16B8854B" w:rsidR="00AE1B41" w:rsidRPr="00763F2E" w:rsidRDefault="00554E46" w:rsidP="00F178E5">
      <w:pPr>
        <w:spacing w:before="0"/>
      </w:pPr>
      <w:r w:rsidRPr="00763F2E">
        <w:fldChar w:fldCharType="end"/>
      </w:r>
      <w:r w:rsidR="00AE1B41" w:rsidRPr="00763F2E">
        <w:br w:type="page"/>
      </w:r>
    </w:p>
    <w:p w14:paraId="70BAB7B8" w14:textId="51FF1AFD" w:rsidR="00AE1B41" w:rsidRPr="00763F2E" w:rsidRDefault="006B53E1" w:rsidP="005C175F">
      <w:pPr>
        <w:pStyle w:val="Naslov3"/>
      </w:pPr>
      <w:bookmarkStart w:id="2" w:name="_Toc127021821"/>
      <w:r w:rsidRPr="00763F2E">
        <w:lastRenderedPageBreak/>
        <w:t>Osnovni pojmovi i kratice</w:t>
      </w:r>
      <w:bookmarkEnd w:id="2"/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2263"/>
        <w:gridCol w:w="6799"/>
      </w:tblGrid>
      <w:tr w:rsidR="006B53E1" w:rsidRPr="00763F2E" w14:paraId="04E6E584" w14:textId="77777777" w:rsidTr="3A7B1CFB">
        <w:tc>
          <w:tcPr>
            <w:tcW w:w="2263" w:type="dxa"/>
            <w:vAlign w:val="center"/>
          </w:tcPr>
          <w:p w14:paraId="22E19A3C" w14:textId="77777777" w:rsidR="006B53E1" w:rsidRPr="00763F2E" w:rsidRDefault="006B53E1" w:rsidP="00C521A3">
            <w:pPr>
              <w:jc w:val="center"/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>Pojam/Kratica</w:t>
            </w:r>
          </w:p>
        </w:tc>
        <w:tc>
          <w:tcPr>
            <w:tcW w:w="6799" w:type="dxa"/>
          </w:tcPr>
          <w:p w14:paraId="43E6B628" w14:textId="77777777" w:rsidR="006B53E1" w:rsidRPr="00763F2E" w:rsidRDefault="006B53E1" w:rsidP="00C521A3">
            <w:pPr>
              <w:jc w:val="center"/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>Objašnjenje</w:t>
            </w:r>
          </w:p>
        </w:tc>
      </w:tr>
      <w:tr w:rsidR="006B53E1" w:rsidRPr="00763F2E" w14:paraId="7D64C5D4" w14:textId="77777777" w:rsidTr="3A7B1CFB">
        <w:tc>
          <w:tcPr>
            <w:tcW w:w="2263" w:type="dxa"/>
            <w:vAlign w:val="center"/>
          </w:tcPr>
          <w:p w14:paraId="28FFA949" w14:textId="27160BDF" w:rsidR="006B53E1" w:rsidRPr="00763F2E" w:rsidRDefault="006B53E1" w:rsidP="00C521A3">
            <w:pPr>
              <w:rPr>
                <w:rFonts w:ascii="Arial" w:hAnsi="Arial" w:cs="Arial"/>
              </w:rPr>
            </w:pPr>
            <w:r w:rsidRPr="00763F2E">
              <w:rPr>
                <w:rFonts w:ascii="Arial" w:eastAsia="Times New Roman" w:hAnsi="Arial" w:cs="Arial"/>
                <w:lang w:eastAsia="hr-HR"/>
              </w:rPr>
              <w:t>NCVVO</w:t>
            </w:r>
          </w:p>
        </w:tc>
        <w:tc>
          <w:tcPr>
            <w:tcW w:w="6799" w:type="dxa"/>
          </w:tcPr>
          <w:p w14:paraId="730E0F10" w14:textId="71A20E25" w:rsidR="006B53E1" w:rsidRPr="00763F2E" w:rsidRDefault="006B53E1" w:rsidP="00C521A3">
            <w:pPr>
              <w:rPr>
                <w:rFonts w:ascii="Arial" w:eastAsia="Times New Roman" w:hAnsi="Arial" w:cs="Arial"/>
                <w:lang w:eastAsia="hr-HR"/>
              </w:rPr>
            </w:pPr>
            <w:r w:rsidRPr="00763F2E">
              <w:rPr>
                <w:rFonts w:ascii="Arial" w:eastAsia="Times New Roman" w:hAnsi="Arial" w:cs="Arial"/>
                <w:lang w:eastAsia="hr-HR"/>
              </w:rPr>
              <w:t xml:space="preserve">Nacionalni centar za vanjsko vrednovanje obrazovanja, javna ustanova koja provodi vanjsko vrednovanje u odgojno-obrazovnome sustavu Republike Hrvatske i ispite temeljene na nacionalnim standardima. </w:t>
            </w:r>
          </w:p>
        </w:tc>
      </w:tr>
      <w:tr w:rsidR="004764CD" w:rsidRPr="00763F2E" w14:paraId="24F68A7B" w14:textId="77777777" w:rsidTr="3A7B1CFB">
        <w:tc>
          <w:tcPr>
            <w:tcW w:w="2263" w:type="dxa"/>
          </w:tcPr>
          <w:p w14:paraId="2A8C377F" w14:textId="0938B25C" w:rsidR="004764CD" w:rsidRPr="00763F2E" w:rsidRDefault="004764CD" w:rsidP="00C521A3">
            <w:pPr>
              <w:rPr>
                <w:rFonts w:ascii="Arial" w:hAnsi="Arial" w:cs="Arial"/>
                <w:lang w:eastAsia="hr-HR"/>
              </w:rPr>
            </w:pPr>
            <w:r w:rsidRPr="00763F2E">
              <w:rPr>
                <w:rFonts w:ascii="Arial" w:hAnsi="Arial" w:cs="Arial"/>
                <w:lang w:eastAsia="hr-HR"/>
              </w:rPr>
              <w:t>SRDM</w:t>
            </w:r>
          </w:p>
        </w:tc>
        <w:tc>
          <w:tcPr>
            <w:tcW w:w="6799" w:type="dxa"/>
          </w:tcPr>
          <w:p w14:paraId="6039D03C" w14:textId="4DBF59B1" w:rsidR="004764CD" w:rsidRPr="00763F2E" w:rsidRDefault="009C7EE3" w:rsidP="00C521A3">
            <w:pPr>
              <w:rPr>
                <w:rFonts w:ascii="Arial" w:hAnsi="Arial" w:cs="Arial"/>
                <w:lang w:eastAsia="hr-HR"/>
              </w:rPr>
            </w:pPr>
            <w:r w:rsidRPr="2B8640EB">
              <w:rPr>
                <w:rFonts w:ascii="Arial" w:hAnsi="Arial" w:cs="Arial"/>
                <w:lang w:eastAsia="hr-HR"/>
              </w:rPr>
              <w:t>Središnji registar državne mature. U njemu su pohranjeni podatci o svim osobama koje su položile državnu maturu s ocjenama i postotnim bodovima ostvarenima na ispitima državne mature.</w:t>
            </w:r>
          </w:p>
        </w:tc>
      </w:tr>
      <w:tr w:rsidR="00F945DD" w:rsidRPr="008C1CA9" w14:paraId="24C595D2" w14:textId="77777777" w:rsidTr="3A7B1CFB">
        <w:tc>
          <w:tcPr>
            <w:tcW w:w="2263" w:type="dxa"/>
          </w:tcPr>
          <w:p w14:paraId="6A4F47D7" w14:textId="4CCFE33F" w:rsidR="00F945DD" w:rsidRPr="008C1CA9" w:rsidRDefault="0033733A" w:rsidP="00C521A3">
            <w:pPr>
              <w:rPr>
                <w:rFonts w:ascii="Arial" w:hAnsi="Arial" w:cs="Arial"/>
                <w:lang w:eastAsia="hr-HR"/>
              </w:rPr>
            </w:pPr>
            <w:r w:rsidRPr="008C1CA9">
              <w:rPr>
                <w:rFonts w:ascii="Arial" w:hAnsi="Arial" w:cs="Arial"/>
                <w:lang w:eastAsia="hr-HR"/>
              </w:rPr>
              <w:t>IK</w:t>
            </w:r>
          </w:p>
        </w:tc>
        <w:tc>
          <w:tcPr>
            <w:tcW w:w="6799" w:type="dxa"/>
          </w:tcPr>
          <w:p w14:paraId="7E83E3C2" w14:textId="74284076" w:rsidR="00F945DD" w:rsidRPr="008C1CA9" w:rsidRDefault="0033733A" w:rsidP="00C521A3">
            <w:pPr>
              <w:rPr>
                <w:rFonts w:ascii="Arial" w:hAnsi="Arial" w:cs="Arial"/>
                <w:lang w:eastAsia="hr-HR"/>
              </w:rPr>
            </w:pPr>
            <w:r w:rsidRPr="008C1CA9">
              <w:rPr>
                <w:rFonts w:ascii="Arial" w:hAnsi="Arial" w:cs="Arial"/>
                <w:lang w:eastAsia="hr-HR"/>
              </w:rPr>
              <w:t xml:space="preserve">Ispitni koordinator. Osoba </w:t>
            </w:r>
            <w:r w:rsidR="005D0E12">
              <w:rPr>
                <w:rFonts w:ascii="Arial" w:hAnsi="Arial" w:cs="Arial"/>
                <w:lang w:eastAsia="hr-HR"/>
              </w:rPr>
              <w:t>koju je imenovao</w:t>
            </w:r>
            <w:r w:rsidRPr="008C1CA9">
              <w:rPr>
                <w:rFonts w:ascii="Arial" w:hAnsi="Arial" w:cs="Arial"/>
                <w:lang w:eastAsia="hr-HR"/>
              </w:rPr>
              <w:t xml:space="preserve"> NCVVO za p</w:t>
            </w:r>
            <w:r w:rsidR="008C1CA9" w:rsidRPr="008C1CA9">
              <w:rPr>
                <w:rFonts w:ascii="Arial" w:hAnsi="Arial" w:cs="Arial"/>
                <w:lang w:eastAsia="hr-HR"/>
              </w:rPr>
              <w:t>ripremu i provođenje ispita državne mature</w:t>
            </w:r>
            <w:r w:rsidR="005D0E12">
              <w:rPr>
                <w:rFonts w:ascii="Arial" w:hAnsi="Arial" w:cs="Arial"/>
                <w:lang w:eastAsia="hr-HR"/>
              </w:rPr>
              <w:t xml:space="preserve"> u ustanovi</w:t>
            </w:r>
            <w:r w:rsidR="008C1CA9" w:rsidRPr="008C1CA9">
              <w:rPr>
                <w:rFonts w:ascii="Arial" w:hAnsi="Arial" w:cs="Arial"/>
                <w:lang w:eastAsia="hr-HR"/>
              </w:rPr>
              <w:t>.</w:t>
            </w:r>
          </w:p>
        </w:tc>
      </w:tr>
      <w:tr w:rsidR="00AF5FE3" w:rsidRPr="00763F2E" w14:paraId="3C8DEC46" w14:textId="77777777" w:rsidTr="3A7B1CFB">
        <w:tc>
          <w:tcPr>
            <w:tcW w:w="2263" w:type="dxa"/>
          </w:tcPr>
          <w:p w14:paraId="369637E3" w14:textId="5A315156" w:rsidR="00AF5FE3" w:rsidRPr="00763F2E" w:rsidRDefault="00AF5FE3" w:rsidP="00C521A3">
            <w:pPr>
              <w:rPr>
                <w:rFonts w:ascii="Arial" w:hAnsi="Arial" w:cs="Arial"/>
                <w:lang w:eastAsia="hr-HR"/>
              </w:rPr>
            </w:pPr>
            <w:proofErr w:type="spellStart"/>
            <w:r w:rsidRPr="00763F2E">
              <w:rPr>
                <w:rFonts w:ascii="Arial" w:hAnsi="Arial" w:cs="Arial"/>
                <w:lang w:eastAsia="hr-HR"/>
              </w:rPr>
              <w:t>AAI@EduHr</w:t>
            </w:r>
            <w:proofErr w:type="spellEnd"/>
          </w:p>
        </w:tc>
        <w:tc>
          <w:tcPr>
            <w:tcW w:w="6799" w:type="dxa"/>
          </w:tcPr>
          <w:p w14:paraId="3BEADF86" w14:textId="1C018E4D" w:rsidR="00AF5FE3" w:rsidRPr="00763F2E" w:rsidRDefault="00F519A1" w:rsidP="00C521A3">
            <w:pPr>
              <w:rPr>
                <w:rFonts w:ascii="Arial" w:hAnsi="Arial" w:cs="Arial"/>
                <w:lang w:eastAsia="hr-HR"/>
              </w:rPr>
            </w:pPr>
            <w:proofErr w:type="spellStart"/>
            <w:r w:rsidRPr="00763F2E">
              <w:rPr>
                <w:rFonts w:ascii="Arial" w:hAnsi="Arial" w:cs="Arial"/>
                <w:lang w:eastAsia="hr-HR"/>
              </w:rPr>
              <w:t>Autentikacijska</w:t>
            </w:r>
            <w:proofErr w:type="spellEnd"/>
            <w:r w:rsidRPr="00763F2E">
              <w:rPr>
                <w:rFonts w:ascii="Arial" w:hAnsi="Arial" w:cs="Arial"/>
                <w:lang w:eastAsia="hr-HR"/>
              </w:rPr>
              <w:t xml:space="preserve"> i autorizacijska infrastruktura u kojoj su pohranjeni elektronički identiteti korisnika škola. Pristupni podatci s kojima učenici pristupaju sustavu prijava ispita državne mature.</w:t>
            </w:r>
          </w:p>
        </w:tc>
      </w:tr>
      <w:tr w:rsidR="00AF5FE3" w:rsidRPr="00763F2E" w14:paraId="3A8B6975" w14:textId="77777777" w:rsidTr="3A7B1CFB">
        <w:tc>
          <w:tcPr>
            <w:tcW w:w="2263" w:type="dxa"/>
            <w:vAlign w:val="center"/>
          </w:tcPr>
          <w:p w14:paraId="35F8489C" w14:textId="77777777" w:rsidR="00AF5FE3" w:rsidRPr="00763F2E" w:rsidRDefault="00AF5FE3" w:rsidP="00C521A3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>Autentifikacija</w:t>
            </w:r>
          </w:p>
        </w:tc>
        <w:tc>
          <w:tcPr>
            <w:tcW w:w="6799" w:type="dxa"/>
          </w:tcPr>
          <w:p w14:paraId="1106522E" w14:textId="787E3C76" w:rsidR="00AF5FE3" w:rsidRPr="00763F2E" w:rsidRDefault="002B3D45" w:rsidP="00C521A3">
            <w:pPr>
              <w:rPr>
                <w:rFonts w:ascii="Arial" w:hAnsi="Arial" w:cs="Arial"/>
              </w:rPr>
            </w:pPr>
            <w:r w:rsidRPr="2B8640EB">
              <w:rPr>
                <w:rFonts w:ascii="Arial" w:hAnsi="Arial" w:cs="Arial"/>
              </w:rPr>
              <w:t>Univerzalni postupak za povezivanje na državnu informacijsku infrastrukturu kako je definiran Zakonom</w:t>
            </w:r>
            <w:r>
              <w:rPr>
                <w:rFonts w:ascii="Arial" w:hAnsi="Arial" w:cs="Arial"/>
              </w:rPr>
              <w:t xml:space="preserve"> o državnoj informacijskoj infrastrukturi </w:t>
            </w:r>
            <w:r w:rsidRPr="2B8640EB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 xml:space="preserve"> </w:t>
            </w:r>
            <w:r w:rsidRPr="2B8640EB">
              <w:rPr>
                <w:rFonts w:ascii="Arial" w:hAnsi="Arial" w:cs="Arial"/>
              </w:rPr>
              <w:t>Uredbom o organizacijskim i tehničkim standardima</w:t>
            </w:r>
            <w:r>
              <w:rPr>
                <w:rFonts w:ascii="Arial" w:hAnsi="Arial" w:cs="Arial"/>
              </w:rPr>
              <w:t xml:space="preserve"> za povezivanje na državnu infrastrukturu.</w:t>
            </w:r>
          </w:p>
        </w:tc>
      </w:tr>
      <w:tr w:rsidR="006B53E1" w:rsidRPr="00763F2E" w14:paraId="42F5AE88" w14:textId="77777777" w:rsidTr="3A7B1CFB">
        <w:tc>
          <w:tcPr>
            <w:tcW w:w="2263" w:type="dxa"/>
          </w:tcPr>
          <w:p w14:paraId="1E06614F" w14:textId="77777777" w:rsidR="006B53E1" w:rsidRPr="00763F2E" w:rsidRDefault="006B53E1" w:rsidP="00C521A3">
            <w:pPr>
              <w:rPr>
                <w:rFonts w:ascii="Arial" w:hAnsi="Arial" w:cs="Arial"/>
              </w:rPr>
            </w:pPr>
            <w:r w:rsidRPr="00763F2E">
              <w:rPr>
                <w:rFonts w:ascii="Arial" w:eastAsia="Times New Roman" w:hAnsi="Arial" w:cs="Arial"/>
                <w:lang w:eastAsia="hr-HR"/>
              </w:rPr>
              <w:t xml:space="preserve">Sustav e-Građani </w:t>
            </w:r>
          </w:p>
        </w:tc>
        <w:tc>
          <w:tcPr>
            <w:tcW w:w="6799" w:type="dxa"/>
          </w:tcPr>
          <w:p w14:paraId="75CFE0F3" w14:textId="4BB31F6F" w:rsidR="006B53E1" w:rsidRPr="00763F2E" w:rsidRDefault="000740B2" w:rsidP="00C521A3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  <w:lang w:eastAsia="hr-HR"/>
              </w:rPr>
              <w:t xml:space="preserve">Sustav </w:t>
            </w:r>
            <w:r>
              <w:rPr>
                <w:rFonts w:ascii="Arial" w:hAnsi="Arial" w:cs="Arial"/>
                <w:lang w:eastAsia="hr-HR"/>
              </w:rPr>
              <w:t>koji je uspostavila</w:t>
            </w:r>
            <w:r w:rsidRPr="00763F2E">
              <w:rPr>
                <w:rFonts w:ascii="Arial" w:hAnsi="Arial" w:cs="Arial"/>
                <w:lang w:eastAsia="hr-HR"/>
              </w:rPr>
              <w:t xml:space="preserve"> Vlad</w:t>
            </w:r>
            <w:r>
              <w:rPr>
                <w:rFonts w:ascii="Arial" w:hAnsi="Arial" w:cs="Arial"/>
                <w:lang w:eastAsia="hr-HR"/>
              </w:rPr>
              <w:t>a</w:t>
            </w:r>
            <w:r w:rsidRPr="00763F2E">
              <w:rPr>
                <w:rFonts w:ascii="Arial" w:hAnsi="Arial" w:cs="Arial"/>
                <w:lang w:eastAsia="hr-HR"/>
              </w:rPr>
              <w:t xml:space="preserve"> Republike Hrvatske</w:t>
            </w:r>
            <w:r>
              <w:rPr>
                <w:rFonts w:ascii="Arial" w:hAnsi="Arial" w:cs="Arial"/>
                <w:lang w:eastAsia="hr-HR"/>
              </w:rPr>
              <w:t xml:space="preserve">, a cilj </w:t>
            </w:r>
            <w:r w:rsidRPr="00763F2E">
              <w:rPr>
                <w:rFonts w:ascii="Arial" w:hAnsi="Arial" w:cs="Arial"/>
                <w:lang w:eastAsia="hr-HR"/>
              </w:rPr>
              <w:t xml:space="preserve">uspostave sustava e-Građani je modernizacija, pojednostavljenje i ubrzavanje komunikacije građana i javnog sektora te povećanje transparentnosti pružanja javnih usluga. Čine ga Središnji državni portal, Korisnički pretinac i Nacionalni identifikacijski i </w:t>
            </w:r>
            <w:proofErr w:type="spellStart"/>
            <w:r w:rsidRPr="00763F2E">
              <w:rPr>
                <w:rFonts w:ascii="Arial" w:hAnsi="Arial" w:cs="Arial"/>
                <w:lang w:eastAsia="hr-HR"/>
              </w:rPr>
              <w:t>autentifikacijski</w:t>
            </w:r>
            <w:proofErr w:type="spellEnd"/>
            <w:r w:rsidRPr="00763F2E">
              <w:rPr>
                <w:rFonts w:ascii="Arial" w:hAnsi="Arial" w:cs="Arial"/>
                <w:lang w:eastAsia="hr-HR"/>
              </w:rPr>
              <w:t xml:space="preserve"> sustav (NIAS).</w:t>
            </w:r>
            <w:r>
              <w:rPr>
                <w:rFonts w:ascii="Arial" w:hAnsi="Arial" w:cs="Arial"/>
                <w:lang w:eastAsia="hr-HR"/>
              </w:rPr>
              <w:t xml:space="preserve"> Nalazi se na adresi:</w:t>
            </w:r>
            <w:r w:rsidRPr="00774777">
              <w:rPr>
                <w:rFonts w:ascii="Arial" w:hAnsi="Arial" w:cs="Arial"/>
                <w:lang w:eastAsia="hr-HR"/>
              </w:rPr>
              <w:t xml:space="preserve"> </w:t>
            </w:r>
            <w:hyperlink r:id="rId24" w:history="1">
              <w:r w:rsidRPr="00774777">
                <w:rPr>
                  <w:rStyle w:val="Hiperveza"/>
                  <w:rFonts w:ascii="Arial" w:hAnsi="Arial" w:cs="Arial"/>
                  <w:lang w:eastAsia="hr-HR"/>
                </w:rPr>
                <w:t>https://gov.hr/</w:t>
              </w:r>
            </w:hyperlink>
          </w:p>
        </w:tc>
      </w:tr>
      <w:tr w:rsidR="008F5C13" w:rsidRPr="00763F2E" w14:paraId="644B7E78" w14:textId="77777777" w:rsidTr="3A7B1CFB">
        <w:tc>
          <w:tcPr>
            <w:tcW w:w="2263" w:type="dxa"/>
            <w:vAlign w:val="center"/>
          </w:tcPr>
          <w:p w14:paraId="7A0A09B6" w14:textId="77777777" w:rsidR="008F5C13" w:rsidRPr="00763F2E" w:rsidRDefault="008F5C13" w:rsidP="00C521A3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>Korisnički pretinac</w:t>
            </w:r>
          </w:p>
        </w:tc>
        <w:tc>
          <w:tcPr>
            <w:tcW w:w="6799" w:type="dxa"/>
          </w:tcPr>
          <w:p w14:paraId="6E2388FF" w14:textId="1A941E34" w:rsidR="008F5C13" w:rsidRPr="00763F2E" w:rsidRDefault="003B4ED0" w:rsidP="00C521A3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>Omogućuje primanje službenih poruka vezanih za javne usluge, postupke i statuse te njihov pregled, upravljanje i pohranu. Primjerice, obavijest o isteku dokumenata, različitih prava ili statusa sudskih predmeta.</w:t>
            </w:r>
          </w:p>
        </w:tc>
      </w:tr>
      <w:tr w:rsidR="006B53E1" w:rsidRPr="00763F2E" w14:paraId="345D1901" w14:textId="77777777" w:rsidTr="3A7B1CFB">
        <w:tc>
          <w:tcPr>
            <w:tcW w:w="2263" w:type="dxa"/>
            <w:vAlign w:val="center"/>
          </w:tcPr>
          <w:p w14:paraId="3A684A7D" w14:textId="77777777" w:rsidR="006B53E1" w:rsidRPr="00763F2E" w:rsidRDefault="006B53E1" w:rsidP="00C521A3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  <w:lang w:eastAsia="hr-HR"/>
              </w:rPr>
              <w:t>NIAS</w:t>
            </w:r>
          </w:p>
        </w:tc>
        <w:tc>
          <w:tcPr>
            <w:tcW w:w="6799" w:type="dxa"/>
          </w:tcPr>
          <w:p w14:paraId="4DFE6B09" w14:textId="0DFA2C36" w:rsidR="006B53E1" w:rsidRPr="00763F2E" w:rsidRDefault="00207E4C" w:rsidP="00C521A3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  <w:lang w:eastAsia="hr-HR"/>
              </w:rPr>
              <w:t xml:space="preserve">Nacionalni identifikacijski i </w:t>
            </w:r>
            <w:proofErr w:type="spellStart"/>
            <w:r w:rsidRPr="00763F2E">
              <w:rPr>
                <w:rFonts w:ascii="Arial" w:hAnsi="Arial" w:cs="Arial"/>
                <w:lang w:eastAsia="hr-HR"/>
              </w:rPr>
              <w:t>autentifikacijski</w:t>
            </w:r>
            <w:proofErr w:type="spellEnd"/>
            <w:r w:rsidRPr="00763F2E">
              <w:rPr>
                <w:rFonts w:ascii="Arial" w:hAnsi="Arial" w:cs="Arial"/>
                <w:lang w:eastAsia="hr-HR"/>
              </w:rPr>
              <w:t xml:space="preserve"> sustav. Omogućuje sigurnu i pouzdanu identifikaciju i autentifikaciju korisnika koji pristupaju javnim elektroničkim uslugama</w:t>
            </w:r>
            <w:r>
              <w:rPr>
                <w:rFonts w:ascii="Arial" w:hAnsi="Arial" w:cs="Arial"/>
                <w:lang w:eastAsia="hr-HR"/>
              </w:rPr>
              <w:t xml:space="preserve"> </w:t>
            </w:r>
            <w:r w:rsidRPr="00763F2E">
              <w:rPr>
                <w:rFonts w:ascii="Arial" w:hAnsi="Arial" w:cs="Arial"/>
                <w:lang w:eastAsia="hr-HR"/>
              </w:rPr>
              <w:t>putem odgovarajuće vjerodajnice.</w:t>
            </w:r>
          </w:p>
        </w:tc>
      </w:tr>
      <w:tr w:rsidR="006B53E1" w:rsidRPr="00763F2E" w14:paraId="7EA548DF" w14:textId="77777777" w:rsidTr="3A7B1CFB">
        <w:tc>
          <w:tcPr>
            <w:tcW w:w="2263" w:type="dxa"/>
            <w:vAlign w:val="center"/>
          </w:tcPr>
          <w:p w14:paraId="729501F1" w14:textId="77777777" w:rsidR="006B53E1" w:rsidRPr="00763F2E" w:rsidRDefault="006B53E1" w:rsidP="00C521A3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>Vjerodajnica</w:t>
            </w:r>
          </w:p>
        </w:tc>
        <w:tc>
          <w:tcPr>
            <w:tcW w:w="6799" w:type="dxa"/>
          </w:tcPr>
          <w:p w14:paraId="59787ECC" w14:textId="5A3EB984" w:rsidR="006B53E1" w:rsidRPr="00763F2E" w:rsidRDefault="00E735D1" w:rsidP="00C521A3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>Sredstvo za elektroničku identifikaciju i autentifikaciju korisnika koje se koristi prilikom prijave na elektroničke usluge unutar portala e-Građani.</w:t>
            </w:r>
          </w:p>
        </w:tc>
      </w:tr>
      <w:tr w:rsidR="006B53E1" w:rsidRPr="00763F2E" w14:paraId="7897083D" w14:textId="77777777" w:rsidTr="3A7B1CFB">
        <w:tc>
          <w:tcPr>
            <w:tcW w:w="2263" w:type="dxa"/>
            <w:vAlign w:val="center"/>
          </w:tcPr>
          <w:p w14:paraId="686C49FF" w14:textId="77777777" w:rsidR="006B53E1" w:rsidRPr="00763F2E" w:rsidRDefault="006B53E1" w:rsidP="00C521A3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 xml:space="preserve">Korisnik </w:t>
            </w:r>
            <w:r w:rsidRPr="00763F2E">
              <w:rPr>
                <w:rFonts w:ascii="Arial" w:hAnsi="Arial" w:cs="Arial"/>
              </w:rPr>
              <w:tab/>
            </w:r>
          </w:p>
        </w:tc>
        <w:tc>
          <w:tcPr>
            <w:tcW w:w="6799" w:type="dxa"/>
          </w:tcPr>
          <w:p w14:paraId="1D5FA058" w14:textId="24EA606A" w:rsidR="006B53E1" w:rsidRPr="00763F2E" w:rsidRDefault="006B53E1" w:rsidP="00C521A3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>Prijavljeni korisnik u sustav</w:t>
            </w:r>
            <w:r w:rsidR="008F5C13" w:rsidRPr="00763F2E">
              <w:rPr>
                <w:rFonts w:ascii="Arial" w:hAnsi="Arial" w:cs="Arial"/>
              </w:rPr>
              <w:t>u</w:t>
            </w:r>
            <w:r w:rsidRPr="00763F2E">
              <w:rPr>
                <w:rFonts w:ascii="Arial" w:hAnsi="Arial" w:cs="Arial"/>
              </w:rPr>
              <w:t>.</w:t>
            </w:r>
          </w:p>
        </w:tc>
      </w:tr>
      <w:tr w:rsidR="006B53E1" w:rsidRPr="00763F2E" w14:paraId="645F2B9C" w14:textId="77777777" w:rsidTr="3A7B1CFB">
        <w:tc>
          <w:tcPr>
            <w:tcW w:w="2263" w:type="dxa"/>
            <w:vAlign w:val="center"/>
          </w:tcPr>
          <w:p w14:paraId="281B64A7" w14:textId="77777777" w:rsidR="006B53E1" w:rsidRPr="00763F2E" w:rsidRDefault="006B53E1" w:rsidP="00C521A3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>OIB</w:t>
            </w:r>
          </w:p>
        </w:tc>
        <w:tc>
          <w:tcPr>
            <w:tcW w:w="6799" w:type="dxa"/>
          </w:tcPr>
          <w:p w14:paraId="3DF1127D" w14:textId="77777777" w:rsidR="006B53E1" w:rsidRPr="00763F2E" w:rsidRDefault="006B53E1" w:rsidP="00C521A3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 xml:space="preserve">Osobni identifikacijski broj. </w:t>
            </w:r>
          </w:p>
        </w:tc>
      </w:tr>
      <w:tr w:rsidR="008F5C13" w:rsidRPr="00763F2E" w14:paraId="19DEACEF" w14:textId="77777777" w:rsidTr="3A7B1CFB">
        <w:tc>
          <w:tcPr>
            <w:tcW w:w="2263" w:type="dxa"/>
            <w:vAlign w:val="center"/>
          </w:tcPr>
          <w:p w14:paraId="2595F4B2" w14:textId="7AE2126D" w:rsidR="008F5C13" w:rsidRPr="00763F2E" w:rsidRDefault="008F5C13" w:rsidP="00C521A3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>e-Matica</w:t>
            </w:r>
          </w:p>
        </w:tc>
        <w:tc>
          <w:tcPr>
            <w:tcW w:w="6799" w:type="dxa"/>
          </w:tcPr>
          <w:p w14:paraId="04D927F6" w14:textId="63123AB7" w:rsidR="008F5C13" w:rsidRPr="00763F2E" w:rsidRDefault="00306A73" w:rsidP="00C521A3">
            <w:pPr>
              <w:rPr>
                <w:rFonts w:ascii="Arial" w:hAnsi="Arial" w:cs="Arial"/>
              </w:rPr>
            </w:pPr>
            <w:r w:rsidRPr="00306A73">
              <w:rPr>
                <w:rFonts w:ascii="Arial" w:hAnsi="Arial" w:cs="Arial"/>
              </w:rPr>
              <w:t>Zajednički upisnik školskih ustanova u elektron</w:t>
            </w:r>
            <w:r w:rsidR="00D34F31">
              <w:rPr>
                <w:rFonts w:ascii="Arial" w:hAnsi="Arial" w:cs="Arial"/>
              </w:rPr>
              <w:t>ič</w:t>
            </w:r>
            <w:r w:rsidRPr="00306A73">
              <w:rPr>
                <w:rFonts w:ascii="Arial" w:hAnsi="Arial" w:cs="Arial"/>
              </w:rPr>
              <w:t>kom obliku</w:t>
            </w:r>
            <w:r w:rsidR="00D34F31">
              <w:rPr>
                <w:rFonts w:ascii="Arial" w:hAnsi="Arial" w:cs="Arial"/>
              </w:rPr>
              <w:t>.</w:t>
            </w:r>
          </w:p>
        </w:tc>
      </w:tr>
      <w:tr w:rsidR="006B53E1" w:rsidRPr="00763F2E" w14:paraId="7E62894E" w14:textId="77777777" w:rsidTr="3A7B1CFB">
        <w:tc>
          <w:tcPr>
            <w:tcW w:w="2263" w:type="dxa"/>
            <w:vAlign w:val="center"/>
          </w:tcPr>
          <w:p w14:paraId="3218F696" w14:textId="77777777" w:rsidR="006B53E1" w:rsidRPr="00763F2E" w:rsidRDefault="006B53E1" w:rsidP="00C521A3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>MZO</w:t>
            </w:r>
          </w:p>
        </w:tc>
        <w:tc>
          <w:tcPr>
            <w:tcW w:w="6799" w:type="dxa"/>
          </w:tcPr>
          <w:p w14:paraId="02B89616" w14:textId="07140FB4" w:rsidR="006B53E1" w:rsidRPr="00763F2E" w:rsidRDefault="006B53E1" w:rsidP="00C521A3">
            <w:pPr>
              <w:rPr>
                <w:rFonts w:ascii="Arial" w:hAnsi="Arial" w:cs="Arial"/>
              </w:rPr>
            </w:pPr>
            <w:r w:rsidRPr="00763F2E">
              <w:rPr>
                <w:rFonts w:ascii="Arial" w:hAnsi="Arial" w:cs="Arial"/>
              </w:rPr>
              <w:t>Ministarstvo znanosti i obrazovanja</w:t>
            </w:r>
          </w:p>
        </w:tc>
      </w:tr>
    </w:tbl>
    <w:p w14:paraId="4626FD43" w14:textId="77777777" w:rsidR="00EF090B" w:rsidRPr="00763F2E" w:rsidRDefault="00EF090B" w:rsidP="00EF090B"/>
    <w:p w14:paraId="049745A0" w14:textId="07BA11C2" w:rsidR="00B941B0" w:rsidRPr="00763F2E" w:rsidRDefault="00521A13" w:rsidP="005C175F">
      <w:pPr>
        <w:pStyle w:val="Naslov3"/>
      </w:pPr>
      <w:bookmarkStart w:id="3" w:name="_Toc127021822"/>
      <w:r w:rsidRPr="00763F2E">
        <w:lastRenderedPageBreak/>
        <w:t>Uvod</w:t>
      </w:r>
      <w:bookmarkEnd w:id="3"/>
    </w:p>
    <w:p w14:paraId="5DC78FCA" w14:textId="00CE69C5" w:rsidR="002932EB" w:rsidRPr="00E8309A" w:rsidRDefault="009465F7" w:rsidP="002932EB">
      <w:pPr>
        <w:rPr>
          <w:i/>
          <w:iCs/>
        </w:rPr>
      </w:pPr>
      <w:r>
        <w:t>Središnji re</w:t>
      </w:r>
      <w:r w:rsidR="001D6433">
        <w:t xml:space="preserve">gistar državne mature (SDRM) informacijski </w:t>
      </w:r>
      <w:r w:rsidR="00D34F31">
        <w:t xml:space="preserve">je </w:t>
      </w:r>
      <w:r w:rsidR="001D6433">
        <w:t>sustav</w:t>
      </w:r>
      <w:r w:rsidR="00CF6B49">
        <w:t xml:space="preserve"> </w:t>
      </w:r>
      <w:r w:rsidR="00675809">
        <w:t>koji omogućuje mrežni unos</w:t>
      </w:r>
      <w:r w:rsidR="00184173">
        <w:t xml:space="preserve">, prikaz i pohranu podataka o svim </w:t>
      </w:r>
      <w:r w:rsidR="00F657A5">
        <w:t>osobama koje su položile državnu maturu</w:t>
      </w:r>
      <w:r w:rsidR="00522033">
        <w:t xml:space="preserve">. Prema </w:t>
      </w:r>
      <w:r w:rsidR="002932EB" w:rsidRPr="003E1983">
        <w:rPr>
          <w:i/>
          <w:iCs/>
        </w:rPr>
        <w:t>Pravilniku o središnjem registru državne mature</w:t>
      </w:r>
      <w:r w:rsidR="00765993">
        <w:t xml:space="preserve"> (</w:t>
      </w:r>
      <w:hyperlink r:id="rId25" w:history="1">
        <w:r w:rsidR="00EB40C3" w:rsidRPr="00EB40C3">
          <w:rPr>
            <w:rStyle w:val="Hiperveza"/>
          </w:rPr>
          <w:t>https://narodne-novine.nn.hr/clanci/sluzbeni/2011_05_53_1174.html</w:t>
        </w:r>
      </w:hyperlink>
      <w:r w:rsidR="00004BBF">
        <w:t>)</w:t>
      </w:r>
      <w:r w:rsidR="002932EB">
        <w:t xml:space="preserve"> </w:t>
      </w:r>
      <w:r w:rsidR="002932EB" w:rsidRPr="00B11513">
        <w:rPr>
          <w:i/>
          <w:iCs/>
        </w:rPr>
        <w:t>Registar</w:t>
      </w:r>
      <w:r w:rsidR="002932EB" w:rsidRPr="00E8309A">
        <w:rPr>
          <w:i/>
          <w:iCs/>
        </w:rPr>
        <w:t xml:space="preserve"> je službena evidencija o svim pristupnicima državne mature u koju se upisuju poda</w:t>
      </w:r>
      <w:r w:rsidR="006E1A41">
        <w:rPr>
          <w:i/>
          <w:iCs/>
        </w:rPr>
        <w:t>t</w:t>
      </w:r>
      <w:r w:rsidR="002932EB" w:rsidRPr="00E8309A">
        <w:rPr>
          <w:i/>
          <w:iCs/>
        </w:rPr>
        <w:t>ci značajni za praćenje pristupnika od prijave ispita državne mature do izdavanja svjedodžbe, odnosno potvrde o državnoj maturi, a koja omogućuje vjerodostojan i cjelovit uvid u podatke o pristupnicima državne mature tijekom polaganja državne mature, odnosno ispita državne mature.</w:t>
      </w:r>
    </w:p>
    <w:p w14:paraId="53FCA05F" w14:textId="3CFB5367" w:rsidR="006A1BE7" w:rsidRPr="00C114D8" w:rsidRDefault="006E1A41" w:rsidP="006A1BE7">
      <w:r>
        <w:t>D</w:t>
      </w:r>
      <w:r w:rsidR="002A55EA">
        <w:t xml:space="preserve">va </w:t>
      </w:r>
      <w:r>
        <w:t xml:space="preserve">su </w:t>
      </w:r>
      <w:r w:rsidR="002A55EA">
        <w:t>sučelja za pristup</w:t>
      </w:r>
      <w:r w:rsidR="00660F1B">
        <w:t xml:space="preserve"> sustavu</w:t>
      </w:r>
      <w:r w:rsidR="002A55EA">
        <w:t xml:space="preserve"> </w:t>
      </w:r>
      <w:r w:rsidR="00757A66">
        <w:t>– javn</w:t>
      </w:r>
      <w:r w:rsidR="00D905FA">
        <w:t>o</w:t>
      </w:r>
      <w:r w:rsidR="00757A66">
        <w:t xml:space="preserve">, za pristupnike </w:t>
      </w:r>
      <w:r>
        <w:t xml:space="preserve">ispitima državne </w:t>
      </w:r>
      <w:r w:rsidR="00757A66">
        <w:t>mature</w:t>
      </w:r>
      <w:r w:rsidR="002A55EA">
        <w:t xml:space="preserve"> </w:t>
      </w:r>
      <w:r w:rsidR="00757A66">
        <w:t>i adm</w:t>
      </w:r>
      <w:r w:rsidR="00D905FA">
        <w:t>inistratorsko kojemu imaju pristu</w:t>
      </w:r>
      <w:r w:rsidR="00F040F6">
        <w:t>p ispitni koordinatori</w:t>
      </w:r>
      <w:r w:rsidR="006A1BE7">
        <w:t xml:space="preserve"> u ustanovama u kojima se provode ispiti, djelatnici </w:t>
      </w:r>
      <w:r w:rsidR="00F37FC6">
        <w:t>Nacionalnog centra za vanjsko vrednovanje obrazovanja (</w:t>
      </w:r>
      <w:r w:rsidR="006A1BE7">
        <w:t>NCVVO</w:t>
      </w:r>
      <w:r w:rsidR="00F37FC6">
        <w:t>)</w:t>
      </w:r>
      <w:r w:rsidR="006A1BE7">
        <w:t xml:space="preserve"> i centralni administratori sustava</w:t>
      </w:r>
      <w:r w:rsidR="00F37FC6">
        <w:t xml:space="preserve">, odnosno </w:t>
      </w:r>
      <w:r w:rsidR="006A1BE7">
        <w:t>korisnička podrška.</w:t>
      </w:r>
    </w:p>
    <w:p w14:paraId="65CF8398" w14:textId="4803DD41" w:rsidR="00823F93" w:rsidRDefault="002C71C9" w:rsidP="00C114D8">
      <w:r w:rsidRPr="00C114D8">
        <w:t xml:space="preserve">Svrha </w:t>
      </w:r>
      <w:r w:rsidR="00B11513">
        <w:t xml:space="preserve">je </w:t>
      </w:r>
      <w:r w:rsidRPr="00C114D8">
        <w:t>ovog priručnika</w:t>
      </w:r>
      <w:r w:rsidR="00407036" w:rsidRPr="00C114D8">
        <w:t xml:space="preserve"> </w:t>
      </w:r>
      <w:r w:rsidRPr="00C114D8">
        <w:t xml:space="preserve">upoznati </w:t>
      </w:r>
      <w:r w:rsidR="00B75766">
        <w:t>korisnike</w:t>
      </w:r>
      <w:r w:rsidR="006C1C97">
        <w:t xml:space="preserve"> </w:t>
      </w:r>
      <w:r w:rsidR="00B75766">
        <w:t>administratorsk</w:t>
      </w:r>
      <w:r w:rsidR="006C1C97">
        <w:t>oga</w:t>
      </w:r>
      <w:r w:rsidR="00B75766">
        <w:t xml:space="preserve"> sučelj</w:t>
      </w:r>
      <w:r w:rsidR="006C1C97">
        <w:t>a</w:t>
      </w:r>
      <w:r w:rsidR="00B75766">
        <w:t xml:space="preserve"> </w:t>
      </w:r>
      <w:r w:rsidR="008669B0">
        <w:t xml:space="preserve">Registra s </w:t>
      </w:r>
      <w:r w:rsidR="00823F93">
        <w:t xml:space="preserve">mogućnostima i </w:t>
      </w:r>
      <w:r w:rsidR="008669B0">
        <w:t>načinom korištenja</w:t>
      </w:r>
      <w:r w:rsidRPr="00C114D8">
        <w:t xml:space="preserve"> aplikacije.</w:t>
      </w:r>
      <w:r w:rsidR="00B50224" w:rsidRPr="00C114D8">
        <w:t xml:space="preserve"> </w:t>
      </w:r>
    </w:p>
    <w:p w14:paraId="35DBD07D" w14:textId="15CC7D6A" w:rsidR="00B50224" w:rsidRPr="00C114D8" w:rsidRDefault="00825AE8" w:rsidP="00C114D8">
      <w:r>
        <w:t>Na početku priručnika nalaze se</w:t>
      </w:r>
      <w:r w:rsidR="00B729A9">
        <w:t xml:space="preserve"> osnovne informacije o tehničkim zahtjevima aplikacije i načinima prijave u sustav</w:t>
      </w:r>
      <w:r w:rsidR="00F76D85">
        <w:t xml:space="preserve"> </w:t>
      </w:r>
      <w:r w:rsidR="00246E42">
        <w:t>i</w:t>
      </w:r>
      <w:r w:rsidR="00F76D85">
        <w:t xml:space="preserve"> prikazani </w:t>
      </w:r>
      <w:r w:rsidR="00246E42">
        <w:t xml:space="preserve">au </w:t>
      </w:r>
      <w:r w:rsidR="00F76D85">
        <w:t>osnovni elementi sučelja. Nakon osnovnih informa</w:t>
      </w:r>
      <w:r w:rsidR="006F2E71">
        <w:t xml:space="preserve">cija </w:t>
      </w:r>
      <w:r w:rsidR="00246E42">
        <w:t>prikazan</w:t>
      </w:r>
      <w:r w:rsidR="00B7093A">
        <w:t xml:space="preserve"> je pregled </w:t>
      </w:r>
      <w:r w:rsidR="006F2E71">
        <w:t xml:space="preserve">mogućnosti </w:t>
      </w:r>
      <w:r w:rsidR="00B7093A">
        <w:t xml:space="preserve">za </w:t>
      </w:r>
      <w:r w:rsidR="006F2E71">
        <w:t xml:space="preserve">ispitnoga koordinatora </w:t>
      </w:r>
      <w:r w:rsidR="00432B0D">
        <w:t xml:space="preserve">i </w:t>
      </w:r>
      <w:r w:rsidR="00B7093A">
        <w:t>za djelatnike NCVVO</w:t>
      </w:r>
      <w:r w:rsidR="00246E42">
        <w:t>-a</w:t>
      </w:r>
      <w:r w:rsidR="00B7093A">
        <w:t>.</w:t>
      </w:r>
    </w:p>
    <w:p w14:paraId="29A6C9AE" w14:textId="6DC32562" w:rsidR="00980A80" w:rsidRDefault="00864877" w:rsidP="008377BB">
      <w:pPr>
        <w:pStyle w:val="Naslov3"/>
        <w:ind w:left="851" w:hanging="851"/>
      </w:pPr>
      <w:bookmarkStart w:id="4" w:name="_Toc127021823"/>
      <w:r>
        <w:t>Tehničke pretpostavke za</w:t>
      </w:r>
      <w:r w:rsidR="009E419A">
        <w:t xml:space="preserve"> korištenje aplikacije</w:t>
      </w:r>
      <w:bookmarkEnd w:id="4"/>
    </w:p>
    <w:p w14:paraId="727E0E38" w14:textId="6B8A383C" w:rsidR="009E419A" w:rsidRDefault="00EE53FD" w:rsidP="009E419A">
      <w:r>
        <w:t>Administratorskom sučelju Središnjeg registra</w:t>
      </w:r>
      <w:r w:rsidR="00336A6B">
        <w:t xml:space="preserve"> državne mature pristupa </w:t>
      </w:r>
      <w:r w:rsidR="001A08A5">
        <w:t xml:space="preserve">se </w:t>
      </w:r>
      <w:r w:rsidR="00343B3D">
        <w:t>mrežnim preglednikom</w:t>
      </w:r>
      <w:r w:rsidR="00336A6B">
        <w:t xml:space="preserve"> putem poveznice </w:t>
      </w:r>
      <w:hyperlink r:id="rId26" w:history="1">
        <w:r w:rsidR="009F3DC3" w:rsidRPr="009F3DC3">
          <w:rPr>
            <w:rStyle w:val="Hiperveza"/>
          </w:rPr>
          <w:t>https://</w:t>
        </w:r>
        <w:r w:rsidR="00095F44" w:rsidRPr="009F3DC3">
          <w:rPr>
            <w:rStyle w:val="Hiperveza"/>
          </w:rPr>
          <w:t>drzavnamaturaadmin.e-upisi.hr</w:t>
        </w:r>
      </w:hyperlink>
      <w:r w:rsidR="00095F44" w:rsidRPr="00095F44">
        <w:t xml:space="preserve"> ili putem portala e-Upisa </w:t>
      </w:r>
      <w:r w:rsidR="00095F44">
        <w:t>(</w:t>
      </w:r>
      <w:hyperlink r:id="rId27" w:history="1">
        <w:r w:rsidR="007D2E6E" w:rsidRPr="007D2E6E">
          <w:rPr>
            <w:rStyle w:val="Hiperveza"/>
          </w:rPr>
          <w:t>https://</w:t>
        </w:r>
        <w:r w:rsidR="00095F44" w:rsidRPr="007D2E6E">
          <w:rPr>
            <w:rStyle w:val="Hiperveza"/>
          </w:rPr>
          <w:t>admin.e-upisi.hr</w:t>
        </w:r>
      </w:hyperlink>
      <w:r w:rsidR="00095F44">
        <w:t>)</w:t>
      </w:r>
      <w:r w:rsidR="004F34CE">
        <w:t xml:space="preserve">. </w:t>
      </w:r>
      <w:r w:rsidR="00343B3D">
        <w:t>Podržani su svi mrežni preglednici</w:t>
      </w:r>
      <w:r w:rsidR="00B337D2">
        <w:t>. P</w:t>
      </w:r>
      <w:r w:rsidR="00741AAA">
        <w:t xml:space="preserve">reporučuje </w:t>
      </w:r>
      <w:r w:rsidR="00B337D2">
        <w:t xml:space="preserve">se </w:t>
      </w:r>
      <w:r w:rsidR="00741AAA">
        <w:t>korištenje njihovih najnovijih inačica.</w:t>
      </w:r>
      <w:r w:rsidR="0033401F">
        <w:t xml:space="preserve"> </w:t>
      </w:r>
    </w:p>
    <w:p w14:paraId="23EBD041" w14:textId="4A1140C4" w:rsidR="00B46DE8" w:rsidRDefault="00B46DE8" w:rsidP="00B46DE8">
      <w:pPr>
        <w:pStyle w:val="Naslov4"/>
      </w:pPr>
      <w:bookmarkStart w:id="5" w:name="_Toc127021824"/>
      <w:r>
        <w:t>Uloge u sustavu</w:t>
      </w:r>
      <w:bookmarkEnd w:id="5"/>
    </w:p>
    <w:p w14:paraId="12EE85DC" w14:textId="0B6CA594" w:rsidR="00B46DE8" w:rsidRDefault="00B46DE8" w:rsidP="00B46DE8">
      <w:r>
        <w:t>Korisnici administratorskog sučelja SRDM</w:t>
      </w:r>
      <w:r w:rsidR="00EC240A">
        <w:t xml:space="preserve">-a </w:t>
      </w:r>
      <w:r w:rsidR="00F7699A">
        <w:t>podijeljeni su prema ulogama koje mogu biti</w:t>
      </w:r>
      <w:r w:rsidR="000D7A09">
        <w:t>:</w:t>
      </w:r>
    </w:p>
    <w:p w14:paraId="27C4B8F7" w14:textId="76434AD9" w:rsidR="000D7A09" w:rsidRDefault="00B337D2" w:rsidP="000D7A09">
      <w:pPr>
        <w:pStyle w:val="Odlomakpopisa"/>
        <w:numPr>
          <w:ilvl w:val="0"/>
          <w:numId w:val="30"/>
        </w:numPr>
      </w:pPr>
      <w:r>
        <w:t>i</w:t>
      </w:r>
      <w:r w:rsidR="000D7A09">
        <w:t>spitni koordinator</w:t>
      </w:r>
      <w:r w:rsidR="00306A73">
        <w:t xml:space="preserve"> </w:t>
      </w:r>
    </w:p>
    <w:p w14:paraId="66A4C2C8" w14:textId="79AA4326" w:rsidR="004E2E0C" w:rsidRDefault="00B337D2" w:rsidP="000D7A09">
      <w:pPr>
        <w:pStyle w:val="Odlomakpopisa"/>
        <w:numPr>
          <w:ilvl w:val="0"/>
          <w:numId w:val="30"/>
        </w:numPr>
      </w:pPr>
      <w:r>
        <w:t>d</w:t>
      </w:r>
      <w:r w:rsidR="004E2E0C">
        <w:t>jelatni</w:t>
      </w:r>
      <w:r w:rsidR="00F7699A">
        <w:t>k</w:t>
      </w:r>
      <w:r w:rsidR="004E2E0C">
        <w:t xml:space="preserve"> NCVVO</w:t>
      </w:r>
      <w:r w:rsidR="00F7699A">
        <w:t>-a</w:t>
      </w:r>
    </w:p>
    <w:p w14:paraId="05467F86" w14:textId="3A7173ED" w:rsidR="00F7699A" w:rsidRDefault="00B337D2" w:rsidP="000D7A09">
      <w:pPr>
        <w:pStyle w:val="Odlomakpopisa"/>
        <w:numPr>
          <w:ilvl w:val="0"/>
          <w:numId w:val="30"/>
        </w:numPr>
      </w:pPr>
      <w:r>
        <w:t>c</w:t>
      </w:r>
      <w:r w:rsidR="00F7699A">
        <w:t xml:space="preserve">entralni administrator sustava </w:t>
      </w:r>
      <w:r w:rsidR="00C91E13">
        <w:t>(C</w:t>
      </w:r>
      <w:r w:rsidR="007937E6">
        <w:t>A</w:t>
      </w:r>
      <w:r w:rsidR="00C91E13">
        <w:t>S)</w:t>
      </w:r>
      <w:r>
        <w:t>.</w:t>
      </w:r>
    </w:p>
    <w:p w14:paraId="1C674126" w14:textId="77777777" w:rsidR="00306A73" w:rsidRPr="00B46DE8" w:rsidRDefault="00306A73" w:rsidP="00306A73"/>
    <w:p w14:paraId="66228721" w14:textId="77777777" w:rsidR="00432B0D" w:rsidRDefault="00432B0D">
      <w:pPr>
        <w:rPr>
          <w:b/>
          <w:bCs/>
          <w:sz w:val="32"/>
          <w:szCs w:val="36"/>
        </w:rPr>
      </w:pPr>
      <w:bookmarkStart w:id="6" w:name="_Hlk114314163"/>
      <w:r>
        <w:br w:type="page"/>
      </w:r>
    </w:p>
    <w:p w14:paraId="143B12FE" w14:textId="272589C1" w:rsidR="00A476A8" w:rsidRDefault="0057185A" w:rsidP="00704F2D">
      <w:pPr>
        <w:pStyle w:val="Naslov3"/>
        <w:ind w:left="851" w:hanging="851"/>
      </w:pPr>
      <w:bookmarkStart w:id="7" w:name="_Toc127021825"/>
      <w:r>
        <w:lastRenderedPageBreak/>
        <w:t>P</w:t>
      </w:r>
      <w:r w:rsidR="001D5607" w:rsidRPr="00763F2E">
        <w:t>rijava u sustav</w:t>
      </w:r>
      <w:bookmarkEnd w:id="7"/>
    </w:p>
    <w:p w14:paraId="5CBD277B" w14:textId="4F6F1B60" w:rsidR="001160D0" w:rsidRDefault="00E2349D" w:rsidP="00F74A08">
      <w:r>
        <w:t>P</w:t>
      </w:r>
      <w:r w:rsidRPr="00F74A08">
        <w:t xml:space="preserve">rvi </w:t>
      </w:r>
      <w:r>
        <w:t xml:space="preserve">je </w:t>
      </w:r>
      <w:r w:rsidRPr="00F74A08">
        <w:t>korak</w:t>
      </w:r>
      <w:r>
        <w:t>,</w:t>
      </w:r>
      <w:r w:rsidRPr="00F74A08">
        <w:t xml:space="preserve"> </w:t>
      </w:r>
      <w:r>
        <w:t>b</w:t>
      </w:r>
      <w:r w:rsidR="00F74A08" w:rsidRPr="00F74A08">
        <w:t>ez obzira na upisanu adresu</w:t>
      </w:r>
      <w:r>
        <w:t>,</w:t>
      </w:r>
      <w:r w:rsidR="00F74A08" w:rsidRPr="00F74A08">
        <w:t xml:space="preserve"> uspješna prijava u sustav. </w:t>
      </w:r>
    </w:p>
    <w:p w14:paraId="2CFD8501" w14:textId="067B4D20" w:rsidR="001160D0" w:rsidRDefault="001160D0" w:rsidP="001160D0">
      <w:pPr>
        <w:pStyle w:val="Naslov4"/>
      </w:pPr>
      <w:bookmarkStart w:id="8" w:name="_Toc127021826"/>
      <w:r>
        <w:t xml:space="preserve">Prijava preko stranice </w:t>
      </w:r>
      <w:r w:rsidRPr="001160D0">
        <w:t>https://drzavnamaturaadmin.e-upisi.hr</w:t>
      </w:r>
      <w:bookmarkEnd w:id="8"/>
    </w:p>
    <w:p w14:paraId="6DDA648C" w14:textId="5FB67F41" w:rsidR="00F74A08" w:rsidRPr="00F74A08" w:rsidRDefault="00056F65" w:rsidP="00F74A08">
      <w:r>
        <w:t xml:space="preserve">Nakon upisivanja adrese </w:t>
      </w:r>
      <w:hyperlink r:id="rId28" w:history="1">
        <w:r w:rsidR="00C03F67" w:rsidRPr="00510970">
          <w:rPr>
            <w:rStyle w:val="Hiperveza"/>
          </w:rPr>
          <w:t>https://drzavnamaturaadmin.e-upisi.hr</w:t>
        </w:r>
      </w:hyperlink>
      <w:r w:rsidR="00C03F67">
        <w:t xml:space="preserve"> </w:t>
      </w:r>
      <w:r>
        <w:t xml:space="preserve">u adresnu liniju mrežnog preglednika </w:t>
      </w:r>
      <w:r w:rsidR="00F74A08" w:rsidRPr="00F74A08">
        <w:t>otv</w:t>
      </w:r>
      <w:r>
        <w:t>ara</w:t>
      </w:r>
      <w:r w:rsidR="00F74A08" w:rsidRPr="00F74A08">
        <w:t xml:space="preserve"> se stranica za prijavu u sustav e-</w:t>
      </w:r>
      <w:r w:rsidR="00E2349D">
        <w:t>G</w:t>
      </w:r>
      <w:r w:rsidR="00F74A08" w:rsidRPr="00F74A08">
        <w:t>rađani (</w:t>
      </w:r>
      <w:hyperlink r:id="rId29" w:history="1">
        <w:r w:rsidR="00F74A08" w:rsidRPr="00F74A08">
          <w:rPr>
            <w:color w:val="0000FF"/>
            <w:u w:val="single"/>
          </w:rPr>
          <w:t>https://nias.gov.hr/Authentication/Step2</w:t>
        </w:r>
      </w:hyperlink>
      <w:r w:rsidR="00F74A08" w:rsidRPr="00F74A08">
        <w:t xml:space="preserve">) na kojoj treba odabrati vjerodajnicu, odnosno način prijave (Slika </w:t>
      </w:r>
      <w:r w:rsidR="00384770">
        <w:t>1</w:t>
      </w:r>
      <w:r w:rsidR="00E2349D">
        <w:t>.</w:t>
      </w:r>
      <w:r w:rsidR="00F74A08" w:rsidRPr="00F74A08">
        <w:t>)</w:t>
      </w:r>
      <w:r w:rsidR="00344A3A">
        <w:t xml:space="preserve"> i prijaviti se.</w:t>
      </w:r>
    </w:p>
    <w:p w14:paraId="6E5032A9" w14:textId="77777777" w:rsidR="00F74A08" w:rsidRPr="00F74A08" w:rsidRDefault="00F74A08" w:rsidP="00306A73">
      <w:pPr>
        <w:keepNext/>
        <w:jc w:val="center"/>
      </w:pPr>
      <w:r w:rsidRPr="00F74A08">
        <w:rPr>
          <w:noProof/>
          <w:lang w:eastAsia="hr-HR"/>
        </w:rPr>
        <w:drawing>
          <wp:inline distT="0" distB="0" distL="0" distR="0" wp14:anchorId="542A80BD" wp14:editId="03FC9D2E">
            <wp:extent cx="4320000" cy="2546737"/>
            <wp:effectExtent l="12700" t="12700" r="10795" b="19050"/>
            <wp:docPr id="20" name="Picture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" b="37043"/>
                    <a:stretch/>
                  </pic:blipFill>
                  <pic:spPr bwMode="auto">
                    <a:xfrm>
                      <a:off x="0" y="0"/>
                      <a:ext cx="4320000" cy="2546737"/>
                    </a:xfrm>
                    <a:prstGeom prst="rect">
                      <a:avLst/>
                    </a:prstGeom>
                    <a:ln w="3175" cap="flat" cmpd="sng" algn="ctr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47B80" w14:textId="773CCCCF" w:rsidR="00F74A08" w:rsidRPr="00F74A08" w:rsidRDefault="00F74A08" w:rsidP="00F74A08">
      <w:pPr>
        <w:jc w:val="center"/>
        <w:rPr>
          <w:b/>
          <w:bCs/>
        </w:rPr>
      </w:pPr>
      <w:bookmarkStart w:id="9" w:name="_Toc115622902"/>
      <w:bookmarkStart w:id="10" w:name="_Toc127021852"/>
      <w:r w:rsidRPr="00F74A08">
        <w:rPr>
          <w:b/>
          <w:bCs/>
        </w:rPr>
        <w:t xml:space="preserve">Slika </w:t>
      </w:r>
      <w:r w:rsidRPr="00F74A08">
        <w:rPr>
          <w:b/>
          <w:bCs/>
        </w:rPr>
        <w:fldChar w:fldCharType="begin"/>
      </w:r>
      <w:r w:rsidRPr="00F74A08">
        <w:rPr>
          <w:b/>
          <w:bCs/>
        </w:rPr>
        <w:instrText xml:space="preserve"> SEQ Slika \* ARABIC </w:instrText>
      </w:r>
      <w:r w:rsidRPr="00F74A08">
        <w:rPr>
          <w:b/>
          <w:bCs/>
        </w:rPr>
        <w:fldChar w:fldCharType="separate"/>
      </w:r>
      <w:r w:rsidR="003D688F">
        <w:rPr>
          <w:b/>
          <w:bCs/>
          <w:noProof/>
        </w:rPr>
        <w:t>1</w:t>
      </w:r>
      <w:r w:rsidRPr="00F74A08">
        <w:rPr>
          <w:b/>
          <w:bCs/>
          <w:noProof/>
        </w:rPr>
        <w:fldChar w:fldCharType="end"/>
      </w:r>
      <w:r w:rsidR="00E2349D">
        <w:rPr>
          <w:b/>
          <w:bCs/>
          <w:noProof/>
        </w:rPr>
        <w:t>.</w:t>
      </w:r>
      <w:r w:rsidRPr="00F74A08">
        <w:rPr>
          <w:b/>
          <w:bCs/>
        </w:rPr>
        <w:t xml:space="preserve"> Odabir vjerodajnice za prijavu u sustav</w:t>
      </w:r>
      <w:bookmarkEnd w:id="9"/>
      <w:bookmarkEnd w:id="10"/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F74A08" w:rsidRPr="00F74A08" w14:paraId="188C297B" w14:textId="77777777" w:rsidTr="00C521A3">
        <w:tc>
          <w:tcPr>
            <w:tcW w:w="1271" w:type="dxa"/>
          </w:tcPr>
          <w:p w14:paraId="47F2ABF3" w14:textId="77777777" w:rsidR="00F74A08" w:rsidRPr="00F74A08" w:rsidRDefault="00F74A08" w:rsidP="00F74A08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bookmarkStart w:id="11" w:name="_Hlk115373015"/>
            <w:r w:rsidRPr="00F74A08">
              <w:rPr>
                <w:noProof/>
                <w:lang w:eastAsia="hr-HR"/>
              </w:rPr>
              <w:drawing>
                <wp:inline distT="0" distB="0" distL="0" distR="0" wp14:anchorId="0CF6EB1B" wp14:editId="77A61717">
                  <wp:extent cx="360000" cy="360000"/>
                  <wp:effectExtent l="0" t="0" r="2540" b="254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14:paraId="07DBDBCE" w14:textId="7274A98A" w:rsidR="00344A3A" w:rsidRPr="00F74A08" w:rsidRDefault="00F74A08" w:rsidP="00F74A08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00F74A08">
              <w:rPr>
                <w:rFonts w:ascii="Arial" w:eastAsia="Times New Roman" w:hAnsi="Arial" w:cs="Arial"/>
              </w:rPr>
              <w:t xml:space="preserve">Detaljne upute za prijavu putem NIAS-a dostupne su na stranicama NIAS-a na poveznici </w:t>
            </w:r>
            <w:hyperlink r:id="rId32" w:history="1">
              <w:r w:rsidRPr="00F74A08">
                <w:rPr>
                  <w:rFonts w:ascii="Arial" w:eastAsia="Times New Roman" w:hAnsi="Arial" w:cs="Arial"/>
                  <w:color w:val="0000FF"/>
                  <w:u w:val="single"/>
                </w:rPr>
                <w:t>https://nias.gov.hr/</w:t>
              </w:r>
            </w:hyperlink>
            <w:r w:rsidR="00306A73">
              <w:rPr>
                <w:rFonts w:ascii="Arial" w:eastAsia="Times New Roman" w:hAnsi="Arial" w:cs="Arial"/>
              </w:rPr>
              <w:t>.</w:t>
            </w:r>
          </w:p>
        </w:tc>
      </w:tr>
    </w:tbl>
    <w:p w14:paraId="245FAD2B" w14:textId="043DAE6B" w:rsidR="007A6458" w:rsidRPr="007A6458" w:rsidRDefault="007A6458" w:rsidP="003F16C6">
      <w:pPr>
        <w:pStyle w:val="Naslov4"/>
      </w:pPr>
      <w:bookmarkStart w:id="12" w:name="_Toc127021827"/>
      <w:bookmarkEnd w:id="11"/>
      <w:r>
        <w:t>Prijava p</w:t>
      </w:r>
      <w:r w:rsidR="00702155">
        <w:t>utem</w:t>
      </w:r>
      <w:r>
        <w:t xml:space="preserve"> stranice </w:t>
      </w:r>
      <w:r w:rsidRPr="00D23889">
        <w:t>https://admin.e-upisi.hr/</w:t>
      </w:r>
      <w:bookmarkEnd w:id="12"/>
    </w:p>
    <w:p w14:paraId="616F55E3" w14:textId="2D316E1D" w:rsidR="003F16C6" w:rsidRDefault="003F16C6" w:rsidP="00F74A08">
      <w:r>
        <w:t xml:space="preserve">Upiše li se u adresnu liniju preglednika adresa </w:t>
      </w:r>
      <w:hyperlink r:id="rId33" w:history="1">
        <w:r w:rsidRPr="00510970">
          <w:rPr>
            <w:rStyle w:val="Hiperveza"/>
          </w:rPr>
          <w:t>https://admin.e-upisi.hr/</w:t>
        </w:r>
      </w:hyperlink>
      <w:r w:rsidR="003B0BE2">
        <w:t xml:space="preserve">, </w:t>
      </w:r>
      <w:r w:rsidR="00C203E2">
        <w:t xml:space="preserve">prikazuje se </w:t>
      </w:r>
      <w:r w:rsidR="00276720">
        <w:t>stranica za prijavu u sustav e-Upisi</w:t>
      </w:r>
      <w:r w:rsidR="00620FB9">
        <w:t xml:space="preserve"> (Slika 2</w:t>
      </w:r>
      <w:r w:rsidR="003B0BE2">
        <w:t>.</w:t>
      </w:r>
      <w:r w:rsidR="00620FB9">
        <w:t>)</w:t>
      </w:r>
      <w:r w:rsidR="00FE55F5">
        <w:t xml:space="preserve"> na kojoj je potrebno kliknuti na gumb </w:t>
      </w:r>
      <w:r w:rsidR="00FE55F5" w:rsidRPr="00AA70C5">
        <w:rPr>
          <w:i/>
          <w:iCs/>
        </w:rPr>
        <w:t>Prijava</w:t>
      </w:r>
      <w:r w:rsidR="00276720">
        <w:t>.</w:t>
      </w:r>
    </w:p>
    <w:p w14:paraId="408A01BC" w14:textId="5360AFEB" w:rsidR="00620FB9" w:rsidRDefault="00534913" w:rsidP="008E4F1F">
      <w:pPr>
        <w:keepNext/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D5802" wp14:editId="643D8D9B">
                <wp:simplePos x="0" y="0"/>
                <wp:positionH relativeFrom="column">
                  <wp:posOffset>1332750</wp:posOffset>
                </wp:positionH>
                <wp:positionV relativeFrom="paragraph">
                  <wp:posOffset>1849755</wp:posOffset>
                </wp:positionV>
                <wp:extent cx="816964" cy="327660"/>
                <wp:effectExtent l="12700" t="12700" r="8890" b="15240"/>
                <wp:wrapNone/>
                <wp:docPr id="55" name="Pravokutnik: zaobljeni kutovi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964" cy="3276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D82538" id="Pravokutnik: zaobljeni kutovi 55" o:spid="_x0000_s1026" style="position:absolute;margin-left:104.95pt;margin-top:145.65pt;width:64.35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" filled="f" strokecolor="red" strokeweight="2pt"/>
            </w:pict>
          </mc:Fallback>
        </mc:AlternateContent>
      </w:r>
      <w:r w:rsidR="000136FA" w:rsidRPr="000136FA">
        <w:rPr>
          <w:noProof/>
          <w:lang w:eastAsia="hr-HR"/>
        </w:rPr>
        <w:drawing>
          <wp:inline distT="0" distB="0" distL="0" distR="0" wp14:anchorId="6715BC8F" wp14:editId="039367B7">
            <wp:extent cx="4320000" cy="3408370"/>
            <wp:effectExtent l="12700" t="12700" r="10795" b="825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4083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9AEC99" w14:textId="5C5A217B" w:rsidR="00FB6D82" w:rsidRDefault="00620FB9" w:rsidP="00620FB9">
      <w:pPr>
        <w:pStyle w:val="Opisslike"/>
        <w:jc w:val="center"/>
      </w:pPr>
      <w:bookmarkStart w:id="13" w:name="_Toc12702185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2</w:t>
      </w:r>
      <w:r>
        <w:fldChar w:fldCharType="end"/>
      </w:r>
      <w:r w:rsidR="003B0BE2">
        <w:t>.</w:t>
      </w:r>
      <w:r>
        <w:t xml:space="preserve"> Stranica za prijavu u </w:t>
      </w:r>
      <w:r w:rsidR="000136FA">
        <w:t>a</w:t>
      </w:r>
      <w:r w:rsidR="008E4F1F">
        <w:t xml:space="preserve">dministratorko sučelje </w:t>
      </w:r>
      <w:r>
        <w:t>sustav</w:t>
      </w:r>
      <w:r w:rsidR="008E4F1F">
        <w:t>a</w:t>
      </w:r>
      <w:r>
        <w:t xml:space="preserve"> e-Upisi</w:t>
      </w:r>
      <w:bookmarkEnd w:id="13"/>
    </w:p>
    <w:p w14:paraId="7A614BF7" w14:textId="66629039" w:rsidR="00196C0A" w:rsidRDefault="007425CE" w:rsidP="00F74A08">
      <w:r w:rsidRPr="007425CE">
        <w:t xml:space="preserve">Nakon odabira mogućnosti </w:t>
      </w:r>
      <w:r w:rsidRPr="007425CE">
        <w:rPr>
          <w:i/>
          <w:iCs/>
        </w:rPr>
        <w:t>Prijava</w:t>
      </w:r>
      <w:r w:rsidR="006739F7">
        <w:t>,</w:t>
      </w:r>
      <w:r w:rsidRPr="007425CE">
        <w:t xml:space="preserve"> otvara se prozor za prijavu korisnika u sustavu e-Građani u kojem je potrebno odabrati vjerodajnicu za pristup usluzi i prijaviti se</w:t>
      </w:r>
      <w:r>
        <w:t xml:space="preserve"> (Slika 1</w:t>
      </w:r>
      <w:r w:rsidR="006739F7">
        <w:t>.</w:t>
      </w:r>
      <w:r>
        <w:t>)</w:t>
      </w:r>
      <w:r w:rsidRPr="007425CE">
        <w:t>.</w:t>
      </w:r>
      <w:r w:rsidR="00196C0A">
        <w:t xml:space="preserve"> </w:t>
      </w:r>
    </w:p>
    <w:p w14:paraId="0B554E63" w14:textId="6E43BB23" w:rsidR="000F5D66" w:rsidRDefault="00196C0A" w:rsidP="00F74A08">
      <w:r>
        <w:t>U tom slučaju</w:t>
      </w:r>
      <w:r w:rsidR="000F5D66" w:rsidRPr="000F5D66">
        <w:t xml:space="preserve"> prikazuje se prozor za odabir modula usluge </w:t>
      </w:r>
      <w:r w:rsidR="000F5D66" w:rsidRPr="006739F7">
        <w:t>e-Upisi</w:t>
      </w:r>
      <w:r>
        <w:rPr>
          <w:i/>
          <w:iCs/>
        </w:rPr>
        <w:t xml:space="preserve"> </w:t>
      </w:r>
      <w:r w:rsidRPr="00196C0A">
        <w:t>(</w:t>
      </w:r>
      <w:r>
        <w:t>Slika 3</w:t>
      </w:r>
      <w:r w:rsidR="006739F7">
        <w:t>.</w:t>
      </w:r>
      <w:r>
        <w:t>)</w:t>
      </w:r>
      <w:r w:rsidR="00380ED0">
        <w:t xml:space="preserve"> na kojem je potrebno odabrati modul </w:t>
      </w:r>
      <w:r w:rsidR="00306A73" w:rsidRPr="006739F7">
        <w:rPr>
          <w:i/>
          <w:iCs/>
        </w:rPr>
        <w:t>Upisi u SRDM</w:t>
      </w:r>
      <w:r w:rsidR="00306A73" w:rsidRPr="000F5D66">
        <w:t>.</w:t>
      </w:r>
    </w:p>
    <w:p w14:paraId="015AC2C7" w14:textId="3F49BC30" w:rsidR="00196C0A" w:rsidRDefault="00DE010A" w:rsidP="00306A73">
      <w:pPr>
        <w:keepNext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E5C4E5" wp14:editId="2117729D">
                <wp:simplePos x="0" y="0"/>
                <wp:positionH relativeFrom="column">
                  <wp:posOffset>3219133</wp:posOffset>
                </wp:positionH>
                <wp:positionV relativeFrom="paragraph">
                  <wp:posOffset>2367598</wp:posOffset>
                </wp:positionV>
                <wp:extent cx="1762125" cy="581025"/>
                <wp:effectExtent l="0" t="0" r="28575" b="28575"/>
                <wp:wrapNone/>
                <wp:docPr id="6" name="Pravokutnik: zaobljeni kutov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81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C9AA6" id="Pravokutnik: zaobljeni kutovi 6" o:spid="_x0000_s1026" style="position:absolute;margin-left:253.5pt;margin-top:186.45pt;width:138.75pt;height:45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" filled="f" strokecolor="red" strokeweight="2pt"/>
            </w:pict>
          </mc:Fallback>
        </mc:AlternateContent>
      </w:r>
      <w:r w:rsidR="00574107">
        <w:rPr>
          <w:noProof/>
        </w:rPr>
        <w:drawing>
          <wp:inline distT="0" distB="0" distL="0" distR="0" wp14:anchorId="243BEDF8" wp14:editId="1C9BFF3D">
            <wp:extent cx="5759450" cy="3056890"/>
            <wp:effectExtent l="19050" t="19050" r="12700" b="10160"/>
            <wp:docPr id="4" name="Slika 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&#10;&#10;Opis je automatski generiran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568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EEF894" w14:textId="376F2527" w:rsidR="00196C0A" w:rsidRDefault="00196C0A" w:rsidP="00196C0A">
      <w:pPr>
        <w:pStyle w:val="Opisslike"/>
        <w:jc w:val="center"/>
      </w:pPr>
      <w:bookmarkStart w:id="14" w:name="_Toc12702185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3</w:t>
      </w:r>
      <w:r>
        <w:fldChar w:fldCharType="end"/>
      </w:r>
      <w:r w:rsidR="006739F7">
        <w:t>.</w:t>
      </w:r>
      <w:r>
        <w:t xml:space="preserve"> Početna stranica</w:t>
      </w:r>
      <w:r w:rsidR="00A4425D">
        <w:t xml:space="preserve"> administratorskog</w:t>
      </w:r>
      <w:r w:rsidR="0048762F">
        <w:t>a sučelja</w:t>
      </w:r>
      <w:r>
        <w:t xml:space="preserve"> usluge e-Upisi</w:t>
      </w:r>
      <w:bookmarkEnd w:id="14"/>
    </w:p>
    <w:p w14:paraId="7EF79128" w14:textId="2CA4FDF9" w:rsidR="00196C0A" w:rsidRDefault="00380ED0" w:rsidP="008B483E">
      <w:pPr>
        <w:pStyle w:val="Naslov4"/>
      </w:pPr>
      <w:bookmarkStart w:id="15" w:name="_Toc127021828"/>
      <w:r>
        <w:lastRenderedPageBreak/>
        <w:t>Prihvaćanje općih</w:t>
      </w:r>
      <w:r w:rsidR="006E174C">
        <w:t xml:space="preserve"> uvjeta korištenja</w:t>
      </w:r>
      <w:bookmarkEnd w:id="15"/>
    </w:p>
    <w:p w14:paraId="54201DA3" w14:textId="31F275F5" w:rsidR="00F74A08" w:rsidRPr="00F74A08" w:rsidRDefault="00F74A08" w:rsidP="00F74A08">
      <w:r w:rsidRPr="00F74A08">
        <w:t xml:space="preserve">Nakon uspješne autentifikacije, prilikom prve prijave u </w:t>
      </w:r>
      <w:r w:rsidR="006E174C">
        <w:t>SDRM</w:t>
      </w:r>
      <w:r w:rsidRPr="00F74A08">
        <w:t xml:space="preserve"> potrebno je prihvatiti odredbe općih uvjeta korištenja sustava. Prihvaćanjem općih uvjeta ujedno se prihvaćaju uvjeti vezani uz korištenje osobnih podataka (GDPR) (Slika </w:t>
      </w:r>
      <w:r w:rsidR="006E174C">
        <w:t>4</w:t>
      </w:r>
      <w:r w:rsidR="00CF7B76">
        <w:t>.</w:t>
      </w:r>
      <w:r w:rsidRPr="00F74A08">
        <w:t>).</w:t>
      </w:r>
    </w:p>
    <w:p w14:paraId="6F1DDAC4" w14:textId="77777777" w:rsidR="00F74A08" w:rsidRPr="00F74A08" w:rsidRDefault="00F74A08" w:rsidP="00F74A08"/>
    <w:p w14:paraId="675E8843" w14:textId="77777777" w:rsidR="00F74A08" w:rsidRPr="00F74A08" w:rsidRDefault="00F74A08" w:rsidP="00306A73">
      <w:pPr>
        <w:keepNext/>
        <w:jc w:val="center"/>
      </w:pPr>
      <w:r w:rsidRPr="00F74A08">
        <w:rPr>
          <w:noProof/>
          <w:lang w:eastAsia="hr-HR"/>
        </w:rPr>
        <w:drawing>
          <wp:inline distT="0" distB="0" distL="0" distR="0" wp14:anchorId="39D0B49B" wp14:editId="7DC80284">
            <wp:extent cx="5040000" cy="3073456"/>
            <wp:effectExtent l="12700" t="12700" r="14605" b="1270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0734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9E644F" w14:textId="3DA40328" w:rsidR="00F74A08" w:rsidRPr="00F74A08" w:rsidRDefault="00F74A08" w:rsidP="00F74A08">
      <w:pPr>
        <w:jc w:val="center"/>
        <w:rPr>
          <w:b/>
          <w:bCs/>
        </w:rPr>
      </w:pPr>
      <w:bookmarkStart w:id="16" w:name="_Toc115622903"/>
      <w:bookmarkStart w:id="17" w:name="_Toc127021855"/>
      <w:r w:rsidRPr="00F74A08">
        <w:rPr>
          <w:b/>
          <w:bCs/>
        </w:rPr>
        <w:t xml:space="preserve">Slika </w:t>
      </w:r>
      <w:r w:rsidRPr="00F74A08">
        <w:rPr>
          <w:b/>
          <w:bCs/>
        </w:rPr>
        <w:fldChar w:fldCharType="begin"/>
      </w:r>
      <w:r w:rsidRPr="00F74A08">
        <w:rPr>
          <w:b/>
          <w:bCs/>
        </w:rPr>
        <w:instrText xml:space="preserve"> SEQ Slika \* ARABIC </w:instrText>
      </w:r>
      <w:r w:rsidRPr="00F74A08">
        <w:rPr>
          <w:b/>
          <w:bCs/>
        </w:rPr>
        <w:fldChar w:fldCharType="separate"/>
      </w:r>
      <w:r w:rsidR="003D688F">
        <w:rPr>
          <w:b/>
          <w:bCs/>
          <w:noProof/>
        </w:rPr>
        <w:t>4</w:t>
      </w:r>
      <w:r w:rsidRPr="00F74A08">
        <w:rPr>
          <w:b/>
          <w:bCs/>
          <w:noProof/>
        </w:rPr>
        <w:fldChar w:fldCharType="end"/>
      </w:r>
      <w:r w:rsidR="00CF7B76">
        <w:rPr>
          <w:b/>
          <w:bCs/>
          <w:noProof/>
        </w:rPr>
        <w:t>.</w:t>
      </w:r>
      <w:r w:rsidRPr="00F74A08">
        <w:rPr>
          <w:b/>
          <w:bCs/>
        </w:rPr>
        <w:t xml:space="preserve"> Prozor za prihvaćanje općih uvjeta korištenja</w:t>
      </w:r>
      <w:bookmarkEnd w:id="16"/>
      <w:bookmarkEnd w:id="17"/>
    </w:p>
    <w:p w14:paraId="427CE187" w14:textId="75DFE04F" w:rsidR="00F05425" w:rsidRDefault="00F74A08" w:rsidP="000413FB">
      <w:r w:rsidRPr="00F74A08">
        <w:t xml:space="preserve">Nastavak rada u sustavu neće biti moguć sve dok se </w:t>
      </w:r>
      <w:r w:rsidR="00CF7B76" w:rsidRPr="00F74A08">
        <w:t xml:space="preserve">ne prihvate </w:t>
      </w:r>
      <w:r w:rsidRPr="00F74A08">
        <w:t xml:space="preserve">opći uvjeti korištenja. </w:t>
      </w:r>
    </w:p>
    <w:p w14:paraId="17C3C065" w14:textId="3D2AD74D" w:rsidR="002055AC" w:rsidRDefault="002055AC" w:rsidP="000413FB">
      <w:r>
        <w:t>Nakon uspješne prijave</w:t>
      </w:r>
      <w:r w:rsidR="004817E2">
        <w:t xml:space="preserve"> i prihvaćanja </w:t>
      </w:r>
      <w:r w:rsidR="004548FF">
        <w:t>općih uvjeta korištenja</w:t>
      </w:r>
      <w:r>
        <w:t xml:space="preserve"> p</w:t>
      </w:r>
      <w:r w:rsidR="00D56C30">
        <w:t>rikazuje se početna stranica sustava SRDM</w:t>
      </w:r>
      <w:r w:rsidR="004A57E2">
        <w:t xml:space="preserve"> (</w:t>
      </w:r>
      <w:r w:rsidR="00306A73">
        <w:t>S</w:t>
      </w:r>
      <w:r w:rsidR="004A57E2">
        <w:t>lika 5</w:t>
      </w:r>
      <w:r w:rsidR="00852504">
        <w:t>.</w:t>
      </w:r>
      <w:r w:rsidR="004A57E2">
        <w:t>)</w:t>
      </w:r>
      <w:r w:rsidR="00D56C30">
        <w:t>.</w:t>
      </w:r>
    </w:p>
    <w:p w14:paraId="626C3E02" w14:textId="59C0510D" w:rsidR="004A57E2" w:rsidRDefault="00DA1D16" w:rsidP="004A57E2">
      <w:pPr>
        <w:keepNext/>
      </w:pPr>
      <w:r>
        <w:rPr>
          <w:noProof/>
          <w:lang w:eastAsia="hr-HR"/>
        </w:rPr>
        <w:drawing>
          <wp:inline distT="0" distB="0" distL="0" distR="0" wp14:anchorId="41F23C1C" wp14:editId="5A872417">
            <wp:extent cx="5759450" cy="1646555"/>
            <wp:effectExtent l="12700" t="12700" r="19050" b="17145"/>
            <wp:docPr id="2057" name="Slika 205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Slika 2057" descr="Slika na kojoj se prikazuje tekst&#10;&#10;Opis je automatski generiran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465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9DD8FA" w14:textId="2F926EC7" w:rsidR="00D56C30" w:rsidRDefault="004A57E2" w:rsidP="001212F8">
      <w:pPr>
        <w:pStyle w:val="Opisslike"/>
        <w:jc w:val="center"/>
      </w:pPr>
      <w:bookmarkStart w:id="18" w:name="_Toc12702185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5</w:t>
      </w:r>
      <w:r>
        <w:fldChar w:fldCharType="end"/>
      </w:r>
      <w:r w:rsidR="00852504">
        <w:t>.</w:t>
      </w:r>
      <w:r>
        <w:t xml:space="preserve"> Početna stranica sustava SRDM nakon prijave</w:t>
      </w:r>
      <w:bookmarkEnd w:id="18"/>
    </w:p>
    <w:p w14:paraId="12CBBAC2" w14:textId="77777777" w:rsidR="00306A73" w:rsidRDefault="00306A73">
      <w:pPr>
        <w:rPr>
          <w:b/>
          <w:bCs/>
          <w:sz w:val="32"/>
          <w:szCs w:val="36"/>
        </w:rPr>
      </w:pPr>
      <w:r>
        <w:br w:type="page"/>
      </w:r>
    </w:p>
    <w:p w14:paraId="50C60E47" w14:textId="0D806C69" w:rsidR="001212F8" w:rsidRDefault="00860B93" w:rsidP="00ED5B1A">
      <w:pPr>
        <w:pStyle w:val="Naslov3"/>
        <w:ind w:left="851" w:hanging="851"/>
      </w:pPr>
      <w:bookmarkStart w:id="19" w:name="_Toc127021829"/>
      <w:r>
        <w:lastRenderedPageBreak/>
        <w:t>Osnovni elementi sučelja</w:t>
      </w:r>
      <w:bookmarkEnd w:id="19"/>
    </w:p>
    <w:p w14:paraId="0CC8A05D" w14:textId="77777777" w:rsidR="00C337C0" w:rsidRDefault="00E02102" w:rsidP="003E7604">
      <w:r w:rsidRPr="00E02102">
        <w:t>Svaka stranica sustava sastoji se od istih elemenata. Razlikuje se samo središnji dio koji ovisi o aktivnoj kartici.</w:t>
      </w:r>
      <w:r w:rsidR="00D4799D">
        <w:t xml:space="preserve"> </w:t>
      </w:r>
    </w:p>
    <w:p w14:paraId="71D428A8" w14:textId="1FB09EEA" w:rsidR="00943F9A" w:rsidRDefault="00D4799D" w:rsidP="003E7604">
      <w:r>
        <w:t>Na horizontalnoj navigacijskoj traci</w:t>
      </w:r>
      <w:r w:rsidR="00253F90">
        <w:t xml:space="preserve"> (Slika 6</w:t>
      </w:r>
      <w:r w:rsidR="00852504">
        <w:t>.</w:t>
      </w:r>
      <w:r w:rsidR="00253F90">
        <w:t>)</w:t>
      </w:r>
      <w:r>
        <w:t xml:space="preserve"> nalaze se </w:t>
      </w:r>
      <w:r w:rsidR="00BA1FFD">
        <w:t>ikone za:</w:t>
      </w:r>
    </w:p>
    <w:p w14:paraId="32E7610C" w14:textId="726298E3" w:rsidR="00943F9A" w:rsidRDefault="007B3359" w:rsidP="00943F9A">
      <w:pPr>
        <w:pStyle w:val="Odlomakpopisa"/>
        <w:numPr>
          <w:ilvl w:val="0"/>
          <w:numId w:val="35"/>
        </w:numPr>
      </w:pPr>
      <w:r>
        <w:t>prikazivanje</w:t>
      </w:r>
      <w:r w:rsidR="00BA1FFD">
        <w:t>/</w:t>
      </w:r>
      <w:r>
        <w:t xml:space="preserve"> skrivanje </w:t>
      </w:r>
      <w:r w:rsidR="00D4799D">
        <w:t>izbornika</w:t>
      </w:r>
      <w:r w:rsidR="000D18B9">
        <w:t xml:space="preserve"> (</w:t>
      </w:r>
      <w:r w:rsidR="000D18B9" w:rsidRPr="000D18B9">
        <w:rPr>
          <w:noProof/>
          <w:lang w:eastAsia="hr-HR"/>
        </w:rPr>
        <w:drawing>
          <wp:inline distT="0" distB="0" distL="0" distR="0" wp14:anchorId="005976EB" wp14:editId="0333B991">
            <wp:extent cx="274344" cy="243861"/>
            <wp:effectExtent l="0" t="0" r="0" b="381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4344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8B9">
        <w:t>)</w:t>
      </w:r>
      <w:r w:rsidR="00D4799D">
        <w:t xml:space="preserve">, </w:t>
      </w:r>
    </w:p>
    <w:p w14:paraId="425EEF36" w14:textId="282B3CBC" w:rsidR="00943F9A" w:rsidRDefault="001E15E4" w:rsidP="00943F9A">
      <w:pPr>
        <w:pStyle w:val="Odlomakpopisa"/>
        <w:numPr>
          <w:ilvl w:val="0"/>
          <w:numId w:val="35"/>
        </w:numPr>
      </w:pPr>
      <w:r>
        <w:t xml:space="preserve">povratak na </w:t>
      </w:r>
      <w:r w:rsidR="00015482">
        <w:t>naslovnicu</w:t>
      </w:r>
      <w:r>
        <w:t xml:space="preserve"> sustava</w:t>
      </w:r>
      <w:r w:rsidR="00304826">
        <w:t xml:space="preserve"> </w:t>
      </w:r>
      <w:r w:rsidR="00015482">
        <w:t>koja sadrži obavijesti</w:t>
      </w:r>
      <w:r w:rsidR="006F7EED">
        <w:t xml:space="preserve"> </w:t>
      </w:r>
      <w:r w:rsidR="00304826">
        <w:t>(</w:t>
      </w:r>
      <w:r w:rsidR="00304826" w:rsidRPr="00304826">
        <w:rPr>
          <w:noProof/>
          <w:lang w:eastAsia="hr-HR"/>
        </w:rPr>
        <w:drawing>
          <wp:inline distT="0" distB="0" distL="0" distR="0" wp14:anchorId="42C70C21" wp14:editId="1942F7AF">
            <wp:extent cx="768096" cy="213360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75576" cy="21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826">
        <w:t>)</w:t>
      </w:r>
      <w:r w:rsidR="007B3359">
        <w:t>,</w:t>
      </w:r>
      <w:r w:rsidR="00E36899">
        <w:t xml:space="preserve"> </w:t>
      </w:r>
    </w:p>
    <w:p w14:paraId="5E6E5AD3" w14:textId="00DC52A8" w:rsidR="00943F9A" w:rsidRDefault="00E36899" w:rsidP="00943F9A">
      <w:pPr>
        <w:pStyle w:val="Odlomakpopisa"/>
        <w:numPr>
          <w:ilvl w:val="0"/>
          <w:numId w:val="35"/>
        </w:numPr>
      </w:pPr>
      <w:r>
        <w:t xml:space="preserve">uređivanje profila korisnika </w:t>
      </w:r>
      <w:r w:rsidR="00DB5546">
        <w:t>(</w:t>
      </w:r>
      <w:r w:rsidR="00DB5546" w:rsidRPr="00DB5546">
        <w:rPr>
          <w:noProof/>
          <w:lang w:eastAsia="hr-HR"/>
        </w:rPr>
        <w:drawing>
          <wp:inline distT="0" distB="0" distL="0" distR="0" wp14:anchorId="611BAA46" wp14:editId="7D6029F9">
            <wp:extent cx="129551" cy="228620"/>
            <wp:effectExtent l="0" t="0" r="381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9551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5546">
        <w:t>)</w:t>
      </w:r>
    </w:p>
    <w:p w14:paraId="10B99FBA" w14:textId="4296DC79" w:rsidR="00E02102" w:rsidRDefault="00E36899" w:rsidP="00943F9A">
      <w:pPr>
        <w:pStyle w:val="Odlomakpopisa"/>
        <w:numPr>
          <w:ilvl w:val="0"/>
          <w:numId w:val="35"/>
        </w:numPr>
      </w:pPr>
      <w:r>
        <w:t>odjavu iz sustava</w:t>
      </w:r>
      <w:r w:rsidR="00C337C0">
        <w:t xml:space="preserve"> (</w:t>
      </w:r>
      <w:r w:rsidR="00C337C0" w:rsidRPr="00C337C0">
        <w:rPr>
          <w:noProof/>
          <w:lang w:eastAsia="hr-HR"/>
        </w:rPr>
        <w:drawing>
          <wp:inline distT="0" distB="0" distL="0" distR="0" wp14:anchorId="36DFB1C7" wp14:editId="3EB3FBC1">
            <wp:extent cx="175275" cy="205758"/>
            <wp:effectExtent l="0" t="0" r="0" b="381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7C0">
        <w:t>)</w:t>
      </w:r>
      <w:r w:rsidR="00943F9A">
        <w:t>.</w:t>
      </w:r>
    </w:p>
    <w:p w14:paraId="702E257F" w14:textId="54110083" w:rsidR="00253F90" w:rsidRDefault="00533556" w:rsidP="00253F90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2B4D834C" wp14:editId="1FA33DA1">
            <wp:extent cx="3600000" cy="266329"/>
            <wp:effectExtent l="12700" t="12700" r="6985" b="1333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632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94D6DD" w14:textId="1F5BB0A7" w:rsidR="00253F90" w:rsidRDefault="00253F90" w:rsidP="00253F90">
      <w:pPr>
        <w:pStyle w:val="Opisslike"/>
        <w:jc w:val="center"/>
      </w:pPr>
      <w:bookmarkStart w:id="20" w:name="_Toc12702185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6</w:t>
      </w:r>
      <w:r>
        <w:fldChar w:fldCharType="end"/>
      </w:r>
      <w:r w:rsidR="009D7024">
        <w:t>.</w:t>
      </w:r>
      <w:r>
        <w:t xml:space="preserve"> Horizontalna navigacijska traka</w:t>
      </w:r>
      <w:bookmarkEnd w:id="20"/>
    </w:p>
    <w:p w14:paraId="5B669D9D" w14:textId="6041D0B8" w:rsidR="007C6245" w:rsidRDefault="0064304E" w:rsidP="0064304E">
      <w:pPr>
        <w:pStyle w:val="Naslov4"/>
      </w:pPr>
      <w:bookmarkStart w:id="21" w:name="_Toc127021830"/>
      <w:r>
        <w:t>Prikaz i uređivanje</w:t>
      </w:r>
      <w:r w:rsidR="007A344D">
        <w:t xml:space="preserve"> profila </w:t>
      </w:r>
      <w:r>
        <w:t>prijavljenog korisnika</w:t>
      </w:r>
      <w:bookmarkEnd w:id="21"/>
    </w:p>
    <w:p w14:paraId="0AABB3AC" w14:textId="53D1E097" w:rsidR="007C6245" w:rsidRDefault="00584C7E" w:rsidP="00C82990">
      <w:r>
        <w:t xml:space="preserve">Prikaz i uređivanje profila prijavljenog korisnika </w:t>
      </w:r>
      <w:r w:rsidR="0064304E">
        <w:t>omogućuje i</w:t>
      </w:r>
      <w:r w:rsidRPr="00584C7E">
        <w:t>kona</w:t>
      </w:r>
      <w:r>
        <w:t xml:space="preserve"> </w:t>
      </w:r>
      <w:r w:rsidRPr="00DB5546">
        <w:rPr>
          <w:noProof/>
          <w:lang w:eastAsia="hr-HR"/>
        </w:rPr>
        <w:drawing>
          <wp:inline distT="0" distB="0" distL="0" distR="0" wp14:anchorId="74C38B0D" wp14:editId="0CBA5874">
            <wp:extent cx="129551" cy="228620"/>
            <wp:effectExtent l="0" t="0" r="381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9551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C7E">
        <w:t xml:space="preserve">. Na obrascu </w:t>
      </w:r>
      <w:r w:rsidR="00173DB8">
        <w:t>(Slika 7</w:t>
      </w:r>
      <w:r w:rsidR="009D7024">
        <w:t>.</w:t>
      </w:r>
      <w:r w:rsidR="00173DB8">
        <w:t xml:space="preserve">) </w:t>
      </w:r>
      <w:r w:rsidRPr="00584C7E">
        <w:t>koji se otv</w:t>
      </w:r>
      <w:r w:rsidR="009D7024">
        <w:t>a</w:t>
      </w:r>
      <w:r w:rsidRPr="00584C7E">
        <w:t>r</w:t>
      </w:r>
      <w:r w:rsidR="009D7024">
        <w:t>a</w:t>
      </w:r>
      <w:r w:rsidRPr="00584C7E">
        <w:t xml:space="preserve"> klikom na ikonu profila prikazani su ime, prezime i OIB</w:t>
      </w:r>
      <w:r w:rsidR="009D7024">
        <w:t>. A</w:t>
      </w:r>
      <w:r w:rsidRPr="00584C7E">
        <w:t>dresu elektroničke pošte, broj mobitela i spol unosi korisnik</w:t>
      </w:r>
      <w:r w:rsidR="00173DB8">
        <w:t xml:space="preserve">, </w:t>
      </w:r>
      <w:r w:rsidRPr="00584C7E">
        <w:t>najbolje prilikom prve prijave u sustav.</w:t>
      </w:r>
    </w:p>
    <w:p w14:paraId="5684D59C" w14:textId="32363879" w:rsidR="00053EF7" w:rsidRDefault="0097604C" w:rsidP="0097604C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65214D81" wp14:editId="707FDBBA">
            <wp:extent cx="4320000" cy="1909945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0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D1C48" w14:textId="38509EBA" w:rsidR="00550DCD" w:rsidRDefault="00053EF7" w:rsidP="00E50C31">
      <w:pPr>
        <w:pStyle w:val="Opisslike"/>
        <w:jc w:val="center"/>
      </w:pPr>
      <w:bookmarkStart w:id="22" w:name="_Toc12702185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7</w:t>
      </w:r>
      <w:r>
        <w:fldChar w:fldCharType="end"/>
      </w:r>
      <w:r w:rsidR="005936B3">
        <w:t>.</w:t>
      </w:r>
      <w:r>
        <w:t xml:space="preserve"> Obrazac za prikaz i uređivanje profila korisnika</w:t>
      </w:r>
      <w:bookmarkEnd w:id="22"/>
    </w:p>
    <w:p w14:paraId="5CFBD353" w14:textId="275D3E09" w:rsidR="003A1384" w:rsidRDefault="003A1384" w:rsidP="003A1384">
      <w:r>
        <w:t xml:space="preserve">Uneseni </w:t>
      </w:r>
      <w:r w:rsidR="002004DB">
        <w:t>poda</w:t>
      </w:r>
      <w:r w:rsidR="00DB5B52">
        <w:t>t</w:t>
      </w:r>
      <w:r w:rsidR="002004DB">
        <w:t>ci</w:t>
      </w:r>
      <w:r>
        <w:t xml:space="preserve"> spremaju se </w:t>
      </w:r>
      <w:r w:rsidR="00404344">
        <w:t>klikom na gu</w:t>
      </w:r>
      <w:r w:rsidR="006C2D52">
        <w:t xml:space="preserve">mb </w:t>
      </w:r>
      <w:r w:rsidR="006C2D52" w:rsidRPr="00454AB2">
        <w:rPr>
          <w:i/>
          <w:iCs/>
        </w:rPr>
        <w:t>Spremanje</w:t>
      </w:r>
      <w:r w:rsidR="006C2D52">
        <w:t>. U slu</w:t>
      </w:r>
      <w:r w:rsidR="00454AB2">
        <w:t xml:space="preserve">čaju odustajanja potrebno je kliknuti na gumb </w:t>
      </w:r>
      <w:r w:rsidR="00454AB2" w:rsidRPr="00454AB2">
        <w:rPr>
          <w:i/>
          <w:iCs/>
        </w:rPr>
        <w:t>Opoziv</w:t>
      </w:r>
      <w:r w:rsidR="00454AB2">
        <w:rPr>
          <w:i/>
          <w:iCs/>
        </w:rPr>
        <w:t xml:space="preserve"> </w:t>
      </w:r>
      <w:r w:rsidR="00454AB2">
        <w:t>(Slika 7</w:t>
      </w:r>
      <w:r w:rsidR="0041317B">
        <w:t>.</w:t>
      </w:r>
      <w:r w:rsidR="00454AB2">
        <w:t>).</w:t>
      </w:r>
    </w:p>
    <w:p w14:paraId="686A0549" w14:textId="44C98555" w:rsidR="00E02102" w:rsidRDefault="00E02102" w:rsidP="00807957">
      <w:pPr>
        <w:pStyle w:val="Naslov4"/>
      </w:pPr>
      <w:bookmarkStart w:id="23" w:name="_Toc127021831"/>
      <w:r>
        <w:t>Izbornik</w:t>
      </w:r>
      <w:bookmarkEnd w:id="23"/>
    </w:p>
    <w:p w14:paraId="218C4A6B" w14:textId="048AA15A" w:rsidR="00760908" w:rsidRDefault="00E50C31" w:rsidP="00E02102">
      <w:r w:rsidRPr="00E50C31">
        <w:t>Ispod ikone za skrivanje/prikazivanje izbornika nalazi se tražilica</w:t>
      </w:r>
      <w:r w:rsidR="00173DB8">
        <w:t xml:space="preserve"> (</w:t>
      </w:r>
      <w:r w:rsidR="00173DB8" w:rsidRPr="00173DB8">
        <w:rPr>
          <w:noProof/>
          <w:lang w:eastAsia="hr-HR"/>
        </w:rPr>
        <w:drawing>
          <wp:inline distT="0" distB="0" distL="0" distR="0" wp14:anchorId="09B3653F" wp14:editId="423FDF7A">
            <wp:extent cx="1165961" cy="304826"/>
            <wp:effectExtent l="0" t="0" r="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65961" cy="30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DB8">
        <w:t>)</w:t>
      </w:r>
      <w:r w:rsidRPr="00E50C31">
        <w:t xml:space="preserve"> te kartice izbornika.</w:t>
      </w:r>
      <w:r w:rsidR="00173DB8">
        <w:t xml:space="preserve"> </w:t>
      </w:r>
      <w:r w:rsidR="00760908" w:rsidRPr="00760908">
        <w:t>Naredbe</w:t>
      </w:r>
      <w:r w:rsidR="00760908">
        <w:t xml:space="preserve"> </w:t>
      </w:r>
      <w:r w:rsidR="00760908" w:rsidRPr="00760908">
        <w:t>u izborniku ovise o ovlastima koje ima prijavljeni korisnik.</w:t>
      </w:r>
      <w:r w:rsidR="000F3FB9">
        <w:t xml:space="preserve"> </w:t>
      </w:r>
      <w:r w:rsidR="000F3FB9" w:rsidRPr="000F3FB9">
        <w:t xml:space="preserve">Pored svakog elementa u izborniku nalazi se ikona koja označava njegovu vrstu (Slika </w:t>
      </w:r>
      <w:r w:rsidR="003979E1">
        <w:t>8</w:t>
      </w:r>
      <w:r w:rsidR="00AA21AF">
        <w:t>.</w:t>
      </w:r>
      <w:r w:rsidR="000F3FB9" w:rsidRPr="000F3FB9">
        <w:t>)</w:t>
      </w:r>
      <w:r w:rsidR="00AA21AF">
        <w:t>:</w:t>
      </w:r>
    </w:p>
    <w:p w14:paraId="1B4CEFEA" w14:textId="7FFA9FEF" w:rsidR="00807957" w:rsidRDefault="00386C16" w:rsidP="00807957">
      <w:pPr>
        <w:keepNext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4CD6A21D" wp14:editId="50F2550B">
            <wp:extent cx="1800000" cy="2200889"/>
            <wp:effectExtent l="12700" t="12700" r="16510" b="9525"/>
            <wp:docPr id="12" name="Slika 1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tekst&#10;&#10;Opis je automatski generiran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20088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C05A98" w14:textId="4629CF66" w:rsidR="00760908" w:rsidRDefault="00807957" w:rsidP="00807957">
      <w:pPr>
        <w:pStyle w:val="Opisslike"/>
        <w:jc w:val="center"/>
      </w:pPr>
      <w:bookmarkStart w:id="24" w:name="_Toc12702185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8</w:t>
      </w:r>
      <w:r>
        <w:fldChar w:fldCharType="end"/>
      </w:r>
      <w:r w:rsidR="00AA21AF">
        <w:t>.</w:t>
      </w:r>
      <w:r>
        <w:t xml:space="preserve"> </w:t>
      </w:r>
      <w:r w:rsidR="000F3FB9">
        <w:t>Različiti elementi izbornika</w:t>
      </w:r>
      <w:bookmarkEnd w:id="24"/>
    </w:p>
    <w:p w14:paraId="307AF5AC" w14:textId="5EE00F57" w:rsidR="001B1563" w:rsidRDefault="00AA21AF" w:rsidP="001B1563">
      <w:pPr>
        <w:pStyle w:val="Odlomakpopisa"/>
        <w:numPr>
          <w:ilvl w:val="0"/>
          <w:numId w:val="34"/>
        </w:numPr>
      </w:pPr>
      <w:r>
        <w:t>i</w:t>
      </w:r>
      <w:r w:rsidR="001B1563">
        <w:t>kona mape (</w:t>
      </w:r>
      <w:r w:rsidR="001B1563" w:rsidRPr="00A831A8">
        <w:rPr>
          <w:noProof/>
          <w:lang w:eastAsia="hr-HR"/>
        </w:rPr>
        <w:drawing>
          <wp:inline distT="0" distB="0" distL="0" distR="0" wp14:anchorId="4AF70EBA" wp14:editId="02FCC8E5">
            <wp:extent cx="205758" cy="175275"/>
            <wp:effectExtent l="0" t="0" r="3810" b="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5758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563" w:rsidRPr="00575D1B">
        <w:rPr>
          <w:rFonts w:eastAsia="Arial"/>
        </w:rPr>
        <w:t xml:space="preserve">) </w:t>
      </w:r>
      <w:r w:rsidR="001B1563">
        <w:t>označava da se unutar ovoga elementa nalaze drugi elementi</w:t>
      </w:r>
    </w:p>
    <w:p w14:paraId="782F9AE0" w14:textId="18F06898" w:rsidR="001B1563" w:rsidRDefault="00AA21AF" w:rsidP="001B1563">
      <w:pPr>
        <w:pStyle w:val="Odlomakpopisa"/>
        <w:numPr>
          <w:ilvl w:val="0"/>
          <w:numId w:val="34"/>
        </w:numPr>
      </w:pPr>
      <w:r>
        <w:t>i</w:t>
      </w:r>
      <w:r w:rsidR="001B1563">
        <w:t>kona olovke (</w:t>
      </w:r>
      <w:r w:rsidR="001B1563" w:rsidRPr="001F02C9">
        <w:rPr>
          <w:noProof/>
          <w:lang w:eastAsia="hr-HR"/>
        </w:rPr>
        <w:drawing>
          <wp:inline distT="0" distB="0" distL="0" distR="0" wp14:anchorId="36B3AC12" wp14:editId="25DCEED5">
            <wp:extent cx="175275" cy="198137"/>
            <wp:effectExtent l="0" t="0" r="0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563">
        <w:t xml:space="preserve">) označava </w:t>
      </w:r>
      <w:r>
        <w:rPr>
          <w:i/>
          <w:iCs/>
        </w:rPr>
        <w:t>o</w:t>
      </w:r>
      <w:r w:rsidR="001B1563" w:rsidRPr="00AA21AF">
        <w:rPr>
          <w:i/>
          <w:iCs/>
        </w:rPr>
        <w:t>brazac</w:t>
      </w:r>
      <w:r w:rsidR="001B1563">
        <w:t>, odnosno element u kojemu se ažuriraju poda</w:t>
      </w:r>
      <w:r w:rsidR="00D827C6">
        <w:t>t</w:t>
      </w:r>
      <w:r w:rsidR="001B1563">
        <w:t>ci</w:t>
      </w:r>
    </w:p>
    <w:p w14:paraId="555589F2" w14:textId="5CAF1FB3" w:rsidR="001B1563" w:rsidRDefault="00AA21AF" w:rsidP="001B1563">
      <w:pPr>
        <w:pStyle w:val="Odlomakpopisa"/>
        <w:numPr>
          <w:ilvl w:val="0"/>
          <w:numId w:val="34"/>
        </w:numPr>
      </w:pPr>
      <w:r>
        <w:t>i</w:t>
      </w:r>
      <w:r w:rsidR="001B1563">
        <w:t>zvješće (</w:t>
      </w:r>
      <w:r w:rsidR="001B1563" w:rsidRPr="001F02C9">
        <w:rPr>
          <w:noProof/>
          <w:lang w:eastAsia="hr-HR"/>
        </w:rPr>
        <w:drawing>
          <wp:inline distT="0" distB="0" distL="0" distR="0" wp14:anchorId="27C32604" wp14:editId="0496299E">
            <wp:extent cx="129551" cy="205758"/>
            <wp:effectExtent l="0" t="0" r="3810" b="381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9551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563">
        <w:rPr>
          <w:rFonts w:eastAsia="Arial"/>
        </w:rPr>
        <w:t xml:space="preserve">) je </w:t>
      </w:r>
      <w:r w:rsidR="001B1563">
        <w:t>skup podataka za pregled</w:t>
      </w:r>
    </w:p>
    <w:p w14:paraId="4D99EB72" w14:textId="0968C1EC" w:rsidR="001B1563" w:rsidRDefault="00D827C6" w:rsidP="001B1563">
      <w:pPr>
        <w:pStyle w:val="Odlomakpopisa"/>
        <w:numPr>
          <w:ilvl w:val="0"/>
          <w:numId w:val="34"/>
        </w:numPr>
      </w:pPr>
      <w:r>
        <w:t>s</w:t>
      </w:r>
      <w:r w:rsidR="001B1563">
        <w:t>loženi ekran (</w:t>
      </w:r>
      <w:r w:rsidR="001B1563" w:rsidRPr="000C717F">
        <w:rPr>
          <w:noProof/>
          <w:lang w:eastAsia="hr-HR"/>
        </w:rPr>
        <w:drawing>
          <wp:inline distT="0" distB="0" distL="0" distR="0" wp14:anchorId="0FC754CA" wp14:editId="6D0C7A4F">
            <wp:extent cx="228620" cy="243861"/>
            <wp:effectExtent l="0" t="0" r="0" b="381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563">
        <w:t>)</w:t>
      </w:r>
      <w:r w:rsidR="001B1563" w:rsidRPr="000C717F">
        <w:t xml:space="preserve"> </w:t>
      </w:r>
      <w:r w:rsidR="001B1563">
        <w:t xml:space="preserve">element </w:t>
      </w:r>
      <w:r w:rsidR="00AA21AF">
        <w:t xml:space="preserve">je </w:t>
      </w:r>
      <w:r w:rsidR="001B1563">
        <w:t>s karticama na kojima je više obrazaca ili/i izvješća</w:t>
      </w:r>
      <w:r w:rsidR="00AA21AF">
        <w:t>.</w:t>
      </w:r>
    </w:p>
    <w:p w14:paraId="5C569F70" w14:textId="21C3CD30" w:rsidR="00D278BA" w:rsidRDefault="00722F80" w:rsidP="00722F80">
      <w:pPr>
        <w:pStyle w:val="Naslov4"/>
      </w:pPr>
      <w:bookmarkStart w:id="25" w:name="_Toc127021832"/>
      <w:bookmarkEnd w:id="6"/>
      <w:r>
        <w:t>Središnji dio sučelja</w:t>
      </w:r>
      <w:bookmarkEnd w:id="25"/>
    </w:p>
    <w:p w14:paraId="4AFD60E7" w14:textId="6B86167C" w:rsidR="008C6796" w:rsidRDefault="00B56F4C" w:rsidP="00A05B65">
      <w:r>
        <w:t xml:space="preserve">Izgled </w:t>
      </w:r>
      <w:r w:rsidR="00722F80">
        <w:t>ovog dijela sučelja</w:t>
      </w:r>
      <w:r>
        <w:t xml:space="preserve"> ovisi o odabranoj kartici, ali svi</w:t>
      </w:r>
      <w:r w:rsidR="008C6796">
        <w:t>m karticama zajedničko je sljedeće:</w:t>
      </w:r>
    </w:p>
    <w:p w14:paraId="6920E9CA" w14:textId="381A5722" w:rsidR="00733A44" w:rsidRDefault="0031178F" w:rsidP="00A05B65">
      <w:r>
        <w:t>na</w:t>
      </w:r>
      <w:r w:rsidR="009566D8">
        <w:t xml:space="preserve"> vrhu </w:t>
      </w:r>
      <w:r w:rsidR="008E3D35">
        <w:t>se</w:t>
      </w:r>
      <w:r w:rsidR="009566D8">
        <w:t xml:space="preserve"> nalazi naziv</w:t>
      </w:r>
      <w:r w:rsidR="002E6588">
        <w:t xml:space="preserve"> trenutno otvoren</w:t>
      </w:r>
      <w:r w:rsidR="003A5F31">
        <w:t>e kartice</w:t>
      </w:r>
      <w:r>
        <w:t>; i</w:t>
      </w:r>
      <w:r w:rsidR="009566D8">
        <w:t xml:space="preserve">spod naziva </w:t>
      </w:r>
      <w:r w:rsidR="00306A73">
        <w:t>smještena je</w:t>
      </w:r>
      <w:r w:rsidR="003C0B4B">
        <w:t xml:space="preserve"> alatna traka</w:t>
      </w:r>
      <w:r w:rsidR="00D233A8">
        <w:t xml:space="preserve"> na kojoj se</w:t>
      </w:r>
      <w:r w:rsidR="006A3AF5">
        <w:t>, ovisno o odabrano</w:t>
      </w:r>
      <w:r w:rsidR="001B3B5F">
        <w:t>m elementu,</w:t>
      </w:r>
      <w:r w:rsidR="00A02CA5">
        <w:t xml:space="preserve"> na</w:t>
      </w:r>
      <w:r w:rsidR="009566D8">
        <w:t>laze gumbi</w:t>
      </w:r>
      <w:r w:rsidR="00733A44">
        <w:t xml:space="preserve"> za</w:t>
      </w:r>
      <w:r w:rsidR="00A02CA5">
        <w:t>:</w:t>
      </w:r>
    </w:p>
    <w:p w14:paraId="5AAC94C0" w14:textId="1559E117" w:rsidR="0095659B" w:rsidRDefault="0095659B" w:rsidP="0095659B">
      <w:pPr>
        <w:pStyle w:val="Odlomakpopisa"/>
        <w:numPr>
          <w:ilvl w:val="0"/>
          <w:numId w:val="36"/>
        </w:numPr>
      </w:pPr>
      <w:r>
        <w:t>dodavanje novih zapisa (</w:t>
      </w:r>
      <w:r w:rsidR="00E605F6" w:rsidRPr="00E605F6">
        <w:rPr>
          <w:noProof/>
          <w:lang w:eastAsia="hr-HR"/>
        </w:rPr>
        <w:drawing>
          <wp:inline distT="0" distB="0" distL="0" distR="0" wp14:anchorId="310EA8A1" wp14:editId="27BC4409">
            <wp:extent cx="158044" cy="152400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1592" cy="15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</w:p>
    <w:p w14:paraId="573965A7" w14:textId="261619FF" w:rsidR="008922E0" w:rsidRDefault="008922E0" w:rsidP="0095659B">
      <w:pPr>
        <w:pStyle w:val="Odlomakpopisa"/>
        <w:numPr>
          <w:ilvl w:val="0"/>
          <w:numId w:val="36"/>
        </w:numPr>
      </w:pPr>
      <w:r>
        <w:t>spremanje promjena (</w:t>
      </w:r>
      <w:r w:rsidR="001842D7">
        <w:rPr>
          <w:rFonts w:ascii="Wingdings" w:eastAsia="Wingdings" w:hAnsi="Wingdings" w:cs="Wingdings"/>
        </w:rPr>
        <w:t></w:t>
      </w:r>
      <w:r w:rsidR="001842D7">
        <w:t>)</w:t>
      </w:r>
    </w:p>
    <w:p w14:paraId="6ADE4469" w14:textId="54EBC364" w:rsidR="001842D7" w:rsidRDefault="0095659B" w:rsidP="0095659B">
      <w:pPr>
        <w:pStyle w:val="Odlomakpopisa"/>
        <w:numPr>
          <w:ilvl w:val="0"/>
          <w:numId w:val="36"/>
        </w:numPr>
      </w:pPr>
      <w:r>
        <w:t>opoziv (</w:t>
      </w:r>
      <w:r w:rsidRPr="00FE3871">
        <w:rPr>
          <w:noProof/>
          <w:lang w:eastAsia="hr-HR"/>
        </w:rPr>
        <w:drawing>
          <wp:inline distT="0" distB="0" distL="0" distR="0" wp14:anchorId="4A67BA27" wp14:editId="2B97157C">
            <wp:extent cx="245940" cy="168275"/>
            <wp:effectExtent l="0" t="0" r="1905" b="317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6379" cy="17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</w:p>
    <w:p w14:paraId="03B4268C" w14:textId="52D2B094" w:rsidR="001842D7" w:rsidRDefault="001842D7" w:rsidP="001842D7">
      <w:pPr>
        <w:pStyle w:val="Odlomakpopisa"/>
        <w:numPr>
          <w:ilvl w:val="0"/>
          <w:numId w:val="36"/>
        </w:numPr>
      </w:pPr>
      <w:r w:rsidRPr="00BC1A60">
        <w:t xml:space="preserve">izvoz podataka u </w:t>
      </w:r>
      <w:proofErr w:type="spellStart"/>
      <w:r w:rsidRPr="00BC1A60">
        <w:t>excel</w:t>
      </w:r>
      <w:proofErr w:type="spellEnd"/>
      <w:r w:rsidR="002B1E74">
        <w:t xml:space="preserve"> (</w:t>
      </w:r>
      <w:r w:rsidR="002B1E74" w:rsidRPr="002B1E74">
        <w:rPr>
          <w:noProof/>
          <w:lang w:eastAsia="hr-HR"/>
        </w:rPr>
        <w:drawing>
          <wp:inline distT="0" distB="0" distL="0" distR="0" wp14:anchorId="0E9C856A" wp14:editId="3DC4D2E4">
            <wp:extent cx="224271" cy="193964"/>
            <wp:effectExtent l="0" t="0" r="4445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5114" cy="19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E74">
        <w:t>)</w:t>
      </w:r>
    </w:p>
    <w:p w14:paraId="31378E05" w14:textId="56FEE7C9" w:rsidR="001842D7" w:rsidRDefault="001842D7" w:rsidP="001842D7">
      <w:pPr>
        <w:pStyle w:val="Odlomakpopisa"/>
        <w:numPr>
          <w:ilvl w:val="0"/>
          <w:numId w:val="36"/>
        </w:numPr>
      </w:pPr>
      <w:r w:rsidRPr="00BC1A60">
        <w:t xml:space="preserve">izvoz podataka u pdf </w:t>
      </w:r>
      <w:r w:rsidR="00E605F6">
        <w:t>(</w:t>
      </w:r>
      <w:r w:rsidR="004275FD" w:rsidRPr="004275FD">
        <w:rPr>
          <w:noProof/>
          <w:lang w:eastAsia="hr-HR"/>
        </w:rPr>
        <w:drawing>
          <wp:inline distT="0" distB="0" distL="0" distR="0" wp14:anchorId="6E3DDD0A" wp14:editId="634130ED">
            <wp:extent cx="180109" cy="180109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2784" cy="18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5FD">
        <w:t>)</w:t>
      </w:r>
    </w:p>
    <w:p w14:paraId="008FAD4D" w14:textId="112C19FA" w:rsidR="004275FD" w:rsidRPr="00234803" w:rsidRDefault="004275FD" w:rsidP="004275FD">
      <w:pPr>
        <w:pStyle w:val="Odlomakpopisa"/>
        <w:numPr>
          <w:ilvl w:val="0"/>
          <w:numId w:val="36"/>
        </w:numPr>
      </w:pPr>
      <w:r w:rsidRPr="00BC1A60">
        <w:t>izvoz odabranih redaka u pdf</w:t>
      </w:r>
      <w:r w:rsidR="00BD64AF">
        <w:t xml:space="preserve"> (</w:t>
      </w:r>
      <w:r w:rsidR="00BD64AF" w:rsidRPr="00BD64AF">
        <w:rPr>
          <w:noProof/>
          <w:lang w:eastAsia="hr-HR"/>
        </w:rPr>
        <w:drawing>
          <wp:inline distT="0" distB="0" distL="0" distR="0" wp14:anchorId="2D38C81B" wp14:editId="684E5746">
            <wp:extent cx="194803" cy="200891"/>
            <wp:effectExtent l="0" t="0" r="0" b="889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6953" cy="20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4AF">
        <w:t>)</w:t>
      </w:r>
    </w:p>
    <w:p w14:paraId="4FEDBA42" w14:textId="2322EFEF" w:rsidR="00882A3C" w:rsidRDefault="00882A3C" w:rsidP="00882A3C">
      <w:pPr>
        <w:pStyle w:val="Odlomakpopisa"/>
        <w:numPr>
          <w:ilvl w:val="0"/>
          <w:numId w:val="36"/>
        </w:numPr>
      </w:pPr>
      <w:r w:rsidRPr="00BC1A60">
        <w:t>pomoć</w:t>
      </w:r>
      <w:r w:rsidR="00EC295A">
        <w:t xml:space="preserve"> (</w:t>
      </w:r>
      <w:r w:rsidR="00EC295A" w:rsidRPr="00EC295A">
        <w:rPr>
          <w:noProof/>
          <w:lang w:eastAsia="hr-HR"/>
        </w:rPr>
        <w:drawing>
          <wp:inline distT="0" distB="0" distL="0" distR="0" wp14:anchorId="18A485D2" wp14:editId="571ACB4D">
            <wp:extent cx="226522" cy="191128"/>
            <wp:effectExtent l="0" t="0" r="254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7289" cy="19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95A">
        <w:t>)</w:t>
      </w:r>
    </w:p>
    <w:p w14:paraId="0AC13553" w14:textId="10B979D6" w:rsidR="00EC295A" w:rsidRDefault="0095659B" w:rsidP="0095659B">
      <w:pPr>
        <w:pStyle w:val="Odlomakpopisa"/>
        <w:numPr>
          <w:ilvl w:val="0"/>
          <w:numId w:val="36"/>
        </w:numPr>
      </w:pPr>
      <w:r>
        <w:t>osvježavanje podataka (</w:t>
      </w:r>
      <w:r w:rsidRPr="00F150C6">
        <w:rPr>
          <w:noProof/>
          <w:lang w:eastAsia="hr-HR"/>
        </w:rPr>
        <w:drawing>
          <wp:inline distT="0" distB="0" distL="0" distR="0" wp14:anchorId="7BD6201B" wp14:editId="609A9408">
            <wp:extent cx="208935" cy="185057"/>
            <wp:effectExtent l="0" t="0" r="635" b="571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1013" cy="18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</w:t>
      </w:r>
    </w:p>
    <w:p w14:paraId="3683C588" w14:textId="63E89759" w:rsidR="00CF1213" w:rsidRDefault="00CF1213" w:rsidP="0095659B">
      <w:pPr>
        <w:pStyle w:val="Odlomakpopisa"/>
        <w:numPr>
          <w:ilvl w:val="0"/>
          <w:numId w:val="36"/>
        </w:numPr>
      </w:pPr>
      <w:r w:rsidRPr="00CF1213">
        <w:t>prikaz grafa</w:t>
      </w:r>
      <w:r w:rsidR="007F0BBA">
        <w:t xml:space="preserve"> (</w:t>
      </w:r>
      <w:r w:rsidR="007F0BBA" w:rsidRPr="007F0BBA">
        <w:rPr>
          <w:noProof/>
          <w:lang w:eastAsia="hr-HR"/>
        </w:rPr>
        <w:drawing>
          <wp:inline distT="0" distB="0" distL="0" distR="0" wp14:anchorId="6C93C839" wp14:editId="030A663B">
            <wp:extent cx="216131" cy="180109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0002" cy="1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BBA">
        <w:t>)</w:t>
      </w:r>
    </w:p>
    <w:p w14:paraId="456B8F5D" w14:textId="328D12E4" w:rsidR="0095659B" w:rsidRDefault="0095659B" w:rsidP="0095659B">
      <w:pPr>
        <w:pStyle w:val="Odlomakpopisa"/>
        <w:numPr>
          <w:ilvl w:val="0"/>
          <w:numId w:val="36"/>
        </w:numPr>
      </w:pPr>
      <w:r>
        <w:t>brisanje označenih redaka (</w:t>
      </w:r>
      <w:r w:rsidRPr="00523C16">
        <w:rPr>
          <w:noProof/>
          <w:lang w:eastAsia="hr-HR"/>
        </w:rPr>
        <w:drawing>
          <wp:inline distT="0" distB="0" distL="0" distR="0" wp14:anchorId="252DEA39" wp14:editId="6F8B9571">
            <wp:extent cx="180109" cy="213463"/>
            <wp:effectExtent l="0" t="0" r="0" b="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2160" cy="21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610D037B" w14:textId="38CD4403" w:rsidR="002D117C" w:rsidRDefault="002D117C" w:rsidP="002D117C">
      <w:pPr>
        <w:pStyle w:val="Naslov4"/>
      </w:pPr>
      <w:bookmarkStart w:id="26" w:name="_Toc127021833"/>
      <w:r>
        <w:lastRenderedPageBreak/>
        <w:t>Alatna traka</w:t>
      </w:r>
      <w:bookmarkEnd w:id="26"/>
    </w:p>
    <w:p w14:paraId="35B6F4F1" w14:textId="1026C7D7" w:rsidR="00FE281E" w:rsidRPr="00FE281E" w:rsidRDefault="006C0B6C" w:rsidP="00FE281E">
      <w:r w:rsidRPr="009D6B08">
        <w:t>Alatna traka može biti različita</w:t>
      </w:r>
      <w:r w:rsidR="00A546F0" w:rsidRPr="009D6B08">
        <w:t>. Njezin izgled ovisi o trenutno aktivnom elementu</w:t>
      </w:r>
      <w:r w:rsidR="00E57B01">
        <w:t xml:space="preserve">. Primjerice, </w:t>
      </w:r>
      <w:r w:rsidR="004C4F94" w:rsidRPr="009D6B08">
        <w:t>o</w:t>
      </w:r>
      <w:r w:rsidRPr="009D6B08">
        <w:t>brazac se može uređivati</w:t>
      </w:r>
      <w:r w:rsidR="0031178F">
        <w:t>,</w:t>
      </w:r>
      <w:r w:rsidR="00E57B01">
        <w:t xml:space="preserve"> </w:t>
      </w:r>
      <w:r w:rsidR="0031178F">
        <w:t xml:space="preserve">a </w:t>
      </w:r>
      <w:r w:rsidR="009B370A">
        <w:t>u</w:t>
      </w:r>
      <w:r w:rsidR="0031178F">
        <w:t xml:space="preserve"> </w:t>
      </w:r>
      <w:r w:rsidRPr="009D6B08">
        <w:t xml:space="preserve">izvješću </w:t>
      </w:r>
      <w:r w:rsidR="0031178F">
        <w:t xml:space="preserve">se </w:t>
      </w:r>
      <w:r w:rsidR="002004DB" w:rsidRPr="009D6B08">
        <w:t>poda</w:t>
      </w:r>
      <w:r w:rsidR="0031178F">
        <w:t>t</w:t>
      </w:r>
      <w:r w:rsidR="002004DB" w:rsidRPr="009D6B08">
        <w:t>ci</w:t>
      </w:r>
      <w:r w:rsidRPr="009D6B08">
        <w:t xml:space="preserve"> mogu samo pregledavati. </w:t>
      </w:r>
      <w:r w:rsidR="009B370A">
        <w:t>A</w:t>
      </w:r>
      <w:r w:rsidRPr="009D6B08">
        <w:t xml:space="preserve">ko su određene ikone </w:t>
      </w:r>
      <w:r w:rsidR="00910106">
        <w:t>sive boje</w:t>
      </w:r>
      <w:r w:rsidR="009B370A">
        <w:t>,</w:t>
      </w:r>
      <w:r w:rsidRPr="009D6B08">
        <w:t xml:space="preserve"> znači da su neaktivne, </w:t>
      </w:r>
      <w:r w:rsidR="009B370A">
        <w:t>a</w:t>
      </w:r>
      <w:r w:rsidRPr="009D6B08">
        <w:t xml:space="preserve"> </w:t>
      </w:r>
      <w:r w:rsidR="009B370A">
        <w:t>ikone</w:t>
      </w:r>
      <w:r w:rsidRPr="009D6B08">
        <w:t xml:space="preserve"> </w:t>
      </w:r>
      <w:r w:rsidR="00BD72FB">
        <w:t xml:space="preserve">u </w:t>
      </w:r>
      <w:r w:rsidRPr="009D6B08">
        <w:t>boji</w:t>
      </w:r>
      <w:r w:rsidR="009B370A">
        <w:t xml:space="preserve"> su</w:t>
      </w:r>
      <w:r w:rsidRPr="009D6B08">
        <w:t xml:space="preserve"> aktivne.</w:t>
      </w:r>
    </w:p>
    <w:p w14:paraId="0B947684" w14:textId="2FFCB2AF" w:rsidR="003707F2" w:rsidRDefault="00D80187" w:rsidP="003707F2">
      <w:pPr>
        <w:keepNext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C76ED8" wp14:editId="1FFACF73">
                <wp:simplePos x="0" y="0"/>
                <wp:positionH relativeFrom="column">
                  <wp:posOffset>2409508</wp:posOffset>
                </wp:positionH>
                <wp:positionV relativeFrom="paragraph">
                  <wp:posOffset>848677</wp:posOffset>
                </wp:positionV>
                <wp:extent cx="1490663" cy="285433"/>
                <wp:effectExtent l="0" t="0" r="14605" b="19685"/>
                <wp:wrapNone/>
                <wp:docPr id="202" name="Pravokutnik: zaobljeni kutovi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663" cy="28543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73FEB5" id="Pravokutnik: zaobljeni kutovi 202" o:spid="_x0000_s1026" style="position:absolute;margin-left:189.75pt;margin-top:66.8pt;width:117.4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" filled="f" strokecolor="red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535ADDF5" wp14:editId="5FDECBEF">
            <wp:extent cx="4320000" cy="1840882"/>
            <wp:effectExtent l="12700" t="12700" r="10795" b="13335"/>
            <wp:docPr id="201" name="Slika 201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Slika 201" descr="Slika na kojoj se prikazuje stol&#10;&#10;Opis je automatski generiran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4088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C1A9DB" w14:textId="3ACD4245" w:rsidR="000E3D1D" w:rsidRDefault="003707F2" w:rsidP="003707F2">
      <w:pPr>
        <w:pStyle w:val="Opisslike"/>
        <w:jc w:val="center"/>
      </w:pPr>
      <w:bookmarkStart w:id="27" w:name="_Toc12702186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9</w:t>
      </w:r>
      <w:r>
        <w:fldChar w:fldCharType="end"/>
      </w:r>
      <w:r w:rsidR="009B370A">
        <w:t>.</w:t>
      </w:r>
      <w:r>
        <w:t xml:space="preserve"> A</w:t>
      </w:r>
      <w:r w:rsidR="00DD0BB4">
        <w:t>l</w:t>
      </w:r>
      <w:r>
        <w:t>atna traka odabrane kartice</w:t>
      </w:r>
      <w:bookmarkEnd w:id="27"/>
    </w:p>
    <w:p w14:paraId="0DE3998A" w14:textId="7E834D49" w:rsidR="00BB02D8" w:rsidRDefault="00BB02D8" w:rsidP="00BB02D8">
      <w:pPr>
        <w:pStyle w:val="Naslov4"/>
      </w:pPr>
      <w:bookmarkStart w:id="28" w:name="_Toc127021834"/>
      <w:r>
        <w:t>Filtriranje i pretraživanje podataka</w:t>
      </w:r>
      <w:bookmarkEnd w:id="28"/>
    </w:p>
    <w:p w14:paraId="0E38DE30" w14:textId="765C0838" w:rsidR="00BB02D8" w:rsidRDefault="008D19A7" w:rsidP="00BB02D8">
      <w:r>
        <w:t>Pretraživanje podataka</w:t>
      </w:r>
      <w:r w:rsidR="003D2D6F">
        <w:t xml:space="preserve"> jedna</w:t>
      </w:r>
      <w:r w:rsidR="000A17D3">
        <w:t xml:space="preserve"> je</w:t>
      </w:r>
      <w:r w:rsidR="003D2D6F">
        <w:t xml:space="preserve"> od češćih aktivnosti ispitnih koordinatora i ostalih </w:t>
      </w:r>
      <w:r w:rsidR="00F77988">
        <w:t>korisnika administratorskoga sučelja. Zbog toga</w:t>
      </w:r>
      <w:r w:rsidR="00F161C5">
        <w:t xml:space="preserve"> se poda</w:t>
      </w:r>
      <w:r w:rsidR="000A17D3">
        <w:t>t</w:t>
      </w:r>
      <w:r w:rsidR="00F161C5">
        <w:t>ci</w:t>
      </w:r>
      <w:r w:rsidR="005D0B4C">
        <w:t xml:space="preserve"> koji su</w:t>
      </w:r>
      <w:r w:rsidR="00F161C5">
        <w:t xml:space="preserve"> </w:t>
      </w:r>
      <w:r w:rsidR="00EB2F7E">
        <w:t>pr</w:t>
      </w:r>
      <w:r w:rsidR="00166879">
        <w:t>ikazani u tabličnom obliku</w:t>
      </w:r>
      <w:r w:rsidR="00EB2F7E">
        <w:t xml:space="preserve"> mogu pretraživati na više načina:</w:t>
      </w:r>
    </w:p>
    <w:p w14:paraId="2C803DA0" w14:textId="48DAE21D" w:rsidR="00496B08" w:rsidRDefault="000A17D3" w:rsidP="00306A73">
      <w:pPr>
        <w:pStyle w:val="Default"/>
        <w:numPr>
          <w:ilvl w:val="0"/>
          <w:numId w:val="39"/>
        </w:numPr>
        <w:jc w:val="both"/>
        <w:rPr>
          <w:color w:val="auto"/>
        </w:rPr>
      </w:pPr>
      <w:r>
        <w:rPr>
          <w:color w:val="auto"/>
        </w:rPr>
        <w:t>U</w:t>
      </w:r>
      <w:r w:rsidR="00523452" w:rsidRPr="00EA5913">
        <w:rPr>
          <w:color w:val="auto"/>
        </w:rPr>
        <w:t>n</w:t>
      </w:r>
      <w:r w:rsidR="00CD3599">
        <w:rPr>
          <w:color w:val="auto"/>
        </w:rPr>
        <w:t>ošenjem</w:t>
      </w:r>
      <w:r w:rsidR="00523452" w:rsidRPr="00EA5913">
        <w:rPr>
          <w:color w:val="auto"/>
        </w:rPr>
        <w:t xml:space="preserve"> tekst</w:t>
      </w:r>
      <w:r w:rsidR="00CD3599">
        <w:rPr>
          <w:color w:val="auto"/>
        </w:rPr>
        <w:t>a</w:t>
      </w:r>
      <w:r w:rsidR="00523452" w:rsidRPr="00EA5913">
        <w:rPr>
          <w:color w:val="auto"/>
        </w:rPr>
        <w:t xml:space="preserve"> ili di</w:t>
      </w:r>
      <w:r w:rsidR="00CD3599">
        <w:rPr>
          <w:color w:val="auto"/>
        </w:rPr>
        <w:t>jela</w:t>
      </w:r>
      <w:r w:rsidR="00523452" w:rsidRPr="00EA5913">
        <w:rPr>
          <w:color w:val="auto"/>
        </w:rPr>
        <w:t xml:space="preserve"> teksta koji predstavlja kriterij po kojemu se želi obaviti pretraživanje</w:t>
      </w:r>
      <w:r w:rsidR="00CD3599">
        <w:rPr>
          <w:color w:val="auto"/>
        </w:rPr>
        <w:t xml:space="preserve"> u</w:t>
      </w:r>
      <w:r w:rsidR="00CD3599" w:rsidRPr="00CD3599">
        <w:rPr>
          <w:color w:val="auto"/>
        </w:rPr>
        <w:t xml:space="preserve"> prazno polje</w:t>
      </w:r>
      <w:r w:rsidR="00CD3599">
        <w:rPr>
          <w:color w:val="auto"/>
        </w:rPr>
        <w:t xml:space="preserve"> koje postoji </w:t>
      </w:r>
      <w:r w:rsidR="00CD3599" w:rsidRPr="00CD3599">
        <w:rPr>
          <w:color w:val="auto"/>
        </w:rPr>
        <w:t>iznad svakog atributa tablice</w:t>
      </w:r>
      <w:r w:rsidR="00523452" w:rsidRPr="00EA5913">
        <w:rPr>
          <w:color w:val="auto"/>
        </w:rPr>
        <w:t xml:space="preserve"> (</w:t>
      </w:r>
      <w:r w:rsidR="006321BA">
        <w:rPr>
          <w:color w:val="auto"/>
        </w:rPr>
        <w:t>S</w:t>
      </w:r>
      <w:r w:rsidR="00523452" w:rsidRPr="00EA5913">
        <w:rPr>
          <w:color w:val="auto"/>
        </w:rPr>
        <w:t xml:space="preserve">lika </w:t>
      </w:r>
      <w:r w:rsidR="006321BA">
        <w:rPr>
          <w:color w:val="auto"/>
        </w:rPr>
        <w:t>10</w:t>
      </w:r>
      <w:r>
        <w:rPr>
          <w:color w:val="auto"/>
        </w:rPr>
        <w:t>.</w:t>
      </w:r>
      <w:r w:rsidR="00523452" w:rsidRPr="00EA5913">
        <w:rPr>
          <w:color w:val="auto"/>
        </w:rPr>
        <w:t xml:space="preserve">). </w:t>
      </w:r>
    </w:p>
    <w:p w14:paraId="7FAAFD25" w14:textId="77777777" w:rsidR="004D7616" w:rsidRDefault="004D7616" w:rsidP="004D7616">
      <w:pPr>
        <w:pStyle w:val="Default"/>
        <w:ind w:left="720"/>
        <w:rPr>
          <w:color w:val="auto"/>
        </w:rPr>
      </w:pPr>
    </w:p>
    <w:p w14:paraId="324FC801" w14:textId="76E62016" w:rsidR="006321BA" w:rsidRDefault="00FF0101" w:rsidP="0095427F">
      <w:pPr>
        <w:pStyle w:val="Default"/>
        <w:keepNext/>
        <w:ind w:left="720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1D3C23" wp14:editId="1647E5CB">
                <wp:simplePos x="0" y="0"/>
                <wp:positionH relativeFrom="column">
                  <wp:posOffset>4181158</wp:posOffset>
                </wp:positionH>
                <wp:positionV relativeFrom="paragraph">
                  <wp:posOffset>642938</wp:posOffset>
                </wp:positionV>
                <wp:extent cx="1086167" cy="285433"/>
                <wp:effectExtent l="0" t="0" r="19050" b="19685"/>
                <wp:wrapNone/>
                <wp:docPr id="205" name="Pravokutnik: zaobljeni kutovi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167" cy="28543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2011F5" id="Pravokutnik: zaobljeni kutovi 205" o:spid="_x0000_s1026" style="position:absolute;margin-left:329.25pt;margin-top:50.65pt;width:85.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" filled="f" strokecolor="red" strokeweight="2pt"/>
            </w:pict>
          </mc:Fallback>
        </mc:AlternateContent>
      </w:r>
      <w:r w:rsidR="00896C9B">
        <w:rPr>
          <w:noProof/>
          <w:lang w:eastAsia="hr-HR"/>
        </w:rPr>
        <w:drawing>
          <wp:inline distT="0" distB="0" distL="0" distR="0" wp14:anchorId="24032720" wp14:editId="6DD379CC">
            <wp:extent cx="4320000" cy="1776106"/>
            <wp:effectExtent l="12700" t="12700" r="10795" b="14605"/>
            <wp:docPr id="203" name="Slika 203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Slika 203" descr="Slika na kojoj se prikazuje stol&#10;&#10;Opis je automatski generiran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7610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391CF4" w14:textId="10214B54" w:rsidR="00496B08" w:rsidRDefault="006321BA" w:rsidP="0095427F">
      <w:pPr>
        <w:pStyle w:val="Opisslike"/>
        <w:ind w:left="709"/>
        <w:jc w:val="center"/>
      </w:pPr>
      <w:bookmarkStart w:id="29" w:name="_Toc12702186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10</w:t>
      </w:r>
      <w:r>
        <w:fldChar w:fldCharType="end"/>
      </w:r>
      <w:r w:rsidR="000A17D3">
        <w:t>.</w:t>
      </w:r>
      <w:r>
        <w:t xml:space="preserve"> Pretraživanje unošenjem teksta u prazno polje iznad atributa</w:t>
      </w:r>
      <w:bookmarkEnd w:id="29"/>
    </w:p>
    <w:p w14:paraId="37136F9B" w14:textId="21BC725E" w:rsidR="00EB2F7E" w:rsidRDefault="006321BA" w:rsidP="00622F98">
      <w:pPr>
        <w:pStyle w:val="Default"/>
        <w:ind w:left="720"/>
      </w:pPr>
      <w:r>
        <w:rPr>
          <w:color w:val="auto"/>
        </w:rPr>
        <w:t>U</w:t>
      </w:r>
      <w:r w:rsidR="00523452" w:rsidRPr="00EA5913">
        <w:rPr>
          <w:color w:val="auto"/>
        </w:rPr>
        <w:t>nos</w:t>
      </w:r>
      <w:r>
        <w:rPr>
          <w:color w:val="auto"/>
        </w:rPr>
        <w:t xml:space="preserve"> </w:t>
      </w:r>
      <w:r w:rsidR="00523452" w:rsidRPr="00EA5913">
        <w:rPr>
          <w:color w:val="auto"/>
        </w:rPr>
        <w:t xml:space="preserve">kriterija </w:t>
      </w:r>
      <w:r>
        <w:rPr>
          <w:color w:val="auto"/>
        </w:rPr>
        <w:t xml:space="preserve">automatski </w:t>
      </w:r>
      <w:r w:rsidR="00523452" w:rsidRPr="00EA5913">
        <w:rPr>
          <w:color w:val="auto"/>
        </w:rPr>
        <w:t>pokreće pretraživanje te se u tablici prikazuju samo poda</w:t>
      </w:r>
      <w:r w:rsidR="00B96782">
        <w:rPr>
          <w:color w:val="auto"/>
        </w:rPr>
        <w:t>t</w:t>
      </w:r>
      <w:r w:rsidR="00523452" w:rsidRPr="00EA5913">
        <w:rPr>
          <w:color w:val="auto"/>
        </w:rPr>
        <w:t>ci koji udovoljavaju postavljenom kriteriju. Brisanjem unesenoga kriterija poda</w:t>
      </w:r>
      <w:r w:rsidR="00B96782">
        <w:rPr>
          <w:color w:val="auto"/>
        </w:rPr>
        <w:t>t</w:t>
      </w:r>
      <w:r w:rsidR="00523452" w:rsidRPr="00EA5913">
        <w:rPr>
          <w:color w:val="auto"/>
        </w:rPr>
        <w:t xml:space="preserve">ci u tablici vraćaju </w:t>
      </w:r>
      <w:r w:rsidR="00B96782">
        <w:rPr>
          <w:color w:val="auto"/>
        </w:rPr>
        <w:t xml:space="preserve">se </w:t>
      </w:r>
      <w:r w:rsidR="00523452" w:rsidRPr="00EA5913">
        <w:rPr>
          <w:color w:val="auto"/>
        </w:rPr>
        <w:t xml:space="preserve">u prvobitno stanje prije pretraživanja. </w:t>
      </w:r>
    </w:p>
    <w:p w14:paraId="2F4836B3" w14:textId="07D4CC1F" w:rsidR="00292991" w:rsidRDefault="004D7616" w:rsidP="004D7616">
      <w:pPr>
        <w:pStyle w:val="Odlomakpopisa"/>
        <w:numPr>
          <w:ilvl w:val="0"/>
          <w:numId w:val="39"/>
        </w:numPr>
      </w:pPr>
      <w:r>
        <w:t>P</w:t>
      </w:r>
      <w:r w:rsidRPr="004D7616">
        <w:t>relaskom miša preko ikone za pretraživanje otvara se padajući izbornik uvjeta pretraživanja</w:t>
      </w:r>
      <w:r w:rsidR="002A7C2F">
        <w:t>. Ako se radi o brojčanim poda</w:t>
      </w:r>
      <w:r w:rsidR="00B96782">
        <w:t>t</w:t>
      </w:r>
      <w:r w:rsidR="002A7C2F">
        <w:t>cima, uvjeti su:</w:t>
      </w:r>
      <w:r w:rsidRPr="004D7616">
        <w:t xml:space="preserve"> </w:t>
      </w:r>
      <w:r w:rsidRPr="004D7616">
        <w:rPr>
          <w:i/>
          <w:iCs/>
        </w:rPr>
        <w:t>Jednako</w:t>
      </w:r>
      <w:r w:rsidRPr="004D7616">
        <w:t xml:space="preserve">, </w:t>
      </w:r>
      <w:r w:rsidRPr="004D7616">
        <w:rPr>
          <w:i/>
          <w:iCs/>
        </w:rPr>
        <w:t>Različito od</w:t>
      </w:r>
      <w:r w:rsidRPr="004D7616">
        <w:t xml:space="preserve">, </w:t>
      </w:r>
      <w:r w:rsidRPr="004D7616">
        <w:rPr>
          <w:i/>
          <w:iCs/>
        </w:rPr>
        <w:t>Manje od</w:t>
      </w:r>
      <w:r w:rsidRPr="004D7616">
        <w:t xml:space="preserve">, </w:t>
      </w:r>
      <w:r w:rsidRPr="004D7616">
        <w:rPr>
          <w:i/>
          <w:iCs/>
        </w:rPr>
        <w:t>Veće od</w:t>
      </w:r>
      <w:r w:rsidRPr="004D7616">
        <w:t xml:space="preserve">, </w:t>
      </w:r>
      <w:r w:rsidRPr="004D7616">
        <w:rPr>
          <w:i/>
          <w:iCs/>
        </w:rPr>
        <w:t>Manje ili jednako</w:t>
      </w:r>
      <w:r w:rsidRPr="004D7616">
        <w:t xml:space="preserve">, </w:t>
      </w:r>
      <w:r w:rsidRPr="004D7616">
        <w:rPr>
          <w:i/>
          <w:iCs/>
        </w:rPr>
        <w:t>Veće ili jednako</w:t>
      </w:r>
      <w:r w:rsidRPr="004D7616">
        <w:t xml:space="preserve">, </w:t>
      </w:r>
      <w:r w:rsidRPr="004D7616">
        <w:rPr>
          <w:i/>
          <w:iCs/>
        </w:rPr>
        <w:t>Je između</w:t>
      </w:r>
      <w:r w:rsidRPr="004D7616">
        <w:t xml:space="preserve">, </w:t>
      </w:r>
      <w:r w:rsidRPr="004D7616">
        <w:rPr>
          <w:i/>
          <w:iCs/>
        </w:rPr>
        <w:t xml:space="preserve">Poništi </w:t>
      </w:r>
      <w:r w:rsidRPr="004D7616">
        <w:lastRenderedPageBreak/>
        <w:t xml:space="preserve">(slika </w:t>
      </w:r>
      <w:r w:rsidR="00895B24">
        <w:t>11</w:t>
      </w:r>
      <w:r w:rsidR="00B96782">
        <w:t>.</w:t>
      </w:r>
      <w:r w:rsidRPr="004D7616">
        <w:t>)</w:t>
      </w:r>
      <w:r w:rsidR="00D81811">
        <w:t xml:space="preserve">, </w:t>
      </w:r>
      <w:r w:rsidR="00B96782">
        <w:t>a</w:t>
      </w:r>
      <w:r w:rsidR="00D81811">
        <w:t xml:space="preserve"> uvjeti </w:t>
      </w:r>
      <w:r w:rsidR="00B96782">
        <w:t xml:space="preserve">su </w:t>
      </w:r>
      <w:r w:rsidR="00D81811">
        <w:t>za podatke</w:t>
      </w:r>
      <w:r w:rsidR="00A144BD">
        <w:t xml:space="preserve"> u obliku teksta</w:t>
      </w:r>
      <w:r w:rsidR="00D81811">
        <w:t xml:space="preserve">: </w:t>
      </w:r>
      <w:r w:rsidR="00F9013F" w:rsidRPr="00F9013F">
        <w:rPr>
          <w:i/>
          <w:iCs/>
        </w:rPr>
        <w:t>Sadrži</w:t>
      </w:r>
      <w:r w:rsidR="00F9013F">
        <w:t xml:space="preserve">, </w:t>
      </w:r>
      <w:r w:rsidR="00F9013F" w:rsidRPr="00F9013F">
        <w:rPr>
          <w:i/>
          <w:iCs/>
        </w:rPr>
        <w:t>Ne sadrži</w:t>
      </w:r>
      <w:r w:rsidR="00F9013F">
        <w:t xml:space="preserve">, </w:t>
      </w:r>
      <w:r w:rsidR="00F9013F" w:rsidRPr="00F9013F">
        <w:rPr>
          <w:i/>
          <w:iCs/>
        </w:rPr>
        <w:t>Počinje sa</w:t>
      </w:r>
      <w:r w:rsidR="00F9013F">
        <w:t xml:space="preserve">, </w:t>
      </w:r>
      <w:r w:rsidR="00F9013F" w:rsidRPr="00F9013F">
        <w:rPr>
          <w:i/>
          <w:iCs/>
        </w:rPr>
        <w:t>Završava sa</w:t>
      </w:r>
      <w:r w:rsidR="00F9013F">
        <w:t xml:space="preserve">, </w:t>
      </w:r>
      <w:r w:rsidR="00F9013F" w:rsidRPr="00F9013F">
        <w:rPr>
          <w:i/>
          <w:iCs/>
        </w:rPr>
        <w:t>Jednako</w:t>
      </w:r>
      <w:r w:rsidR="00F9013F">
        <w:t xml:space="preserve">, </w:t>
      </w:r>
      <w:r w:rsidR="00F9013F" w:rsidRPr="00F9013F">
        <w:rPr>
          <w:i/>
          <w:iCs/>
        </w:rPr>
        <w:t>Različito</w:t>
      </w:r>
      <w:r w:rsidR="00F9013F">
        <w:t xml:space="preserve"> i </w:t>
      </w:r>
      <w:r w:rsidR="00F9013F" w:rsidRPr="00F9013F">
        <w:rPr>
          <w:i/>
          <w:iCs/>
        </w:rPr>
        <w:t>Poništi</w:t>
      </w:r>
      <w:r w:rsidR="00F9013F">
        <w:t xml:space="preserve"> (Slika 12</w:t>
      </w:r>
      <w:r w:rsidR="00B96782">
        <w:t>.</w:t>
      </w:r>
      <w:r w:rsidR="00F9013F">
        <w:t>).</w:t>
      </w:r>
    </w:p>
    <w:p w14:paraId="0BFBCC00" w14:textId="7AF5CC8B" w:rsidR="00C25D0C" w:rsidRDefault="000B17B4" w:rsidP="00C25D0C">
      <w:pPr>
        <w:pStyle w:val="Odlomakpopisa"/>
        <w:keepNext/>
        <w:jc w:val="center"/>
      </w:pPr>
      <w:r>
        <w:rPr>
          <w:noProof/>
          <w:lang w:eastAsia="hr-HR"/>
        </w:rPr>
        <w:drawing>
          <wp:inline distT="0" distB="0" distL="0" distR="0" wp14:anchorId="42B4DFEA" wp14:editId="0F4EFAF2">
            <wp:extent cx="4320000" cy="3149266"/>
            <wp:effectExtent l="12700" t="12700" r="10795" b="13335"/>
            <wp:docPr id="210" name="Slika 210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Slika 210" descr="Slika na kojoj se prikazuje stol&#10;&#10;Opis je automatski generiran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4926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5A75BF" w14:textId="53AAE194" w:rsidR="00292991" w:rsidRDefault="00C25D0C" w:rsidP="00A53BCB">
      <w:pPr>
        <w:pStyle w:val="Opisslike"/>
        <w:ind w:left="709"/>
        <w:jc w:val="center"/>
      </w:pPr>
      <w:bookmarkStart w:id="30" w:name="_Toc12702186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11</w:t>
      </w:r>
      <w:r>
        <w:fldChar w:fldCharType="end"/>
      </w:r>
      <w:r w:rsidR="00B96782">
        <w:t>.</w:t>
      </w:r>
      <w:r>
        <w:t xml:space="preserve"> Pretraživanje odabirom uvjeta pretraživanja iz padajućeg izbornika</w:t>
      </w:r>
      <w:r w:rsidR="009A6ACD">
        <w:t xml:space="preserve"> (brojčani poda</w:t>
      </w:r>
      <w:r w:rsidR="00B96782">
        <w:t>t</w:t>
      </w:r>
      <w:r w:rsidR="009A6ACD">
        <w:t>ci)</w:t>
      </w:r>
      <w:bookmarkEnd w:id="30"/>
    </w:p>
    <w:p w14:paraId="67AD9DF5" w14:textId="5A7F36D0" w:rsidR="009A6ACD" w:rsidRDefault="00B261A9" w:rsidP="009F7E44">
      <w:pPr>
        <w:pStyle w:val="Odlomakpopisa"/>
        <w:keepNext/>
        <w:jc w:val="center"/>
      </w:pPr>
      <w:r>
        <w:rPr>
          <w:noProof/>
          <w:lang w:eastAsia="hr-HR"/>
        </w:rPr>
        <w:drawing>
          <wp:inline distT="0" distB="0" distL="0" distR="0" wp14:anchorId="5D66A13A" wp14:editId="1D400F2E">
            <wp:extent cx="4320000" cy="2810620"/>
            <wp:effectExtent l="12700" t="12700" r="10795" b="8890"/>
            <wp:docPr id="227" name="Slika 227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Slika 227" descr="Slika na kojoj se prikazuje stol&#10;&#10;Opis je automatski generiran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106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B3EACD" w14:textId="300890E1" w:rsidR="00401F72" w:rsidRDefault="009A6ACD" w:rsidP="008776E2">
      <w:pPr>
        <w:pStyle w:val="Opisslike"/>
        <w:ind w:left="709"/>
        <w:jc w:val="center"/>
        <w:rPr>
          <w:noProof/>
        </w:rPr>
      </w:pPr>
      <w:bookmarkStart w:id="31" w:name="_Toc127021863"/>
      <w:r>
        <w:rPr>
          <w:noProof/>
        </w:rP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3D688F">
        <w:rPr>
          <w:noProof/>
        </w:rPr>
        <w:t>12</w:t>
      </w:r>
      <w:r>
        <w:rPr>
          <w:noProof/>
        </w:rPr>
        <w:fldChar w:fldCharType="end"/>
      </w:r>
      <w:r w:rsidR="00B96782">
        <w:rPr>
          <w:noProof/>
        </w:rPr>
        <w:t>.</w:t>
      </w:r>
      <w:r>
        <w:rPr>
          <w:noProof/>
        </w:rPr>
        <w:t xml:space="preserve"> </w:t>
      </w:r>
      <w:r w:rsidRPr="006B0CE5">
        <w:rPr>
          <w:noProof/>
        </w:rPr>
        <w:t>Pretraživanje odabirom uvjeta pretraživanja iz padajućeg izbornika (</w:t>
      </w:r>
      <w:r>
        <w:rPr>
          <w:noProof/>
        </w:rPr>
        <w:t>tek</w:t>
      </w:r>
      <w:r w:rsidR="00A144BD">
        <w:rPr>
          <w:noProof/>
        </w:rPr>
        <w:t>stni poda</w:t>
      </w:r>
      <w:r w:rsidR="00B96782">
        <w:rPr>
          <w:noProof/>
        </w:rPr>
        <w:t>t</w:t>
      </w:r>
      <w:r w:rsidR="00A144BD">
        <w:rPr>
          <w:noProof/>
        </w:rPr>
        <w:t>ci</w:t>
      </w:r>
      <w:r w:rsidRPr="006B0CE5">
        <w:rPr>
          <w:noProof/>
        </w:rPr>
        <w:t>)</w:t>
      </w:r>
      <w:bookmarkEnd w:id="31"/>
    </w:p>
    <w:p w14:paraId="4E3E3AA5" w14:textId="7761C762" w:rsidR="00895B24" w:rsidRDefault="004D7616" w:rsidP="00F34680">
      <w:pPr>
        <w:pStyle w:val="Odlomakpopisa"/>
        <w:numPr>
          <w:ilvl w:val="0"/>
          <w:numId w:val="44"/>
        </w:numPr>
      </w:pPr>
      <w:r w:rsidRPr="004D7616">
        <w:t xml:space="preserve">Klikom na jednu od navedenih </w:t>
      </w:r>
      <w:r w:rsidR="00241EB8">
        <w:t>mogućnosti</w:t>
      </w:r>
      <w:r w:rsidRPr="004D7616">
        <w:t xml:space="preserve"> i unosom teksta ili dijela teksta koji se želi pretražiti</w:t>
      </w:r>
      <w:r w:rsidR="00D94229">
        <w:t>,</w:t>
      </w:r>
      <w:r w:rsidRPr="004D7616">
        <w:t xml:space="preserve"> u tablici će se pojaviti samo poda</w:t>
      </w:r>
      <w:r w:rsidR="00D94229">
        <w:t>t</w:t>
      </w:r>
      <w:r w:rsidRPr="004D7616">
        <w:t>ci koji odgovaraju postavljenim uvjetima</w:t>
      </w:r>
      <w:r w:rsidR="00895B24">
        <w:t>.</w:t>
      </w:r>
    </w:p>
    <w:p w14:paraId="2A0375E1" w14:textId="7CB08DD9" w:rsidR="00A53BCB" w:rsidRDefault="004D7616" w:rsidP="00F34680">
      <w:pPr>
        <w:pStyle w:val="Odlomakpopisa"/>
        <w:numPr>
          <w:ilvl w:val="0"/>
          <w:numId w:val="44"/>
        </w:numPr>
      </w:pPr>
      <w:r w:rsidRPr="004D7616">
        <w:lastRenderedPageBreak/>
        <w:t xml:space="preserve">Klikom na ikonu za pretraživanje i odabirom </w:t>
      </w:r>
      <w:r w:rsidR="00895B24">
        <w:t>mogućnosti</w:t>
      </w:r>
      <w:r w:rsidRPr="004D7616">
        <w:t xml:space="preserve"> </w:t>
      </w:r>
      <w:r w:rsidRPr="004D7616">
        <w:rPr>
          <w:i/>
          <w:iCs/>
        </w:rPr>
        <w:t xml:space="preserve">Poništi </w:t>
      </w:r>
      <w:r w:rsidRPr="004D7616">
        <w:t>tablica se vraća u prvobitno stanje. Isto se može postići i brisanjem teksta koji se pretražuje.</w:t>
      </w:r>
    </w:p>
    <w:p w14:paraId="5CFE5C43" w14:textId="7EA8BA63" w:rsidR="004D7616" w:rsidRPr="004D7616" w:rsidRDefault="004D7616" w:rsidP="00292991">
      <w:pPr>
        <w:pStyle w:val="Odlomakpopisa"/>
      </w:pPr>
      <w:r w:rsidRPr="004D7616">
        <w:t xml:space="preserve"> </w:t>
      </w:r>
    </w:p>
    <w:p w14:paraId="66B24A8E" w14:textId="7D2AF375" w:rsidR="00C36138" w:rsidRDefault="00CF3894" w:rsidP="00C36138">
      <w:pPr>
        <w:pStyle w:val="Odlomakpopisa"/>
        <w:numPr>
          <w:ilvl w:val="0"/>
          <w:numId w:val="39"/>
        </w:numPr>
        <w:jc w:val="left"/>
      </w:pPr>
      <w:r>
        <w:t>I</w:t>
      </w:r>
      <w:r w:rsidR="000E6DF6" w:rsidRPr="000E6DF6">
        <w:t>kon</w:t>
      </w:r>
      <w:r w:rsidR="000E6DF6">
        <w:t>om</w:t>
      </w:r>
      <w:r w:rsidR="000E6DF6" w:rsidRPr="000E6DF6">
        <w:t xml:space="preserve"> za </w:t>
      </w:r>
      <w:r w:rsidR="00546D9C" w:rsidRPr="000E6DF6">
        <w:t>filtriranje</w:t>
      </w:r>
      <w:r w:rsidR="000E6DF6" w:rsidRPr="000E6DF6">
        <w:t xml:space="preserve"> ili poveznic</w:t>
      </w:r>
      <w:r w:rsidR="003166AF">
        <w:t>om</w:t>
      </w:r>
      <w:r w:rsidR="000E6DF6" w:rsidRPr="000E6DF6">
        <w:t xml:space="preserve"> </w:t>
      </w:r>
      <w:r w:rsidR="000E6DF6" w:rsidRPr="00546D9C">
        <w:rPr>
          <w:i/>
          <w:iCs/>
        </w:rPr>
        <w:t>Stvaranje filtera</w:t>
      </w:r>
      <w:r w:rsidR="000E6DF6" w:rsidRPr="000E6DF6">
        <w:t xml:space="preserve"> </w:t>
      </w:r>
      <w:r w:rsidR="000F0055">
        <w:t xml:space="preserve">koje se nalaze na dnu stranice </w:t>
      </w:r>
      <w:r w:rsidR="000F0055" w:rsidRPr="000F0055">
        <w:t>(Slika 1</w:t>
      </w:r>
      <w:r>
        <w:t>3</w:t>
      </w:r>
      <w:r w:rsidR="00D94229">
        <w:t>.</w:t>
      </w:r>
      <w:r w:rsidR="000F0055" w:rsidRPr="000F0055">
        <w:t>)</w:t>
      </w:r>
      <w:r w:rsidR="000E6DF6" w:rsidRPr="000E6DF6">
        <w:t>.</w:t>
      </w:r>
    </w:p>
    <w:p w14:paraId="55AB3534" w14:textId="22A32A14" w:rsidR="00C36138" w:rsidRDefault="00C36138" w:rsidP="00C36138">
      <w:pPr>
        <w:pStyle w:val="Odlomakpopisa"/>
        <w:jc w:val="left"/>
      </w:pPr>
    </w:p>
    <w:p w14:paraId="73765AF9" w14:textId="30978445" w:rsidR="00BA08C8" w:rsidRDefault="00C36138" w:rsidP="00BA08C8">
      <w:pPr>
        <w:pStyle w:val="Odlomakpopisa"/>
        <w:keepNext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880054" wp14:editId="3A80BD35">
                <wp:simplePos x="0" y="0"/>
                <wp:positionH relativeFrom="column">
                  <wp:posOffset>965835</wp:posOffset>
                </wp:positionH>
                <wp:positionV relativeFrom="paragraph">
                  <wp:posOffset>3301365</wp:posOffset>
                </wp:positionV>
                <wp:extent cx="900113" cy="204788"/>
                <wp:effectExtent l="0" t="0" r="14605" b="24130"/>
                <wp:wrapNone/>
                <wp:docPr id="212" name="Pravokutnik: zaobljeni kutovi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113" cy="20478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4DBF0" id="Pravokutnik: zaobljeni kutovi 212" o:spid="_x0000_s1026" style="position:absolute;margin-left:76.05pt;margin-top:259.95pt;width:70.9pt;height:1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" filled="f" strokecolor="red" strokeweight="2pt"/>
            </w:pict>
          </mc:Fallback>
        </mc:AlternateContent>
      </w:r>
      <w:r w:rsidR="002A1B8D">
        <w:rPr>
          <w:noProof/>
          <w:lang w:eastAsia="hr-HR"/>
        </w:rPr>
        <w:drawing>
          <wp:inline distT="0" distB="0" distL="0" distR="0" wp14:anchorId="3FBA08BC" wp14:editId="4E7712B8">
            <wp:extent cx="4320000" cy="3797504"/>
            <wp:effectExtent l="12700" t="12700" r="10795" b="12700"/>
            <wp:docPr id="230" name="Slika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79750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DCAA41" w14:textId="46389CB5" w:rsidR="007D4351" w:rsidRDefault="00BA08C8" w:rsidP="00BA08C8">
      <w:pPr>
        <w:pStyle w:val="Opisslike"/>
        <w:jc w:val="center"/>
      </w:pPr>
      <w:bookmarkStart w:id="32" w:name="_Toc12702186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 w:rsidRPr="347563CF">
        <w:rPr>
          <w:noProof/>
        </w:rPr>
        <w:t>13</w:t>
      </w:r>
      <w:r>
        <w:fldChar w:fldCharType="end"/>
      </w:r>
      <w:r w:rsidR="00D94229">
        <w:t>.</w:t>
      </w:r>
      <w:r>
        <w:t xml:space="preserve"> Ikon</w:t>
      </w:r>
      <w:r w:rsidR="3488B2CE">
        <w:t>a</w:t>
      </w:r>
      <w:r>
        <w:t xml:space="preserve"> za stvaranje filtera</w:t>
      </w:r>
      <w:bookmarkEnd w:id="32"/>
    </w:p>
    <w:p w14:paraId="727F2CA6" w14:textId="0D5B8E0F" w:rsidR="00CB6268" w:rsidRDefault="00CB6268" w:rsidP="00CB6268">
      <w:pPr>
        <w:pStyle w:val="Odlomakpopisa"/>
      </w:pPr>
    </w:p>
    <w:p w14:paraId="3C954AF9" w14:textId="467DE547" w:rsidR="002C4E29" w:rsidRDefault="00CB6268" w:rsidP="00CB6268">
      <w:pPr>
        <w:pStyle w:val="Odlomakpopisa"/>
      </w:pPr>
      <w:r w:rsidRPr="00CB6268">
        <w:t xml:space="preserve">Klikom na navedeno otvara se </w:t>
      </w:r>
      <w:r>
        <w:t>obrazac</w:t>
      </w:r>
      <w:r w:rsidRPr="00CB6268">
        <w:t xml:space="preserve"> u kojemu se mogu odabrati kriteriji za pretraživanje</w:t>
      </w:r>
      <w:r w:rsidR="006029D2">
        <w:t>.</w:t>
      </w:r>
      <w:r w:rsidRPr="00CB6268">
        <w:t xml:space="preserve"> </w:t>
      </w:r>
      <w:r w:rsidR="006029D2">
        <w:t>K</w:t>
      </w:r>
      <w:r w:rsidRPr="00CB6268">
        <w:t xml:space="preserve">likom na ikonu </w:t>
      </w:r>
      <w:r w:rsidR="002C4E29">
        <w:t>sa znakom +</w:t>
      </w:r>
      <w:r w:rsidRPr="00CB6268">
        <w:t xml:space="preserve"> otvara </w:t>
      </w:r>
      <w:r w:rsidR="002C2780">
        <w:t xml:space="preserve">se </w:t>
      </w:r>
      <w:r w:rsidRPr="00CB6268">
        <w:t>padajući izbornik u kojem se odabire novi uvjet ili grupa uvjeta (</w:t>
      </w:r>
      <w:r w:rsidR="00C376C4">
        <w:t>S</w:t>
      </w:r>
      <w:r w:rsidRPr="00CB6268">
        <w:t xml:space="preserve">lika </w:t>
      </w:r>
      <w:r w:rsidR="00C376C4">
        <w:t>1</w:t>
      </w:r>
      <w:r w:rsidR="00CF3894">
        <w:t>4</w:t>
      </w:r>
      <w:r w:rsidR="00D94229">
        <w:t>.</w:t>
      </w:r>
      <w:r w:rsidRPr="00CB6268">
        <w:t>).</w:t>
      </w:r>
    </w:p>
    <w:p w14:paraId="120DDFD0" w14:textId="77777777" w:rsidR="002C4E29" w:rsidRDefault="002C4E29" w:rsidP="00CB6268">
      <w:pPr>
        <w:pStyle w:val="Odlomakpopisa"/>
      </w:pPr>
    </w:p>
    <w:p w14:paraId="4CBA0CB1" w14:textId="7D507DBD" w:rsidR="00C376C4" w:rsidRDefault="00E319B5" w:rsidP="00C376C4">
      <w:pPr>
        <w:pStyle w:val="Odlomakpopisa"/>
        <w:keepNext/>
        <w:jc w:val="center"/>
      </w:pPr>
      <w:r>
        <w:rPr>
          <w:noProof/>
          <w:lang w:eastAsia="hr-HR"/>
        </w:rPr>
        <w:drawing>
          <wp:inline distT="0" distB="0" distL="0" distR="0" wp14:anchorId="13F4C48F" wp14:editId="6BD33BAA">
            <wp:extent cx="3600000" cy="1499140"/>
            <wp:effectExtent l="12700" t="12700" r="6985" b="12700"/>
            <wp:docPr id="232" name="Slika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49914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C7260C" w14:textId="66D1A796" w:rsidR="002C4E29" w:rsidRDefault="00C376C4" w:rsidP="00C376C4">
      <w:pPr>
        <w:pStyle w:val="Opisslike"/>
        <w:jc w:val="center"/>
      </w:pPr>
      <w:bookmarkStart w:id="33" w:name="_Toc12702186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14</w:t>
      </w:r>
      <w:r>
        <w:fldChar w:fldCharType="end"/>
      </w:r>
      <w:r w:rsidR="00D94229">
        <w:t>.</w:t>
      </w:r>
      <w:r>
        <w:t xml:space="preserve"> Prikaz obrasca za stvaranje filtera</w:t>
      </w:r>
      <w:bookmarkEnd w:id="33"/>
    </w:p>
    <w:p w14:paraId="633399E3" w14:textId="7A34C1B3" w:rsidR="00CB6268" w:rsidRDefault="007E5327" w:rsidP="00CB6268">
      <w:pPr>
        <w:pStyle w:val="Odlomakpopisa"/>
      </w:pPr>
      <w:r>
        <w:lastRenderedPageBreak/>
        <w:t xml:space="preserve">Nakon odabira </w:t>
      </w:r>
      <w:r w:rsidR="00C376C4">
        <w:t>mogućnosti</w:t>
      </w:r>
      <w:r w:rsidR="00D73176">
        <w:t xml:space="preserve"> unose</w:t>
      </w:r>
      <w:r w:rsidR="00631E52">
        <w:t xml:space="preserve"> se</w:t>
      </w:r>
      <w:r w:rsidR="00CB6268" w:rsidRPr="00CB6268">
        <w:t xml:space="preserve"> vrijednosti </w:t>
      </w:r>
      <w:r w:rsidR="00631E52">
        <w:t>za stvaranje</w:t>
      </w:r>
      <w:r w:rsidR="00CB6268" w:rsidRPr="00CB6268">
        <w:t xml:space="preserve"> filter</w:t>
      </w:r>
      <w:r w:rsidR="00631E52">
        <w:t>a</w:t>
      </w:r>
      <w:r w:rsidR="009C540F">
        <w:t>.</w:t>
      </w:r>
      <w:r w:rsidR="0097689B">
        <w:t xml:space="preserve"> </w:t>
      </w:r>
      <w:r w:rsidR="00631E52">
        <w:t>Prilikom kreiranja uvjeta k</w:t>
      </w:r>
      <w:r w:rsidR="0097689B">
        <w:t>likom na pojedin</w:t>
      </w:r>
      <w:r w:rsidR="00401A55">
        <w:t>u</w:t>
      </w:r>
      <w:r w:rsidR="0097689B">
        <w:t xml:space="preserve"> </w:t>
      </w:r>
      <w:r w:rsidR="00401A55">
        <w:t>vrijednost</w:t>
      </w:r>
      <w:r w:rsidR="0097689B">
        <w:t xml:space="preserve"> </w:t>
      </w:r>
      <w:r w:rsidR="00A308D4">
        <w:t xml:space="preserve">otvara se </w:t>
      </w:r>
      <w:r w:rsidR="00A308D4" w:rsidRPr="00A308D4">
        <w:t>padajući izbornik koji sadrži atribute tablice</w:t>
      </w:r>
      <w:r w:rsidR="00D94229">
        <w:t>,</w:t>
      </w:r>
      <w:r w:rsidR="00A308D4" w:rsidRPr="00A308D4">
        <w:t xml:space="preserve"> odnosno načine pretraživanja</w:t>
      </w:r>
      <w:r w:rsidR="00A308D4">
        <w:t>.</w:t>
      </w:r>
    </w:p>
    <w:p w14:paraId="4FCCDD11" w14:textId="77777777" w:rsidR="00A308D4" w:rsidRDefault="00A308D4" w:rsidP="00CB6268">
      <w:pPr>
        <w:pStyle w:val="Odlomakpopisa"/>
      </w:pPr>
    </w:p>
    <w:p w14:paraId="77135B46" w14:textId="4E47A6EB" w:rsidR="00713ED2" w:rsidRDefault="007846B2" w:rsidP="00713ED2">
      <w:pPr>
        <w:pStyle w:val="Odlomakpopisa"/>
        <w:keepNext/>
        <w:jc w:val="center"/>
      </w:pPr>
      <w:r>
        <w:rPr>
          <w:noProof/>
          <w:lang w:eastAsia="hr-HR"/>
        </w:rPr>
        <w:drawing>
          <wp:inline distT="0" distB="0" distL="0" distR="0" wp14:anchorId="2DDB6DD3" wp14:editId="4CDDAA75">
            <wp:extent cx="4320000" cy="2639153"/>
            <wp:effectExtent l="12700" t="12700" r="10795" b="15240"/>
            <wp:docPr id="246" name="Slika 24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Slika 246" descr="Slika na kojoj se prikazuje tekst&#10;&#10;Opis je automatski generiran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3915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A2516D" w14:textId="54F7FA45" w:rsidR="00713ED2" w:rsidRDefault="00713ED2" w:rsidP="00A53BCB">
      <w:pPr>
        <w:pStyle w:val="Opisslike"/>
        <w:ind w:left="709"/>
        <w:jc w:val="center"/>
      </w:pPr>
      <w:bookmarkStart w:id="34" w:name="_Toc12702186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15</w:t>
      </w:r>
      <w:r>
        <w:fldChar w:fldCharType="end"/>
      </w:r>
      <w:r w:rsidR="00D94229">
        <w:t>.</w:t>
      </w:r>
      <w:r>
        <w:t xml:space="preserve"> Primjer stvaranja filtera</w:t>
      </w:r>
      <w:bookmarkEnd w:id="34"/>
      <w:r>
        <w:t xml:space="preserve"> </w:t>
      </w:r>
    </w:p>
    <w:p w14:paraId="3F72D22C" w14:textId="6328F827" w:rsidR="004E335A" w:rsidRDefault="004E335A" w:rsidP="00A53BCB">
      <w:pPr>
        <w:pStyle w:val="Odlomakpopisa"/>
      </w:pPr>
      <w:r>
        <w:t>Za primjenu stvorenih filtera</w:t>
      </w:r>
      <w:r w:rsidR="00C40350">
        <w:t xml:space="preserve"> potrebno je kliknuti gumb </w:t>
      </w:r>
      <w:r w:rsidR="00C40350" w:rsidRPr="00A308D4">
        <w:rPr>
          <w:i/>
          <w:iCs/>
        </w:rPr>
        <w:t>OK</w:t>
      </w:r>
      <w:r w:rsidR="00C40350">
        <w:t xml:space="preserve">, a za odustajanje gumb </w:t>
      </w:r>
      <w:r w:rsidR="00C40350" w:rsidRPr="00A308D4">
        <w:rPr>
          <w:i/>
          <w:iCs/>
        </w:rPr>
        <w:t>Opoziv</w:t>
      </w:r>
      <w:r w:rsidR="00C40350">
        <w:t xml:space="preserve">. </w:t>
      </w:r>
      <w:r w:rsidR="009A182A">
        <w:t xml:space="preserve">Uklanjanje </w:t>
      </w:r>
      <w:r w:rsidR="004A03F5">
        <w:t>pojedini</w:t>
      </w:r>
      <w:r w:rsidR="003744F2">
        <w:t xml:space="preserve">h </w:t>
      </w:r>
      <w:r w:rsidR="009A182A">
        <w:t xml:space="preserve">kriterija omogućuje ikona </w:t>
      </w:r>
      <w:r w:rsidR="009A182A" w:rsidRPr="009A182A">
        <w:rPr>
          <w:color w:val="FF0000"/>
        </w:rPr>
        <w:t>X</w:t>
      </w:r>
      <w:r w:rsidR="009A182A">
        <w:t>.</w:t>
      </w:r>
    </w:p>
    <w:p w14:paraId="52D62EA6" w14:textId="3000B13F" w:rsidR="00B20159" w:rsidRDefault="00B20159" w:rsidP="00A53BCB">
      <w:pPr>
        <w:pStyle w:val="Odlomakpopisa"/>
      </w:pPr>
    </w:p>
    <w:p w14:paraId="44BFEF73" w14:textId="63F9AE0E" w:rsidR="005D0B33" w:rsidRDefault="005D0B33" w:rsidP="00F8345D">
      <w:pPr>
        <w:keepNext/>
        <w:ind w:left="709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DEF70C" wp14:editId="686096EC">
                <wp:simplePos x="0" y="0"/>
                <wp:positionH relativeFrom="column">
                  <wp:posOffset>4399597</wp:posOffset>
                </wp:positionH>
                <wp:positionV relativeFrom="paragraph">
                  <wp:posOffset>2358707</wp:posOffset>
                </wp:positionV>
                <wp:extent cx="850900" cy="209550"/>
                <wp:effectExtent l="0" t="0" r="25400" b="19050"/>
                <wp:wrapNone/>
                <wp:docPr id="220" name="Pravokutnik: zaobljeni kutovi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09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EBC45" id="Pravokutnik: zaobljeni kutovi 220" o:spid="_x0000_s1026" style="position:absolute;margin-left:346.4pt;margin-top:185.7pt;width:67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" filled="f" strokecolor="red" strokeweight="2pt"/>
            </w:pict>
          </mc:Fallback>
        </mc:AlternateContent>
      </w:r>
      <w:r w:rsidR="008B5BF1">
        <w:rPr>
          <w:noProof/>
          <w:lang w:eastAsia="hr-HR"/>
        </w:rPr>
        <w:drawing>
          <wp:inline distT="0" distB="0" distL="0" distR="0" wp14:anchorId="7C9737C2" wp14:editId="504A1DF9">
            <wp:extent cx="4320000" cy="2574377"/>
            <wp:effectExtent l="12700" t="12700" r="10795" b="16510"/>
            <wp:docPr id="249" name="Slika 24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Slika 249" descr="Slika na kojoj se prikazuje tekst&#10;&#10;Opis je automatski generiran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7437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25ABA7" w14:textId="42E9A958" w:rsidR="00A53BCB" w:rsidRDefault="005D0B33" w:rsidP="005D0B33">
      <w:pPr>
        <w:pStyle w:val="Opisslike"/>
        <w:jc w:val="center"/>
      </w:pPr>
      <w:bookmarkStart w:id="35" w:name="_Toc12702186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16</w:t>
      </w:r>
      <w:r>
        <w:fldChar w:fldCharType="end"/>
      </w:r>
      <w:r w:rsidR="002F516B">
        <w:t>.</w:t>
      </w:r>
      <w:r>
        <w:t xml:space="preserve"> Primjena ili opoziv filtera</w:t>
      </w:r>
      <w:bookmarkEnd w:id="35"/>
    </w:p>
    <w:p w14:paraId="0E848783" w14:textId="1AE8A7D8" w:rsidR="00AA1273" w:rsidRDefault="00376C4F" w:rsidP="005D0B33">
      <w:pPr>
        <w:ind w:left="709"/>
      </w:pPr>
      <w:r w:rsidRPr="00376C4F">
        <w:t xml:space="preserve">Klikom na gumb </w:t>
      </w:r>
      <w:r w:rsidRPr="003744F2">
        <w:rPr>
          <w:i/>
          <w:iCs/>
        </w:rPr>
        <w:t>OK</w:t>
      </w:r>
      <w:r w:rsidRPr="00376C4F">
        <w:t xml:space="preserve"> zatvara se </w:t>
      </w:r>
      <w:r>
        <w:t>skočni prozor</w:t>
      </w:r>
      <w:r w:rsidRPr="00376C4F">
        <w:t xml:space="preserve"> i </w:t>
      </w:r>
      <w:r w:rsidR="00AA1273">
        <w:t xml:space="preserve">prikazuje se tablica </w:t>
      </w:r>
      <w:r w:rsidRPr="00376C4F">
        <w:t xml:space="preserve">koja sadrži podatke filtrirane </w:t>
      </w:r>
      <w:r w:rsidR="002F516B">
        <w:t xml:space="preserve">prema </w:t>
      </w:r>
      <w:r w:rsidRPr="00376C4F">
        <w:t>prethodno unesenim kriterijima. Ti su kriteriji vidljivi i ispod tablice (</w:t>
      </w:r>
      <w:r w:rsidR="00306A73">
        <w:t>S</w:t>
      </w:r>
      <w:r w:rsidRPr="00376C4F">
        <w:t xml:space="preserve">lika </w:t>
      </w:r>
      <w:r w:rsidR="00C105F6">
        <w:t>1</w:t>
      </w:r>
      <w:r w:rsidR="003744F2">
        <w:t>7</w:t>
      </w:r>
      <w:r w:rsidR="002F516B">
        <w:t>.</w:t>
      </w:r>
      <w:r w:rsidRPr="00376C4F">
        <w:t xml:space="preserve">). </w:t>
      </w:r>
    </w:p>
    <w:p w14:paraId="18EE6906" w14:textId="42CBF2AA" w:rsidR="00C105F6" w:rsidRDefault="00585DB1" w:rsidP="00C105F6">
      <w:pPr>
        <w:keepNext/>
        <w:ind w:left="709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3CAD40" wp14:editId="6F421BEC">
                <wp:simplePos x="0" y="0"/>
                <wp:positionH relativeFrom="column">
                  <wp:posOffset>780732</wp:posOffset>
                </wp:positionH>
                <wp:positionV relativeFrom="paragraph">
                  <wp:posOffset>2600007</wp:posOffset>
                </wp:positionV>
                <wp:extent cx="2428875" cy="219075"/>
                <wp:effectExtent l="0" t="0" r="28575" b="28575"/>
                <wp:wrapNone/>
                <wp:docPr id="223" name="Pravokutnik: zaobljeni kutovi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4001FE" id="Pravokutnik: zaobljeni kutovi 223" o:spid="_x0000_s1026" style="position:absolute;margin-left:61.45pt;margin-top:204.7pt;width:191.2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" filled="f" strokecolor="red" strokeweight="2pt"/>
            </w:pict>
          </mc:Fallback>
        </mc:AlternateContent>
      </w:r>
      <w:r w:rsidR="00C1538B">
        <w:rPr>
          <w:noProof/>
          <w:lang w:eastAsia="hr-HR"/>
        </w:rPr>
        <w:drawing>
          <wp:inline distT="0" distB="0" distL="0" distR="0" wp14:anchorId="3E00794D" wp14:editId="2AB15E8E">
            <wp:extent cx="5759450" cy="3063875"/>
            <wp:effectExtent l="12700" t="12700" r="19050" b="9525"/>
            <wp:docPr id="247" name="Slika 247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Slika 247" descr="Slika na kojoj se prikazuje stol&#10;&#10;Opis je automatski generiran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638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5F191D" w14:textId="6A7BBED1" w:rsidR="00C105F6" w:rsidRDefault="00C105F6" w:rsidP="00B53B9A">
      <w:pPr>
        <w:pStyle w:val="Opisslike"/>
        <w:jc w:val="center"/>
      </w:pPr>
      <w:bookmarkStart w:id="36" w:name="_Toc12702186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17</w:t>
      </w:r>
      <w:r>
        <w:fldChar w:fldCharType="end"/>
      </w:r>
      <w:r w:rsidR="002F516B">
        <w:t>.</w:t>
      </w:r>
      <w:r>
        <w:t xml:space="preserve"> Prikaz kriterija filtriranja</w:t>
      </w:r>
      <w:bookmarkEnd w:id="36"/>
    </w:p>
    <w:p w14:paraId="7C573911" w14:textId="45319FE5" w:rsidR="005D0B33" w:rsidRDefault="00376C4F" w:rsidP="005D0B33">
      <w:pPr>
        <w:ind w:left="709"/>
      </w:pPr>
      <w:r w:rsidRPr="00376C4F">
        <w:t xml:space="preserve">Filter </w:t>
      </w:r>
      <w:r w:rsidR="00B53B9A">
        <w:t xml:space="preserve">se </w:t>
      </w:r>
      <w:r w:rsidRPr="00376C4F">
        <w:t>isključ</w:t>
      </w:r>
      <w:r w:rsidR="00B53B9A">
        <w:t>uj</w:t>
      </w:r>
      <w:r w:rsidR="00E138A6">
        <w:t xml:space="preserve">e </w:t>
      </w:r>
      <w:r w:rsidR="00EF6742">
        <w:t xml:space="preserve">uklanjanjem </w:t>
      </w:r>
      <w:r w:rsidR="00E138A6">
        <w:t xml:space="preserve">potvrdnog </w:t>
      </w:r>
      <w:r w:rsidRPr="00376C4F">
        <w:t>okvir</w:t>
      </w:r>
      <w:r w:rsidR="00E138A6">
        <w:t>a</w:t>
      </w:r>
      <w:r w:rsidRPr="00376C4F">
        <w:t xml:space="preserve"> koji se nalazi </w:t>
      </w:r>
      <w:r w:rsidR="00E138A6">
        <w:t>s lijeve strane</w:t>
      </w:r>
      <w:r w:rsidRPr="00376C4F">
        <w:t xml:space="preserve"> navedenog filtera</w:t>
      </w:r>
      <w:r w:rsidR="00E138A6">
        <w:t xml:space="preserve"> (Slika 1</w:t>
      </w:r>
      <w:r w:rsidR="001364D2">
        <w:t>8</w:t>
      </w:r>
      <w:r w:rsidR="00EF6742">
        <w:t>.</w:t>
      </w:r>
      <w:r w:rsidR="00E138A6">
        <w:t>)</w:t>
      </w:r>
      <w:r w:rsidR="006F2E38">
        <w:t xml:space="preserve">. </w:t>
      </w:r>
      <w:r w:rsidR="00EF6742">
        <w:t>Iako se t</w:t>
      </w:r>
      <w:r w:rsidR="006F2E38">
        <w:t xml:space="preserve">ime </w:t>
      </w:r>
      <w:r w:rsidRPr="00376C4F">
        <w:t xml:space="preserve">djelovanje filtera isključuje, filter ostaje zapamćen i može se kasnije aktivirati. </w:t>
      </w:r>
      <w:r w:rsidR="006F2E38">
        <w:t>Za brisanje</w:t>
      </w:r>
      <w:r w:rsidR="00CE1DCC">
        <w:t xml:space="preserve"> filtera koristi se </w:t>
      </w:r>
      <w:r w:rsidRPr="00376C4F">
        <w:t xml:space="preserve">gumb </w:t>
      </w:r>
      <w:r w:rsidRPr="001364D2">
        <w:rPr>
          <w:i/>
          <w:iCs/>
        </w:rPr>
        <w:t>Brisanje filtera</w:t>
      </w:r>
      <w:r w:rsidRPr="00376C4F">
        <w:t>.</w:t>
      </w:r>
    </w:p>
    <w:p w14:paraId="2E3E82A9" w14:textId="3464B0AF" w:rsidR="00864D5A" w:rsidRDefault="009D022F" w:rsidP="00864D5A">
      <w:pPr>
        <w:keepNext/>
        <w:ind w:left="709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9FF7EC" wp14:editId="4F3516CB">
                <wp:simplePos x="0" y="0"/>
                <wp:positionH relativeFrom="column">
                  <wp:posOffset>302895</wp:posOffset>
                </wp:positionH>
                <wp:positionV relativeFrom="paragraph">
                  <wp:posOffset>2655570</wp:posOffset>
                </wp:positionV>
                <wp:extent cx="177800" cy="117475"/>
                <wp:effectExtent l="0" t="19050" r="31750" b="34925"/>
                <wp:wrapNone/>
                <wp:docPr id="226" name="Strelica: desn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17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27B39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: desno 226" o:spid="_x0000_s1026" type="#_x0000_t13" style="position:absolute;margin-left:23.85pt;margin-top:209.1pt;width:14pt;height: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" adj="14464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9C5A21" wp14:editId="1D8E5EAB">
                <wp:simplePos x="0" y="0"/>
                <wp:positionH relativeFrom="column">
                  <wp:posOffset>5538470</wp:posOffset>
                </wp:positionH>
                <wp:positionV relativeFrom="paragraph">
                  <wp:posOffset>2628583</wp:posOffset>
                </wp:positionV>
                <wp:extent cx="623888" cy="180975"/>
                <wp:effectExtent l="0" t="0" r="24130" b="28575"/>
                <wp:wrapNone/>
                <wp:docPr id="225" name="Pravokutnik: zaobljeni kutovi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8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2BFE97" id="Pravokutnik: zaobljeni kutovi 225" o:spid="_x0000_s1026" style="position:absolute;margin-left:436.1pt;margin-top:207pt;width:49.1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" filled="f" strokecolor="red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79280C11" wp14:editId="213A3076">
            <wp:extent cx="5759450" cy="3067050"/>
            <wp:effectExtent l="12700" t="12700" r="19050" b="19050"/>
            <wp:docPr id="250" name="Slika 250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Slika 250" descr="Slika na kojoj se prikazuje stol&#10;&#10;Opis je automatski generiran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670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E218DE" w14:textId="33C610DE" w:rsidR="00C32BA4" w:rsidRPr="004E335A" w:rsidRDefault="00864D5A" w:rsidP="00864D5A">
      <w:pPr>
        <w:pStyle w:val="Opisslike"/>
        <w:jc w:val="center"/>
      </w:pPr>
      <w:bookmarkStart w:id="37" w:name="_Toc12702186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18</w:t>
      </w:r>
      <w:r>
        <w:fldChar w:fldCharType="end"/>
      </w:r>
      <w:r w:rsidR="00912B7A">
        <w:t>.</w:t>
      </w:r>
      <w:r>
        <w:t xml:space="preserve"> Uklanjanje i brisanje filtera</w:t>
      </w:r>
      <w:bookmarkEnd w:id="37"/>
    </w:p>
    <w:p w14:paraId="3AA59E23" w14:textId="2B1C3159" w:rsidR="007334CE" w:rsidRDefault="00572B46" w:rsidP="00804C68">
      <w:pPr>
        <w:pStyle w:val="Naslov4"/>
      </w:pPr>
      <w:bookmarkStart w:id="38" w:name="_Toc127021835"/>
      <w:r>
        <w:lastRenderedPageBreak/>
        <w:t>Sortiranje podataka</w:t>
      </w:r>
      <w:bookmarkEnd w:id="38"/>
    </w:p>
    <w:p w14:paraId="6C8B98B8" w14:textId="673EBFEB" w:rsidR="002458C0" w:rsidRDefault="00382A68" w:rsidP="00382A68">
      <w:r>
        <w:t>Poda</w:t>
      </w:r>
      <w:r w:rsidR="00912B7A">
        <w:t>t</w:t>
      </w:r>
      <w:r w:rsidR="00776936">
        <w:t>ci</w:t>
      </w:r>
      <w:r>
        <w:t xml:space="preserve"> u obrascima</w:t>
      </w:r>
      <w:r w:rsidR="00E640BE">
        <w:t xml:space="preserve"> </w:t>
      </w:r>
      <w:r w:rsidR="00776936">
        <w:t xml:space="preserve">koji su prikazani </w:t>
      </w:r>
      <w:r>
        <w:t xml:space="preserve">u obliku tablica mogu se sortirati po prikazanim stupcima podataka. </w:t>
      </w:r>
      <w:r w:rsidR="008964AB">
        <w:t>Za pokretanje sortiranja dovoljno je kliknuti na naziv stupca u kojemu se nalaze poda</w:t>
      </w:r>
      <w:r w:rsidR="00912B7A">
        <w:t>t</w:t>
      </w:r>
      <w:r w:rsidR="008964AB">
        <w:t>ci koje tre</w:t>
      </w:r>
      <w:r w:rsidR="00E12F9E">
        <w:t>ba sortirati. Tada se p</w:t>
      </w:r>
      <w:r w:rsidR="0005004F">
        <w:t>ored naziva prikazuje strelica kojom se bira smjer sortiranja</w:t>
      </w:r>
      <w:r w:rsidR="00AF329D">
        <w:t xml:space="preserve"> </w:t>
      </w:r>
      <w:r>
        <w:t>– uzlazno ili silazno (slika 1</w:t>
      </w:r>
      <w:r w:rsidR="000B3E41">
        <w:t>9</w:t>
      </w:r>
      <w:r w:rsidR="00912B7A">
        <w:t>.</w:t>
      </w:r>
      <w:r>
        <w:t>). Sortiranje se</w:t>
      </w:r>
      <w:r w:rsidR="00AF329D">
        <w:t xml:space="preserve"> </w:t>
      </w:r>
      <w:r>
        <w:t>pokreće odabirom smjera sortiranja</w:t>
      </w:r>
      <w:r w:rsidR="00AE52A3">
        <w:t xml:space="preserve">, a u </w:t>
      </w:r>
      <w:r>
        <w:t xml:space="preserve">tablici </w:t>
      </w:r>
      <w:r w:rsidR="00AE52A3">
        <w:t xml:space="preserve">se </w:t>
      </w:r>
      <w:r>
        <w:t>prikazuju poda</w:t>
      </w:r>
      <w:r w:rsidR="00AE52A3">
        <w:t>t</w:t>
      </w:r>
      <w:r>
        <w:t xml:space="preserve">ci </w:t>
      </w:r>
      <w:r w:rsidR="00AE52A3">
        <w:t xml:space="preserve">prema </w:t>
      </w:r>
      <w:r>
        <w:t>odabranom</w:t>
      </w:r>
      <w:r w:rsidR="007F2B6A">
        <w:t xml:space="preserve"> smjeru</w:t>
      </w:r>
      <w:r>
        <w:t xml:space="preserve"> sortiranj</w:t>
      </w:r>
      <w:r w:rsidR="007F2B6A">
        <w:t>a</w:t>
      </w:r>
      <w:r w:rsidR="00AE52A3">
        <w:t>.</w:t>
      </w:r>
    </w:p>
    <w:p w14:paraId="46B5710A" w14:textId="0DD6CF5E" w:rsidR="002458C0" w:rsidRDefault="00740EF8" w:rsidP="002458C0">
      <w:pPr>
        <w:keepNext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EC80D5" wp14:editId="3602D05C">
                <wp:simplePos x="0" y="0"/>
                <wp:positionH relativeFrom="column">
                  <wp:posOffset>1847533</wp:posOffset>
                </wp:positionH>
                <wp:positionV relativeFrom="paragraph">
                  <wp:posOffset>1163003</wp:posOffset>
                </wp:positionV>
                <wp:extent cx="1333500" cy="336550"/>
                <wp:effectExtent l="0" t="0" r="19050" b="25400"/>
                <wp:wrapNone/>
                <wp:docPr id="2028" name="Pravokutnik: zaobljeni kutovi 2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36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8AA1E6" id="Pravokutnik: zaobljeni kutovi 2028" o:spid="_x0000_s1026" style="position:absolute;margin-left:145.5pt;margin-top:91.6pt;width:105pt;height:2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" filled="f" strokecolor="red" strokeweight="2pt"/>
            </w:pict>
          </mc:Fallback>
        </mc:AlternateContent>
      </w:r>
      <w:r w:rsidR="00233682">
        <w:rPr>
          <w:noProof/>
          <w:lang w:eastAsia="hr-HR"/>
        </w:rPr>
        <w:drawing>
          <wp:inline distT="0" distB="0" distL="0" distR="0" wp14:anchorId="2CBE7425" wp14:editId="56982B91">
            <wp:extent cx="5759450" cy="3053080"/>
            <wp:effectExtent l="12700" t="12700" r="19050" b="7620"/>
            <wp:docPr id="252" name="Slika 252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Slika 252" descr="Slika na kojoj se prikazuje stol&#10;&#10;Opis je automatski generiran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530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BE7635" w14:textId="6D5597F3" w:rsidR="002458C0" w:rsidRDefault="002458C0" w:rsidP="002458C0">
      <w:pPr>
        <w:pStyle w:val="Opisslike"/>
        <w:jc w:val="center"/>
      </w:pPr>
      <w:bookmarkStart w:id="39" w:name="_Toc12702187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19</w:t>
      </w:r>
      <w:r>
        <w:fldChar w:fldCharType="end"/>
      </w:r>
      <w:r w:rsidR="00AE52A3">
        <w:t>.</w:t>
      </w:r>
      <w:r>
        <w:t xml:space="preserve"> Sortiranje </w:t>
      </w:r>
      <w:r w:rsidR="00740EF8">
        <w:t>podataka prema prezimenu</w:t>
      </w:r>
      <w:r w:rsidR="001C764B">
        <w:t xml:space="preserve"> pristupnika</w:t>
      </w:r>
      <w:bookmarkEnd w:id="39"/>
    </w:p>
    <w:p w14:paraId="43C2CB70" w14:textId="77777777" w:rsidR="00E609AB" w:rsidRDefault="00E609AB">
      <w:pPr>
        <w:rPr>
          <w:b/>
          <w:bCs/>
          <w:sz w:val="32"/>
          <w:szCs w:val="36"/>
        </w:rPr>
      </w:pPr>
      <w:r>
        <w:br w:type="page"/>
      </w:r>
    </w:p>
    <w:p w14:paraId="3AC53373" w14:textId="107DC387" w:rsidR="001401D8" w:rsidRDefault="00EF2D7C" w:rsidP="00707593">
      <w:pPr>
        <w:pStyle w:val="Naslov3"/>
      </w:pPr>
      <w:bookmarkStart w:id="40" w:name="_Toc127021836"/>
      <w:r>
        <w:lastRenderedPageBreak/>
        <w:t>Pregled m</w:t>
      </w:r>
      <w:r w:rsidR="0011757C">
        <w:t>ogućnosti ispitnoga koordinatora</w:t>
      </w:r>
      <w:bookmarkEnd w:id="40"/>
    </w:p>
    <w:p w14:paraId="24F91348" w14:textId="063F811C" w:rsidR="00306A73" w:rsidRPr="00BB1346" w:rsidRDefault="00306A73" w:rsidP="00306A73">
      <w:pPr>
        <w:pStyle w:val="Tekstkomentara"/>
        <w:jc w:val="both"/>
        <w:rPr>
          <w:rFonts w:ascii="Arial" w:hAnsi="Arial" w:cs="Arial"/>
          <w:sz w:val="24"/>
          <w:szCs w:val="24"/>
        </w:rPr>
      </w:pPr>
      <w:r w:rsidRPr="00BB1346">
        <w:rPr>
          <w:rFonts w:ascii="Arial" w:hAnsi="Arial" w:cs="Arial"/>
          <w:sz w:val="24"/>
          <w:szCs w:val="24"/>
        </w:rPr>
        <w:t>Ispitnoga koordinatora</w:t>
      </w:r>
      <w:r>
        <w:rPr>
          <w:rFonts w:ascii="Arial" w:hAnsi="Arial" w:cs="Arial"/>
          <w:sz w:val="24"/>
          <w:szCs w:val="24"/>
        </w:rPr>
        <w:t xml:space="preserve"> u školi</w:t>
      </w:r>
      <w:r w:rsidRPr="00BB1346">
        <w:rPr>
          <w:rFonts w:ascii="Arial" w:hAnsi="Arial" w:cs="Arial"/>
          <w:sz w:val="24"/>
          <w:szCs w:val="24"/>
        </w:rPr>
        <w:t xml:space="preserve"> i osobu koja ga zamjenjuje imenuje ravnatelj </w:t>
      </w:r>
      <w:r w:rsidR="00B816EA">
        <w:rPr>
          <w:rFonts w:ascii="Arial" w:hAnsi="Arial" w:cs="Arial"/>
          <w:sz w:val="24"/>
          <w:szCs w:val="24"/>
        </w:rPr>
        <w:t>NCVVO-a</w:t>
      </w:r>
      <w:r w:rsidRPr="00BB1346">
        <w:rPr>
          <w:rFonts w:ascii="Arial" w:hAnsi="Arial" w:cs="Arial"/>
          <w:sz w:val="24"/>
          <w:szCs w:val="24"/>
        </w:rPr>
        <w:t xml:space="preserve"> na prijedlog ravnatelja škole za svaku školsku godinu, s pravom ponovnoga imenovanja</w:t>
      </w:r>
      <w:r w:rsidRPr="00306A73">
        <w:rPr>
          <w:rFonts w:ascii="Arial" w:hAnsi="Arial" w:cs="Arial"/>
          <w:i/>
          <w:i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84B28E0" w14:textId="4D48C38C" w:rsidR="0011757C" w:rsidRDefault="000F075F" w:rsidP="001401D8">
      <w:r>
        <w:t xml:space="preserve">Izgled izbornika ispitnoga koordinatora prikazan je na slici </w:t>
      </w:r>
      <w:r w:rsidR="00963D66">
        <w:t>20</w:t>
      </w:r>
      <w:r w:rsidR="00B816EA">
        <w:t>.</w:t>
      </w:r>
      <w:r>
        <w:t>:</w:t>
      </w:r>
    </w:p>
    <w:p w14:paraId="60800974" w14:textId="3F2A1173" w:rsidR="00510511" w:rsidRDefault="008F7FC5" w:rsidP="00510511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4BEC4503" wp14:editId="312F5CD1">
            <wp:extent cx="1800000" cy="2265033"/>
            <wp:effectExtent l="12700" t="12700" r="16510" b="8890"/>
            <wp:docPr id="253" name="Slika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26503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2DD274" w14:textId="7B82AA6C" w:rsidR="000F075F" w:rsidRDefault="00510511" w:rsidP="00510511">
      <w:pPr>
        <w:pStyle w:val="Opisslike"/>
        <w:jc w:val="center"/>
      </w:pPr>
      <w:bookmarkStart w:id="41" w:name="_Toc12702187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20</w:t>
      </w:r>
      <w:r>
        <w:fldChar w:fldCharType="end"/>
      </w:r>
      <w:r w:rsidR="00B816EA">
        <w:t>.</w:t>
      </w:r>
      <w:r>
        <w:t xml:space="preserve"> Izbornik ispitnoga koordinatora</w:t>
      </w:r>
      <w:bookmarkEnd w:id="41"/>
    </w:p>
    <w:p w14:paraId="543A8ECD" w14:textId="09BA9AD5" w:rsidR="00510511" w:rsidRDefault="00876DEE" w:rsidP="00FE4DA6">
      <w:pPr>
        <w:pStyle w:val="Naslov4"/>
      </w:pPr>
      <w:bookmarkStart w:id="42" w:name="_Toc127021837"/>
      <w:r>
        <w:t>Poda</w:t>
      </w:r>
      <w:r w:rsidR="00DC060B">
        <w:t>t</w:t>
      </w:r>
      <w:r>
        <w:t>ci o š</w:t>
      </w:r>
      <w:r w:rsidR="00FE4DA6">
        <w:t>kol</w:t>
      </w:r>
      <w:r>
        <w:t>i</w:t>
      </w:r>
      <w:bookmarkEnd w:id="42"/>
    </w:p>
    <w:p w14:paraId="6B263E94" w14:textId="395A38DB" w:rsidR="00607C2E" w:rsidRDefault="00876DEE" w:rsidP="00510511">
      <w:r>
        <w:t>Poda</w:t>
      </w:r>
      <w:r w:rsidR="00DC060B">
        <w:t>t</w:t>
      </w:r>
      <w:r>
        <w:t>ci o školi i korisnicima u školi nalaze se u izbo</w:t>
      </w:r>
      <w:r w:rsidR="00E57EFD">
        <w:t>rniku Škola (Slika 2</w:t>
      </w:r>
      <w:r w:rsidR="00963D66">
        <w:t>1</w:t>
      </w:r>
      <w:r w:rsidR="00DC060B">
        <w:t>.</w:t>
      </w:r>
      <w:r w:rsidR="00E57EFD">
        <w:t xml:space="preserve">). </w:t>
      </w:r>
      <w:r w:rsidR="00FE4DA6">
        <w:t xml:space="preserve">Ovaj izbornik sadrži dvije mogućnosti: </w:t>
      </w:r>
      <w:r w:rsidR="00FE4DA6" w:rsidRPr="00765315">
        <w:rPr>
          <w:i/>
          <w:iCs/>
        </w:rPr>
        <w:t>Poda</w:t>
      </w:r>
      <w:r w:rsidR="00DC060B">
        <w:rPr>
          <w:i/>
          <w:iCs/>
        </w:rPr>
        <w:t>t</w:t>
      </w:r>
      <w:r w:rsidR="00FE4DA6" w:rsidRPr="00765315">
        <w:rPr>
          <w:i/>
          <w:iCs/>
        </w:rPr>
        <w:t>ci o školi</w:t>
      </w:r>
      <w:r w:rsidR="00FE4DA6">
        <w:t xml:space="preserve"> i </w:t>
      </w:r>
      <w:r w:rsidR="00FE4DA6" w:rsidRPr="00765315">
        <w:rPr>
          <w:i/>
          <w:iCs/>
        </w:rPr>
        <w:t>Poda</w:t>
      </w:r>
      <w:r w:rsidR="00DC060B">
        <w:rPr>
          <w:i/>
          <w:iCs/>
        </w:rPr>
        <w:t>t</w:t>
      </w:r>
      <w:r w:rsidR="00FE4DA6" w:rsidRPr="00765315">
        <w:rPr>
          <w:i/>
          <w:iCs/>
        </w:rPr>
        <w:t>ci o korisnicima u školi</w:t>
      </w:r>
      <w:r w:rsidR="00FE4DA6">
        <w:t xml:space="preserve">. </w:t>
      </w:r>
    </w:p>
    <w:p w14:paraId="37EEB6DA" w14:textId="28CF8801" w:rsidR="00765315" w:rsidRDefault="004021C5" w:rsidP="00765315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3CA15073" wp14:editId="3C578E10">
            <wp:extent cx="1800000" cy="860869"/>
            <wp:effectExtent l="12700" t="12700" r="16510" b="15875"/>
            <wp:docPr id="1986" name="Slika 198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" name="Slika 1986" descr="Slika na kojoj se prikazuje tekst&#10;&#10;Opis je automatski generiran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6086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C258DA" w14:textId="5543F709" w:rsidR="00607C2E" w:rsidRDefault="00765315" w:rsidP="00765315">
      <w:pPr>
        <w:pStyle w:val="Opisslike"/>
        <w:jc w:val="center"/>
      </w:pPr>
      <w:bookmarkStart w:id="43" w:name="_Toc12702187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21</w:t>
      </w:r>
      <w:r>
        <w:fldChar w:fldCharType="end"/>
      </w:r>
      <w:r w:rsidR="00DC060B">
        <w:t>.</w:t>
      </w:r>
      <w:r>
        <w:t xml:space="preserve"> </w:t>
      </w:r>
      <w:r w:rsidR="00306A73">
        <w:t xml:space="preserve">Izbornik </w:t>
      </w:r>
      <w:r w:rsidR="00306A73" w:rsidRPr="00306A73">
        <w:rPr>
          <w:i/>
          <w:iCs/>
        </w:rPr>
        <w:t>Škola</w:t>
      </w:r>
      <w:bookmarkEnd w:id="43"/>
    </w:p>
    <w:p w14:paraId="4413817A" w14:textId="2B68E711" w:rsidR="00766454" w:rsidRDefault="002004DB" w:rsidP="00766454">
      <w:pPr>
        <w:pStyle w:val="Naslov5"/>
      </w:pPr>
      <w:r>
        <w:t>Poda</w:t>
      </w:r>
      <w:r w:rsidR="00DC060B">
        <w:t>t</w:t>
      </w:r>
      <w:r>
        <w:t>ci</w:t>
      </w:r>
      <w:r w:rsidR="00766454">
        <w:t xml:space="preserve"> o školi</w:t>
      </w:r>
    </w:p>
    <w:p w14:paraId="70943994" w14:textId="180B4B23" w:rsidR="007A135C" w:rsidRDefault="002004DB" w:rsidP="00B241DC">
      <w:r>
        <w:t>Poda</w:t>
      </w:r>
      <w:r w:rsidR="00DC060B">
        <w:t>t</w:t>
      </w:r>
      <w:r>
        <w:t>ci</w:t>
      </w:r>
      <w:r w:rsidR="00E10818">
        <w:t xml:space="preserve"> o školi podijeljeni su </w:t>
      </w:r>
      <w:r w:rsidR="00E57EFD">
        <w:t>u</w:t>
      </w:r>
      <w:r w:rsidR="00E10818">
        <w:t xml:space="preserve"> dvije kartice: </w:t>
      </w:r>
      <w:r w:rsidR="009730FF" w:rsidRPr="003F033A">
        <w:rPr>
          <w:i/>
          <w:iCs/>
        </w:rPr>
        <w:t>Škola</w:t>
      </w:r>
      <w:r w:rsidR="009730FF">
        <w:t xml:space="preserve"> i </w:t>
      </w:r>
      <w:r w:rsidR="009730FF" w:rsidRPr="003F033A">
        <w:rPr>
          <w:i/>
          <w:iCs/>
        </w:rPr>
        <w:t>Lokacije</w:t>
      </w:r>
      <w:r w:rsidR="00DC060B">
        <w:rPr>
          <w:i/>
          <w:iCs/>
        </w:rPr>
        <w:t>.</w:t>
      </w:r>
    </w:p>
    <w:p w14:paraId="0DD365A9" w14:textId="79B1A428" w:rsidR="009730FF" w:rsidRDefault="00595E43" w:rsidP="009730FF">
      <w:pPr>
        <w:keepNext/>
      </w:pPr>
      <w:r>
        <w:rPr>
          <w:noProof/>
          <w:lang w:eastAsia="hr-HR"/>
        </w:rPr>
        <w:lastRenderedPageBreak/>
        <w:drawing>
          <wp:inline distT="0" distB="0" distL="0" distR="0" wp14:anchorId="2EF385D9" wp14:editId="16C1599A">
            <wp:extent cx="5759450" cy="1750695"/>
            <wp:effectExtent l="12700" t="12700" r="19050" b="14605"/>
            <wp:docPr id="1995" name="Slika 1995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" name="Slika 1995" descr="Slika na kojoj se prikazuje stol&#10;&#10;Opis je automatski generiran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06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3DDC5D" w14:textId="4B3FC2BE" w:rsidR="009730FF" w:rsidRDefault="009730FF" w:rsidP="009730FF">
      <w:pPr>
        <w:pStyle w:val="Opisslike"/>
        <w:jc w:val="center"/>
      </w:pPr>
      <w:bookmarkStart w:id="44" w:name="_Toc12702187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22</w:t>
      </w:r>
      <w:r>
        <w:fldChar w:fldCharType="end"/>
      </w:r>
      <w:r w:rsidR="00DC060B">
        <w:t>.</w:t>
      </w:r>
      <w:r>
        <w:t xml:space="preserve"> Poda</w:t>
      </w:r>
      <w:r w:rsidR="00DC060B">
        <w:t>t</w:t>
      </w:r>
      <w:r>
        <w:t>ci o školi</w:t>
      </w:r>
      <w:r w:rsidR="00D31D60">
        <w:t xml:space="preserve"> – kartica </w:t>
      </w:r>
      <w:r w:rsidR="00D31D60" w:rsidRPr="00D31D60">
        <w:rPr>
          <w:i/>
          <w:iCs/>
        </w:rPr>
        <w:t>Škola</w:t>
      </w:r>
      <w:bookmarkEnd w:id="44"/>
    </w:p>
    <w:p w14:paraId="078BCA4B" w14:textId="3F21B42A" w:rsidR="003263EC" w:rsidRDefault="009730FF" w:rsidP="009730FF">
      <w:r>
        <w:t xml:space="preserve">Na kartici </w:t>
      </w:r>
      <w:r w:rsidRPr="00BD1FDB">
        <w:rPr>
          <w:i/>
          <w:iCs/>
        </w:rPr>
        <w:t>Škola</w:t>
      </w:r>
      <w:r>
        <w:t xml:space="preserve"> prika</w:t>
      </w:r>
      <w:r w:rsidR="00C13011">
        <w:t xml:space="preserve">zuju se šifra škole, </w:t>
      </w:r>
      <w:r>
        <w:t>naziv</w:t>
      </w:r>
      <w:r w:rsidR="00DC060B">
        <w:t xml:space="preserve"> škole</w:t>
      </w:r>
      <w:r>
        <w:t>, mjest</w:t>
      </w:r>
      <w:r w:rsidR="00BA3075">
        <w:t xml:space="preserve">o, županija, </w:t>
      </w:r>
      <w:r w:rsidR="00BF43FD">
        <w:t>adresa, adresa elektroničke pošte, kontakt telefon i poštanski broj</w:t>
      </w:r>
      <w:r w:rsidR="00BD1FDB">
        <w:t xml:space="preserve">. Ovi </w:t>
      </w:r>
      <w:r w:rsidR="002004DB">
        <w:t>poda</w:t>
      </w:r>
      <w:r w:rsidR="00DB5B52">
        <w:t>t</w:t>
      </w:r>
      <w:r w:rsidR="002004DB">
        <w:t>ci</w:t>
      </w:r>
      <w:r w:rsidR="00BD1FDB">
        <w:t xml:space="preserve"> povučeni su iz e-Matice i ispitni koordinator ih ne može mijenjati.</w:t>
      </w:r>
      <w:r w:rsidR="004B4E2D">
        <w:t xml:space="preserve"> </w:t>
      </w:r>
    </w:p>
    <w:p w14:paraId="033AE30E" w14:textId="4D325D3C" w:rsidR="009730FF" w:rsidRDefault="004B4E2D" w:rsidP="009730FF">
      <w:r>
        <w:t xml:space="preserve">Promjene su omogućene samo </w:t>
      </w:r>
      <w:r w:rsidR="00AA7E2F">
        <w:t xml:space="preserve">za podatke s kartice </w:t>
      </w:r>
      <w:r w:rsidR="00AA7E2F" w:rsidRPr="00F42E48">
        <w:rPr>
          <w:i/>
          <w:iCs/>
        </w:rPr>
        <w:t>Lokacije</w:t>
      </w:r>
      <w:r w:rsidR="00AA7E2F">
        <w:t xml:space="preserve"> na kojoj se prikazuj</w:t>
      </w:r>
      <w:r w:rsidR="003263EC">
        <w:t>e</w:t>
      </w:r>
      <w:r w:rsidR="00AA7E2F">
        <w:t xml:space="preserve"> lokacij</w:t>
      </w:r>
      <w:r w:rsidR="003263EC">
        <w:t>a</w:t>
      </w:r>
      <w:r w:rsidR="00AA7E2F">
        <w:t xml:space="preserve"> škole</w:t>
      </w:r>
      <w:r w:rsidR="003263EC">
        <w:t xml:space="preserve"> i poveznica do mape koja se prikazuje pristupnicima.</w:t>
      </w:r>
    </w:p>
    <w:p w14:paraId="374647F2" w14:textId="2D43582C" w:rsidR="009C2F8E" w:rsidRDefault="001D67D1" w:rsidP="009C2F8E">
      <w:pPr>
        <w:keepNext/>
      </w:pPr>
      <w:r>
        <w:rPr>
          <w:noProof/>
          <w:lang w:eastAsia="hr-HR"/>
        </w:rPr>
        <w:drawing>
          <wp:inline distT="0" distB="0" distL="0" distR="0" wp14:anchorId="0B9A63D5" wp14:editId="4A9A47DD">
            <wp:extent cx="5759450" cy="1932305"/>
            <wp:effectExtent l="12700" t="12700" r="19050" b="10795"/>
            <wp:docPr id="2000" name="Slika 2000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" name="Slika 2000" descr="Slika na kojoj se prikazuje stol&#10;&#10;Opis je automatski generiran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323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2FA848" w14:textId="4BDAC4D9" w:rsidR="009C2F8E" w:rsidRDefault="009C2F8E" w:rsidP="009C2F8E">
      <w:pPr>
        <w:pStyle w:val="Opisslike"/>
        <w:jc w:val="center"/>
      </w:pPr>
      <w:bookmarkStart w:id="45" w:name="_Toc12702187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23</w:t>
      </w:r>
      <w:r>
        <w:fldChar w:fldCharType="end"/>
      </w:r>
      <w:r w:rsidR="00DC060B">
        <w:t>.</w:t>
      </w:r>
      <w:r>
        <w:t xml:space="preserve"> </w:t>
      </w:r>
      <w:r w:rsidR="002004DB">
        <w:t>Poda</w:t>
      </w:r>
      <w:r w:rsidR="00DC060B">
        <w:t>t</w:t>
      </w:r>
      <w:r w:rsidR="002004DB">
        <w:t>ci</w:t>
      </w:r>
      <w:r>
        <w:t xml:space="preserve"> o </w:t>
      </w:r>
      <w:r w:rsidR="00D31D60">
        <w:t xml:space="preserve">školi – kartica </w:t>
      </w:r>
      <w:r w:rsidR="00D31D60" w:rsidRPr="00D31D60">
        <w:rPr>
          <w:i/>
          <w:iCs/>
        </w:rPr>
        <w:t>Lokacije</w:t>
      </w:r>
      <w:bookmarkEnd w:id="45"/>
    </w:p>
    <w:p w14:paraId="745BE32E" w14:textId="22BE8E07" w:rsidR="00E2760B" w:rsidRDefault="002004DB" w:rsidP="009730FF">
      <w:r>
        <w:t>Poda</w:t>
      </w:r>
      <w:r w:rsidR="00DC060B">
        <w:t>t</w:t>
      </w:r>
      <w:r>
        <w:t>ci</w:t>
      </w:r>
      <w:r w:rsidR="00B60C77">
        <w:t xml:space="preserve"> se mogu mijenjati</w:t>
      </w:r>
      <w:r w:rsidR="00E2760B">
        <w:t>:</w:t>
      </w:r>
    </w:p>
    <w:p w14:paraId="2CE87EC9" w14:textId="65050CB3" w:rsidR="00E2760B" w:rsidRDefault="00E2760B" w:rsidP="00E2760B">
      <w:pPr>
        <w:pStyle w:val="Odlomakpopisa"/>
        <w:numPr>
          <w:ilvl w:val="0"/>
          <w:numId w:val="37"/>
        </w:numPr>
      </w:pPr>
      <w:r>
        <w:t>izravnim unosom preko postojećeg teksta</w:t>
      </w:r>
      <w:r w:rsidR="006C1FBA">
        <w:t xml:space="preserve"> (Slika </w:t>
      </w:r>
      <w:r w:rsidR="0087369D">
        <w:t>2</w:t>
      </w:r>
      <w:r w:rsidR="00CD1B1C">
        <w:t>4</w:t>
      </w:r>
      <w:r w:rsidR="00DC060B">
        <w:t>.</w:t>
      </w:r>
      <w:r w:rsidR="006C1FBA">
        <w:t>)</w:t>
      </w:r>
      <w:r>
        <w:t xml:space="preserve"> i </w:t>
      </w:r>
    </w:p>
    <w:p w14:paraId="452D0111" w14:textId="0DC50C64" w:rsidR="002B7F65" w:rsidRDefault="00E558CD" w:rsidP="00E2760B">
      <w:pPr>
        <w:pStyle w:val="Odlomakpopisa"/>
        <w:numPr>
          <w:ilvl w:val="0"/>
          <w:numId w:val="37"/>
        </w:numPr>
      </w:pPr>
      <w:r>
        <w:t>u</w:t>
      </w:r>
      <w:r w:rsidR="00B25EB1">
        <w:t xml:space="preserve"> obrascu koji se otvara klikom na ikonu olovke</w:t>
      </w:r>
      <w:r w:rsidR="00C87060">
        <w:t xml:space="preserve"> </w:t>
      </w:r>
      <w:r w:rsidR="00CA7B27" w:rsidRPr="00CA7B27">
        <w:rPr>
          <w:noProof/>
          <w:lang w:eastAsia="hr-HR"/>
        </w:rPr>
        <w:drawing>
          <wp:inline distT="0" distB="0" distL="0" distR="0" wp14:anchorId="401ACAB2" wp14:editId="5EDEEDF9">
            <wp:extent cx="175275" cy="205758"/>
            <wp:effectExtent l="0" t="0" r="0" b="3810"/>
            <wp:docPr id="195" name="Slika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61F">
        <w:t xml:space="preserve"> u retku s podatcima o lokaci</w:t>
      </w:r>
      <w:r w:rsidR="006C1FBA">
        <w:t xml:space="preserve">ji (Slika </w:t>
      </w:r>
      <w:r w:rsidR="005A0CE1">
        <w:t>2</w:t>
      </w:r>
      <w:r w:rsidR="00306A73">
        <w:t>5</w:t>
      </w:r>
      <w:r w:rsidR="00DC060B">
        <w:t>.</w:t>
      </w:r>
      <w:r w:rsidR="006C1FBA">
        <w:t>)</w:t>
      </w:r>
      <w:r w:rsidR="00DA061F">
        <w:t xml:space="preserve">. </w:t>
      </w:r>
    </w:p>
    <w:p w14:paraId="33B61CC6" w14:textId="77777777" w:rsidR="00683DF3" w:rsidRDefault="006C1FBA" w:rsidP="00683DF3">
      <w:pPr>
        <w:keepNext/>
      </w:pPr>
      <w:r w:rsidRPr="006C1FBA">
        <w:rPr>
          <w:noProof/>
          <w:lang w:eastAsia="hr-HR"/>
        </w:rPr>
        <w:drawing>
          <wp:inline distT="0" distB="0" distL="0" distR="0" wp14:anchorId="25323C1B" wp14:editId="511CC657">
            <wp:extent cx="5759450" cy="1076960"/>
            <wp:effectExtent l="12700" t="12700" r="19050" b="15240"/>
            <wp:docPr id="196" name="Slika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769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657553" w14:textId="5B79183E" w:rsidR="00153784" w:rsidRDefault="00683DF3" w:rsidP="00683DF3">
      <w:pPr>
        <w:pStyle w:val="Opisslike"/>
        <w:jc w:val="center"/>
      </w:pPr>
      <w:bookmarkStart w:id="46" w:name="_Toc12702187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24</w:t>
      </w:r>
      <w:r>
        <w:fldChar w:fldCharType="end"/>
      </w:r>
      <w:r w:rsidR="00DC060B">
        <w:t>.</w:t>
      </w:r>
      <w:r>
        <w:t xml:space="preserve"> Izmjena podataka izravnim unosom</w:t>
      </w:r>
      <w:bookmarkEnd w:id="46"/>
    </w:p>
    <w:p w14:paraId="6C17C792" w14:textId="3774857A" w:rsidR="002B7F65" w:rsidRDefault="00986E1D" w:rsidP="002B7F65">
      <w:pPr>
        <w:keepNext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0C315ABC" wp14:editId="7DC5D622">
            <wp:extent cx="5040000" cy="2645583"/>
            <wp:effectExtent l="12700" t="12700" r="14605" b="8890"/>
            <wp:docPr id="2005" name="Slika 200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" name="Slika 2005" descr="Slika na kojoj se prikazuje tekst&#10;&#10;Opis je automatski generiran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4558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B72C41" w14:textId="4FA3DA0A" w:rsidR="002B7F65" w:rsidRDefault="002B7F65" w:rsidP="002B7F65">
      <w:pPr>
        <w:pStyle w:val="Opisslike"/>
        <w:jc w:val="center"/>
      </w:pPr>
      <w:bookmarkStart w:id="47" w:name="_Toc12702187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25</w:t>
      </w:r>
      <w:r>
        <w:fldChar w:fldCharType="end"/>
      </w:r>
      <w:r w:rsidR="00DC060B">
        <w:t>.</w:t>
      </w:r>
      <w:r>
        <w:t xml:space="preserve"> </w:t>
      </w:r>
      <w:r w:rsidR="00683DF3">
        <w:t>Izmjena podataka u obrascu</w:t>
      </w:r>
      <w:bookmarkEnd w:id="47"/>
    </w:p>
    <w:p w14:paraId="2AF9F71E" w14:textId="437A66B7" w:rsidR="00BD1FDB" w:rsidRPr="00354FB5" w:rsidRDefault="00683DF3" w:rsidP="009730FF">
      <w:r>
        <w:t xml:space="preserve">U oba slučaja </w:t>
      </w:r>
      <w:r w:rsidR="0090707C">
        <w:t xml:space="preserve">potrebno je spremiti </w:t>
      </w:r>
      <w:r>
        <w:t>u</w:t>
      </w:r>
      <w:r w:rsidR="00737079">
        <w:t>nesene promjene</w:t>
      </w:r>
      <w:r>
        <w:t xml:space="preserve">. Ako su izmjene napravljene </w:t>
      </w:r>
      <w:r w:rsidR="0090707C">
        <w:t>izravnim</w:t>
      </w:r>
      <w:r>
        <w:t xml:space="preserve"> unosom</w:t>
      </w:r>
      <w:r w:rsidR="0090707C">
        <w:t>,</w:t>
      </w:r>
      <w:r w:rsidR="00294EC9">
        <w:t xml:space="preserve"> spremaju se klikom na ikonu za spremanje </w:t>
      </w:r>
      <w:r w:rsidR="003E5E15">
        <w:t>(</w:t>
      </w:r>
      <w:r w:rsidR="003E5E15" w:rsidRPr="003E5E15">
        <w:rPr>
          <w:noProof/>
          <w:lang w:eastAsia="hr-HR"/>
        </w:rPr>
        <w:drawing>
          <wp:inline distT="0" distB="0" distL="0" distR="0" wp14:anchorId="18B060B6" wp14:editId="417AD925">
            <wp:extent cx="175275" cy="190517"/>
            <wp:effectExtent l="0" t="0" r="0" b="0"/>
            <wp:docPr id="197" name="Slika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1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E15">
        <w:t xml:space="preserve">) </w:t>
      </w:r>
      <w:r w:rsidR="00294EC9">
        <w:t>na alatnoj traci</w:t>
      </w:r>
      <w:r w:rsidR="00F93723">
        <w:t xml:space="preserve">, </w:t>
      </w:r>
      <w:r w:rsidR="0090707C">
        <w:t>a</w:t>
      </w:r>
      <w:r w:rsidR="00F93723">
        <w:t xml:space="preserve"> u obrascu </w:t>
      </w:r>
      <w:r w:rsidR="0090707C">
        <w:t xml:space="preserve">je </w:t>
      </w:r>
      <w:r w:rsidR="00F93723">
        <w:t>potrebno kliknuti</w:t>
      </w:r>
      <w:r w:rsidR="00DE0A46">
        <w:t xml:space="preserve"> gumb </w:t>
      </w:r>
      <w:r w:rsidR="00DE0A46" w:rsidRPr="00354FB5">
        <w:rPr>
          <w:i/>
          <w:iCs/>
        </w:rPr>
        <w:t>Spremanje</w:t>
      </w:r>
      <w:r w:rsidR="00354FB5">
        <w:rPr>
          <w:i/>
          <w:iCs/>
        </w:rPr>
        <w:t xml:space="preserve">. </w:t>
      </w:r>
      <w:r w:rsidR="00354FB5">
        <w:t xml:space="preserve">U slučaju odustajanja od spremanja primjena </w:t>
      </w:r>
      <w:r w:rsidR="00C87060">
        <w:t xml:space="preserve">potrebno je kliknuti na gumb </w:t>
      </w:r>
      <w:r w:rsidR="00C87060" w:rsidRPr="00C87060">
        <w:rPr>
          <w:i/>
          <w:iCs/>
        </w:rPr>
        <w:t>Opoziv</w:t>
      </w:r>
      <w:r w:rsidR="00C87060">
        <w:rPr>
          <w:i/>
          <w:iCs/>
        </w:rPr>
        <w:t xml:space="preserve"> </w:t>
      </w:r>
      <w:r w:rsidR="00C87060" w:rsidRPr="00C87060">
        <w:t>(</w:t>
      </w:r>
      <w:r w:rsidR="00C87060">
        <w:t xml:space="preserve">Slika </w:t>
      </w:r>
      <w:r w:rsidR="005A0CE1">
        <w:t>2</w:t>
      </w:r>
      <w:r w:rsidR="00DC1C1A">
        <w:t>5</w:t>
      </w:r>
      <w:r w:rsidR="0090707C">
        <w:t>.</w:t>
      </w:r>
      <w:r w:rsidR="00C87060">
        <w:t xml:space="preserve">). </w:t>
      </w:r>
    </w:p>
    <w:p w14:paraId="21A37803" w14:textId="2C3FCC1F" w:rsidR="00DA061F" w:rsidRDefault="00766454" w:rsidP="00766454">
      <w:pPr>
        <w:pStyle w:val="Naslov5"/>
      </w:pPr>
      <w:r>
        <w:t>Korisnici u školi</w:t>
      </w:r>
    </w:p>
    <w:p w14:paraId="49CB6841" w14:textId="49C355E5" w:rsidR="00142A27" w:rsidRDefault="00153A00" w:rsidP="009730FF">
      <w:r w:rsidRPr="00153A00">
        <w:rPr>
          <w:i/>
          <w:iCs/>
        </w:rPr>
        <w:t>Poda</w:t>
      </w:r>
      <w:r w:rsidR="0090707C">
        <w:rPr>
          <w:i/>
          <w:iCs/>
        </w:rPr>
        <w:t>t</w:t>
      </w:r>
      <w:r w:rsidRPr="00153A00">
        <w:rPr>
          <w:i/>
          <w:iCs/>
        </w:rPr>
        <w:t xml:space="preserve">ci o korisnicima </w:t>
      </w:r>
      <w:r w:rsidR="00C01799">
        <w:rPr>
          <w:i/>
          <w:iCs/>
        </w:rPr>
        <w:t xml:space="preserve">u </w:t>
      </w:r>
      <w:r w:rsidRPr="00153A00">
        <w:rPr>
          <w:i/>
          <w:iCs/>
        </w:rPr>
        <w:t>škol</w:t>
      </w:r>
      <w:r w:rsidR="00C01799">
        <w:rPr>
          <w:i/>
          <w:iCs/>
        </w:rPr>
        <w:t>i</w:t>
      </w:r>
      <w:r>
        <w:t xml:space="preserve"> također su podijeljeni na dvije kartice koje sadrže podatke o </w:t>
      </w:r>
      <w:r w:rsidR="00C01799">
        <w:t xml:space="preserve">ispitnim </w:t>
      </w:r>
      <w:r>
        <w:t>koordinatorima i ravnateljima škole. Ove podatke ispitni koordinator može samo pregledavati.</w:t>
      </w:r>
    </w:p>
    <w:p w14:paraId="0AC91DD1" w14:textId="536A4B69" w:rsidR="00142A27" w:rsidRDefault="003A445B" w:rsidP="00306A73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2FDBCCD1" wp14:editId="39FE9B90">
            <wp:extent cx="5040000" cy="2436093"/>
            <wp:effectExtent l="0" t="0" r="1905" b="2540"/>
            <wp:docPr id="2007" name="Slika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3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F3C1F" w14:textId="139D97CF" w:rsidR="00C01799" w:rsidRDefault="00142A27" w:rsidP="00142A27">
      <w:pPr>
        <w:pStyle w:val="Opisslike"/>
        <w:jc w:val="center"/>
      </w:pPr>
      <w:bookmarkStart w:id="48" w:name="_Toc12702187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26</w:t>
      </w:r>
      <w:r>
        <w:fldChar w:fldCharType="end"/>
      </w:r>
      <w:r w:rsidR="00AE130B">
        <w:t>.</w:t>
      </w:r>
      <w:r>
        <w:t xml:space="preserve"> Poda</w:t>
      </w:r>
      <w:r w:rsidR="00AE130B">
        <w:t>t</w:t>
      </w:r>
      <w:r>
        <w:t>ci o korisnicima u školi</w:t>
      </w:r>
      <w:bookmarkEnd w:id="48"/>
    </w:p>
    <w:p w14:paraId="12921127" w14:textId="67678816" w:rsidR="00142A27" w:rsidRDefault="00215388" w:rsidP="00A860D3">
      <w:pPr>
        <w:pStyle w:val="Naslov4"/>
      </w:pPr>
      <w:bookmarkStart w:id="49" w:name="_Toc127021838"/>
      <w:r>
        <w:lastRenderedPageBreak/>
        <w:t>Pristupnici</w:t>
      </w:r>
      <w:bookmarkEnd w:id="49"/>
    </w:p>
    <w:p w14:paraId="03EACC8B" w14:textId="3E75BC23" w:rsidR="00483E31" w:rsidRDefault="002F7BB6" w:rsidP="00483E31">
      <w:r>
        <w:t>Poda</w:t>
      </w:r>
      <w:r w:rsidR="00AE130B">
        <w:t>t</w:t>
      </w:r>
      <w:r>
        <w:t xml:space="preserve">ci o pristupnicima nalaze se u izborniku </w:t>
      </w:r>
      <w:r w:rsidRPr="002F7BB6">
        <w:rPr>
          <w:i/>
          <w:iCs/>
        </w:rPr>
        <w:t>Pristupnici</w:t>
      </w:r>
      <w:r>
        <w:t xml:space="preserve">. </w:t>
      </w:r>
      <w:r w:rsidR="00382F82">
        <w:t xml:space="preserve">U ovom izborniku ispitnim koordinatorima prikazuju se </w:t>
      </w:r>
      <w:r w:rsidR="00644CD9">
        <w:t xml:space="preserve">dvije mogućnosti: </w:t>
      </w:r>
      <w:r w:rsidR="00644CD9" w:rsidRPr="00644CD9">
        <w:rPr>
          <w:i/>
          <w:iCs/>
        </w:rPr>
        <w:t>Poda</w:t>
      </w:r>
      <w:r w:rsidR="00AE130B">
        <w:rPr>
          <w:i/>
          <w:iCs/>
        </w:rPr>
        <w:t>t</w:t>
      </w:r>
      <w:r w:rsidR="00644CD9" w:rsidRPr="00644CD9">
        <w:rPr>
          <w:i/>
          <w:iCs/>
        </w:rPr>
        <w:t>ci o pristupniku</w:t>
      </w:r>
      <w:r w:rsidR="00644CD9">
        <w:t xml:space="preserve"> i </w:t>
      </w:r>
      <w:r w:rsidR="00644CD9" w:rsidRPr="00644CD9">
        <w:rPr>
          <w:i/>
          <w:iCs/>
        </w:rPr>
        <w:t>Završnost</w:t>
      </w:r>
      <w:r w:rsidR="00644CD9">
        <w:t xml:space="preserve"> (Slika </w:t>
      </w:r>
      <w:r w:rsidR="005A0CE1">
        <w:t>2</w:t>
      </w:r>
      <w:r w:rsidR="00DC1C1A">
        <w:t>7</w:t>
      </w:r>
      <w:r w:rsidR="00AE130B">
        <w:t>.</w:t>
      </w:r>
      <w:r w:rsidR="00644CD9">
        <w:t>).</w:t>
      </w:r>
    </w:p>
    <w:p w14:paraId="27FFC76A" w14:textId="4CEEA89C" w:rsidR="00644CD9" w:rsidRDefault="00966844" w:rsidP="00644CD9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7AC7474E" wp14:editId="335804DE">
            <wp:extent cx="1800000" cy="965148"/>
            <wp:effectExtent l="12700" t="12700" r="16510" b="13335"/>
            <wp:docPr id="2012" name="Slika 201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" name="Slika 2012" descr="Slika na kojoj se prikazuje tekst&#10;&#10;Opis je automatski generiran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6514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5408CE" w14:textId="45BF6740" w:rsidR="00382F82" w:rsidRPr="00483E31" w:rsidRDefault="00644CD9" w:rsidP="00644CD9">
      <w:pPr>
        <w:pStyle w:val="Opisslike"/>
        <w:jc w:val="center"/>
      </w:pPr>
      <w:bookmarkStart w:id="50" w:name="_Toc12702187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27</w:t>
      </w:r>
      <w:r>
        <w:fldChar w:fldCharType="end"/>
      </w:r>
      <w:r w:rsidR="00AE130B">
        <w:t>.</w:t>
      </w:r>
      <w:r>
        <w:t xml:space="preserve"> Izbornik </w:t>
      </w:r>
      <w:r w:rsidRPr="00306A73">
        <w:rPr>
          <w:i/>
          <w:iCs/>
        </w:rPr>
        <w:t>Pristupnici</w:t>
      </w:r>
      <w:bookmarkEnd w:id="50"/>
    </w:p>
    <w:p w14:paraId="3A73A2BC" w14:textId="5AE8E89A" w:rsidR="00A860D3" w:rsidRDefault="00644CD9" w:rsidP="00644CD9">
      <w:pPr>
        <w:pStyle w:val="Naslov5"/>
      </w:pPr>
      <w:r>
        <w:t>Poda</w:t>
      </w:r>
      <w:r w:rsidR="00AE130B">
        <w:t>t</w:t>
      </w:r>
      <w:r>
        <w:t>ci o pristupniku</w:t>
      </w:r>
    </w:p>
    <w:p w14:paraId="7CB0F8F3" w14:textId="393E69AD" w:rsidR="00644CD9" w:rsidRDefault="00766454" w:rsidP="00A860D3">
      <w:r>
        <w:t>Poda</w:t>
      </w:r>
      <w:r w:rsidR="00AE130B">
        <w:t>t</w:t>
      </w:r>
      <w:r w:rsidR="00634227">
        <w:t xml:space="preserve">ci o pristupniku također su podijeljeni u više kartica: </w:t>
      </w:r>
      <w:r w:rsidR="00C054C6" w:rsidRPr="002004DB">
        <w:rPr>
          <w:i/>
          <w:iCs/>
        </w:rPr>
        <w:t>Pristupnik</w:t>
      </w:r>
      <w:r w:rsidR="00C054C6">
        <w:t xml:space="preserve">, </w:t>
      </w:r>
      <w:r w:rsidR="00C054C6" w:rsidRPr="002004DB">
        <w:rPr>
          <w:i/>
          <w:iCs/>
        </w:rPr>
        <w:t>Aktivnost</w:t>
      </w:r>
      <w:r w:rsidR="00C054C6">
        <w:t xml:space="preserve"> </w:t>
      </w:r>
      <w:r w:rsidR="00C054C6" w:rsidRPr="009360EC">
        <w:rPr>
          <w:i/>
          <w:iCs/>
        </w:rPr>
        <w:t>pristupnika</w:t>
      </w:r>
      <w:r w:rsidR="002004DB">
        <w:t xml:space="preserve">, </w:t>
      </w:r>
      <w:r w:rsidR="002004DB" w:rsidRPr="009360EC">
        <w:rPr>
          <w:i/>
          <w:iCs/>
        </w:rPr>
        <w:t>Prilagodba ispitne tehnologije</w:t>
      </w:r>
      <w:r w:rsidR="002004DB">
        <w:t xml:space="preserve"> i </w:t>
      </w:r>
      <w:r w:rsidR="002004DB" w:rsidRPr="009360EC">
        <w:rPr>
          <w:i/>
          <w:iCs/>
        </w:rPr>
        <w:t>Prijave ispita državne mature</w:t>
      </w:r>
      <w:r w:rsidR="002004DB">
        <w:t xml:space="preserve"> (Slika </w:t>
      </w:r>
      <w:r w:rsidR="005A0CE1">
        <w:t>2</w:t>
      </w:r>
      <w:r w:rsidR="00BA7316">
        <w:t>8</w:t>
      </w:r>
      <w:r w:rsidR="00AE130B">
        <w:t>.</w:t>
      </w:r>
      <w:r w:rsidR="002004DB">
        <w:t>).</w:t>
      </w:r>
    </w:p>
    <w:p w14:paraId="1AC1D288" w14:textId="02D899F4" w:rsidR="002004DB" w:rsidRDefault="002F149E" w:rsidP="002004DB">
      <w:pPr>
        <w:keepNext/>
      </w:pPr>
      <w:r>
        <w:rPr>
          <w:noProof/>
          <w:lang w:eastAsia="hr-HR"/>
        </w:rPr>
        <w:drawing>
          <wp:inline distT="0" distB="0" distL="0" distR="0" wp14:anchorId="4A96DA17" wp14:editId="16A94205">
            <wp:extent cx="5759450" cy="1562100"/>
            <wp:effectExtent l="12700" t="12700" r="19050" b="12700"/>
            <wp:docPr id="2018" name="Slika 201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" name="Slika 2018" descr="Slika na kojoj se prikazuje tekst&#10;&#10;Opis je automatski generiran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621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B4E70F" w14:textId="1249BD1A" w:rsidR="00784466" w:rsidRDefault="002004DB" w:rsidP="002004DB">
      <w:pPr>
        <w:pStyle w:val="Opisslike"/>
        <w:jc w:val="center"/>
      </w:pPr>
      <w:bookmarkStart w:id="51" w:name="_Toc12702187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28</w:t>
      </w:r>
      <w:r>
        <w:fldChar w:fldCharType="end"/>
      </w:r>
      <w:r w:rsidR="00AE130B">
        <w:t>.</w:t>
      </w:r>
      <w:r>
        <w:t xml:space="preserve"> </w:t>
      </w:r>
      <w:r w:rsidR="00E63B3F">
        <w:t>Kartice s p</w:t>
      </w:r>
      <w:r>
        <w:t>oda</w:t>
      </w:r>
      <w:r w:rsidR="00AE130B">
        <w:t>t</w:t>
      </w:r>
      <w:r>
        <w:t>ci</w:t>
      </w:r>
      <w:r w:rsidR="00E63B3F">
        <w:t xml:space="preserve">ma </w:t>
      </w:r>
      <w:r>
        <w:t>o pristupniku</w:t>
      </w:r>
      <w:bookmarkEnd w:id="51"/>
    </w:p>
    <w:p w14:paraId="742230C3" w14:textId="120B49F5" w:rsidR="00EA0B17" w:rsidRPr="00B42A53" w:rsidRDefault="00004DBF" w:rsidP="00004DBF">
      <w:pPr>
        <w:pStyle w:val="Naslov6"/>
        <w:rPr>
          <w:rFonts w:ascii="Arial" w:hAnsi="Arial" w:cs="Arial"/>
          <w:b/>
          <w:bCs/>
          <w:color w:val="auto"/>
        </w:rPr>
      </w:pPr>
      <w:r w:rsidRPr="00B42A53">
        <w:rPr>
          <w:rFonts w:ascii="Arial" w:hAnsi="Arial" w:cs="Arial"/>
          <w:b/>
          <w:bCs/>
          <w:color w:val="auto"/>
        </w:rPr>
        <w:t>Pristupnik</w:t>
      </w:r>
    </w:p>
    <w:p w14:paraId="33B17F61" w14:textId="00BCCCA9" w:rsidR="009360EC" w:rsidRDefault="009360EC" w:rsidP="009360EC">
      <w:r>
        <w:t xml:space="preserve">Kartica </w:t>
      </w:r>
      <w:r w:rsidR="00085C74" w:rsidRPr="009D429D">
        <w:rPr>
          <w:i/>
          <w:iCs/>
        </w:rPr>
        <w:t>Pristupnik</w:t>
      </w:r>
      <w:r w:rsidR="0008305B" w:rsidRPr="009D429D">
        <w:rPr>
          <w:i/>
          <w:iCs/>
        </w:rPr>
        <w:t xml:space="preserve"> </w:t>
      </w:r>
      <w:r w:rsidR="0008305B">
        <w:t xml:space="preserve">sadrži osnovne podatke o pristupnicima kao što su </w:t>
      </w:r>
      <w:r w:rsidR="00FF7C46">
        <w:t xml:space="preserve">prezime, ime, OIB, </w:t>
      </w:r>
      <w:r w:rsidR="00E20749">
        <w:t>podatke o roditeljima i prebivalištu</w:t>
      </w:r>
      <w:r w:rsidR="003410E1">
        <w:t>, razred</w:t>
      </w:r>
      <w:r w:rsidR="00E20749">
        <w:t xml:space="preserve"> </w:t>
      </w:r>
      <w:r w:rsidR="00FF7C46">
        <w:t>te podatke za kontakt</w:t>
      </w:r>
      <w:r w:rsidR="003410E1">
        <w:t xml:space="preserve"> (adresu elektroničke pošte i broj mobitela). Osnovni poda</w:t>
      </w:r>
      <w:r w:rsidR="00ED04A9">
        <w:t>t</w:t>
      </w:r>
      <w:r w:rsidR="003410E1">
        <w:t>ci, poda</w:t>
      </w:r>
      <w:r w:rsidR="00ED04A9">
        <w:t>t</w:t>
      </w:r>
      <w:r w:rsidR="003410E1">
        <w:t xml:space="preserve">ci o prebivalištu, roditeljima i razredu sustav povlači iz e-Matice, a podatke za kontakt unose </w:t>
      </w:r>
      <w:r w:rsidR="00992CEB">
        <w:t>učenici</w:t>
      </w:r>
      <w:r w:rsidR="003410E1">
        <w:t xml:space="preserve"> kroz svoje sučelje.</w:t>
      </w:r>
    </w:p>
    <w:p w14:paraId="65863048" w14:textId="4650A2AF" w:rsidR="00330D7E" w:rsidRDefault="00703960" w:rsidP="00330D7E">
      <w:pPr>
        <w:keepNext/>
      </w:pPr>
      <w:r>
        <w:rPr>
          <w:noProof/>
          <w:lang w:eastAsia="hr-HR"/>
        </w:rPr>
        <w:drawing>
          <wp:inline distT="0" distB="0" distL="0" distR="0" wp14:anchorId="1E7DE6BF" wp14:editId="706BBCB8">
            <wp:extent cx="5759450" cy="1343660"/>
            <wp:effectExtent l="12700" t="12700" r="19050" b="15240"/>
            <wp:docPr id="2037" name="Slika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436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1B4FA7" w14:textId="66040DF7" w:rsidR="008749A8" w:rsidRDefault="00330D7E" w:rsidP="00330D7E">
      <w:pPr>
        <w:pStyle w:val="Opisslike"/>
        <w:jc w:val="center"/>
      </w:pPr>
      <w:bookmarkStart w:id="52" w:name="_Toc12702188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29</w:t>
      </w:r>
      <w:r>
        <w:fldChar w:fldCharType="end"/>
      </w:r>
      <w:r w:rsidR="00ED04A9">
        <w:t>.</w:t>
      </w:r>
      <w:r>
        <w:t xml:space="preserve"> Kartica </w:t>
      </w:r>
      <w:r w:rsidRPr="00106E20">
        <w:rPr>
          <w:i/>
          <w:iCs/>
        </w:rPr>
        <w:t>Pristupnik</w:t>
      </w:r>
      <w:bookmarkEnd w:id="52"/>
    </w:p>
    <w:p w14:paraId="70D2AE29" w14:textId="44989AC4" w:rsidR="006308B5" w:rsidRDefault="009D429D" w:rsidP="009360EC">
      <w:r>
        <w:lastRenderedPageBreak/>
        <w:t>Podatke na ovoj kartici ispitni koordinator može samo pregledavati.</w:t>
      </w:r>
      <w:r w:rsidR="000F0E92">
        <w:t xml:space="preserve"> </w:t>
      </w:r>
      <w:r w:rsidR="007168A0">
        <w:t xml:space="preserve">Klikom na ikonu </w:t>
      </w:r>
      <w:r w:rsidR="00BA1EEF">
        <w:rPr>
          <w:noProof/>
          <w:lang w:eastAsia="hr-HR"/>
        </w:rPr>
        <w:drawing>
          <wp:inline distT="0" distB="0" distL="0" distR="0" wp14:anchorId="2EBEF4F3" wp14:editId="12E3E545">
            <wp:extent cx="233795" cy="1714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36046" cy="17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05E">
        <w:t>poda</w:t>
      </w:r>
      <w:r w:rsidR="00ED04A9">
        <w:t>t</w:t>
      </w:r>
      <w:r w:rsidR="0081205E">
        <w:t>ci o odabranom pristupniku pokazuju se u obrascu.</w:t>
      </w:r>
    </w:p>
    <w:p w14:paraId="12577668" w14:textId="16E65A0A" w:rsidR="00053795" w:rsidRDefault="00EF5BF3" w:rsidP="00053795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1E18F7B1" wp14:editId="11A199DE">
            <wp:extent cx="5759450" cy="5286375"/>
            <wp:effectExtent l="12700" t="12700" r="19050" b="9525"/>
            <wp:docPr id="2042" name="Slika 2042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" name="Slika 2042" descr="Slika na kojoj se prikazuje stol&#10;&#10;Opis je automatski generiran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863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84941F" w14:textId="2D7634EF" w:rsidR="00053795" w:rsidRDefault="00053795" w:rsidP="00053795">
      <w:pPr>
        <w:pStyle w:val="Opisslike"/>
        <w:jc w:val="center"/>
      </w:pPr>
      <w:bookmarkStart w:id="53" w:name="_Toc12702188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30</w:t>
      </w:r>
      <w:r>
        <w:fldChar w:fldCharType="end"/>
      </w:r>
      <w:r w:rsidR="00ED04A9">
        <w:t>.</w:t>
      </w:r>
      <w:r>
        <w:t xml:space="preserve"> Prikaz podataka o pristupniku u obrascu</w:t>
      </w:r>
      <w:bookmarkEnd w:id="53"/>
    </w:p>
    <w:p w14:paraId="34337FB1" w14:textId="7946D7EC" w:rsidR="009D429D" w:rsidRDefault="00B86E76" w:rsidP="009360EC">
      <w:r>
        <w:t>Padajućim izbornicima na vrhu stranice moguće je izdvojiti samo učenike određenog razrednog odjela</w:t>
      </w:r>
      <w:r w:rsidR="00E906C7">
        <w:t xml:space="preserve"> (Slika </w:t>
      </w:r>
      <w:r w:rsidR="00BC38CB">
        <w:t>31</w:t>
      </w:r>
      <w:r w:rsidR="00A72207">
        <w:t>.</w:t>
      </w:r>
      <w:r w:rsidR="00E906C7">
        <w:t>)</w:t>
      </w:r>
      <w:r w:rsidR="0060603D">
        <w:t>, a pretraga pristupnika omogućena je i prema imenu i prezimenu</w:t>
      </w:r>
      <w:r w:rsidR="00E906C7">
        <w:t xml:space="preserve"> (Slika </w:t>
      </w:r>
      <w:r w:rsidR="00AE672F">
        <w:t>32</w:t>
      </w:r>
      <w:r w:rsidR="00A72207">
        <w:t>.</w:t>
      </w:r>
      <w:r w:rsidR="00E906C7">
        <w:t>)</w:t>
      </w:r>
      <w:r w:rsidR="0060603D">
        <w:t>.</w:t>
      </w:r>
    </w:p>
    <w:p w14:paraId="3D821E6E" w14:textId="610286AF" w:rsidR="00E906C7" w:rsidRDefault="00033F73" w:rsidP="00E906C7">
      <w:pPr>
        <w:keepNext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38F5C9BB" wp14:editId="1B50CBF4">
            <wp:extent cx="4320000" cy="2743938"/>
            <wp:effectExtent l="12700" t="12700" r="10795" b="12065"/>
            <wp:docPr id="2043" name="Slika 2043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" name="Slika 2043" descr="Slika na kojoj se prikazuje stol&#10;&#10;Opis je automatski generiran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4393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EC0D93" w14:textId="2DD670B2" w:rsidR="003410E1" w:rsidRDefault="00E906C7" w:rsidP="00E906C7">
      <w:pPr>
        <w:pStyle w:val="Opisslike"/>
        <w:jc w:val="center"/>
      </w:pPr>
      <w:bookmarkStart w:id="54" w:name="_Toc12702188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31</w:t>
      </w:r>
      <w:r>
        <w:fldChar w:fldCharType="end"/>
      </w:r>
      <w:r w:rsidR="00A72207">
        <w:t>.</w:t>
      </w:r>
      <w:r>
        <w:t xml:space="preserve"> Izdvajanje učenika određenog razrednog odjela</w:t>
      </w:r>
      <w:bookmarkEnd w:id="54"/>
    </w:p>
    <w:p w14:paraId="5A55824D" w14:textId="79B37E6B" w:rsidR="00E906C7" w:rsidRDefault="00B634B6" w:rsidP="00E906C7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7605D357" wp14:editId="5BA7CD30">
            <wp:extent cx="4320000" cy="3304062"/>
            <wp:effectExtent l="12700" t="12700" r="10795" b="10795"/>
            <wp:docPr id="2044" name="Slika 2044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" name="Slika 2044" descr="Slika na kojoj se prikazuje stol&#10;&#10;Opis je automatski generiran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0406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0CCCDF" w14:textId="16AE2F2A" w:rsidR="00C31E30" w:rsidRDefault="00E906C7" w:rsidP="00E906C7">
      <w:pPr>
        <w:pStyle w:val="Opisslike"/>
        <w:jc w:val="center"/>
      </w:pPr>
      <w:bookmarkStart w:id="55" w:name="_Toc12702188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32</w:t>
      </w:r>
      <w:r>
        <w:fldChar w:fldCharType="end"/>
      </w:r>
      <w:r w:rsidR="00A72207">
        <w:t>.</w:t>
      </w:r>
      <w:r>
        <w:t xml:space="preserve"> Pretraga po imenu i prezimenu</w:t>
      </w:r>
      <w:bookmarkEnd w:id="55"/>
    </w:p>
    <w:p w14:paraId="5A25D0B1" w14:textId="3B250BE0" w:rsidR="003465CF" w:rsidRDefault="00073D0F" w:rsidP="003465CF">
      <w:r>
        <w:t>Korištenjem ikona za pretraživanje</w:t>
      </w:r>
      <w:r w:rsidR="00B37AFE">
        <w:t xml:space="preserve"> na ranije opisan način,</w:t>
      </w:r>
      <w:r w:rsidR="002A4EEC">
        <w:t xml:space="preserve"> </w:t>
      </w:r>
      <w:r w:rsidR="00A96175">
        <w:t xml:space="preserve">podatke </w:t>
      </w:r>
      <w:r w:rsidR="004B0732">
        <w:t>prikazane u tablici</w:t>
      </w:r>
      <w:r w:rsidR="003B0BE2">
        <w:t xml:space="preserve"> </w:t>
      </w:r>
      <w:r w:rsidR="00A96175">
        <w:t xml:space="preserve">moguće </w:t>
      </w:r>
      <w:r w:rsidR="006376E1">
        <w:t xml:space="preserve">je </w:t>
      </w:r>
      <w:r w:rsidR="0046201A">
        <w:t xml:space="preserve">pretraživati i </w:t>
      </w:r>
      <w:r w:rsidR="00A96175">
        <w:t>filtrirati</w:t>
      </w:r>
      <w:r w:rsidR="00EA0B17">
        <w:t xml:space="preserve"> (Slika 33</w:t>
      </w:r>
      <w:r w:rsidR="00A72207">
        <w:t>.</w:t>
      </w:r>
      <w:r w:rsidR="00EA0B17">
        <w:t>)</w:t>
      </w:r>
      <w:r w:rsidR="00A96175">
        <w:t>.</w:t>
      </w:r>
    </w:p>
    <w:p w14:paraId="31993E09" w14:textId="60F01207" w:rsidR="00A96175" w:rsidRDefault="003B5FDF" w:rsidP="00A96175">
      <w:pPr>
        <w:keepNext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74F0892E" wp14:editId="3787A48D">
            <wp:extent cx="4320000" cy="3680811"/>
            <wp:effectExtent l="12700" t="12700" r="10795" b="15240"/>
            <wp:docPr id="2045" name="Slika 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8081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BB0D2D" w14:textId="17456040" w:rsidR="00A96175" w:rsidRDefault="00A96175" w:rsidP="00A96175">
      <w:pPr>
        <w:pStyle w:val="Opisslike"/>
        <w:jc w:val="center"/>
      </w:pPr>
      <w:bookmarkStart w:id="56" w:name="_Toc12702188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33</w:t>
      </w:r>
      <w:r>
        <w:fldChar w:fldCharType="end"/>
      </w:r>
      <w:r w:rsidR="00A72207">
        <w:t>.</w:t>
      </w:r>
      <w:r>
        <w:t xml:space="preserve"> Filtriranje podataka</w:t>
      </w:r>
      <w:r w:rsidR="00691B97">
        <w:t xml:space="preserve"> prema mjestu rođenja</w:t>
      </w:r>
      <w:bookmarkEnd w:id="56"/>
    </w:p>
    <w:p w14:paraId="2D507E7A" w14:textId="77777777" w:rsidR="00B42A53" w:rsidRDefault="00B42A53" w:rsidP="008532FC">
      <w:pPr>
        <w:rPr>
          <w:b/>
          <w:bCs/>
        </w:rPr>
      </w:pPr>
    </w:p>
    <w:p w14:paraId="499B2D85" w14:textId="11DB55F0" w:rsidR="00B42A53" w:rsidRPr="00B42A53" w:rsidRDefault="00B42A53" w:rsidP="008532FC">
      <w:pPr>
        <w:rPr>
          <w:b/>
          <w:bCs/>
        </w:rPr>
      </w:pPr>
      <w:r w:rsidRPr="00B42A53">
        <w:rPr>
          <w:b/>
          <w:bCs/>
        </w:rPr>
        <w:t>Aktivnost pristupnika</w:t>
      </w:r>
      <w:r w:rsidR="004E6752">
        <w:rPr>
          <w:b/>
          <w:bCs/>
        </w:rPr>
        <w:t xml:space="preserve"> </w:t>
      </w:r>
    </w:p>
    <w:p w14:paraId="5E91F974" w14:textId="16A0B8F2" w:rsidR="008532FC" w:rsidRDefault="008532FC" w:rsidP="008532FC">
      <w:r>
        <w:t xml:space="preserve">Kartica </w:t>
      </w:r>
      <w:r w:rsidRPr="00186B4A">
        <w:rPr>
          <w:i/>
          <w:iCs/>
        </w:rPr>
        <w:t>Aktivnost pristupnika</w:t>
      </w:r>
      <w:r>
        <w:t xml:space="preserve"> sadrži podatke</w:t>
      </w:r>
      <w:r w:rsidR="00687ADB">
        <w:t xml:space="preserve"> o prijavama ispita</w:t>
      </w:r>
      <w:r w:rsidR="009D1C7C">
        <w:t xml:space="preserve"> </w:t>
      </w:r>
      <w:r w:rsidR="00992CEB">
        <w:t xml:space="preserve">svakog </w:t>
      </w:r>
      <w:r w:rsidR="00B64560">
        <w:t>pristupnika</w:t>
      </w:r>
      <w:r w:rsidR="009D1C7C">
        <w:t xml:space="preserve">. Ovdje se vidi svaka prijava, odjava ili promjena koju je </w:t>
      </w:r>
      <w:r w:rsidR="00B64560">
        <w:t>pristupnik</w:t>
      </w:r>
      <w:r w:rsidR="009D1C7C">
        <w:t xml:space="preserve"> napravio</w:t>
      </w:r>
      <w:r w:rsidR="000E3E6D">
        <w:t xml:space="preserve"> te datum i vrijeme navedene aktivnosti. Ispitni koordinator </w:t>
      </w:r>
      <w:r w:rsidR="00B64560">
        <w:t xml:space="preserve">i </w:t>
      </w:r>
      <w:r w:rsidR="000E3E6D">
        <w:t xml:space="preserve">ove podatke može samo pregledavati. Promjene unose </w:t>
      </w:r>
      <w:r w:rsidR="00186B4A">
        <w:t>učenici tijekom trajanja prijava ili djelatnici NCVVO</w:t>
      </w:r>
      <w:r w:rsidR="007F05E0">
        <w:t>-a</w:t>
      </w:r>
      <w:r w:rsidR="00186B4A">
        <w:t xml:space="preserve"> ako se radi o naknadnim prijavama ili odjavama.</w:t>
      </w:r>
    </w:p>
    <w:p w14:paraId="1D7CF12B" w14:textId="00F7210D" w:rsidR="00186B4A" w:rsidRDefault="00481E39" w:rsidP="00023B91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23BBB123" wp14:editId="1AB330B2">
            <wp:extent cx="5759450" cy="1662430"/>
            <wp:effectExtent l="12700" t="12700" r="19050" b="13970"/>
            <wp:docPr id="2046" name="Slika 2046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" name="Slika 2046" descr="Slika na kojoj se prikazuje stol&#10;&#10;Opis je automatski generiran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624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27FCF6" w14:textId="2EE3E14D" w:rsidR="002977D9" w:rsidRDefault="00186B4A" w:rsidP="00186B4A">
      <w:pPr>
        <w:pStyle w:val="Opisslike"/>
        <w:jc w:val="center"/>
      </w:pPr>
      <w:bookmarkStart w:id="57" w:name="_Toc12702188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34</w:t>
      </w:r>
      <w:r>
        <w:fldChar w:fldCharType="end"/>
      </w:r>
      <w:r w:rsidR="007F05E0">
        <w:t>.</w:t>
      </w:r>
      <w:r>
        <w:t xml:space="preserve"> Aktivnost pristupnika</w:t>
      </w:r>
      <w:bookmarkEnd w:id="57"/>
    </w:p>
    <w:p w14:paraId="1CFF4EDD" w14:textId="499442DB" w:rsidR="00BC034B" w:rsidRPr="00BC034B" w:rsidRDefault="00BC034B" w:rsidP="00F76E65">
      <w:pPr>
        <w:rPr>
          <w:b/>
          <w:bCs/>
        </w:rPr>
      </w:pPr>
      <w:r w:rsidRPr="00BC034B">
        <w:rPr>
          <w:b/>
          <w:bCs/>
        </w:rPr>
        <w:t>Prilagodba ispitne tehnologije</w:t>
      </w:r>
      <w:r w:rsidR="00FC2B44">
        <w:rPr>
          <w:b/>
          <w:bCs/>
        </w:rPr>
        <w:t xml:space="preserve"> i </w:t>
      </w:r>
      <w:r w:rsidR="009F7E44">
        <w:rPr>
          <w:b/>
          <w:bCs/>
        </w:rPr>
        <w:t>p</w:t>
      </w:r>
      <w:r w:rsidR="00FC2B44">
        <w:rPr>
          <w:b/>
          <w:bCs/>
        </w:rPr>
        <w:t>rija</w:t>
      </w:r>
      <w:r w:rsidR="009F7E44">
        <w:rPr>
          <w:b/>
          <w:bCs/>
        </w:rPr>
        <w:t>ve ispita državne mature</w:t>
      </w:r>
    </w:p>
    <w:p w14:paraId="7558032D" w14:textId="061D866B" w:rsidR="00F76E65" w:rsidRDefault="004004D0" w:rsidP="00F76E65">
      <w:r>
        <w:t>Na kartic</w:t>
      </w:r>
      <w:r w:rsidR="00F03626">
        <w:t xml:space="preserve">i </w:t>
      </w:r>
      <w:r w:rsidR="00F03626" w:rsidRPr="00947F82">
        <w:rPr>
          <w:i/>
          <w:iCs/>
        </w:rPr>
        <w:t>Prilagodba ispitne tehnologije</w:t>
      </w:r>
      <w:r w:rsidR="00F03626">
        <w:t xml:space="preserve"> </w:t>
      </w:r>
      <w:r w:rsidR="00947F82">
        <w:t xml:space="preserve">kvačicom su </w:t>
      </w:r>
      <w:r w:rsidR="00335DBC">
        <w:t>označeni učenici kojima je potrebna</w:t>
      </w:r>
      <w:r w:rsidR="00C41FA7">
        <w:t xml:space="preserve"> prilagodba ispitne tehnologije (uvećan</w:t>
      </w:r>
      <w:r w:rsidR="007F05E0">
        <w:t>i</w:t>
      </w:r>
      <w:r w:rsidR="00C41FA7">
        <w:t xml:space="preserve"> font, produženo vrijeme pisanja, </w:t>
      </w:r>
      <w:r w:rsidR="00C41FA7">
        <w:lastRenderedPageBreak/>
        <w:t>pomoćnik i sl.)</w:t>
      </w:r>
      <w:r w:rsidR="00756A35">
        <w:t xml:space="preserve">, </w:t>
      </w:r>
      <w:r w:rsidR="00D61CBB">
        <w:t>a</w:t>
      </w:r>
      <w:r w:rsidR="00190AC9">
        <w:t xml:space="preserve"> na kartici </w:t>
      </w:r>
      <w:r w:rsidR="00190AC9" w:rsidRPr="00E57637">
        <w:rPr>
          <w:i/>
          <w:iCs/>
        </w:rPr>
        <w:t>Prijave ispita državne mature</w:t>
      </w:r>
      <w:r w:rsidR="00190AC9">
        <w:t xml:space="preserve"> </w:t>
      </w:r>
      <w:r w:rsidR="00D7395C">
        <w:t xml:space="preserve">sumarno </w:t>
      </w:r>
      <w:r w:rsidR="00D61CBB">
        <w:t xml:space="preserve">su </w:t>
      </w:r>
      <w:r w:rsidR="00D7395C">
        <w:t>prikazani</w:t>
      </w:r>
      <w:r w:rsidR="001812CC">
        <w:t xml:space="preserve"> učenici i svi ispiti</w:t>
      </w:r>
      <w:r w:rsidR="00E57637">
        <w:t xml:space="preserve"> koje su prijavili</w:t>
      </w:r>
      <w:r w:rsidR="001812CC">
        <w:t xml:space="preserve">. </w:t>
      </w:r>
    </w:p>
    <w:p w14:paraId="1A03D4A2" w14:textId="301E9719" w:rsidR="0071247F" w:rsidRDefault="004A4CA8" w:rsidP="000C5272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209773EC" wp14:editId="62957D2E">
            <wp:extent cx="5759450" cy="2813050"/>
            <wp:effectExtent l="12700" t="12700" r="19050" b="19050"/>
            <wp:docPr id="2047" name="Slika 2047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" name="Slika 2047" descr="Slika na kojoj se prikazuje stol&#10;&#10;Opis je automatski generiran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130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06E441" w14:textId="35BA6567" w:rsidR="00B169CF" w:rsidRDefault="0071247F" w:rsidP="0071247F">
      <w:pPr>
        <w:pStyle w:val="Opisslike"/>
        <w:jc w:val="center"/>
      </w:pPr>
      <w:bookmarkStart w:id="58" w:name="_Toc12702188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35</w:t>
      </w:r>
      <w:r>
        <w:fldChar w:fldCharType="end"/>
      </w:r>
      <w:r w:rsidR="00D61CBB">
        <w:t>.</w:t>
      </w:r>
      <w:r>
        <w:t xml:space="preserve"> Sumarni prikaz učenika i ispita koje su prijavili</w:t>
      </w:r>
      <w:bookmarkEnd w:id="58"/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F74CF2" w:rsidRPr="00F74A08" w14:paraId="496A0B4C" w14:textId="77777777" w:rsidTr="00C521A3">
        <w:tc>
          <w:tcPr>
            <w:tcW w:w="1271" w:type="dxa"/>
          </w:tcPr>
          <w:p w14:paraId="1076248D" w14:textId="77777777" w:rsidR="00F74CF2" w:rsidRPr="00F74A08" w:rsidRDefault="00F74CF2" w:rsidP="00C521A3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00F74A08">
              <w:rPr>
                <w:noProof/>
                <w:lang w:eastAsia="hr-HR"/>
              </w:rPr>
              <w:drawing>
                <wp:inline distT="0" distB="0" distL="0" distR="0" wp14:anchorId="04403782" wp14:editId="2E9E21FC">
                  <wp:extent cx="360000" cy="360000"/>
                  <wp:effectExtent l="0" t="0" r="2540" b="254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14:paraId="7E98DD2D" w14:textId="7CF8D2E9" w:rsidR="00F74CF2" w:rsidRPr="00F74A08" w:rsidRDefault="00F74CF2" w:rsidP="00C521A3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00F74CF2">
              <w:rPr>
                <w:rFonts w:ascii="Arial" w:eastAsia="Times New Roman" w:hAnsi="Arial" w:cs="Arial"/>
              </w:rPr>
              <w:t>Podatke o pojedinim učenicima ili predmetima moguće je izdvojiti na neki od načina</w:t>
            </w:r>
            <w:r w:rsidR="001421F1">
              <w:rPr>
                <w:rFonts w:ascii="Arial" w:eastAsia="Times New Roman" w:hAnsi="Arial" w:cs="Arial"/>
              </w:rPr>
              <w:t xml:space="preserve"> opisanih u poglavlju </w:t>
            </w:r>
            <w:r w:rsidR="001421F1" w:rsidRPr="001421F1">
              <w:rPr>
                <w:rFonts w:ascii="Arial" w:eastAsia="Times New Roman" w:hAnsi="Arial" w:cs="Arial"/>
                <w:i/>
                <w:iCs/>
              </w:rPr>
              <w:t>Filtriranje i pretraživanje podataka</w:t>
            </w:r>
            <w:r w:rsidR="001421F1">
              <w:rPr>
                <w:rFonts w:ascii="Arial" w:eastAsia="Times New Roman" w:hAnsi="Arial" w:cs="Arial"/>
              </w:rPr>
              <w:t xml:space="preserve"> (</w:t>
            </w:r>
            <w:r w:rsidR="00237384">
              <w:rPr>
                <w:rFonts w:ascii="Arial" w:eastAsia="Times New Roman" w:hAnsi="Arial" w:cs="Arial"/>
              </w:rPr>
              <w:t>s</w:t>
            </w:r>
            <w:r w:rsidR="001421F1">
              <w:rPr>
                <w:rFonts w:ascii="Arial" w:eastAsia="Times New Roman" w:hAnsi="Arial" w:cs="Arial"/>
              </w:rPr>
              <w:t>tranic</w:t>
            </w:r>
            <w:r w:rsidR="00237384">
              <w:rPr>
                <w:rFonts w:ascii="Arial" w:eastAsia="Times New Roman" w:hAnsi="Arial" w:cs="Arial"/>
              </w:rPr>
              <w:t>a</w:t>
            </w:r>
            <w:r w:rsidR="001421F1">
              <w:rPr>
                <w:rFonts w:ascii="Arial" w:eastAsia="Times New Roman" w:hAnsi="Arial" w:cs="Arial"/>
              </w:rPr>
              <w:t xml:space="preserve"> 1</w:t>
            </w:r>
            <w:r w:rsidR="00383A2C">
              <w:rPr>
                <w:rFonts w:ascii="Arial" w:eastAsia="Times New Roman" w:hAnsi="Arial" w:cs="Arial"/>
              </w:rPr>
              <w:t>6</w:t>
            </w:r>
            <w:r w:rsidR="00237384">
              <w:rPr>
                <w:rFonts w:ascii="Arial" w:eastAsia="Times New Roman" w:hAnsi="Arial" w:cs="Arial"/>
              </w:rPr>
              <w:t>)</w:t>
            </w:r>
            <w:r w:rsidRPr="00F74CF2">
              <w:rPr>
                <w:rFonts w:ascii="Arial" w:eastAsia="Times New Roman" w:hAnsi="Arial" w:cs="Arial"/>
              </w:rPr>
              <w:t>.</w:t>
            </w:r>
          </w:p>
        </w:tc>
      </w:tr>
    </w:tbl>
    <w:p w14:paraId="696C22B2" w14:textId="77777777" w:rsidR="008068E2" w:rsidRDefault="008068E2" w:rsidP="008068E2">
      <w:pPr>
        <w:pStyle w:val="Naslov5"/>
      </w:pPr>
      <w:r>
        <w:t>Završnost</w:t>
      </w:r>
    </w:p>
    <w:p w14:paraId="1F31A5AA" w14:textId="55308F03" w:rsidR="00B30D43" w:rsidRDefault="008068E2" w:rsidP="008068E2">
      <w:r>
        <w:t xml:space="preserve">U izborniku </w:t>
      </w:r>
      <w:r w:rsidRPr="008068E2">
        <w:rPr>
          <w:i/>
          <w:iCs/>
        </w:rPr>
        <w:t>Završnost</w:t>
      </w:r>
      <w:r>
        <w:t xml:space="preserve"> nalaze se kartice u kojima se vodi evidencija o tome jesu li učenici ispunili uvjete za izlazak na ispite državne mature. </w:t>
      </w:r>
    </w:p>
    <w:p w14:paraId="0B081FFB" w14:textId="3BEF3763" w:rsidR="00631668" w:rsidRDefault="00A650CB" w:rsidP="00355A19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632CB3B8" wp14:editId="67639B4E">
            <wp:extent cx="5759450" cy="1654175"/>
            <wp:effectExtent l="12700" t="12700" r="19050" b="9525"/>
            <wp:docPr id="258" name="Slika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541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EF4B69" w14:textId="4AD0F28A" w:rsidR="00A43E71" w:rsidRDefault="00631668" w:rsidP="00631668">
      <w:pPr>
        <w:pStyle w:val="Opisslike"/>
        <w:jc w:val="center"/>
      </w:pPr>
      <w:bookmarkStart w:id="59" w:name="_Toc12702188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36</w:t>
      </w:r>
      <w:r>
        <w:fldChar w:fldCharType="end"/>
      </w:r>
      <w:r w:rsidR="00D61CBB">
        <w:t>.</w:t>
      </w:r>
      <w:r>
        <w:t xml:space="preserve"> Kartice izbornika </w:t>
      </w:r>
      <w:r w:rsidRPr="001C67C7">
        <w:rPr>
          <w:i/>
          <w:iCs/>
        </w:rPr>
        <w:t>Završnost</w:t>
      </w:r>
      <w:bookmarkEnd w:id="59"/>
    </w:p>
    <w:p w14:paraId="08BA21FE" w14:textId="77777777" w:rsidR="00154250" w:rsidRDefault="00154250" w:rsidP="00154250">
      <w:r>
        <w:t xml:space="preserve">U ovom se izborniku nalaze kartice: </w:t>
      </w:r>
      <w:r w:rsidRPr="00631668">
        <w:rPr>
          <w:i/>
          <w:iCs/>
        </w:rPr>
        <w:t>Prolaznost na kraju nastavne godine</w:t>
      </w:r>
      <w:r>
        <w:t xml:space="preserve">, </w:t>
      </w:r>
      <w:r w:rsidRPr="00631668">
        <w:rPr>
          <w:i/>
          <w:iCs/>
        </w:rPr>
        <w:t>Prolaznost nakon popravnog ispita</w:t>
      </w:r>
      <w:r>
        <w:t xml:space="preserve">, </w:t>
      </w:r>
      <w:r w:rsidRPr="00631668">
        <w:rPr>
          <w:i/>
          <w:iCs/>
        </w:rPr>
        <w:t>Obrana završnog rada</w:t>
      </w:r>
      <w:r>
        <w:t xml:space="preserve">, </w:t>
      </w:r>
      <w:r w:rsidRPr="00631668">
        <w:rPr>
          <w:i/>
          <w:iCs/>
        </w:rPr>
        <w:t>Prošlogodišnji učenici</w:t>
      </w:r>
      <w:r>
        <w:t xml:space="preserve"> i </w:t>
      </w:r>
      <w:r w:rsidRPr="00631668">
        <w:rPr>
          <w:i/>
          <w:iCs/>
        </w:rPr>
        <w:t>Nastavak obrazovanja</w:t>
      </w:r>
      <w:r>
        <w:t>.</w:t>
      </w:r>
    </w:p>
    <w:p w14:paraId="4806E3DF" w14:textId="6CB26406" w:rsidR="00851C71" w:rsidRDefault="004A1E0C" w:rsidP="00631668">
      <w:r>
        <w:lastRenderedPageBreak/>
        <w:t xml:space="preserve">Na kartici </w:t>
      </w:r>
      <w:r w:rsidRPr="004939D4">
        <w:rPr>
          <w:i/>
          <w:iCs/>
        </w:rPr>
        <w:t>Prolaznost na kraju nastavne godine</w:t>
      </w:r>
      <w:r>
        <w:t xml:space="preserve"> </w:t>
      </w:r>
      <w:r w:rsidR="00715C96">
        <w:t>(Slika 37</w:t>
      </w:r>
      <w:r w:rsidR="000C6484">
        <w:t>.</w:t>
      </w:r>
      <w:r w:rsidR="00715C96">
        <w:t xml:space="preserve">) </w:t>
      </w:r>
      <w:r>
        <w:t>označavaju se učenici koj</w:t>
      </w:r>
      <w:r w:rsidR="009B7A8F">
        <w:t>i su nastavnu godinu završili s uspjehom</w:t>
      </w:r>
      <w:r w:rsidR="004939D4">
        <w:t>.</w:t>
      </w:r>
      <w:r w:rsidR="00E04B65">
        <w:t xml:space="preserve"> Time su stekli </w:t>
      </w:r>
      <w:r w:rsidR="00607289">
        <w:t xml:space="preserve">pravo izlaska na ispite državne mature u ljetnom roku. </w:t>
      </w:r>
    </w:p>
    <w:p w14:paraId="69508928" w14:textId="77777777" w:rsidR="00715C96" w:rsidRDefault="00715C96" w:rsidP="00715C96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327D7F1C" wp14:editId="2EF627CF">
            <wp:extent cx="5040000" cy="3324066"/>
            <wp:effectExtent l="12700" t="12700" r="14605" b="16510"/>
            <wp:docPr id="259" name="Slika 259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Slika 259" descr="Slika na kojoj se prikazuje stol&#10;&#10;Opis je automatski generiran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2406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97D16D" w14:textId="57A5B026" w:rsidR="00851C71" w:rsidRDefault="00715C96" w:rsidP="00715C96">
      <w:pPr>
        <w:pStyle w:val="Opisslike"/>
        <w:jc w:val="center"/>
      </w:pPr>
      <w:bookmarkStart w:id="60" w:name="_Toc12702188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37</w:t>
      </w:r>
      <w:r>
        <w:fldChar w:fldCharType="end"/>
      </w:r>
      <w:r w:rsidR="001449C9">
        <w:t>.</w:t>
      </w:r>
      <w:r>
        <w:t xml:space="preserve"> Označavanje učenika koji su s uspjehom završili nastavnu godinu</w:t>
      </w:r>
      <w:bookmarkEnd w:id="60"/>
    </w:p>
    <w:p w14:paraId="576D6A70" w14:textId="2C1E51E9" w:rsidR="00631668" w:rsidRDefault="000C6651" w:rsidP="00631668">
      <w:r>
        <w:t>U</w:t>
      </w:r>
      <w:r w:rsidR="00607289">
        <w:t xml:space="preserve">čenici strukovnih škola </w:t>
      </w:r>
      <w:commentRangeStart w:id="61"/>
      <w:r w:rsidR="00607289">
        <w:t>moraju</w:t>
      </w:r>
      <w:commentRangeEnd w:id="61"/>
      <w:r>
        <w:commentReference w:id="61"/>
      </w:r>
      <w:r w:rsidR="004D1A37">
        <w:t xml:space="preserve"> </w:t>
      </w:r>
      <w:r>
        <w:t xml:space="preserve">i </w:t>
      </w:r>
      <w:r w:rsidR="004D1A37">
        <w:t xml:space="preserve">obraniti završni rad. </w:t>
      </w:r>
      <w:r w:rsidR="00D77562">
        <w:t>Poda</w:t>
      </w:r>
      <w:r>
        <w:t>t</w:t>
      </w:r>
      <w:r w:rsidR="00D77562">
        <w:t xml:space="preserve">ci o tome </w:t>
      </w:r>
      <w:r w:rsidR="00CA64BB">
        <w:t xml:space="preserve">prikazuju se na kartici </w:t>
      </w:r>
      <w:r w:rsidR="00CA64BB" w:rsidRPr="347563CF">
        <w:rPr>
          <w:i/>
          <w:iCs/>
        </w:rPr>
        <w:t>Obrana završnog rada</w:t>
      </w:r>
      <w:r w:rsidR="00CA64BB">
        <w:t>.</w:t>
      </w:r>
    </w:p>
    <w:p w14:paraId="52219AEC" w14:textId="77777777" w:rsidR="00CD70DD" w:rsidRDefault="009A7860" w:rsidP="00CD70DD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7A937DC8" wp14:editId="2D2D34D8">
            <wp:extent cx="5040000" cy="2743387"/>
            <wp:effectExtent l="12700" t="12700" r="14605" b="12700"/>
            <wp:docPr id="260" name="Slika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4338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58B146" w14:textId="22392679" w:rsidR="009A7860" w:rsidRDefault="00CD70DD" w:rsidP="00CD70DD">
      <w:pPr>
        <w:pStyle w:val="Opisslike"/>
        <w:jc w:val="center"/>
      </w:pPr>
      <w:bookmarkStart w:id="62" w:name="_Toc12702188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38</w:t>
      </w:r>
      <w:r>
        <w:fldChar w:fldCharType="end"/>
      </w:r>
      <w:r w:rsidR="000C6651">
        <w:t>.</w:t>
      </w:r>
      <w:r>
        <w:t xml:space="preserve"> Označavanje učenika koji su obranili završni rad</w:t>
      </w:r>
      <w:bookmarkEnd w:id="62"/>
    </w:p>
    <w:p w14:paraId="490A40E4" w14:textId="0585A6BC" w:rsidR="00CA64BB" w:rsidRDefault="00CA64BB" w:rsidP="00631668">
      <w:r>
        <w:lastRenderedPageBreak/>
        <w:t xml:space="preserve">Učenici koji </w:t>
      </w:r>
      <w:r w:rsidR="00902DB7">
        <w:t>nastavnu godinu nisu završili s uspjehom</w:t>
      </w:r>
      <w:r w:rsidR="00B8329B">
        <w:t xml:space="preserve"> i upućuju se na dopunski rad i/ili popravni ispit</w:t>
      </w:r>
      <w:r w:rsidR="000C6651">
        <w:t>,</w:t>
      </w:r>
      <w:r w:rsidR="00967448">
        <w:t xml:space="preserve"> taj ispit moraju položiti u propisanom roku. </w:t>
      </w:r>
      <w:r w:rsidR="00ED6A12">
        <w:t xml:space="preserve">Prolaznost </w:t>
      </w:r>
      <w:r w:rsidR="00D55F9B">
        <w:t xml:space="preserve">učenika </w:t>
      </w:r>
      <w:r w:rsidR="00ED6A12">
        <w:t xml:space="preserve">nakon popravnih ispita označava se </w:t>
      </w:r>
      <w:r w:rsidR="00D55F9B">
        <w:t>na istoimenoj kartici.</w:t>
      </w:r>
    </w:p>
    <w:p w14:paraId="49597E90" w14:textId="735A254E" w:rsidR="00D55F9B" w:rsidRDefault="002F03FC" w:rsidP="00631668">
      <w:r>
        <w:t xml:space="preserve">Učenici </w:t>
      </w:r>
      <w:r w:rsidR="00A27D06">
        <w:t>g</w:t>
      </w:r>
      <w:r w:rsidR="009D40C2">
        <w:t xml:space="preserve">imnazija koji </w:t>
      </w:r>
      <w:r w:rsidR="002E68F6">
        <w:t>u ljetnom i jesenskom roku u kalendar</w:t>
      </w:r>
      <w:r w:rsidR="00B34899">
        <w:t xml:space="preserve">skoj godini u kojoj završavaju četvrti razred </w:t>
      </w:r>
      <w:r w:rsidR="009D40C2">
        <w:t>nisu položili sva tri</w:t>
      </w:r>
      <w:r w:rsidR="00C329C4">
        <w:t xml:space="preserve"> obvezna</w:t>
      </w:r>
      <w:r w:rsidR="009D40C2">
        <w:t xml:space="preserve"> ispita državne mature i </w:t>
      </w:r>
      <w:r w:rsidR="00C329C4">
        <w:t xml:space="preserve">učenici </w:t>
      </w:r>
      <w:r w:rsidR="009A48E4">
        <w:t>s</w:t>
      </w:r>
      <w:r w:rsidR="00C329C4">
        <w:t xml:space="preserve">trukovnih </w:t>
      </w:r>
      <w:commentRangeStart w:id="63"/>
      <w:r w:rsidR="00C329C4">
        <w:t>škola</w:t>
      </w:r>
      <w:commentRangeEnd w:id="63"/>
      <w:r>
        <w:commentReference w:id="63"/>
      </w:r>
      <w:r w:rsidR="00C329C4">
        <w:t xml:space="preserve"> koji nisu obranili završni rad </w:t>
      </w:r>
      <w:r w:rsidR="003A6516">
        <w:t>ostaju u sustavu još jednu godinu. Poda</w:t>
      </w:r>
      <w:r w:rsidR="000C6651">
        <w:t>t</w:t>
      </w:r>
      <w:r w:rsidR="003A6516">
        <w:t xml:space="preserve">ci o tim učenicima nalaze se na kartici </w:t>
      </w:r>
      <w:r w:rsidR="003A6516" w:rsidRPr="347563CF">
        <w:rPr>
          <w:i/>
          <w:iCs/>
        </w:rPr>
        <w:t>Prošlogodišnji učenici</w:t>
      </w:r>
      <w:r w:rsidR="003A6516">
        <w:t>.</w:t>
      </w:r>
      <w:r w:rsidR="009A48E4">
        <w:t xml:space="preserve"> Oni ispite državne mature također imaju pravo polagati u svojoj školi.</w:t>
      </w:r>
    </w:p>
    <w:p w14:paraId="06A78356" w14:textId="17C76A98" w:rsidR="009A48E4" w:rsidRDefault="00E20D8B" w:rsidP="00631668">
      <w:r>
        <w:t xml:space="preserve">Kartica </w:t>
      </w:r>
      <w:r w:rsidRPr="00391B27">
        <w:rPr>
          <w:i/>
          <w:iCs/>
        </w:rPr>
        <w:t>Nastavak obrazovanja</w:t>
      </w:r>
      <w:r>
        <w:t xml:space="preserve"> sadrži popis učenika koji </w:t>
      </w:r>
      <w:r w:rsidR="00391B27">
        <w:t xml:space="preserve">su završili trogodišnji program obrazovanja i </w:t>
      </w:r>
      <w:r w:rsidR="00FC479C">
        <w:t>upisali nastavak</w:t>
      </w:r>
      <w:r w:rsidR="000C6651">
        <w:t xml:space="preserve"> školovanja</w:t>
      </w:r>
      <w:r w:rsidR="00FC479C">
        <w:t>, odnosno četverogodišnji program.</w:t>
      </w:r>
    </w:p>
    <w:p w14:paraId="68664AB3" w14:textId="77777777" w:rsidR="00B13A78" w:rsidRDefault="00E80EDE" w:rsidP="00306A73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6049AB6B" wp14:editId="2C347E14">
            <wp:extent cx="5040000" cy="2984547"/>
            <wp:effectExtent l="12700" t="12700" r="14605" b="12700"/>
            <wp:docPr id="262" name="Slika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8454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6BF939" w14:textId="58511160" w:rsidR="00C216FF" w:rsidRDefault="00B13A78" w:rsidP="00B13A78">
      <w:pPr>
        <w:pStyle w:val="Opisslike"/>
        <w:jc w:val="center"/>
      </w:pPr>
      <w:bookmarkStart w:id="64" w:name="_Toc12702189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39</w:t>
      </w:r>
      <w:r>
        <w:fldChar w:fldCharType="end"/>
      </w:r>
      <w:r w:rsidR="000C6651">
        <w:t>.</w:t>
      </w:r>
      <w:r>
        <w:t xml:space="preserve"> Prikaz učenika koji su završili trogodišnji program i upisali nastavak obrazovanja</w:t>
      </w:r>
      <w:bookmarkEnd w:id="64"/>
    </w:p>
    <w:p w14:paraId="294B5D89" w14:textId="0B5CE1FA" w:rsidR="001C67C7" w:rsidRDefault="00DF477E" w:rsidP="00F1786C">
      <w:pPr>
        <w:pStyle w:val="Naslov4"/>
      </w:pPr>
      <w:bookmarkStart w:id="65" w:name="_Toc127021839"/>
      <w:r>
        <w:t>Prigovori</w:t>
      </w:r>
      <w:bookmarkEnd w:id="65"/>
    </w:p>
    <w:p w14:paraId="352BEC44" w14:textId="4AB8A720" w:rsidR="005C56D0" w:rsidRDefault="005C56D0" w:rsidP="005C56D0">
      <w:r w:rsidRPr="00763F2E">
        <w:t xml:space="preserve">Prema </w:t>
      </w:r>
      <w:r w:rsidRPr="00763F2E">
        <w:rPr>
          <w:i/>
          <w:iCs/>
        </w:rPr>
        <w:t>Pravilniku o polaganju državne mature</w:t>
      </w:r>
      <w:r>
        <w:rPr>
          <w:i/>
          <w:iCs/>
        </w:rPr>
        <w:t xml:space="preserve"> (</w:t>
      </w:r>
      <w:hyperlink r:id="rId93" w:history="1">
        <w:r w:rsidRPr="008E70F4">
          <w:rPr>
            <w:rStyle w:val="Hiperveza"/>
          </w:rPr>
          <w:t>https://www.ncvvo.hr/pravilnik-o-polaganju-drzavne-mature-2/</w:t>
        </w:r>
      </w:hyperlink>
      <w:r>
        <w:rPr>
          <w:i/>
          <w:iCs/>
        </w:rPr>
        <w:t>)</w:t>
      </w:r>
      <w:r w:rsidRPr="00763F2E">
        <w:t xml:space="preserve">, </w:t>
      </w:r>
      <w:r>
        <w:t xml:space="preserve">pristupnici </w:t>
      </w:r>
      <w:r w:rsidRPr="00763F2E">
        <w:t>mogu podnijeti prigovor na</w:t>
      </w:r>
      <w:r>
        <w:t xml:space="preserve"> </w:t>
      </w:r>
      <w:r w:rsidRPr="005C56D0">
        <w:rPr>
          <w:b/>
          <w:bCs/>
        </w:rPr>
        <w:t>provedbu</w:t>
      </w:r>
      <w:r>
        <w:t xml:space="preserve"> ili na </w:t>
      </w:r>
      <w:r w:rsidRPr="005C56D0">
        <w:rPr>
          <w:b/>
          <w:bCs/>
        </w:rPr>
        <w:t>ocjenu</w:t>
      </w:r>
      <w:r>
        <w:t xml:space="preserve"> ispita.</w:t>
      </w:r>
      <w:r w:rsidR="008E06DB">
        <w:t xml:space="preserve"> </w:t>
      </w:r>
      <w:r w:rsidR="006071DD">
        <w:t xml:space="preserve">Prigovori se dodaju i pregledavaju </w:t>
      </w:r>
      <w:r w:rsidR="001E5C6E">
        <w:t xml:space="preserve">naredbama izbornika </w:t>
      </w:r>
      <w:r w:rsidR="001E5C6E" w:rsidRPr="001609C2">
        <w:rPr>
          <w:i/>
          <w:iCs/>
        </w:rPr>
        <w:t>Prigovori</w:t>
      </w:r>
      <w:r w:rsidR="001E5C6E">
        <w:t xml:space="preserve"> (Slika 40</w:t>
      </w:r>
      <w:r w:rsidR="005861EB">
        <w:t>.</w:t>
      </w:r>
      <w:r w:rsidR="001E5C6E">
        <w:t>).</w:t>
      </w:r>
    </w:p>
    <w:p w14:paraId="3E752AE0" w14:textId="77777777" w:rsidR="001609C2" w:rsidRDefault="00535A73" w:rsidP="001609C2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5B0DF913" wp14:editId="7EEC2BC4">
            <wp:extent cx="1800000" cy="843498"/>
            <wp:effectExtent l="12700" t="12700" r="16510" b="7620"/>
            <wp:docPr id="263" name="Slika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4349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0A097B" w14:textId="28F04095" w:rsidR="001E5C6E" w:rsidRDefault="001609C2" w:rsidP="001609C2">
      <w:pPr>
        <w:pStyle w:val="Opisslike"/>
        <w:jc w:val="center"/>
      </w:pPr>
      <w:bookmarkStart w:id="66" w:name="_Toc12702189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40</w:t>
      </w:r>
      <w:r>
        <w:fldChar w:fldCharType="end"/>
      </w:r>
      <w:r w:rsidR="005861EB">
        <w:t>.</w:t>
      </w:r>
      <w:r>
        <w:t xml:space="preserve"> Izbornik </w:t>
      </w:r>
      <w:r w:rsidRPr="003F0AAF">
        <w:rPr>
          <w:i/>
          <w:iCs/>
        </w:rPr>
        <w:t>Prigovori</w:t>
      </w:r>
      <w:bookmarkEnd w:id="66"/>
    </w:p>
    <w:p w14:paraId="36EAAC67" w14:textId="4E521EBB" w:rsidR="00DA3C22" w:rsidRDefault="00DA3C22" w:rsidP="00DA3C22">
      <w:r>
        <w:lastRenderedPageBreak/>
        <w:t xml:space="preserve">Prigovor vezan uz </w:t>
      </w:r>
      <w:r w:rsidRPr="2B8640EB">
        <w:rPr>
          <w:b/>
          <w:bCs/>
        </w:rPr>
        <w:t>nepravilnosti u provedbi ispita</w:t>
      </w:r>
      <w:r>
        <w:t xml:space="preserve"> </w:t>
      </w:r>
      <w:r w:rsidR="00E34B48">
        <w:t xml:space="preserve">(neadekvatni uvjeti, buka u učionici i slično) </w:t>
      </w:r>
      <w:r>
        <w:t xml:space="preserve">učenici u pisanom obliku podnose Školskom ispitnom povjerenstvu </w:t>
      </w:r>
      <w:r w:rsidR="003D6983">
        <w:t xml:space="preserve">(ŠIP) </w:t>
      </w:r>
      <w:r>
        <w:t>u školi najkasnije 48 sati od pisanja ispita</w:t>
      </w:r>
      <w:r w:rsidR="005861EB">
        <w:t xml:space="preserve">. </w:t>
      </w:r>
      <w:r w:rsidR="002D59E7">
        <w:t>Š</w:t>
      </w:r>
      <w:r w:rsidR="005861EB">
        <w:t>kolsko ispitno povjerenstvo</w:t>
      </w:r>
      <w:r w:rsidR="001A0B15">
        <w:t xml:space="preserve"> </w:t>
      </w:r>
      <w:r w:rsidR="00E93F75" w:rsidRPr="00E93F75">
        <w:t xml:space="preserve">donosi mišljenje o </w:t>
      </w:r>
      <w:r w:rsidR="001A0B15">
        <w:t xml:space="preserve">njegovoj </w:t>
      </w:r>
      <w:r w:rsidR="00E93F75" w:rsidRPr="00E93F75">
        <w:t xml:space="preserve">opravdanosti. Smatra li Povjerenstvo da je prigovor opravdan, ispitni </w:t>
      </w:r>
      <w:r w:rsidR="005861EB">
        <w:t xml:space="preserve">ga </w:t>
      </w:r>
      <w:r w:rsidR="00E93F75" w:rsidRPr="00E93F75">
        <w:t>koordinator unosi u sustav</w:t>
      </w:r>
      <w:r w:rsidR="006D6D02">
        <w:t xml:space="preserve"> kroz obrazac </w:t>
      </w:r>
      <w:r w:rsidR="006D6D02" w:rsidRPr="007C4731">
        <w:rPr>
          <w:i/>
          <w:iCs/>
        </w:rPr>
        <w:t>Prigovori na provedbu ispita</w:t>
      </w:r>
      <w:r w:rsidR="00654C69">
        <w:t>.</w:t>
      </w:r>
    </w:p>
    <w:p w14:paraId="4F8EF03E" w14:textId="0CF07542" w:rsidR="00596683" w:rsidRDefault="005D281A" w:rsidP="00DA3C22">
      <w:r>
        <w:t xml:space="preserve">Prigovor se dodaje </w:t>
      </w:r>
      <w:r w:rsidR="00596683">
        <w:t xml:space="preserve">klikom na ikonu </w:t>
      </w:r>
      <w:r w:rsidR="00596683" w:rsidRPr="00596683">
        <w:rPr>
          <w:noProof/>
          <w:lang w:eastAsia="hr-HR"/>
        </w:rPr>
        <w:drawing>
          <wp:inline distT="0" distB="0" distL="0" distR="0" wp14:anchorId="2E54976C" wp14:editId="7E41DCE0">
            <wp:extent cx="205758" cy="198137"/>
            <wp:effectExtent l="0" t="0" r="3810" b="0"/>
            <wp:docPr id="229" name="Slika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05758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683">
        <w:t xml:space="preserve"> </w:t>
      </w:r>
      <w:r w:rsidR="00161093">
        <w:t>koja se nalazi na alatnoj traci.</w:t>
      </w:r>
      <w:r w:rsidR="001C575F">
        <w:t xml:space="preserve"> Otvara se </w:t>
      </w:r>
      <w:r w:rsidR="00847B84">
        <w:t xml:space="preserve">padajući izbornik s popisom učenika u kojem je </w:t>
      </w:r>
      <w:r w:rsidR="00AC737B">
        <w:t>potrebno</w:t>
      </w:r>
      <w:r w:rsidR="00847B84">
        <w:t xml:space="preserve"> odabrati ime i prezime učenika koji podnos</w:t>
      </w:r>
      <w:r w:rsidR="00915D8B">
        <w:t>i prigovor</w:t>
      </w:r>
      <w:r w:rsidR="00AC737B">
        <w:t xml:space="preserve"> (Slika</w:t>
      </w:r>
      <w:r w:rsidR="008E5BBD">
        <w:t xml:space="preserve"> </w:t>
      </w:r>
      <w:r w:rsidR="00E7432E">
        <w:t>41</w:t>
      </w:r>
      <w:r w:rsidR="005861EB">
        <w:t>.</w:t>
      </w:r>
      <w:r w:rsidR="008E5BBD">
        <w:t>)</w:t>
      </w:r>
      <w:r w:rsidR="00C4541B">
        <w:t xml:space="preserve"> te </w:t>
      </w:r>
      <w:r w:rsidR="00CB3655">
        <w:t>klikom na ikonu diskete (</w:t>
      </w:r>
      <w:r w:rsidR="00CB3655" w:rsidRPr="007D5C1D">
        <w:rPr>
          <w:noProof/>
          <w:lang w:eastAsia="hr-HR"/>
        </w:rPr>
        <w:drawing>
          <wp:inline distT="0" distB="0" distL="0" distR="0" wp14:anchorId="5831996C" wp14:editId="01D7A100">
            <wp:extent cx="205758" cy="160034"/>
            <wp:effectExtent l="0" t="0" r="3810" b="0"/>
            <wp:docPr id="231" name="Slika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05758" cy="16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655">
        <w:t xml:space="preserve">) </w:t>
      </w:r>
      <w:r w:rsidR="00C4541B">
        <w:t>spremiti promjene</w:t>
      </w:r>
      <w:r w:rsidR="00CB3655">
        <w:t xml:space="preserve"> (Slika </w:t>
      </w:r>
      <w:r w:rsidR="00E7432E">
        <w:t>42</w:t>
      </w:r>
      <w:r w:rsidR="005861EB">
        <w:t>.</w:t>
      </w:r>
      <w:r w:rsidR="00CB3655">
        <w:t>)</w:t>
      </w:r>
      <w:r w:rsidR="00915D8B">
        <w:t>.</w:t>
      </w:r>
    </w:p>
    <w:p w14:paraId="632246CF" w14:textId="67CA5525" w:rsidR="00654C69" w:rsidRDefault="004D3237" w:rsidP="00306A73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B839D1" wp14:editId="4FFB67DE">
                <wp:simplePos x="0" y="0"/>
                <wp:positionH relativeFrom="column">
                  <wp:posOffset>424534</wp:posOffset>
                </wp:positionH>
                <wp:positionV relativeFrom="paragraph">
                  <wp:posOffset>636718</wp:posOffset>
                </wp:positionV>
                <wp:extent cx="204568" cy="211015"/>
                <wp:effectExtent l="0" t="0" r="24130" b="17780"/>
                <wp:wrapNone/>
                <wp:docPr id="35" name="Pravokutnik: zaobljeni kutov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68" cy="2110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BFB4B" id="Pravokutnik: zaobljeni kutovi 35" o:spid="_x0000_s1026" style="position:absolute;margin-left:33.45pt;margin-top:50.15pt;width:16.1pt;height:16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" filled="f" strokecolor="red" strokeweight="2pt"/>
            </w:pict>
          </mc:Fallback>
        </mc:AlternateContent>
      </w:r>
      <w:r w:rsidR="00654C69">
        <w:rPr>
          <w:noProof/>
          <w:lang w:eastAsia="hr-HR"/>
        </w:rPr>
        <w:drawing>
          <wp:inline distT="0" distB="0" distL="0" distR="0" wp14:anchorId="218EAFCB" wp14:editId="077262F1">
            <wp:extent cx="5040000" cy="2561120"/>
            <wp:effectExtent l="12700" t="12700" r="14605" b="17145"/>
            <wp:docPr id="265" name="Slika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611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767268" w14:textId="7FCF15E7" w:rsidR="008E5BBD" w:rsidRDefault="008E5BBD" w:rsidP="008E5BBD">
      <w:pPr>
        <w:pStyle w:val="Opisslike"/>
        <w:jc w:val="center"/>
      </w:pPr>
      <w:bookmarkStart w:id="67" w:name="_Toc12702189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41</w:t>
      </w:r>
      <w:r>
        <w:fldChar w:fldCharType="end"/>
      </w:r>
      <w:r w:rsidR="005861EB">
        <w:t>.</w:t>
      </w:r>
      <w:r>
        <w:t xml:space="preserve"> Odabir učenika koji podnosi prigovor</w:t>
      </w:r>
      <w:bookmarkEnd w:id="67"/>
    </w:p>
    <w:p w14:paraId="2F7B7B11" w14:textId="77777777" w:rsidR="00306A73" w:rsidRPr="00306A73" w:rsidRDefault="00306A73" w:rsidP="00306A73"/>
    <w:p w14:paraId="7754B4AC" w14:textId="28E2A7DA" w:rsidR="00B639BC" w:rsidRDefault="006014C7" w:rsidP="00B639BC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1A4E2758" wp14:editId="1D281278">
            <wp:extent cx="5040000" cy="2353852"/>
            <wp:effectExtent l="12700" t="12700" r="14605" b="8890"/>
            <wp:docPr id="266" name="Slika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5385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56A54C" w14:textId="46883036" w:rsidR="00532F52" w:rsidRDefault="00B639BC" w:rsidP="00B639BC">
      <w:pPr>
        <w:pStyle w:val="Opisslike"/>
        <w:jc w:val="center"/>
      </w:pPr>
      <w:bookmarkStart w:id="68" w:name="_Toc12702189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42</w:t>
      </w:r>
      <w:r>
        <w:fldChar w:fldCharType="end"/>
      </w:r>
      <w:r w:rsidR="005861EB">
        <w:t>.</w:t>
      </w:r>
      <w:r>
        <w:t xml:space="preserve"> </w:t>
      </w:r>
      <w:r w:rsidR="002D5D5C">
        <w:t>Spremanje izmjena za odabranog učenika</w:t>
      </w:r>
      <w:bookmarkEnd w:id="68"/>
    </w:p>
    <w:p w14:paraId="44398BD2" w14:textId="3B2FD5D5" w:rsidR="00372718" w:rsidRDefault="005861EB" w:rsidP="00372718">
      <w:r>
        <w:t>Prigovor se n</w:t>
      </w:r>
      <w:r w:rsidR="00372718">
        <w:t>akon spremanja prikazuje u tabličnom obliku. Pored imena i prezimena učenika prikazuju se ikone za uređivanje (</w:t>
      </w:r>
      <w:r w:rsidR="00372718" w:rsidRPr="004433BE">
        <w:rPr>
          <w:noProof/>
          <w:lang w:eastAsia="hr-HR"/>
        </w:rPr>
        <w:drawing>
          <wp:inline distT="0" distB="0" distL="0" distR="0" wp14:anchorId="6EB5D7DE" wp14:editId="51276505">
            <wp:extent cx="167655" cy="167655"/>
            <wp:effectExtent l="0" t="0" r="3810" b="3810"/>
            <wp:docPr id="234" name="Slika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67655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718">
        <w:t>) i brisanje (</w:t>
      </w:r>
      <w:r w:rsidR="00372718" w:rsidRPr="009256CB">
        <w:rPr>
          <w:noProof/>
          <w:lang w:eastAsia="hr-HR"/>
        </w:rPr>
        <w:drawing>
          <wp:inline distT="0" distB="0" distL="0" distR="0" wp14:anchorId="6F5B56F1" wp14:editId="1E234B7F">
            <wp:extent cx="137172" cy="129551"/>
            <wp:effectExtent l="0" t="0" r="0" b="3810"/>
            <wp:docPr id="235" name="Slika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37172" cy="12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718">
        <w:t xml:space="preserve">) zapisa (Slika </w:t>
      </w:r>
      <w:r w:rsidR="00FF1B95">
        <w:t>4</w:t>
      </w:r>
      <w:r w:rsidR="00100059">
        <w:t>3</w:t>
      </w:r>
      <w:r w:rsidR="003A6F22">
        <w:t>.</w:t>
      </w:r>
      <w:r w:rsidR="00372718">
        <w:t xml:space="preserve">). </w:t>
      </w:r>
    </w:p>
    <w:p w14:paraId="6C682F17" w14:textId="0B7E1A78" w:rsidR="00FF1B95" w:rsidRDefault="00FF1B95" w:rsidP="00306A73">
      <w:pPr>
        <w:keepNext/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745085" wp14:editId="24A9CF45">
                <wp:simplePos x="0" y="0"/>
                <wp:positionH relativeFrom="column">
                  <wp:posOffset>444958</wp:posOffset>
                </wp:positionH>
                <wp:positionV relativeFrom="paragraph">
                  <wp:posOffset>828040</wp:posOffset>
                </wp:positionV>
                <wp:extent cx="237344" cy="228600"/>
                <wp:effectExtent l="12700" t="12700" r="17145" b="12700"/>
                <wp:wrapNone/>
                <wp:docPr id="194" name="Pravokutnik: zaobljeni kutovi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44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1D0B3" id="Pravokutnik: zaobljeni kutovi 194" o:spid="_x0000_s1026" style="position:absolute;margin-left:35.05pt;margin-top:65.2pt;width:18.7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" filled="f" strokecolor="red" strokeweight="2pt"/>
            </w:pict>
          </mc:Fallback>
        </mc:AlternateContent>
      </w:r>
      <w:r w:rsidR="00AA11BF">
        <w:rPr>
          <w:noProof/>
          <w:lang w:eastAsia="hr-HR"/>
        </w:rPr>
        <w:drawing>
          <wp:inline distT="0" distB="0" distL="0" distR="0" wp14:anchorId="7FCA2616" wp14:editId="7A951BF4">
            <wp:extent cx="5040000" cy="1987105"/>
            <wp:effectExtent l="12700" t="12700" r="14605" b="6985"/>
            <wp:docPr id="267" name="Slika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871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567F0D" w14:textId="352B25EB" w:rsidR="004850CA" w:rsidRDefault="00FF1B95" w:rsidP="00FF1B95">
      <w:pPr>
        <w:pStyle w:val="Opisslike"/>
        <w:jc w:val="center"/>
      </w:pPr>
      <w:bookmarkStart w:id="69" w:name="_Toc12702189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43</w:t>
      </w:r>
      <w:r>
        <w:fldChar w:fldCharType="end"/>
      </w:r>
      <w:r w:rsidR="003A6F22">
        <w:t>.</w:t>
      </w:r>
      <w:r>
        <w:t xml:space="preserve"> Ikone za uređivanje i brisanje prigovora</w:t>
      </w:r>
      <w:bookmarkEnd w:id="69"/>
    </w:p>
    <w:p w14:paraId="2A31BB32" w14:textId="28D779E2" w:rsidR="00B639BC" w:rsidRDefault="00B639BC" w:rsidP="00E74169">
      <w:r w:rsidRPr="00B639BC">
        <w:t>Ikona</w:t>
      </w:r>
      <w:r>
        <w:t xml:space="preserve"> </w:t>
      </w:r>
      <w:r w:rsidRPr="004433BE">
        <w:rPr>
          <w:noProof/>
          <w:lang w:eastAsia="hr-HR"/>
        </w:rPr>
        <w:drawing>
          <wp:inline distT="0" distB="0" distL="0" distR="0" wp14:anchorId="6B4DDAE8" wp14:editId="24D3F4D6">
            <wp:extent cx="167655" cy="167655"/>
            <wp:effectExtent l="0" t="0" r="3810" b="3810"/>
            <wp:docPr id="238" name="Slika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67655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639BC">
        <w:t>otvara obrazac u koje je potrebno upisati</w:t>
      </w:r>
      <w:r w:rsidR="001B09F5">
        <w:t xml:space="preserve"> </w:t>
      </w:r>
      <w:r w:rsidR="00F8263E">
        <w:t xml:space="preserve">tekst prigovora i mišljenje </w:t>
      </w:r>
      <w:r w:rsidR="003A6F22">
        <w:t>Š</w:t>
      </w:r>
      <w:r w:rsidR="00F8263E">
        <w:t xml:space="preserve">kolskog ispitnog povjerenstva. </w:t>
      </w:r>
      <w:r w:rsidR="007119A5">
        <w:t xml:space="preserve">Unesene podatke potrebno je spremiti klikom na gumb </w:t>
      </w:r>
      <w:r w:rsidR="007119A5" w:rsidRPr="00E74169">
        <w:rPr>
          <w:i/>
          <w:iCs/>
        </w:rPr>
        <w:t>Spremanje</w:t>
      </w:r>
      <w:r w:rsidR="007119A5">
        <w:t>. U slučaju odustajanja od spremanja promjena</w:t>
      </w:r>
      <w:r w:rsidR="00E74169">
        <w:t xml:space="preserve"> odabire se gumb </w:t>
      </w:r>
      <w:r w:rsidR="00E74169" w:rsidRPr="00E74169">
        <w:rPr>
          <w:i/>
          <w:iCs/>
        </w:rPr>
        <w:t>Opoziv</w:t>
      </w:r>
      <w:r w:rsidR="00A72237">
        <w:rPr>
          <w:i/>
          <w:iCs/>
        </w:rPr>
        <w:t xml:space="preserve"> </w:t>
      </w:r>
      <w:r w:rsidR="00A72237">
        <w:t xml:space="preserve">(Slika </w:t>
      </w:r>
      <w:r w:rsidR="00CE570C">
        <w:t>4</w:t>
      </w:r>
      <w:r w:rsidR="00100059">
        <w:t>4</w:t>
      </w:r>
      <w:r w:rsidR="003A6F22">
        <w:t>.</w:t>
      </w:r>
      <w:r w:rsidR="00A72237">
        <w:t>)</w:t>
      </w:r>
      <w:r w:rsidR="00E74169">
        <w:t>.</w:t>
      </w:r>
    </w:p>
    <w:p w14:paraId="5771AAC3" w14:textId="6C7A612B" w:rsidR="00E74169" w:rsidRDefault="004E0592" w:rsidP="00E74169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2DEEB186" wp14:editId="3EAC7BB0">
            <wp:extent cx="5040000" cy="2686703"/>
            <wp:effectExtent l="12700" t="12700" r="14605" b="18415"/>
            <wp:docPr id="268" name="Slika 26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Slika 268" descr="Slika na kojoj se prikazuje tekst&#10;&#10;Opis je automatski generiran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8670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CFAC37" w14:textId="6D6BACF0" w:rsidR="00B639BC" w:rsidRDefault="00E74169" w:rsidP="00E74169">
      <w:pPr>
        <w:pStyle w:val="Opisslike"/>
        <w:jc w:val="center"/>
      </w:pPr>
      <w:bookmarkStart w:id="70" w:name="_Toc12702189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44</w:t>
      </w:r>
      <w:r>
        <w:fldChar w:fldCharType="end"/>
      </w:r>
      <w:r w:rsidR="003A6F22">
        <w:t>.</w:t>
      </w:r>
      <w:r>
        <w:t xml:space="preserve"> Obrazac za unos i spremanje teksta prigovora na provedbu ispita</w:t>
      </w:r>
      <w:bookmarkEnd w:id="70"/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EB023D" w:rsidRPr="004408F9" w14:paraId="48F516BA" w14:textId="77777777" w:rsidTr="00C521A3">
        <w:tc>
          <w:tcPr>
            <w:tcW w:w="1271" w:type="dxa"/>
          </w:tcPr>
          <w:p w14:paraId="7161A5D2" w14:textId="77777777" w:rsidR="00EB023D" w:rsidRPr="004408F9" w:rsidRDefault="00EB023D" w:rsidP="00C521A3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bookmarkStart w:id="71" w:name="_Hlk121596232"/>
            <w:r w:rsidRPr="004408F9">
              <w:rPr>
                <w:noProof/>
                <w:lang w:eastAsia="hr-HR"/>
              </w:rPr>
              <w:drawing>
                <wp:inline distT="0" distB="0" distL="0" distR="0" wp14:anchorId="7D75C604" wp14:editId="2A3A8F99">
                  <wp:extent cx="360000" cy="360000"/>
                  <wp:effectExtent l="0" t="0" r="2540" b="2540"/>
                  <wp:docPr id="2029" name="Slika 2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14:paraId="4A235808" w14:textId="35CD63CA" w:rsidR="00EB023D" w:rsidRPr="004408F9" w:rsidRDefault="00EB023D" w:rsidP="00C521A3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00EB023D">
              <w:rPr>
                <w:rFonts w:ascii="Arial" w:eastAsia="Times New Roman" w:hAnsi="Arial" w:cs="Arial"/>
              </w:rPr>
              <w:t xml:space="preserve">Prigovor je moguće uređivati ili obrisati sve dok ima status </w:t>
            </w:r>
            <w:r w:rsidRPr="00EB023D">
              <w:rPr>
                <w:rFonts w:ascii="Arial" w:eastAsia="Times New Roman" w:hAnsi="Arial" w:cs="Arial"/>
                <w:i/>
                <w:iCs/>
              </w:rPr>
              <w:t>Zaprimljen</w:t>
            </w:r>
            <w:r w:rsidRPr="00EB023D">
              <w:rPr>
                <w:rFonts w:ascii="Arial" w:eastAsia="Times New Roman" w:hAnsi="Arial" w:cs="Arial"/>
              </w:rPr>
              <w:t xml:space="preserve">. Prigovori koji imaju status </w:t>
            </w:r>
            <w:r w:rsidRPr="00EB023D">
              <w:rPr>
                <w:rFonts w:ascii="Arial" w:eastAsia="Times New Roman" w:hAnsi="Arial" w:cs="Arial"/>
                <w:i/>
                <w:iCs/>
              </w:rPr>
              <w:t>Prihvaćen</w:t>
            </w:r>
            <w:r w:rsidRPr="00EB023D">
              <w:rPr>
                <w:rFonts w:ascii="Arial" w:eastAsia="Times New Roman" w:hAnsi="Arial" w:cs="Arial"/>
              </w:rPr>
              <w:t xml:space="preserve"> ili </w:t>
            </w:r>
            <w:r w:rsidRPr="00EB023D">
              <w:rPr>
                <w:rFonts w:ascii="Arial" w:eastAsia="Times New Roman" w:hAnsi="Arial" w:cs="Arial"/>
                <w:i/>
                <w:iCs/>
              </w:rPr>
              <w:t>Odbijen</w:t>
            </w:r>
            <w:r w:rsidRPr="00EB023D">
              <w:rPr>
                <w:rFonts w:ascii="Arial" w:eastAsia="Times New Roman" w:hAnsi="Arial" w:cs="Arial"/>
              </w:rPr>
              <w:t xml:space="preserve"> ne mogu se mijenjati.</w:t>
            </w:r>
          </w:p>
        </w:tc>
      </w:tr>
    </w:tbl>
    <w:bookmarkEnd w:id="71"/>
    <w:p w14:paraId="0F6F2321" w14:textId="611D79BD" w:rsidR="00E0168F" w:rsidRDefault="008E20BB" w:rsidP="00E0168F">
      <w:pPr>
        <w:keepNext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42D41FB3" wp14:editId="1E15D535">
            <wp:extent cx="4320000" cy="1808494"/>
            <wp:effectExtent l="12700" t="12700" r="10795" b="7620"/>
            <wp:docPr id="269" name="Slika 269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Slika 269" descr="Slika na kojoj se prikazuje stol&#10;&#10;Opis je automatski generiran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0849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D872EF" w14:textId="56D66B39" w:rsidR="00E0168F" w:rsidRPr="00AC51DF" w:rsidRDefault="00E0168F" w:rsidP="00E0168F">
      <w:pPr>
        <w:pStyle w:val="Opisslike"/>
        <w:jc w:val="center"/>
      </w:pPr>
      <w:bookmarkStart w:id="72" w:name="_Toc12702189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45</w:t>
      </w:r>
      <w:r>
        <w:fldChar w:fldCharType="end"/>
      </w:r>
      <w:r w:rsidR="003A6F22">
        <w:t>.</w:t>
      </w:r>
      <w:r>
        <w:t xml:space="preserve"> Mogući statusi prigovora</w:t>
      </w:r>
      <w:bookmarkEnd w:id="72"/>
    </w:p>
    <w:p w14:paraId="63E4B213" w14:textId="007A6D4E" w:rsidR="00DA3C22" w:rsidRPr="00763F2E" w:rsidRDefault="00DA3C22" w:rsidP="00DA3C22">
      <w:r w:rsidRPr="00763F2E">
        <w:t xml:space="preserve">Prigovor </w:t>
      </w:r>
      <w:r w:rsidRPr="00763F2E">
        <w:rPr>
          <w:b/>
          <w:bCs/>
        </w:rPr>
        <w:t>na ocjenu</w:t>
      </w:r>
      <w:r w:rsidRPr="00763F2E">
        <w:t xml:space="preserve"> </w:t>
      </w:r>
      <w:r w:rsidR="00E0168F">
        <w:t xml:space="preserve">učenici </w:t>
      </w:r>
      <w:r w:rsidRPr="00763F2E">
        <w:t>također podnos</w:t>
      </w:r>
      <w:r>
        <w:t>e</w:t>
      </w:r>
      <w:r w:rsidRPr="00763F2E">
        <w:t xml:space="preserve"> Školskom ispitnom povjerenstvu</w:t>
      </w:r>
      <w:r w:rsidR="00E0168F">
        <w:t xml:space="preserve"> i to</w:t>
      </w:r>
      <w:r w:rsidRPr="00763F2E">
        <w:t xml:space="preserve"> najkasnije </w:t>
      </w:r>
      <w:r w:rsidRPr="00763F2E">
        <w:rPr>
          <w:b/>
          <w:bCs/>
        </w:rPr>
        <w:t>48 sati od privremene objave rezultata</w:t>
      </w:r>
      <w:r w:rsidRPr="00763F2E">
        <w:t xml:space="preserve"> ispita. Ovaj prigovor podnosi se na </w:t>
      </w:r>
      <w:r w:rsidRPr="00763F2E">
        <w:rPr>
          <w:b/>
          <w:bCs/>
        </w:rPr>
        <w:t>bodovanje određenog zadatka</w:t>
      </w:r>
      <w:r>
        <w:rPr>
          <w:b/>
          <w:bCs/>
        </w:rPr>
        <w:t xml:space="preserve"> </w:t>
      </w:r>
      <w:r w:rsidRPr="00046DA0">
        <w:t>i m</w:t>
      </w:r>
      <w:r w:rsidRPr="00763F2E">
        <w:t>ora sadržavati sljedeće podatke:</w:t>
      </w:r>
    </w:p>
    <w:p w14:paraId="579067C1" w14:textId="27BD20DC" w:rsidR="00DA3C22" w:rsidRPr="00763F2E" w:rsidRDefault="00DA3C22" w:rsidP="00DA3C22">
      <w:pPr>
        <w:pStyle w:val="Odlomakpopisa"/>
        <w:numPr>
          <w:ilvl w:val="0"/>
          <w:numId w:val="29"/>
        </w:numPr>
      </w:pPr>
      <w:r>
        <w:t xml:space="preserve">naziv ispita i dijela ispita </w:t>
      </w:r>
      <w:r w:rsidR="002A15E4">
        <w:t xml:space="preserve">- </w:t>
      </w:r>
      <w:r>
        <w:t>ako se ispit sastoji od više dijelova</w:t>
      </w:r>
    </w:p>
    <w:p w14:paraId="59E943AF" w14:textId="77777777" w:rsidR="00DA3C22" w:rsidRPr="00763F2E" w:rsidRDefault="00DA3C22" w:rsidP="00DA3C22">
      <w:pPr>
        <w:pStyle w:val="Odlomakpopisa"/>
        <w:numPr>
          <w:ilvl w:val="0"/>
          <w:numId w:val="29"/>
        </w:numPr>
      </w:pPr>
      <w:r>
        <w:t>broj zadatka</w:t>
      </w:r>
    </w:p>
    <w:p w14:paraId="64D671FB" w14:textId="1DA25A63" w:rsidR="00DA3C22" w:rsidRPr="00763F2E" w:rsidRDefault="00DA3C22" w:rsidP="00DA3C22">
      <w:pPr>
        <w:pStyle w:val="Odlomakpopisa"/>
        <w:numPr>
          <w:ilvl w:val="0"/>
          <w:numId w:val="29"/>
        </w:numPr>
      </w:pPr>
      <w:r>
        <w:t>informaciju o tome na što se konkretno podnosi prigovor</w:t>
      </w:r>
      <w:r w:rsidR="002A15E4">
        <w:t>.</w:t>
      </w:r>
    </w:p>
    <w:p w14:paraId="10869AC7" w14:textId="1167A6A3" w:rsidR="003F4E53" w:rsidRDefault="00C06777" w:rsidP="00DA3C22">
      <w:pPr>
        <w:rPr>
          <w:b/>
          <w:bCs/>
        </w:rPr>
      </w:pPr>
      <w:r>
        <w:t xml:space="preserve">Kao i kod prigovora na provedbu, prvi </w:t>
      </w:r>
      <w:r w:rsidR="002A15E4">
        <w:t xml:space="preserve">je </w:t>
      </w:r>
      <w:r>
        <w:t xml:space="preserve">korak mišljenje </w:t>
      </w:r>
      <w:r w:rsidR="00DA3C22">
        <w:t>Školsko</w:t>
      </w:r>
      <w:r w:rsidR="005C48AB">
        <w:t>g</w:t>
      </w:r>
      <w:r w:rsidR="00DA3C22">
        <w:t xml:space="preserve"> ispitno</w:t>
      </w:r>
      <w:r w:rsidR="005C48AB">
        <w:t>g</w:t>
      </w:r>
      <w:r w:rsidR="00DA3C22">
        <w:t xml:space="preserve"> povjerenstv</w:t>
      </w:r>
      <w:r w:rsidR="005C48AB">
        <w:t>a.</w:t>
      </w:r>
      <w:r w:rsidR="00DA3C22">
        <w:t xml:space="preserve"> </w:t>
      </w:r>
      <w:r w:rsidR="005C48AB">
        <w:t xml:space="preserve">Procjeni li </w:t>
      </w:r>
      <w:r w:rsidR="00403BF4">
        <w:t>po</w:t>
      </w:r>
      <w:r w:rsidR="00DA3C22">
        <w:t xml:space="preserve">vjerenstvo da je prigovor opravdan, </w:t>
      </w:r>
      <w:r w:rsidR="00DA3C22" w:rsidRPr="00C3573E">
        <w:rPr>
          <w:b/>
          <w:bCs/>
        </w:rPr>
        <w:t xml:space="preserve">ispitni koordinator ga unosi </w:t>
      </w:r>
      <w:r w:rsidR="00403BF4">
        <w:t xml:space="preserve">kroz obrazac </w:t>
      </w:r>
      <w:r w:rsidR="003F4E53" w:rsidRPr="003E78E2">
        <w:rPr>
          <w:i/>
          <w:iCs/>
        </w:rPr>
        <w:t>Prigovori na ocjenu ispita</w:t>
      </w:r>
      <w:r w:rsidR="00A72237">
        <w:t xml:space="preserve"> (Slika </w:t>
      </w:r>
      <w:r w:rsidR="008D2255">
        <w:t>4</w:t>
      </w:r>
      <w:r w:rsidR="00DA1701">
        <w:t>6</w:t>
      </w:r>
      <w:r w:rsidR="002A15E4">
        <w:t>.</w:t>
      </w:r>
      <w:r w:rsidR="00A72237">
        <w:t>).</w:t>
      </w:r>
    </w:p>
    <w:p w14:paraId="33467687" w14:textId="1880DC5B" w:rsidR="00A72237" w:rsidRDefault="00D455C7" w:rsidP="00A72237">
      <w:pPr>
        <w:keepNext/>
      </w:pPr>
      <w:r>
        <w:rPr>
          <w:noProof/>
          <w:lang w:eastAsia="hr-HR"/>
        </w:rPr>
        <w:drawing>
          <wp:inline distT="0" distB="0" distL="0" distR="0" wp14:anchorId="229240BD" wp14:editId="2AE422EB">
            <wp:extent cx="5759450" cy="2728595"/>
            <wp:effectExtent l="12700" t="12700" r="19050" b="14605"/>
            <wp:docPr id="270" name="Slika 27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Slika 270" descr="Slika na kojoj se prikazuje tekst&#10;&#10;Opis je automatski generiran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285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3DEFF6" w14:textId="507073EF" w:rsidR="00A72237" w:rsidRDefault="00A72237" w:rsidP="00A72237">
      <w:pPr>
        <w:pStyle w:val="Opisslike"/>
        <w:jc w:val="center"/>
      </w:pPr>
      <w:bookmarkStart w:id="73" w:name="_Toc12702189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46</w:t>
      </w:r>
      <w:r>
        <w:fldChar w:fldCharType="end"/>
      </w:r>
      <w:r w:rsidR="002A15E4">
        <w:t>.</w:t>
      </w:r>
      <w:r>
        <w:t xml:space="preserve"> Prigovori na ocjenu ispita</w:t>
      </w:r>
      <w:bookmarkEnd w:id="73"/>
    </w:p>
    <w:p w14:paraId="6DF984C9" w14:textId="77777777" w:rsidR="006C25C7" w:rsidRDefault="001D15FC" w:rsidP="00DA3C22">
      <w:r>
        <w:t>Postupak unosa prigovora jednak je prethodno opisanom postupku za unos prigovora na provedbu ispita</w:t>
      </w:r>
      <w:r w:rsidR="00A26D19">
        <w:t xml:space="preserve">: </w:t>
      </w:r>
    </w:p>
    <w:p w14:paraId="27A1FF1F" w14:textId="77777777" w:rsidR="006C25C7" w:rsidRDefault="006C25C7" w:rsidP="006C25C7">
      <w:pPr>
        <w:pStyle w:val="Odlomakpopisa"/>
        <w:numPr>
          <w:ilvl w:val="0"/>
          <w:numId w:val="45"/>
        </w:numPr>
      </w:pPr>
      <w:r>
        <w:t>P</w:t>
      </w:r>
      <w:r w:rsidR="00A26D19">
        <w:t xml:space="preserve">rigovor se dodaje ikonom + s alatne trake. </w:t>
      </w:r>
    </w:p>
    <w:p w14:paraId="7954D7E4" w14:textId="051C84EC" w:rsidR="00F74264" w:rsidRDefault="00A26D19" w:rsidP="006C25C7">
      <w:pPr>
        <w:pStyle w:val="Odlomakpopisa"/>
        <w:numPr>
          <w:ilvl w:val="0"/>
          <w:numId w:val="45"/>
        </w:numPr>
      </w:pPr>
      <w:r>
        <w:t xml:space="preserve">Nakon </w:t>
      </w:r>
      <w:r w:rsidR="005E30BE">
        <w:t>odabira uče</w:t>
      </w:r>
      <w:r w:rsidR="006C1B4E">
        <w:t>nika</w:t>
      </w:r>
      <w:r w:rsidR="006C25C7">
        <w:t xml:space="preserve"> </w:t>
      </w:r>
      <w:r w:rsidR="001A0C97">
        <w:t>klikom na ikonu diskete sprem</w:t>
      </w:r>
      <w:r w:rsidR="00F74264">
        <w:t>aju se podatci o učeniku čime se otvara mogućnost izmjene i/ili brisanja zapisa</w:t>
      </w:r>
      <w:r w:rsidR="002A15E4">
        <w:t>.</w:t>
      </w:r>
    </w:p>
    <w:p w14:paraId="00FB5413" w14:textId="548A7EE1" w:rsidR="00BC25D5" w:rsidRDefault="00F45EB1" w:rsidP="00BC25D5">
      <w:pPr>
        <w:pStyle w:val="Odlomakpopisa"/>
        <w:numPr>
          <w:ilvl w:val="0"/>
          <w:numId w:val="45"/>
        </w:numPr>
      </w:pPr>
      <w:r>
        <w:t xml:space="preserve">Odabirom </w:t>
      </w:r>
      <w:r w:rsidR="006E0131">
        <w:t>ikon</w:t>
      </w:r>
      <w:r>
        <w:t>e</w:t>
      </w:r>
      <w:r w:rsidR="006E0131">
        <w:t xml:space="preserve"> za uređivanje</w:t>
      </w:r>
      <w:r w:rsidR="00BC25D5">
        <w:t xml:space="preserve"> otvara </w:t>
      </w:r>
      <w:r>
        <w:t xml:space="preserve">se </w:t>
      </w:r>
      <w:r w:rsidR="00BC25D5">
        <w:t>obrazac</w:t>
      </w:r>
      <w:r>
        <w:t xml:space="preserve"> za unos teksta prigovora.</w:t>
      </w:r>
    </w:p>
    <w:p w14:paraId="7883352D" w14:textId="66F6AA76" w:rsidR="001D15FC" w:rsidRDefault="005132FD" w:rsidP="0080370A">
      <w:pPr>
        <w:keepNext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1FF668D4" wp14:editId="120B392D">
            <wp:extent cx="5076000" cy="3687508"/>
            <wp:effectExtent l="12700" t="12700" r="17145" b="8255"/>
            <wp:docPr id="271" name="Slika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368750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DE19E9" w14:textId="32241732" w:rsidR="001D15FC" w:rsidRPr="00763F2E" w:rsidRDefault="001D15FC" w:rsidP="001D15FC">
      <w:pPr>
        <w:pStyle w:val="Opisslike"/>
        <w:jc w:val="center"/>
      </w:pPr>
      <w:bookmarkStart w:id="74" w:name="_Toc12702189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47</w:t>
      </w:r>
      <w:r>
        <w:fldChar w:fldCharType="end"/>
      </w:r>
      <w:r w:rsidR="002A15E4">
        <w:t>.</w:t>
      </w:r>
      <w:r>
        <w:t xml:space="preserve"> Obrazac za unos prigovora na ocjenu ispita.</w:t>
      </w:r>
      <w:bookmarkEnd w:id="74"/>
    </w:p>
    <w:p w14:paraId="7160BCE2" w14:textId="2D9A9B41" w:rsidR="003F2745" w:rsidRPr="00763F2E" w:rsidRDefault="0086316E" w:rsidP="005C56D0">
      <w:r>
        <w:t>Na slici 4</w:t>
      </w:r>
      <w:r w:rsidR="00F45EB1">
        <w:t>8</w:t>
      </w:r>
      <w:r w:rsidR="002A15E4">
        <w:t>.</w:t>
      </w:r>
      <w:r>
        <w:t xml:space="preserve"> nalazi se primjer ispravno podnesenog prigovora na ocjenu</w:t>
      </w:r>
      <w:r w:rsidR="002D30DE">
        <w:t xml:space="preserve"> ispita.</w:t>
      </w:r>
    </w:p>
    <w:p w14:paraId="25E2CACF" w14:textId="77777777" w:rsidR="002D30DE" w:rsidRDefault="000010A2" w:rsidP="002D30DE">
      <w:pPr>
        <w:keepNext/>
      </w:pPr>
      <w:r w:rsidRPr="000010A2">
        <w:rPr>
          <w:noProof/>
          <w:lang w:eastAsia="hr-HR"/>
        </w:rPr>
        <w:lastRenderedPageBreak/>
        <w:drawing>
          <wp:inline distT="0" distB="0" distL="0" distR="0" wp14:anchorId="7AC396C6" wp14:editId="52511702">
            <wp:extent cx="5759450" cy="5303520"/>
            <wp:effectExtent l="12700" t="12700" r="19050" b="17780"/>
            <wp:docPr id="243" name="Slika 24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Slika 243" descr="Slika na kojoj se prikazuje tekst&#10;&#10;Opis je automatski generiran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3035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495132" w14:textId="1F42C809" w:rsidR="00DF477E" w:rsidRDefault="002D30DE" w:rsidP="002D30DE">
      <w:pPr>
        <w:pStyle w:val="Opisslike"/>
        <w:jc w:val="center"/>
      </w:pPr>
      <w:bookmarkStart w:id="75" w:name="_Toc12702189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48</w:t>
      </w:r>
      <w:r>
        <w:fldChar w:fldCharType="end"/>
      </w:r>
      <w:r w:rsidR="002A15E4">
        <w:t>.</w:t>
      </w:r>
      <w:r>
        <w:t xml:space="preserve"> Prigovor na ocjenu ispita</w:t>
      </w:r>
      <w:bookmarkEnd w:id="75"/>
    </w:p>
    <w:p w14:paraId="160A9B3D" w14:textId="7DFBDBBF" w:rsidR="002D30DE" w:rsidRDefault="008B2E0D" w:rsidP="008B2E0D">
      <w:pPr>
        <w:pStyle w:val="Naslov4"/>
      </w:pPr>
      <w:bookmarkStart w:id="76" w:name="_Toc127021840"/>
      <w:r>
        <w:t>Svjedodžbe i potvrde</w:t>
      </w:r>
      <w:bookmarkEnd w:id="76"/>
    </w:p>
    <w:p w14:paraId="1A0E2973" w14:textId="165F3258" w:rsidR="00C20D0E" w:rsidRDefault="009354DD" w:rsidP="009354DD">
      <w:r>
        <w:t xml:space="preserve">U izborniku </w:t>
      </w:r>
      <w:r w:rsidRPr="00FA6056">
        <w:rPr>
          <w:i/>
          <w:iCs/>
        </w:rPr>
        <w:t>Svjedodžbe i potvrde</w:t>
      </w:r>
      <w:r>
        <w:t xml:space="preserve"> </w:t>
      </w:r>
      <w:r w:rsidR="00A3513D">
        <w:t>(Slika 49</w:t>
      </w:r>
      <w:r w:rsidR="002A15E4">
        <w:t>.</w:t>
      </w:r>
      <w:r w:rsidR="00A3513D">
        <w:t xml:space="preserve">) </w:t>
      </w:r>
      <w:r w:rsidR="00FA6056">
        <w:t xml:space="preserve">u </w:t>
      </w:r>
      <w:r w:rsidR="0073234A">
        <w:t>izvješću</w:t>
      </w:r>
      <w:r w:rsidR="00FA6056">
        <w:t xml:space="preserve"> </w:t>
      </w:r>
      <w:r w:rsidR="00C20D0E" w:rsidRPr="003845BC">
        <w:rPr>
          <w:i/>
          <w:iCs/>
        </w:rPr>
        <w:t xml:space="preserve">Svjedodžbe i potvrde </w:t>
      </w:r>
      <w:r w:rsidR="003845BC" w:rsidRPr="003845BC">
        <w:rPr>
          <w:i/>
          <w:iCs/>
        </w:rPr>
        <w:t>– škole</w:t>
      </w:r>
      <w:r w:rsidR="003845BC">
        <w:t xml:space="preserve"> </w:t>
      </w:r>
      <w:r>
        <w:t>ispitni koordinator može vidjeti podatke o svjedodžbama i potvrdama o položenim ispitima za svakog učenika</w:t>
      </w:r>
      <w:r w:rsidR="00032F3F">
        <w:t xml:space="preserve"> (Slika </w:t>
      </w:r>
      <w:r w:rsidR="000243EB">
        <w:t>50</w:t>
      </w:r>
      <w:r w:rsidR="002A15E4">
        <w:t>.</w:t>
      </w:r>
      <w:r w:rsidR="00032F3F">
        <w:t>)</w:t>
      </w:r>
      <w:r>
        <w:t>.</w:t>
      </w:r>
      <w:r w:rsidR="00082EB9">
        <w:t xml:space="preserve"> </w:t>
      </w:r>
      <w:r w:rsidR="0073234A">
        <w:t>Izvješće</w:t>
      </w:r>
      <w:r w:rsidR="00032F3F">
        <w:t xml:space="preserve"> sadrži popis svih dokumenata s urudžbenim brojem i datumom izdavanja.</w:t>
      </w:r>
    </w:p>
    <w:p w14:paraId="4F639066" w14:textId="77777777" w:rsidR="000243EB" w:rsidRDefault="00EE1DF8" w:rsidP="000243EB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317B78B3" wp14:editId="174E19AB">
            <wp:extent cx="1800000" cy="499783"/>
            <wp:effectExtent l="12700" t="12700" r="16510" b="8255"/>
            <wp:docPr id="273" name="Slika 27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Slika 273" descr="Slika na kojoj se prikazuje tekst&#10;&#10;Opis je automatski generiran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49978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10553B" w14:textId="5D1B298B" w:rsidR="00EE1DF8" w:rsidRDefault="000243EB" w:rsidP="000243EB">
      <w:pPr>
        <w:pStyle w:val="Opisslike"/>
        <w:jc w:val="center"/>
      </w:pPr>
      <w:bookmarkStart w:id="77" w:name="_Toc12702190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49</w:t>
      </w:r>
      <w:r>
        <w:fldChar w:fldCharType="end"/>
      </w:r>
      <w:r w:rsidR="002A15E4">
        <w:t>.</w:t>
      </w:r>
      <w:r>
        <w:t xml:space="preserve"> Izbornik </w:t>
      </w:r>
      <w:r w:rsidRPr="00BC0640">
        <w:rPr>
          <w:i/>
          <w:iCs/>
        </w:rPr>
        <w:t>Svjedodžbe i potvrde</w:t>
      </w:r>
      <w:bookmarkEnd w:id="77"/>
    </w:p>
    <w:p w14:paraId="6F21C47D" w14:textId="48B17A74" w:rsidR="00D01D50" w:rsidRDefault="00AD14B1" w:rsidP="00032F3F">
      <w:pPr>
        <w:keepNext/>
      </w:pPr>
      <w:r>
        <w:rPr>
          <w:noProof/>
          <w:lang w:eastAsia="hr-HR"/>
        </w:rPr>
        <w:lastRenderedPageBreak/>
        <w:drawing>
          <wp:inline distT="0" distB="0" distL="0" distR="0" wp14:anchorId="5BB38596" wp14:editId="4334323F">
            <wp:extent cx="5759450" cy="2769235"/>
            <wp:effectExtent l="12700" t="12700" r="19050" b="12065"/>
            <wp:docPr id="274" name="Slika 274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Slika 274" descr="Slika na kojoj se prikazuje stol&#10;&#10;Opis je automatski generiran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692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124DE8" w14:textId="76158F96" w:rsidR="00C20D0E" w:rsidRDefault="00032F3F" w:rsidP="00032F3F">
      <w:pPr>
        <w:pStyle w:val="Opisslike"/>
        <w:jc w:val="center"/>
      </w:pPr>
      <w:bookmarkStart w:id="78" w:name="_Toc12702190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50</w:t>
      </w:r>
      <w:r>
        <w:fldChar w:fldCharType="end"/>
      </w:r>
      <w:r w:rsidR="002A15E4">
        <w:t>.</w:t>
      </w:r>
      <w:r>
        <w:t xml:space="preserve"> Obrazac </w:t>
      </w:r>
      <w:r w:rsidRPr="00954DDE">
        <w:rPr>
          <w:i/>
          <w:iCs/>
        </w:rPr>
        <w:t>Svjedodžbe i potvrde - škole</w:t>
      </w:r>
      <w:bookmarkEnd w:id="78"/>
    </w:p>
    <w:p w14:paraId="572C1AE5" w14:textId="521F28CF" w:rsidR="009354DD" w:rsidRDefault="00082EB9" w:rsidP="009354DD">
      <w:r>
        <w:t xml:space="preserve">Osim provjere, ove podatke </w:t>
      </w:r>
      <w:r w:rsidR="00D01D50">
        <w:t>moguće je</w:t>
      </w:r>
      <w:r>
        <w:t xml:space="preserve"> izvesti u </w:t>
      </w:r>
      <w:r w:rsidR="002A15E4">
        <w:t xml:space="preserve">datoteke </w:t>
      </w:r>
      <w:r w:rsidR="00032F3F">
        <w:t>Excel ili pdf</w:t>
      </w:r>
      <w:r w:rsidR="004E24AF">
        <w:t xml:space="preserve"> i dostaviti razrednicima kako bi oni </w:t>
      </w:r>
      <w:r w:rsidR="005A0D67">
        <w:t xml:space="preserve">te </w:t>
      </w:r>
      <w:r w:rsidR="004E24AF">
        <w:t>podatke upisa</w:t>
      </w:r>
      <w:r w:rsidR="005A0D67">
        <w:t>li</w:t>
      </w:r>
      <w:r w:rsidR="004E24AF">
        <w:t xml:space="preserve"> u matičnu knjigu (Slika </w:t>
      </w:r>
      <w:r w:rsidR="00D0785E">
        <w:t>51</w:t>
      </w:r>
      <w:r w:rsidR="002A15E4">
        <w:t>.</w:t>
      </w:r>
      <w:r w:rsidR="004E24AF">
        <w:t>).</w:t>
      </w:r>
    </w:p>
    <w:p w14:paraId="54A9ED7A" w14:textId="77777777" w:rsidR="005C1407" w:rsidRDefault="005C1407" w:rsidP="009354DD"/>
    <w:p w14:paraId="7E9AA6DC" w14:textId="01BF1C37" w:rsidR="004E24AF" w:rsidRDefault="00BA03BF" w:rsidP="004E24AF">
      <w:pPr>
        <w:keepNext/>
      </w:pPr>
      <w:r>
        <w:rPr>
          <w:noProof/>
          <w:lang w:eastAsia="hr-HR"/>
        </w:rPr>
        <w:drawing>
          <wp:inline distT="0" distB="0" distL="0" distR="0" wp14:anchorId="1BAA2C5F" wp14:editId="5CD22D5A">
            <wp:extent cx="5759450" cy="1289685"/>
            <wp:effectExtent l="12700" t="12700" r="19050" b="18415"/>
            <wp:docPr id="277" name="Slika 277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Slika 277" descr="Slika na kojoj se prikazuje stol&#10;&#10;Opis je automatski generiran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896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C28BCD" w14:textId="531899A5" w:rsidR="00FA6056" w:rsidRDefault="004E24AF" w:rsidP="004E24AF">
      <w:pPr>
        <w:pStyle w:val="Opisslike"/>
        <w:jc w:val="center"/>
      </w:pPr>
      <w:bookmarkStart w:id="79" w:name="_Toc12702190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51</w:t>
      </w:r>
      <w:r>
        <w:fldChar w:fldCharType="end"/>
      </w:r>
      <w:r w:rsidR="002A15E4">
        <w:t>.</w:t>
      </w:r>
      <w:r>
        <w:t xml:space="preserve"> Izvoz podataka u </w:t>
      </w:r>
      <w:r w:rsidR="002A15E4">
        <w:t xml:space="preserve">dokument </w:t>
      </w:r>
      <w:r>
        <w:t>Excel ili pdf</w:t>
      </w:r>
      <w:bookmarkEnd w:id="79"/>
    </w:p>
    <w:p w14:paraId="0B20C84A" w14:textId="6E248A1F" w:rsidR="004E24AF" w:rsidRPr="00E609AB" w:rsidRDefault="00DF1145" w:rsidP="00DF1145">
      <w:pPr>
        <w:pStyle w:val="Naslov4"/>
      </w:pPr>
      <w:bookmarkStart w:id="80" w:name="_Toc127021841"/>
      <w:r w:rsidRPr="00E609AB">
        <w:t>Rezultati državne mature</w:t>
      </w:r>
      <w:bookmarkEnd w:id="80"/>
    </w:p>
    <w:p w14:paraId="64074685" w14:textId="71CB31C5" w:rsidR="00DF1145" w:rsidRDefault="00072CD5" w:rsidP="004E24AF">
      <w:r>
        <w:t>Rezultate državne mature ispitni koordinator može pratiti kroz izvje</w:t>
      </w:r>
      <w:r w:rsidR="00243867">
        <w:t xml:space="preserve">šća u izborniku </w:t>
      </w:r>
      <w:r w:rsidR="00243867" w:rsidRPr="00243867">
        <w:rPr>
          <w:i/>
          <w:iCs/>
        </w:rPr>
        <w:t>Rezultati ispita državne mature</w:t>
      </w:r>
      <w:r w:rsidR="00243867">
        <w:t xml:space="preserve"> (Slika </w:t>
      </w:r>
      <w:r w:rsidR="004056A2">
        <w:t>52</w:t>
      </w:r>
      <w:r w:rsidR="002A15E4">
        <w:t>.</w:t>
      </w:r>
      <w:r w:rsidR="00243867">
        <w:t xml:space="preserve">). </w:t>
      </w:r>
      <w:r w:rsidR="00B6414A">
        <w:t xml:space="preserve">U </w:t>
      </w:r>
      <w:r w:rsidR="00243867">
        <w:t xml:space="preserve">ovom izborniku </w:t>
      </w:r>
      <w:r w:rsidR="00B6414A">
        <w:t>nalaze se dva izvješća</w:t>
      </w:r>
      <w:r w:rsidR="0073234A">
        <w:t xml:space="preserve">: </w:t>
      </w:r>
      <w:r w:rsidR="00165D0D" w:rsidRPr="00165D0D">
        <w:rPr>
          <w:i/>
          <w:iCs/>
        </w:rPr>
        <w:t>Rezultati pristupnika</w:t>
      </w:r>
      <w:r w:rsidR="00165D0D">
        <w:t xml:space="preserve"> i </w:t>
      </w:r>
      <w:r w:rsidR="00165D0D" w:rsidRPr="00165D0D">
        <w:rPr>
          <w:i/>
          <w:iCs/>
        </w:rPr>
        <w:t>Rezultati ispita za školu</w:t>
      </w:r>
      <w:r w:rsidR="00165D0D">
        <w:t>.</w:t>
      </w:r>
    </w:p>
    <w:p w14:paraId="2A7CBD6D" w14:textId="77777777" w:rsidR="00466460" w:rsidRDefault="00165D0D" w:rsidP="00466460">
      <w:pPr>
        <w:keepNext/>
        <w:jc w:val="center"/>
      </w:pPr>
      <w:r w:rsidRPr="00165D0D">
        <w:rPr>
          <w:noProof/>
          <w:lang w:eastAsia="hr-HR"/>
        </w:rPr>
        <w:drawing>
          <wp:inline distT="0" distB="0" distL="0" distR="0" wp14:anchorId="68139069" wp14:editId="775C491B">
            <wp:extent cx="1800000" cy="804124"/>
            <wp:effectExtent l="12700" t="12700" r="16510" b="8890"/>
            <wp:docPr id="248" name="Slika 24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Slika 248" descr="Slika na kojoj se prikazuje tekst&#10;&#10;Opis je automatski generiran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0412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E9F437" w14:textId="1B4142D0" w:rsidR="00165D0D" w:rsidRDefault="00466460" w:rsidP="00466460">
      <w:pPr>
        <w:pStyle w:val="Opisslike"/>
        <w:jc w:val="center"/>
      </w:pPr>
      <w:bookmarkStart w:id="81" w:name="_Toc12702190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52</w:t>
      </w:r>
      <w:r>
        <w:fldChar w:fldCharType="end"/>
      </w:r>
      <w:r w:rsidR="002A15E4">
        <w:t>.</w:t>
      </w:r>
      <w:r>
        <w:t xml:space="preserve"> Izbornik </w:t>
      </w:r>
      <w:r w:rsidRPr="00954DDE">
        <w:rPr>
          <w:i/>
          <w:iCs/>
        </w:rPr>
        <w:t>Rezultati ispita državne mature</w:t>
      </w:r>
      <w:bookmarkEnd w:id="81"/>
    </w:p>
    <w:p w14:paraId="62FA8DDC" w14:textId="2A6D8C71" w:rsidR="00196959" w:rsidRDefault="00196959">
      <w:pPr>
        <w:rPr>
          <w:b/>
          <w:bCs/>
          <w:iCs/>
          <w:szCs w:val="26"/>
        </w:rPr>
      </w:pPr>
    </w:p>
    <w:p w14:paraId="6B7553EF" w14:textId="37FC3E9B" w:rsidR="0099713D" w:rsidRDefault="0099713D" w:rsidP="00DA6B64">
      <w:pPr>
        <w:pStyle w:val="Naslov5"/>
      </w:pPr>
      <w:r>
        <w:lastRenderedPageBreak/>
        <w:t xml:space="preserve">Rezultati </w:t>
      </w:r>
      <w:r w:rsidR="00DA6B64">
        <w:t>pristupnika</w:t>
      </w:r>
    </w:p>
    <w:p w14:paraId="4B2A97E8" w14:textId="31ACDCF0" w:rsidR="001813B4" w:rsidRDefault="00A808F5" w:rsidP="001813B4">
      <w:r>
        <w:t xml:space="preserve">U izvješću </w:t>
      </w:r>
      <w:r w:rsidRPr="00041267">
        <w:rPr>
          <w:i/>
          <w:iCs/>
        </w:rPr>
        <w:t>Rezultati pristupnika</w:t>
      </w:r>
      <w:r>
        <w:t xml:space="preserve"> prikazan je broj bodova, </w:t>
      </w:r>
      <w:r w:rsidR="004171EE">
        <w:t xml:space="preserve">postotak riješenosti, </w:t>
      </w:r>
      <w:r w:rsidR="00C93411">
        <w:t xml:space="preserve">ocjena, rang u generaciji i </w:t>
      </w:r>
      <w:proofErr w:type="spellStart"/>
      <w:r w:rsidR="00C93411">
        <w:t>centil</w:t>
      </w:r>
      <w:proofErr w:type="spellEnd"/>
      <w:r w:rsidR="00C93411">
        <w:t xml:space="preserve"> </w:t>
      </w:r>
      <w:r w:rsidR="00041267">
        <w:t xml:space="preserve">iz svih predmeta za sve pristupnike (Slika </w:t>
      </w:r>
      <w:r w:rsidR="004056A2">
        <w:t>53</w:t>
      </w:r>
      <w:r w:rsidR="002A15E4">
        <w:t>.</w:t>
      </w:r>
      <w:r w:rsidR="00041267">
        <w:t>).</w:t>
      </w:r>
    </w:p>
    <w:p w14:paraId="3878AF29" w14:textId="00EFF106" w:rsidR="00A808F5" w:rsidRDefault="00A808F5" w:rsidP="001813B4"/>
    <w:p w14:paraId="00ACC797" w14:textId="1E18BD80" w:rsidR="00041267" w:rsidRDefault="007844EC" w:rsidP="00041267">
      <w:pPr>
        <w:keepNext/>
      </w:pPr>
      <w:r>
        <w:rPr>
          <w:noProof/>
          <w:lang w:eastAsia="hr-HR"/>
        </w:rPr>
        <w:drawing>
          <wp:inline distT="0" distB="0" distL="0" distR="0" wp14:anchorId="362AA19B" wp14:editId="036623A5">
            <wp:extent cx="5759450" cy="2861310"/>
            <wp:effectExtent l="12700" t="12700" r="19050" b="8890"/>
            <wp:docPr id="279" name="Slika 279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Slika 279" descr="Slika na kojoj se prikazuje stol&#10;&#10;Opis je automatski generiran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613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731B09" w14:textId="4FA49F94" w:rsidR="003C6A97" w:rsidRDefault="00041267" w:rsidP="00041267">
      <w:pPr>
        <w:pStyle w:val="Opisslike"/>
        <w:jc w:val="center"/>
        <w:rPr>
          <w:i/>
          <w:iCs/>
        </w:rPr>
      </w:pPr>
      <w:bookmarkStart w:id="82" w:name="_Toc12702190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53</w:t>
      </w:r>
      <w:r>
        <w:fldChar w:fldCharType="end"/>
      </w:r>
      <w:r w:rsidR="002A15E4">
        <w:t>.</w:t>
      </w:r>
      <w:r>
        <w:t xml:space="preserve"> Izvješće </w:t>
      </w:r>
      <w:r w:rsidRPr="00041267">
        <w:rPr>
          <w:i/>
          <w:iCs/>
        </w:rPr>
        <w:t>Rezultati pristupnika</w:t>
      </w:r>
      <w:bookmarkEnd w:id="82"/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385EF9" w:rsidRPr="004408F9" w14:paraId="300130E7" w14:textId="77777777" w:rsidTr="00C521A3">
        <w:tc>
          <w:tcPr>
            <w:tcW w:w="1271" w:type="dxa"/>
          </w:tcPr>
          <w:p w14:paraId="1B8179C4" w14:textId="77777777" w:rsidR="00385EF9" w:rsidRPr="004408F9" w:rsidRDefault="00385EF9" w:rsidP="00C521A3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004408F9">
              <w:rPr>
                <w:noProof/>
                <w:lang w:eastAsia="hr-HR"/>
              </w:rPr>
              <w:drawing>
                <wp:inline distT="0" distB="0" distL="0" distR="0" wp14:anchorId="38BDD434" wp14:editId="658290E7">
                  <wp:extent cx="360000" cy="360000"/>
                  <wp:effectExtent l="0" t="0" r="2540" b="2540"/>
                  <wp:docPr id="219" name="Slika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14:paraId="5129146B" w14:textId="0B098162" w:rsidR="00385EF9" w:rsidRPr="004408F9" w:rsidRDefault="00385EF9" w:rsidP="00C521A3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00385EF9">
              <w:rPr>
                <w:rFonts w:ascii="Arial" w:eastAsia="Times New Roman" w:hAnsi="Arial" w:cs="Arial"/>
              </w:rPr>
              <w:t>Podatke je moguće pretraživati i filtrirati prema svim atributima na ranije prikazane načine. Klikom na naziv stupca poda</w:t>
            </w:r>
            <w:r w:rsidR="00DB5B52">
              <w:rPr>
                <w:rFonts w:ascii="Arial" w:eastAsia="Times New Roman" w:hAnsi="Arial" w:cs="Arial"/>
              </w:rPr>
              <w:t>t</w:t>
            </w:r>
            <w:r w:rsidRPr="00385EF9">
              <w:rPr>
                <w:rFonts w:ascii="Arial" w:eastAsia="Times New Roman" w:hAnsi="Arial" w:cs="Arial"/>
              </w:rPr>
              <w:t>ci se sortiraju uzlazno ili silazno.</w:t>
            </w:r>
          </w:p>
        </w:tc>
      </w:tr>
    </w:tbl>
    <w:p w14:paraId="5C6090FC" w14:textId="609F49F5" w:rsidR="00625814" w:rsidRDefault="00937DC8" w:rsidP="00937DC8">
      <w:r>
        <w:t xml:space="preserve">Dodatno, klikom na poveznicu </w:t>
      </w:r>
      <w:r w:rsidR="008D2E45" w:rsidRPr="0074042A">
        <w:rPr>
          <w:i/>
          <w:iCs/>
        </w:rPr>
        <w:t>Prikaz</w:t>
      </w:r>
      <w:r w:rsidR="00625814">
        <w:t xml:space="preserve"> </w:t>
      </w:r>
      <w:r w:rsidR="00F259AD">
        <w:t>detaljno se prikazuju svi</w:t>
      </w:r>
      <w:r w:rsidR="00625814">
        <w:t xml:space="preserve"> rezultat</w:t>
      </w:r>
      <w:r w:rsidR="00F259AD">
        <w:t>i</w:t>
      </w:r>
      <w:r w:rsidR="00432303">
        <w:t xml:space="preserve"> svih ispita odabranog učenika</w:t>
      </w:r>
      <w:r w:rsidR="00772280">
        <w:t xml:space="preserve"> (Slika </w:t>
      </w:r>
      <w:r w:rsidR="00385EF9">
        <w:t>5</w:t>
      </w:r>
      <w:r w:rsidR="006402D9">
        <w:t>4</w:t>
      </w:r>
      <w:r w:rsidR="00F259AD">
        <w:t>.</w:t>
      </w:r>
      <w:r w:rsidR="00772280">
        <w:t>).</w:t>
      </w:r>
    </w:p>
    <w:p w14:paraId="0BD82A65" w14:textId="63B21343" w:rsidR="00417F5A" w:rsidRDefault="00C63101" w:rsidP="00417F5A">
      <w:pPr>
        <w:keepNext/>
      </w:pPr>
      <w:r>
        <w:rPr>
          <w:noProof/>
          <w:lang w:eastAsia="hr-HR"/>
        </w:rPr>
        <w:drawing>
          <wp:inline distT="0" distB="0" distL="0" distR="0" wp14:anchorId="4199CE2D" wp14:editId="3545360B">
            <wp:extent cx="5759450" cy="2447290"/>
            <wp:effectExtent l="12700" t="12700" r="19050" b="16510"/>
            <wp:docPr id="280" name="Slika 280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Slika 280" descr="Slika na kojoj se prikazuje stol&#10;&#10;Opis je automatski generiran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472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DF116C" w14:textId="59E51C06" w:rsidR="00417F5A" w:rsidRDefault="00417F5A" w:rsidP="00417F5A">
      <w:pPr>
        <w:pStyle w:val="Opisslike"/>
        <w:jc w:val="center"/>
      </w:pPr>
      <w:bookmarkStart w:id="83" w:name="_Toc12702190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54</w:t>
      </w:r>
      <w:r>
        <w:fldChar w:fldCharType="end"/>
      </w:r>
      <w:r w:rsidR="00F259AD">
        <w:t>.</w:t>
      </w:r>
      <w:r>
        <w:t xml:space="preserve"> Izvješće o rezultatima pristupnika na ispitima državne mature</w:t>
      </w:r>
      <w:bookmarkEnd w:id="83"/>
    </w:p>
    <w:p w14:paraId="53C15A66" w14:textId="1666357F" w:rsidR="00937DC8" w:rsidRDefault="00254959" w:rsidP="00937DC8">
      <w:r>
        <w:lastRenderedPageBreak/>
        <w:t>P</w:t>
      </w:r>
      <w:r w:rsidR="00B97501">
        <w:t>oveznic</w:t>
      </w:r>
      <w:r>
        <w:t>a</w:t>
      </w:r>
      <w:r w:rsidR="00B97501">
        <w:t xml:space="preserve"> </w:t>
      </w:r>
      <w:r w:rsidR="00B97501" w:rsidRPr="009C1CE7">
        <w:rPr>
          <w:i/>
          <w:iCs/>
        </w:rPr>
        <w:t>Detaljno</w:t>
      </w:r>
      <w:r w:rsidR="00B97501">
        <w:t xml:space="preserve"> </w:t>
      </w:r>
      <w:r w:rsidR="00E15BC9">
        <w:t>otvara</w:t>
      </w:r>
      <w:r w:rsidR="00B97501">
        <w:t xml:space="preserve"> detaljan prikaz</w:t>
      </w:r>
      <w:r w:rsidR="00E15BC9">
        <w:t xml:space="preserve"> rezultata odabranog ispita.</w:t>
      </w:r>
    </w:p>
    <w:p w14:paraId="5AFDC29D" w14:textId="4570F66F" w:rsidR="000F0BDF" w:rsidRDefault="000F0BDF" w:rsidP="000F0BDF">
      <w:r>
        <w:t>P</w:t>
      </w:r>
      <w:r w:rsidR="001C2175">
        <w:t>rikaz</w:t>
      </w:r>
      <w:r>
        <w:t xml:space="preserve"> detaljni</w:t>
      </w:r>
      <w:r w:rsidR="001C2175">
        <w:t>h</w:t>
      </w:r>
      <w:r>
        <w:t xml:space="preserve"> rezultat</w:t>
      </w:r>
      <w:r w:rsidR="009C1CE7">
        <w:t>a</w:t>
      </w:r>
      <w:r>
        <w:t xml:space="preserve"> (Slika </w:t>
      </w:r>
      <w:r w:rsidR="0057576F">
        <w:t>5</w:t>
      </w:r>
      <w:r w:rsidR="00C63101">
        <w:t>5</w:t>
      </w:r>
      <w:r w:rsidR="00F259AD">
        <w:t>.</w:t>
      </w:r>
      <w:r>
        <w:t>) sastoji se od dva dijela:</w:t>
      </w:r>
    </w:p>
    <w:p w14:paraId="4F41B887" w14:textId="54EFF212" w:rsidR="000F0BDF" w:rsidRDefault="000F0BDF" w:rsidP="000F0BDF">
      <w:pPr>
        <w:pStyle w:val="Odlomakpopisa"/>
        <w:numPr>
          <w:ilvl w:val="0"/>
          <w:numId w:val="42"/>
        </w:numPr>
      </w:pPr>
      <w:r>
        <w:t xml:space="preserve">bodova svakog pojedinog zadatka </w:t>
      </w:r>
      <w:r w:rsidR="00F259AD">
        <w:t xml:space="preserve">- </w:t>
      </w:r>
      <w:r>
        <w:t>lijevo</w:t>
      </w:r>
    </w:p>
    <w:p w14:paraId="6A1F1663" w14:textId="7BBF0DA4" w:rsidR="000F0BDF" w:rsidRDefault="000F0BDF" w:rsidP="000F0BDF">
      <w:pPr>
        <w:pStyle w:val="Odlomakpopisa"/>
        <w:numPr>
          <w:ilvl w:val="0"/>
          <w:numId w:val="42"/>
        </w:numPr>
      </w:pPr>
      <w:r>
        <w:t>skenirane ispitne knjižice, listov</w:t>
      </w:r>
      <w:r w:rsidR="00F259AD">
        <w:t>i</w:t>
      </w:r>
      <w:r>
        <w:t xml:space="preserve"> za odgovore i ostal</w:t>
      </w:r>
      <w:r w:rsidR="00F259AD">
        <w:t>i</w:t>
      </w:r>
      <w:r>
        <w:t xml:space="preserve"> dijelov</w:t>
      </w:r>
      <w:r w:rsidR="00F259AD">
        <w:t>i</w:t>
      </w:r>
      <w:r>
        <w:t xml:space="preserve"> svakog pojedinog ispita (primjerice koncept</w:t>
      </w:r>
      <w:r w:rsidR="00F259AD">
        <w:t>a</w:t>
      </w:r>
      <w:r>
        <w:t xml:space="preserve"> ili list</w:t>
      </w:r>
      <w:r w:rsidR="00F259AD">
        <w:t>a</w:t>
      </w:r>
      <w:r>
        <w:t xml:space="preserve"> za ocjenjivače) </w:t>
      </w:r>
      <w:r w:rsidR="00F259AD">
        <w:t xml:space="preserve">- </w:t>
      </w:r>
      <w:r>
        <w:t>desno</w:t>
      </w:r>
    </w:p>
    <w:p w14:paraId="26E2497A" w14:textId="50BC2090" w:rsidR="00B54973" w:rsidRDefault="00822A5F" w:rsidP="00B54973">
      <w:pPr>
        <w:keepNext/>
      </w:pPr>
      <w:r>
        <w:rPr>
          <w:noProof/>
          <w:lang w:eastAsia="hr-HR"/>
        </w:rPr>
        <w:drawing>
          <wp:inline distT="0" distB="0" distL="0" distR="0" wp14:anchorId="5C3A0DDA" wp14:editId="4DC2696E">
            <wp:extent cx="5759450" cy="4292600"/>
            <wp:effectExtent l="12700" t="12700" r="19050" b="12700"/>
            <wp:docPr id="281" name="Slika 281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Slika 281" descr="Slika na kojoj se prikazuje stol&#10;&#10;Opis je automatski generiran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92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436F1B" w14:textId="10A35470" w:rsidR="00B54973" w:rsidRDefault="00B54973" w:rsidP="00B54973">
      <w:pPr>
        <w:pStyle w:val="Opisslike"/>
        <w:jc w:val="center"/>
      </w:pPr>
      <w:bookmarkStart w:id="84" w:name="_Toc12702190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55</w:t>
      </w:r>
      <w:r>
        <w:fldChar w:fldCharType="end"/>
      </w:r>
      <w:r w:rsidR="0009385F">
        <w:t>.</w:t>
      </w:r>
      <w:r>
        <w:t xml:space="preserve"> Prikaz s detaljnim rezultatima odabranog ispita</w:t>
      </w:r>
      <w:bookmarkEnd w:id="84"/>
    </w:p>
    <w:p w14:paraId="504B42E8" w14:textId="7BD16CB3" w:rsidR="00DA6B64" w:rsidRDefault="007D6E33" w:rsidP="007D6E33">
      <w:pPr>
        <w:pStyle w:val="Naslov5"/>
      </w:pPr>
      <w:r>
        <w:t>Rezultati ispita za školu</w:t>
      </w:r>
    </w:p>
    <w:p w14:paraId="5256EB81" w14:textId="160B9AE6" w:rsidR="009C1CE7" w:rsidRDefault="00160D1A" w:rsidP="009C1CE7">
      <w:r>
        <w:t>Izvješće</w:t>
      </w:r>
      <w:r w:rsidRPr="0088297B">
        <w:rPr>
          <w:i/>
          <w:iCs/>
        </w:rPr>
        <w:t xml:space="preserve"> Rezultati ispita za školu</w:t>
      </w:r>
      <w:r w:rsidR="00BD1413">
        <w:t xml:space="preserve"> sadrži </w:t>
      </w:r>
      <w:r w:rsidR="00790F18">
        <w:t xml:space="preserve">sumarne rezultate svih ispita. Za svaki pojedini ispit sadrži sljedeće podatke </w:t>
      </w:r>
    </w:p>
    <w:p w14:paraId="56F558F5" w14:textId="0ADC420F" w:rsidR="00790F18" w:rsidRDefault="0009385F" w:rsidP="00790F18">
      <w:pPr>
        <w:pStyle w:val="Odlomakpopisa"/>
        <w:numPr>
          <w:ilvl w:val="0"/>
          <w:numId w:val="43"/>
        </w:numPr>
      </w:pPr>
      <w:r>
        <w:t>b</w:t>
      </w:r>
      <w:r w:rsidR="00792705">
        <w:t>roj pristupnika</w:t>
      </w:r>
    </w:p>
    <w:p w14:paraId="4EFCBFAE" w14:textId="090613D8" w:rsidR="00792705" w:rsidRDefault="0009385F" w:rsidP="00790F18">
      <w:pPr>
        <w:pStyle w:val="Odlomakpopisa"/>
        <w:numPr>
          <w:ilvl w:val="0"/>
          <w:numId w:val="43"/>
        </w:numPr>
      </w:pPr>
      <w:r>
        <w:t>p</w:t>
      </w:r>
      <w:r w:rsidR="00792705">
        <w:t>rosječno ostvaren broj bodova</w:t>
      </w:r>
    </w:p>
    <w:p w14:paraId="7C519C9F" w14:textId="683300FC" w:rsidR="00792705" w:rsidRDefault="0009385F" w:rsidP="00790F18">
      <w:pPr>
        <w:pStyle w:val="Odlomakpopisa"/>
        <w:numPr>
          <w:ilvl w:val="0"/>
          <w:numId w:val="43"/>
        </w:numPr>
      </w:pPr>
      <w:r>
        <w:t>p</w:t>
      </w:r>
      <w:r w:rsidR="00B33646">
        <w:t>rosječni posto</w:t>
      </w:r>
      <w:r w:rsidR="00194DCC">
        <w:t>t</w:t>
      </w:r>
      <w:r w:rsidR="00B33646">
        <w:t xml:space="preserve">ak </w:t>
      </w:r>
      <w:r w:rsidR="00194DCC">
        <w:t>riješenosti</w:t>
      </w:r>
    </w:p>
    <w:p w14:paraId="4EB9A0AE" w14:textId="776D29E9" w:rsidR="00B33646" w:rsidRDefault="0009385F" w:rsidP="00790F18">
      <w:pPr>
        <w:pStyle w:val="Odlomakpopisa"/>
        <w:numPr>
          <w:ilvl w:val="0"/>
          <w:numId w:val="43"/>
        </w:numPr>
      </w:pPr>
      <w:r>
        <w:t>p</w:t>
      </w:r>
      <w:r w:rsidR="00194DCC">
        <w:t>rosječnu ocjenu</w:t>
      </w:r>
    </w:p>
    <w:p w14:paraId="48A9E206" w14:textId="07DBF128" w:rsidR="00194DCC" w:rsidRDefault="0009385F" w:rsidP="00790F18">
      <w:pPr>
        <w:pStyle w:val="Odlomakpopisa"/>
        <w:numPr>
          <w:ilvl w:val="0"/>
          <w:numId w:val="43"/>
        </w:numPr>
      </w:pPr>
      <w:r>
        <w:t>p</w:t>
      </w:r>
      <w:r w:rsidR="00194DCC">
        <w:t>rosječni rang u generaciji</w:t>
      </w:r>
    </w:p>
    <w:p w14:paraId="7E8B5DF5" w14:textId="131D5EB0" w:rsidR="00194DCC" w:rsidRDefault="0009385F" w:rsidP="00790F18">
      <w:pPr>
        <w:pStyle w:val="Odlomakpopisa"/>
        <w:numPr>
          <w:ilvl w:val="0"/>
          <w:numId w:val="43"/>
        </w:numPr>
      </w:pPr>
      <w:r>
        <w:t>p</w:t>
      </w:r>
      <w:r w:rsidR="00E07969">
        <w:t xml:space="preserve">rosječni </w:t>
      </w:r>
      <w:proofErr w:type="spellStart"/>
      <w:r w:rsidR="00E07969">
        <w:t>centil</w:t>
      </w:r>
      <w:proofErr w:type="spellEnd"/>
    </w:p>
    <w:p w14:paraId="4E794B3B" w14:textId="56423814" w:rsidR="00E07969" w:rsidRDefault="000A5CBE" w:rsidP="0090634C">
      <w:r>
        <w:t>z</w:t>
      </w:r>
      <w:r w:rsidR="003F180D">
        <w:t xml:space="preserve">a školu, cijelu državu i </w:t>
      </w:r>
      <w:r w:rsidR="0090634C">
        <w:t>ž</w:t>
      </w:r>
      <w:r w:rsidR="003F180D">
        <w:t>upaniju</w:t>
      </w:r>
      <w:r w:rsidR="007C205B">
        <w:t xml:space="preserve"> (Slika </w:t>
      </w:r>
      <w:r>
        <w:t>5</w:t>
      </w:r>
      <w:r w:rsidR="007D6E33">
        <w:t>6</w:t>
      </w:r>
      <w:r w:rsidR="0009385F">
        <w:t>.</w:t>
      </w:r>
      <w:r w:rsidR="007C205B">
        <w:t>)</w:t>
      </w:r>
      <w:r w:rsidR="00476691">
        <w:t>.</w:t>
      </w:r>
      <w:r w:rsidR="00684A7F">
        <w:t xml:space="preserve"> Ovi poda</w:t>
      </w:r>
      <w:r w:rsidR="0009385F">
        <w:t>t</w:t>
      </w:r>
      <w:r w:rsidR="00684A7F">
        <w:t>ci mogu poslužiti školi za usporedbu s ostalim školama u županiji i državi.</w:t>
      </w:r>
    </w:p>
    <w:p w14:paraId="1D5CD74D" w14:textId="26CB9308" w:rsidR="0090634C" w:rsidRDefault="000D5F20" w:rsidP="0090634C">
      <w:pPr>
        <w:keepNext/>
      </w:pPr>
      <w:r>
        <w:rPr>
          <w:noProof/>
          <w:lang w:eastAsia="hr-HR"/>
        </w:rPr>
        <w:lastRenderedPageBreak/>
        <w:drawing>
          <wp:inline distT="0" distB="0" distL="0" distR="0" wp14:anchorId="6AD452ED" wp14:editId="3D8C25C6">
            <wp:extent cx="5759450" cy="2171700"/>
            <wp:effectExtent l="12700" t="12700" r="19050" b="12700"/>
            <wp:docPr id="283" name="Slika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717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787EC7" w14:textId="456E3EE4" w:rsidR="00BD1413" w:rsidRDefault="0090634C" w:rsidP="0090634C">
      <w:pPr>
        <w:pStyle w:val="Opisslike"/>
        <w:jc w:val="center"/>
      </w:pPr>
      <w:bookmarkStart w:id="85" w:name="_Toc12702190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56</w:t>
      </w:r>
      <w:r>
        <w:fldChar w:fldCharType="end"/>
      </w:r>
      <w:r w:rsidR="0009385F">
        <w:t>.</w:t>
      </w:r>
      <w:r>
        <w:t xml:space="preserve"> Izvješće s rezultatima ispita za školu</w:t>
      </w:r>
      <w:bookmarkEnd w:id="85"/>
    </w:p>
    <w:p w14:paraId="456E9E30" w14:textId="6836D62E" w:rsidR="003264F5" w:rsidRDefault="00B66C5D" w:rsidP="00944731">
      <w:pPr>
        <w:pStyle w:val="Naslov4"/>
        <w:ind w:left="0" w:firstLine="0"/>
      </w:pPr>
      <w:bookmarkStart w:id="86" w:name="_Toc127021842"/>
      <w:r>
        <w:t xml:space="preserve">Korisničke upute, </w:t>
      </w:r>
      <w:r w:rsidR="00750F58">
        <w:t>p</w:t>
      </w:r>
      <w:r>
        <w:t xml:space="preserve">omoć i podrška i </w:t>
      </w:r>
      <w:r w:rsidR="00944731">
        <w:t xml:space="preserve">osnovne informacije o </w:t>
      </w:r>
      <w:r>
        <w:t>programu</w:t>
      </w:r>
      <w:bookmarkEnd w:id="86"/>
      <w:r w:rsidR="0091331B">
        <w:t xml:space="preserve"> </w:t>
      </w:r>
    </w:p>
    <w:p w14:paraId="3CA6FB6A" w14:textId="3B308F8F" w:rsidR="00653CFD" w:rsidRDefault="00750F58" w:rsidP="00653CFD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5100352B" wp14:editId="03344261">
            <wp:extent cx="1800000" cy="894316"/>
            <wp:effectExtent l="12700" t="12700" r="16510" b="7620"/>
            <wp:docPr id="284" name="Slika 28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Slika 284" descr="Slika na kojoj se prikazuje tekst&#10;&#10;Opis je automatski generiran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9431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5B90C6" w14:textId="316F92B0" w:rsidR="00653CFD" w:rsidRDefault="00653CFD" w:rsidP="00653CFD">
      <w:pPr>
        <w:pStyle w:val="Opisslike"/>
        <w:jc w:val="center"/>
      </w:pPr>
      <w:bookmarkStart w:id="87" w:name="_Toc12702190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57</w:t>
      </w:r>
      <w:r>
        <w:fldChar w:fldCharType="end"/>
      </w:r>
      <w:r w:rsidR="0009385F">
        <w:t>.</w:t>
      </w:r>
      <w:r>
        <w:t xml:space="preserve"> Izbornici </w:t>
      </w:r>
      <w:r w:rsidRPr="00750F58">
        <w:rPr>
          <w:i/>
          <w:iCs/>
        </w:rPr>
        <w:t>Korisničke upute</w:t>
      </w:r>
      <w:r>
        <w:t xml:space="preserve">, </w:t>
      </w:r>
      <w:r w:rsidRPr="00306A73">
        <w:rPr>
          <w:i/>
          <w:iCs/>
        </w:rPr>
        <w:t>Pomoć i podrška</w:t>
      </w:r>
      <w:r>
        <w:t xml:space="preserve"> i </w:t>
      </w:r>
      <w:r w:rsidRPr="00306A73">
        <w:rPr>
          <w:i/>
          <w:iCs/>
        </w:rPr>
        <w:t>O programu</w:t>
      </w:r>
      <w:bookmarkEnd w:id="87"/>
    </w:p>
    <w:p w14:paraId="736EC8B7" w14:textId="0348DF0C" w:rsidR="0091331B" w:rsidRDefault="006C2241" w:rsidP="003264F5">
      <w:r>
        <w:t xml:space="preserve">U izborniku </w:t>
      </w:r>
      <w:r w:rsidR="00D61838" w:rsidRPr="00653CFD">
        <w:rPr>
          <w:i/>
          <w:iCs/>
        </w:rPr>
        <w:t>Korisničke upute</w:t>
      </w:r>
      <w:r w:rsidR="00D61838">
        <w:t xml:space="preserve"> </w:t>
      </w:r>
      <w:r>
        <w:t xml:space="preserve">nalazi se poveznica na </w:t>
      </w:r>
      <w:r w:rsidR="00D61838">
        <w:t xml:space="preserve">dokument s </w:t>
      </w:r>
      <w:r w:rsidR="005531B7">
        <w:t>uput</w:t>
      </w:r>
      <w:r w:rsidR="00D61838">
        <w:t>ama</w:t>
      </w:r>
      <w:r w:rsidR="005531B7">
        <w:t xml:space="preserve"> za rad u sustavu.</w:t>
      </w:r>
      <w:r w:rsidR="00954ECF">
        <w:t xml:space="preserve"> Izbornik</w:t>
      </w:r>
      <w:r w:rsidR="00D61838">
        <w:t xml:space="preserve"> </w:t>
      </w:r>
      <w:r w:rsidR="00D61838" w:rsidRPr="00653CFD">
        <w:rPr>
          <w:i/>
          <w:iCs/>
        </w:rPr>
        <w:t>Pomoć i podrška</w:t>
      </w:r>
      <w:r w:rsidR="00D61838">
        <w:t xml:space="preserve"> </w:t>
      </w:r>
      <w:r w:rsidR="00653CFD">
        <w:t>sadrži</w:t>
      </w:r>
      <w:r w:rsidR="00D61838">
        <w:t xml:space="preserve"> informacije o službi za korisnike</w:t>
      </w:r>
      <w:r w:rsidR="00954ECF">
        <w:t>.</w:t>
      </w:r>
    </w:p>
    <w:p w14:paraId="1DA18C81" w14:textId="63CBEE6F" w:rsidR="00954ECF" w:rsidRDefault="00954ECF" w:rsidP="003264F5">
      <w:r>
        <w:t xml:space="preserve">Klikom na mogućnost </w:t>
      </w:r>
      <w:r w:rsidRPr="00E92939">
        <w:rPr>
          <w:i/>
          <w:iCs/>
        </w:rPr>
        <w:t>O programu</w:t>
      </w:r>
      <w:r>
        <w:t xml:space="preserve"> prikazat će se </w:t>
      </w:r>
      <w:r w:rsidR="00E92939">
        <w:t>osnovne informacije o projektu e-Upisi i nositelji</w:t>
      </w:r>
      <w:r w:rsidR="0009385F">
        <w:t>ma</w:t>
      </w:r>
      <w:r w:rsidR="00E92939">
        <w:t xml:space="preserve"> projekta.</w:t>
      </w:r>
    </w:p>
    <w:p w14:paraId="2954618B" w14:textId="252ECEA4" w:rsidR="00E92939" w:rsidRDefault="00E92939">
      <w:r>
        <w:br w:type="page"/>
      </w:r>
    </w:p>
    <w:p w14:paraId="48453B95" w14:textId="77777777" w:rsidR="00D149DF" w:rsidRDefault="003A1EE6" w:rsidP="00D149DF">
      <w:pPr>
        <w:pStyle w:val="Naslov3"/>
      </w:pPr>
      <w:bookmarkStart w:id="88" w:name="_Toc127021843"/>
      <w:r>
        <w:lastRenderedPageBreak/>
        <w:t xml:space="preserve">Pregled mogućnosti djelatnika Nacionalnog centra </w:t>
      </w:r>
      <w:r w:rsidR="00D149DF">
        <w:t xml:space="preserve">za </w:t>
      </w:r>
      <w:r>
        <w:t>vanjsko</w:t>
      </w:r>
      <w:r w:rsidR="00D149DF">
        <w:t xml:space="preserve"> vrednovanje obrazovanja</w:t>
      </w:r>
      <w:bookmarkEnd w:id="88"/>
    </w:p>
    <w:p w14:paraId="0B0B6B24" w14:textId="77777777" w:rsidR="00083C92" w:rsidRDefault="00094F64" w:rsidP="003264F5">
      <w:r>
        <w:t xml:space="preserve">Uz mogućnosti koje imaju ispitni koordinatori (ali proširene na sve </w:t>
      </w:r>
      <w:r w:rsidR="00BE0927">
        <w:t>ustanove u kojima se provode ispiti državne mature)</w:t>
      </w:r>
      <w:r w:rsidR="002737AC">
        <w:t xml:space="preserve">, </w:t>
      </w:r>
      <w:r w:rsidR="00043A03">
        <w:t xml:space="preserve">administratorsko sučelje </w:t>
      </w:r>
      <w:r w:rsidR="002737AC">
        <w:t>djelatni</w:t>
      </w:r>
      <w:r w:rsidR="00043A03">
        <w:t>ka</w:t>
      </w:r>
      <w:r w:rsidR="002737AC">
        <w:t xml:space="preserve"> NCVVO-a ima</w:t>
      </w:r>
      <w:r w:rsidR="00043A03">
        <w:t xml:space="preserve"> i neke nove funkcionalnosti.</w:t>
      </w:r>
    </w:p>
    <w:p w14:paraId="4A0F0B3D" w14:textId="7574E902" w:rsidR="0094154E" w:rsidRDefault="00BE5FF3" w:rsidP="0094154E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211BDDB3" wp14:editId="4C3391A9">
            <wp:extent cx="1800000" cy="2965145"/>
            <wp:effectExtent l="12700" t="12700" r="16510" b="6985"/>
            <wp:docPr id="285" name="Slika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651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BA2573" w14:textId="6D1C24B7" w:rsidR="00E92939" w:rsidRDefault="0094154E" w:rsidP="0094154E">
      <w:pPr>
        <w:pStyle w:val="Opisslike"/>
        <w:jc w:val="center"/>
      </w:pPr>
      <w:bookmarkStart w:id="89" w:name="_Toc12702190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58</w:t>
      </w:r>
      <w:r>
        <w:fldChar w:fldCharType="end"/>
      </w:r>
      <w:r w:rsidR="009F32BC">
        <w:t>.</w:t>
      </w:r>
      <w:r>
        <w:t xml:space="preserve"> Izbornik djelatnika NCVVO</w:t>
      </w:r>
      <w:bookmarkEnd w:id="89"/>
      <w:r w:rsidR="00954DDE">
        <w:t>-a</w:t>
      </w:r>
    </w:p>
    <w:p w14:paraId="79342B3E" w14:textId="1EEC3180" w:rsidR="00B66C5D" w:rsidRDefault="00E06C13" w:rsidP="00BA0042">
      <w:pPr>
        <w:pStyle w:val="Naslov4"/>
      </w:pPr>
      <w:bookmarkStart w:id="90" w:name="_Toc127021844"/>
      <w:r>
        <w:t>Pristupnici</w:t>
      </w:r>
      <w:bookmarkEnd w:id="90"/>
    </w:p>
    <w:p w14:paraId="0E4BB35D" w14:textId="18D55915" w:rsidR="00E06C13" w:rsidRDefault="002C5053" w:rsidP="003264F5">
      <w:r>
        <w:t xml:space="preserve">Osim podataka o pristupnicima i </w:t>
      </w:r>
      <w:r w:rsidR="003F7321">
        <w:t>završnosti, djelatnici NCVVO</w:t>
      </w:r>
      <w:r w:rsidR="009F32BC">
        <w:t>-a</w:t>
      </w:r>
      <w:r w:rsidR="003F7321">
        <w:t xml:space="preserve"> imaju mogućnost</w:t>
      </w:r>
      <w:r w:rsidR="00BA0042">
        <w:t xml:space="preserve"> naknadne prijave i odjave ispita te pregleda povijesti izmjena prijava ispita (Slika 5</w:t>
      </w:r>
      <w:r w:rsidR="00B91341">
        <w:t>9</w:t>
      </w:r>
      <w:r w:rsidR="009F32BC">
        <w:t>.</w:t>
      </w:r>
      <w:r w:rsidR="00BA0042">
        <w:t>).</w:t>
      </w:r>
    </w:p>
    <w:p w14:paraId="30EAEE87" w14:textId="61CE01EC" w:rsidR="00BA0042" w:rsidRDefault="00B91341" w:rsidP="00BA0042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372CA6A2" wp14:editId="2EB3F490">
            <wp:extent cx="1800000" cy="1327869"/>
            <wp:effectExtent l="12700" t="12700" r="16510" b="18415"/>
            <wp:docPr id="286" name="Slika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2786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A616E9" w14:textId="4BC744BC" w:rsidR="00577C7A" w:rsidRDefault="00BA0042" w:rsidP="00BA0042">
      <w:pPr>
        <w:pStyle w:val="Opisslike"/>
        <w:jc w:val="center"/>
      </w:pPr>
      <w:bookmarkStart w:id="91" w:name="_Toc12702191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59</w:t>
      </w:r>
      <w:r>
        <w:fldChar w:fldCharType="end"/>
      </w:r>
      <w:r w:rsidR="009F32BC">
        <w:t>.</w:t>
      </w:r>
      <w:r>
        <w:t xml:space="preserve"> Izbornik </w:t>
      </w:r>
      <w:r w:rsidRPr="00302A6F">
        <w:rPr>
          <w:i/>
          <w:iCs/>
        </w:rPr>
        <w:t>Pristupnici</w:t>
      </w:r>
      <w:bookmarkEnd w:id="91"/>
    </w:p>
    <w:p w14:paraId="0F0BBC2F" w14:textId="155DD75E" w:rsidR="004C43E3" w:rsidRDefault="00306A73" w:rsidP="00E356B6">
      <w:r>
        <w:t xml:space="preserve">Uz </w:t>
      </w:r>
      <w:r w:rsidR="004C43E3">
        <w:t>mogućnosti koje ima ispitni koordinator, djelatnik NCVVO</w:t>
      </w:r>
      <w:r w:rsidR="009F32BC">
        <w:t>-a</w:t>
      </w:r>
      <w:r w:rsidR="004C43E3">
        <w:t xml:space="preserve"> u izborniku</w:t>
      </w:r>
      <w:r w:rsidR="004C43E3" w:rsidRPr="00C2594A">
        <w:rPr>
          <w:i/>
          <w:iCs/>
        </w:rPr>
        <w:t xml:space="preserve"> Poda</w:t>
      </w:r>
      <w:r w:rsidR="009F32BC">
        <w:rPr>
          <w:i/>
          <w:iCs/>
        </w:rPr>
        <w:t>t</w:t>
      </w:r>
      <w:r w:rsidR="004C43E3" w:rsidRPr="00C2594A">
        <w:rPr>
          <w:i/>
          <w:iCs/>
        </w:rPr>
        <w:t>ci o pristupniku</w:t>
      </w:r>
      <w:r w:rsidR="004C43E3">
        <w:t xml:space="preserve"> </w:t>
      </w:r>
      <w:r w:rsidR="00760B51">
        <w:t xml:space="preserve">na kartici </w:t>
      </w:r>
      <w:r w:rsidR="00AA0881" w:rsidRPr="00AD4FD1">
        <w:rPr>
          <w:i/>
          <w:iCs/>
        </w:rPr>
        <w:t xml:space="preserve">Prijava ispita </w:t>
      </w:r>
      <w:r w:rsidR="00527CB8" w:rsidRPr="00AD4FD1">
        <w:rPr>
          <w:i/>
          <w:iCs/>
        </w:rPr>
        <w:t>državne mature</w:t>
      </w:r>
      <w:r w:rsidR="00527CB8">
        <w:t xml:space="preserve"> </w:t>
      </w:r>
      <w:r w:rsidR="004C43E3">
        <w:t xml:space="preserve">ima mogućnost </w:t>
      </w:r>
      <w:r w:rsidR="00527CB8">
        <w:t>naknadne promjene</w:t>
      </w:r>
      <w:r w:rsidR="004C43E3">
        <w:t xml:space="preserve"> ispita</w:t>
      </w:r>
      <w:r w:rsidR="00527CB8">
        <w:t xml:space="preserve"> ili razine</w:t>
      </w:r>
      <w:r>
        <w:t xml:space="preserve"> ispita</w:t>
      </w:r>
      <w:r w:rsidR="004C43E3">
        <w:t>.</w:t>
      </w:r>
    </w:p>
    <w:p w14:paraId="314A2709" w14:textId="51C3B876" w:rsidR="00323734" w:rsidRDefault="001565C6" w:rsidP="00323734">
      <w:pPr>
        <w:keepNext/>
      </w:pPr>
      <w:r w:rsidRPr="001565C6">
        <w:rPr>
          <w:noProof/>
        </w:rPr>
        <w:lastRenderedPageBreak/>
        <w:t xml:space="preserve"> </w:t>
      </w:r>
      <w:r w:rsidR="00DC70DA">
        <w:rPr>
          <w:noProof/>
          <w:lang w:eastAsia="hr-HR"/>
        </w:rPr>
        <w:drawing>
          <wp:inline distT="0" distB="0" distL="0" distR="0" wp14:anchorId="3723C1BE" wp14:editId="2D0DE334">
            <wp:extent cx="5759450" cy="4580890"/>
            <wp:effectExtent l="12700" t="12700" r="19050" b="16510"/>
            <wp:docPr id="287" name="Slika 287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Slika 287" descr="Slika na kojoj se prikazuje stol&#10;&#10;Opis je automatski generiran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808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D25554" w14:textId="4C1BE12D" w:rsidR="0045462B" w:rsidRDefault="00323734" w:rsidP="00323734">
      <w:pPr>
        <w:pStyle w:val="Opisslike"/>
        <w:jc w:val="center"/>
      </w:pPr>
      <w:bookmarkStart w:id="92" w:name="_Toc12702191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60</w:t>
      </w:r>
      <w:r>
        <w:fldChar w:fldCharType="end"/>
      </w:r>
      <w:r w:rsidR="009F32BC">
        <w:t>.</w:t>
      </w:r>
      <w:r>
        <w:t xml:space="preserve"> Izmjena ispita ili razine</w:t>
      </w:r>
      <w:bookmarkEnd w:id="92"/>
    </w:p>
    <w:p w14:paraId="0084802C" w14:textId="5901B23D" w:rsidR="009E60D6" w:rsidRDefault="00682F09" w:rsidP="00E356B6">
      <w:r>
        <w:t xml:space="preserve">Klikom na poveznicu </w:t>
      </w:r>
      <w:r w:rsidRPr="001D7412">
        <w:rPr>
          <w:i/>
          <w:iCs/>
        </w:rPr>
        <w:t>Izmijeni</w:t>
      </w:r>
      <w:r>
        <w:t xml:space="preserve"> otvara se obrazac</w:t>
      </w:r>
      <w:r w:rsidR="0057491A">
        <w:t xml:space="preserve"> u kojemu je moguće unijeti promjene. Promjene su mogu unositi </w:t>
      </w:r>
      <w:r w:rsidR="009F32BC">
        <w:t>izravn</w:t>
      </w:r>
      <w:r w:rsidR="0057491A">
        <w:t xml:space="preserve">o (Slika </w:t>
      </w:r>
      <w:r w:rsidR="00877A1F">
        <w:t>61</w:t>
      </w:r>
      <w:r w:rsidR="009F32BC">
        <w:t>.</w:t>
      </w:r>
      <w:r w:rsidR="0057491A">
        <w:t>) ili</w:t>
      </w:r>
      <w:r w:rsidR="002C28ED">
        <w:t xml:space="preserve"> u obrascu (Slika </w:t>
      </w:r>
      <w:r w:rsidR="00877A1F">
        <w:t>6</w:t>
      </w:r>
      <w:r w:rsidR="00B50028">
        <w:t>3</w:t>
      </w:r>
      <w:r w:rsidR="009F32BC">
        <w:t>.</w:t>
      </w:r>
      <w:r w:rsidR="002C28ED">
        <w:t>).</w:t>
      </w:r>
    </w:p>
    <w:p w14:paraId="7A6EE293" w14:textId="0A7CF9AB" w:rsidR="002C28ED" w:rsidRDefault="00AA21C4" w:rsidP="002C28ED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7782C9F1" wp14:editId="7D06430E">
            <wp:extent cx="4320000" cy="1758483"/>
            <wp:effectExtent l="12700" t="12700" r="10795" b="6985"/>
            <wp:docPr id="288" name="Slika 288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Slika 288" descr="Slika na kojoj se prikazuje stol&#10;&#10;Opis je automatski generiran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5848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2C6A19" w14:textId="1C69C8F2" w:rsidR="002C28ED" w:rsidRDefault="002C28ED" w:rsidP="002C28ED">
      <w:pPr>
        <w:pStyle w:val="Opisslike"/>
        <w:jc w:val="center"/>
      </w:pPr>
      <w:bookmarkStart w:id="93" w:name="_Toc12702191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61</w:t>
      </w:r>
      <w:r>
        <w:fldChar w:fldCharType="end"/>
      </w:r>
      <w:r w:rsidR="009F32BC">
        <w:t>.</w:t>
      </w:r>
      <w:r>
        <w:t xml:space="preserve"> Promjena ispita </w:t>
      </w:r>
      <w:r w:rsidR="009F32BC">
        <w:t>izravnim</w:t>
      </w:r>
      <w:r>
        <w:t xml:space="preserve"> unosom</w:t>
      </w:r>
      <w:bookmarkEnd w:id="93"/>
    </w:p>
    <w:p w14:paraId="0B1E44C6" w14:textId="214E9A5F" w:rsidR="009E60D6" w:rsidRDefault="002C28ED" w:rsidP="00E356B6">
      <w:r>
        <w:t xml:space="preserve">Obrazac za unošenje izmjena otvara se klikom na ikonu olovke </w:t>
      </w:r>
      <w:r w:rsidR="00A77974">
        <w:t xml:space="preserve">(Slika </w:t>
      </w:r>
      <w:r w:rsidR="00B50028">
        <w:t>62</w:t>
      </w:r>
      <w:r w:rsidR="009F32BC">
        <w:t>.</w:t>
      </w:r>
      <w:r w:rsidR="00A77974">
        <w:t xml:space="preserve">) </w:t>
      </w:r>
      <w:r w:rsidR="00D61785">
        <w:t>koja se nalazi pored naziva predmeta.</w:t>
      </w:r>
    </w:p>
    <w:p w14:paraId="2FF226FD" w14:textId="656BA7C4" w:rsidR="00A77974" w:rsidRDefault="000823C5" w:rsidP="00A77974">
      <w:pPr>
        <w:keepNext/>
        <w:jc w:val="center"/>
      </w:pPr>
      <w:r w:rsidRPr="00763F2E"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C07AAC" wp14:editId="45718D27">
                <wp:simplePos x="0" y="0"/>
                <wp:positionH relativeFrom="margin">
                  <wp:posOffset>900372</wp:posOffset>
                </wp:positionH>
                <wp:positionV relativeFrom="paragraph">
                  <wp:posOffset>744624</wp:posOffset>
                </wp:positionV>
                <wp:extent cx="249381" cy="223289"/>
                <wp:effectExtent l="0" t="0" r="17780" b="24765"/>
                <wp:wrapNone/>
                <wp:docPr id="1989" name="Pravokutnik: zaobljeni kutovi 1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1" cy="22328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05C6DD" id="Pravokutnik: zaobljeni kutovi 1989" o:spid="_x0000_s1026" style="position:absolute;margin-left:70.9pt;margin-top:58.65pt;width:19.65pt;height:17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" filled="f" strokecolor="red" strokeweight="2pt">
                <w10:wrap anchorx="margin"/>
              </v:roundrect>
            </w:pict>
          </mc:Fallback>
        </mc:AlternateContent>
      </w:r>
      <w:r w:rsidR="00C130B8">
        <w:rPr>
          <w:noProof/>
          <w:lang w:eastAsia="hr-HR"/>
        </w:rPr>
        <w:drawing>
          <wp:inline distT="0" distB="0" distL="0" distR="0" wp14:anchorId="6E0FEE74" wp14:editId="717DF1B7">
            <wp:extent cx="4320000" cy="1042135"/>
            <wp:effectExtent l="12700" t="12700" r="10795" b="12065"/>
            <wp:docPr id="290" name="Slika 290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Slika 290" descr="Slika na kojoj se prikazuje stol&#10;&#10;Opis je automatski generiran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0421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A823D6" w14:textId="2864CE94" w:rsidR="000823C5" w:rsidRDefault="00A77974" w:rsidP="00A77974">
      <w:pPr>
        <w:pStyle w:val="Opisslike"/>
        <w:jc w:val="center"/>
      </w:pPr>
      <w:bookmarkStart w:id="94" w:name="_Toc12702191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62</w:t>
      </w:r>
      <w:r>
        <w:fldChar w:fldCharType="end"/>
      </w:r>
      <w:r w:rsidR="009F32BC">
        <w:t>.</w:t>
      </w:r>
      <w:r>
        <w:t xml:space="preserve"> Otvaranje obrasca </w:t>
      </w:r>
      <w:r w:rsidRPr="00954DDE">
        <w:rPr>
          <w:i/>
          <w:iCs/>
        </w:rPr>
        <w:t xml:space="preserve">Izmjena prijavljenog ispita </w:t>
      </w:r>
      <w:r w:rsidR="009F32BC" w:rsidRPr="00954DDE">
        <w:rPr>
          <w:i/>
          <w:iCs/>
        </w:rPr>
        <w:t>državne mature</w:t>
      </w:r>
      <w:bookmarkEnd w:id="94"/>
    </w:p>
    <w:p w14:paraId="47AE66CC" w14:textId="77777777" w:rsidR="0086469C" w:rsidRPr="0086469C" w:rsidRDefault="0086469C" w:rsidP="0086469C"/>
    <w:p w14:paraId="50465486" w14:textId="7F5CD6BC" w:rsidR="00A822C4" w:rsidRDefault="006848C4" w:rsidP="00A822C4">
      <w:pPr>
        <w:keepNext/>
      </w:pPr>
      <w:r>
        <w:rPr>
          <w:noProof/>
          <w:lang w:eastAsia="hr-HR"/>
        </w:rPr>
        <w:drawing>
          <wp:inline distT="0" distB="0" distL="0" distR="0" wp14:anchorId="27A6D66C" wp14:editId="5EBEBF8B">
            <wp:extent cx="5759450" cy="3438525"/>
            <wp:effectExtent l="12700" t="12700" r="19050" b="15875"/>
            <wp:docPr id="289" name="Slika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385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E2CAD6" w14:textId="79E020FD" w:rsidR="009E60D6" w:rsidRDefault="00A822C4" w:rsidP="0086469C">
      <w:pPr>
        <w:pStyle w:val="Opisslike"/>
        <w:jc w:val="center"/>
      </w:pPr>
      <w:bookmarkStart w:id="95" w:name="_Toc12702191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63</w:t>
      </w:r>
      <w:r>
        <w:fldChar w:fldCharType="end"/>
      </w:r>
      <w:r w:rsidR="009F32BC">
        <w:t>.</w:t>
      </w:r>
      <w:r>
        <w:t xml:space="preserve"> Obrazac za izmjenu prijavljenog ispita </w:t>
      </w:r>
      <w:r w:rsidR="009F32BC">
        <w:t>državne mature</w:t>
      </w:r>
      <w:bookmarkEnd w:id="95"/>
    </w:p>
    <w:p w14:paraId="0CC22BB9" w14:textId="3FC549E3" w:rsidR="0086469C" w:rsidRDefault="001D7412" w:rsidP="001D7412">
      <w:pPr>
        <w:pStyle w:val="Naslov5"/>
      </w:pPr>
      <w:r>
        <w:t>Naknadne prijave i odjave ispita</w:t>
      </w:r>
    </w:p>
    <w:p w14:paraId="0D50C357" w14:textId="08AA6A71" w:rsidR="00E356B6" w:rsidRPr="00E356B6" w:rsidRDefault="00E356B6" w:rsidP="00E356B6">
      <w:r w:rsidRPr="00E356B6">
        <w:t>Naknadne prijave, promjene i odjave ispita propisane su član</w:t>
      </w:r>
      <w:r>
        <w:t>cima</w:t>
      </w:r>
      <w:r w:rsidRPr="00E356B6">
        <w:t xml:space="preserve"> 17. i 18. </w:t>
      </w:r>
      <w:r w:rsidRPr="00234182">
        <w:rPr>
          <w:i/>
          <w:iCs/>
        </w:rPr>
        <w:t>Pravilnika o polaganju državne mature</w:t>
      </w:r>
      <w:r w:rsidRPr="00E356B6">
        <w:t>.</w:t>
      </w:r>
      <w:r w:rsidR="00AB32F7">
        <w:t xml:space="preserve"> </w:t>
      </w:r>
    </w:p>
    <w:p w14:paraId="77985DFA" w14:textId="263CE1D2" w:rsidR="00BA0042" w:rsidRDefault="00C16BC7" w:rsidP="00BA0042">
      <w:r>
        <w:t xml:space="preserve">Redovni učenici završnih razreda četverogodišnjih ili peterogodišnjih srednjih škola zamolbe za naknadne prijave i odjave dostavljaju </w:t>
      </w:r>
      <w:r w:rsidR="009F32BC">
        <w:t>Š</w:t>
      </w:r>
      <w:r>
        <w:t xml:space="preserve">kolskom ispitnom povjerenstvu. Informacije o </w:t>
      </w:r>
      <w:r w:rsidR="00897370">
        <w:t xml:space="preserve">pozitivno riješenim zamolbama </w:t>
      </w:r>
      <w:r w:rsidR="009F32BC">
        <w:t>P</w:t>
      </w:r>
      <w:r w:rsidR="00897370">
        <w:t xml:space="preserve">ovjerenstvo prosljeđuje </w:t>
      </w:r>
      <w:r w:rsidR="009F32BC">
        <w:t>NCVVO-u</w:t>
      </w:r>
      <w:r w:rsidR="00897370">
        <w:t xml:space="preserve">, a </w:t>
      </w:r>
      <w:r w:rsidR="00B51E13">
        <w:t xml:space="preserve">djelatnici </w:t>
      </w:r>
      <w:r w:rsidR="009F32BC">
        <w:t>NCVVO-</w:t>
      </w:r>
      <w:r w:rsidR="00B51E13">
        <w:t xml:space="preserve">a ih kroz obrazac </w:t>
      </w:r>
      <w:r w:rsidR="00B51E13" w:rsidRPr="00D83B31">
        <w:rPr>
          <w:i/>
          <w:iCs/>
        </w:rPr>
        <w:t>Naknadne prijave/odjave</w:t>
      </w:r>
      <w:r w:rsidR="00B51E13">
        <w:t xml:space="preserve"> </w:t>
      </w:r>
      <w:r w:rsidR="00ED4DEE">
        <w:t xml:space="preserve">(Slika </w:t>
      </w:r>
      <w:r w:rsidR="00234182">
        <w:t>6</w:t>
      </w:r>
      <w:r w:rsidR="0076572A">
        <w:t>4</w:t>
      </w:r>
      <w:r w:rsidR="009F32BC">
        <w:t>.</w:t>
      </w:r>
      <w:r w:rsidR="00ED4DEE">
        <w:t xml:space="preserve">) </w:t>
      </w:r>
      <w:r w:rsidR="00B51E13">
        <w:t>unose u sustav</w:t>
      </w:r>
      <w:r w:rsidR="00D83B31">
        <w:t xml:space="preserve">. Ostali pristupnici zamolbe za naknadne prijave i odjave ispita dostavljaju </w:t>
      </w:r>
      <w:r w:rsidR="009F32BC">
        <w:t>NCVVO-u</w:t>
      </w:r>
      <w:r w:rsidR="00D83B31">
        <w:t>.</w:t>
      </w:r>
    </w:p>
    <w:p w14:paraId="1C0902A7" w14:textId="77777777" w:rsidR="007B2171" w:rsidRDefault="007B2171" w:rsidP="00BA0042"/>
    <w:p w14:paraId="08CD7285" w14:textId="1857168D" w:rsidR="007B2171" w:rsidRDefault="00BA7BA5" w:rsidP="007B2171">
      <w:pPr>
        <w:keepNext/>
      </w:pPr>
      <w:r>
        <w:rPr>
          <w:noProof/>
          <w:lang w:eastAsia="hr-HR"/>
        </w:rPr>
        <w:lastRenderedPageBreak/>
        <w:drawing>
          <wp:inline distT="0" distB="0" distL="0" distR="0" wp14:anchorId="6008E547" wp14:editId="30F61F20">
            <wp:extent cx="5759450" cy="1662430"/>
            <wp:effectExtent l="12700" t="12700" r="19050" b="13970"/>
            <wp:docPr id="291" name="Slika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624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C98FA1" w14:textId="08B00CBC" w:rsidR="00ED4DEE" w:rsidRDefault="007B2171" w:rsidP="007B2171">
      <w:pPr>
        <w:pStyle w:val="Opisslike"/>
        <w:jc w:val="center"/>
      </w:pPr>
      <w:bookmarkStart w:id="96" w:name="_Toc12702191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64</w:t>
      </w:r>
      <w:r>
        <w:fldChar w:fldCharType="end"/>
      </w:r>
      <w:r w:rsidR="009F32BC">
        <w:t>.</w:t>
      </w:r>
      <w:r>
        <w:t xml:space="preserve"> Obrazac za naknadne prijave i odjave ispita</w:t>
      </w:r>
      <w:bookmarkEnd w:id="96"/>
    </w:p>
    <w:p w14:paraId="083ACAF2" w14:textId="41DE28C8" w:rsidR="0061626E" w:rsidRDefault="0061626E" w:rsidP="00BA0042">
      <w:r>
        <w:t>Novi ispit (Naknadna prijava) dodaje se</w:t>
      </w:r>
      <w:r w:rsidR="005A5C2F">
        <w:t xml:space="preserve"> ikonom </w:t>
      </w:r>
      <w:r w:rsidR="0037265B">
        <w:t>za dodavanje novog zapisa (</w:t>
      </w:r>
      <w:r w:rsidR="0037265B" w:rsidRPr="0037265B">
        <w:rPr>
          <w:noProof/>
          <w:lang w:eastAsia="hr-HR"/>
        </w:rPr>
        <w:drawing>
          <wp:inline distT="0" distB="0" distL="0" distR="0" wp14:anchorId="1093328D" wp14:editId="7A07061D">
            <wp:extent cx="152413" cy="167655"/>
            <wp:effectExtent l="0" t="0" r="0" b="3810"/>
            <wp:docPr id="1993" name="Slika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52413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65B">
        <w:t>)</w:t>
      </w:r>
      <w:r w:rsidR="00A744E4">
        <w:t xml:space="preserve"> koja se nalazi na alatnoj traci. Za promjenu razine obveznih ispita koristi se ikona </w:t>
      </w:r>
      <w:r w:rsidR="00892C95">
        <w:t>olovke (</w:t>
      </w:r>
      <w:r w:rsidR="005015B1" w:rsidRPr="005015B1">
        <w:rPr>
          <w:noProof/>
          <w:lang w:eastAsia="hr-HR"/>
        </w:rPr>
        <w:drawing>
          <wp:inline distT="0" distB="0" distL="0" distR="0" wp14:anchorId="2A94A585" wp14:editId="239EB1AA">
            <wp:extent cx="160034" cy="137172"/>
            <wp:effectExtent l="0" t="0" r="0" b="0"/>
            <wp:docPr id="1994" name="Slika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60034" cy="13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2C95">
        <w:t>)</w:t>
      </w:r>
      <w:r w:rsidR="005015B1">
        <w:t>, a odjavljeni ispit briše se</w:t>
      </w:r>
      <w:r w:rsidR="00892C95">
        <w:t xml:space="preserve"> ikonom koša za smeće (</w:t>
      </w:r>
      <w:r w:rsidR="008345DC" w:rsidRPr="008345DC">
        <w:rPr>
          <w:noProof/>
          <w:lang w:eastAsia="hr-HR"/>
        </w:rPr>
        <w:drawing>
          <wp:inline distT="0" distB="0" distL="0" distR="0" wp14:anchorId="5FD201B5" wp14:editId="1698607C">
            <wp:extent cx="160034" cy="190517"/>
            <wp:effectExtent l="0" t="0" r="0" b="0"/>
            <wp:docPr id="1996" name="Slika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60034" cy="1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8C4">
        <w:t>).</w:t>
      </w:r>
      <w:r w:rsidR="005015B1">
        <w:t xml:space="preserve"> </w:t>
      </w:r>
    </w:p>
    <w:p w14:paraId="02CF4CA1" w14:textId="7B010097" w:rsidR="001D076E" w:rsidRDefault="001D076E" w:rsidP="00BA0042"/>
    <w:p w14:paraId="01E8E665" w14:textId="072805F6" w:rsidR="008345DC" w:rsidRDefault="00DA2BE5" w:rsidP="009B7AF6">
      <w:pPr>
        <w:keepNext/>
        <w:jc w:val="center"/>
      </w:pPr>
      <w:r w:rsidRPr="00763F2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63A47A" wp14:editId="2C71DC19">
                <wp:simplePos x="0" y="0"/>
                <wp:positionH relativeFrom="margin">
                  <wp:posOffset>1123633</wp:posOffset>
                </wp:positionH>
                <wp:positionV relativeFrom="paragraph">
                  <wp:posOffset>1218565</wp:posOffset>
                </wp:positionV>
                <wp:extent cx="600075" cy="276225"/>
                <wp:effectExtent l="0" t="0" r="28575" b="28575"/>
                <wp:wrapNone/>
                <wp:docPr id="294" name="Pravokutnik: zaobljeni kutovi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20B42" id="Pravokutnik: zaobljeni kutovi 294" o:spid="_x0000_s1026" style="position:absolute;margin-left:88.5pt;margin-top:95.95pt;width:47.25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" filled="f" strokecolor="red" strokeweight="2pt">
                <w10:wrap anchorx="margin"/>
              </v:roundrect>
            </w:pict>
          </mc:Fallback>
        </mc:AlternateContent>
      </w:r>
      <w:r w:rsidR="00BB2A5F" w:rsidRPr="00763F2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33AF87" wp14:editId="5795E41F">
                <wp:simplePos x="0" y="0"/>
                <wp:positionH relativeFrom="margin">
                  <wp:posOffset>819150</wp:posOffset>
                </wp:positionH>
                <wp:positionV relativeFrom="paragraph">
                  <wp:posOffset>32702</wp:posOffset>
                </wp:positionV>
                <wp:extent cx="261937" cy="281305"/>
                <wp:effectExtent l="0" t="0" r="24130" b="23495"/>
                <wp:wrapNone/>
                <wp:docPr id="293" name="Pravokutnik: zaobljeni kutovi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2813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1E989" id="Pravokutnik: zaobljeni kutovi 293" o:spid="_x0000_s1026" style="position:absolute;margin-left:64.5pt;margin-top:2.55pt;width:20.6pt;height:22.1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" filled="f" strokecolor="red" strokeweight="2pt">
                <w10:wrap anchorx="margin"/>
              </v:roundrect>
            </w:pict>
          </mc:Fallback>
        </mc:AlternateContent>
      </w:r>
      <w:r w:rsidR="00264F23">
        <w:rPr>
          <w:noProof/>
          <w:lang w:eastAsia="hr-HR"/>
        </w:rPr>
        <w:drawing>
          <wp:inline distT="0" distB="0" distL="0" distR="0" wp14:anchorId="3F2E1E6F" wp14:editId="56AE08D3">
            <wp:extent cx="4320000" cy="2202390"/>
            <wp:effectExtent l="12700" t="12700" r="10795" b="7620"/>
            <wp:docPr id="292" name="Slika 292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Slika 292" descr="Slika na kojoj se prikazuje stol&#10;&#10;Opis je automatski generiran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023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F520B0" w14:textId="64E53ACC" w:rsidR="00ED4DEE" w:rsidRDefault="008345DC" w:rsidP="008345DC">
      <w:pPr>
        <w:pStyle w:val="Opisslike"/>
        <w:jc w:val="center"/>
      </w:pPr>
      <w:bookmarkStart w:id="97" w:name="_Toc12702191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65</w:t>
      </w:r>
      <w:r>
        <w:fldChar w:fldCharType="end"/>
      </w:r>
      <w:r w:rsidR="009F32BC">
        <w:t>.</w:t>
      </w:r>
      <w:r>
        <w:t xml:space="preserve"> Naknadne prijave/odjave ispita</w:t>
      </w:r>
      <w:bookmarkEnd w:id="97"/>
    </w:p>
    <w:p w14:paraId="0690212A" w14:textId="490D8E48" w:rsidR="008345DC" w:rsidRDefault="00AD540E" w:rsidP="008345DC">
      <w:r>
        <w:t>Pregled prijava</w:t>
      </w:r>
      <w:r w:rsidR="00D27CEC">
        <w:t xml:space="preserve">, odjava ili izmjena već prijavljenih ispita nalazi se </w:t>
      </w:r>
      <w:r w:rsidR="00727407">
        <w:t xml:space="preserve">u izvješću </w:t>
      </w:r>
      <w:r w:rsidR="00727407" w:rsidRPr="001131F4">
        <w:rPr>
          <w:i/>
          <w:iCs/>
        </w:rPr>
        <w:t>Povijest izmjena</w:t>
      </w:r>
      <w:r w:rsidR="00727407">
        <w:t xml:space="preserve">. </w:t>
      </w:r>
      <w:r w:rsidR="005A75B6">
        <w:t>Ovdje se vidi svaka napravljena promjena u prijavi ispita</w:t>
      </w:r>
      <w:r w:rsidR="00D27CEC">
        <w:t xml:space="preserve"> odabranog pristupnika</w:t>
      </w:r>
      <w:r w:rsidR="005A75B6">
        <w:t xml:space="preserve"> te datum i vrijeme</w:t>
      </w:r>
      <w:r w:rsidR="00D27CEC">
        <w:t xml:space="preserve"> izmjene</w:t>
      </w:r>
      <w:r w:rsidR="001131F4">
        <w:t xml:space="preserve"> (Slika </w:t>
      </w:r>
      <w:r w:rsidR="00455E95">
        <w:t>6</w:t>
      </w:r>
      <w:r w:rsidR="00E62EF0">
        <w:t>6</w:t>
      </w:r>
      <w:r w:rsidR="009F32BC">
        <w:t>.</w:t>
      </w:r>
      <w:r w:rsidR="001131F4">
        <w:t>)</w:t>
      </w:r>
      <w:r w:rsidR="00D27CEC">
        <w:t>.</w:t>
      </w:r>
    </w:p>
    <w:p w14:paraId="3D230215" w14:textId="37210A7E" w:rsidR="001131F4" w:rsidRDefault="00E417D0" w:rsidP="001131F4">
      <w:pPr>
        <w:keepNext/>
      </w:pPr>
      <w:r>
        <w:rPr>
          <w:noProof/>
          <w:lang w:eastAsia="hr-HR"/>
        </w:rPr>
        <w:drawing>
          <wp:inline distT="0" distB="0" distL="0" distR="0" wp14:anchorId="099C4291" wp14:editId="164D5754">
            <wp:extent cx="5759450" cy="1403985"/>
            <wp:effectExtent l="12700" t="12700" r="19050" b="18415"/>
            <wp:docPr id="296" name="Slika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039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4B78EE" w14:textId="281848C2" w:rsidR="001131F4" w:rsidRDefault="001131F4" w:rsidP="001131F4">
      <w:pPr>
        <w:pStyle w:val="Opisslike"/>
        <w:jc w:val="center"/>
      </w:pPr>
      <w:bookmarkStart w:id="98" w:name="_Toc12702191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66</w:t>
      </w:r>
      <w:r>
        <w:fldChar w:fldCharType="end"/>
      </w:r>
      <w:r w:rsidR="009F32BC">
        <w:t>.</w:t>
      </w:r>
      <w:r>
        <w:t xml:space="preserve"> Pregled izmjena prijavljenih ispita</w:t>
      </w:r>
      <w:bookmarkEnd w:id="98"/>
    </w:p>
    <w:p w14:paraId="2DE1E061" w14:textId="234427EA" w:rsidR="00B758AC" w:rsidRDefault="0007294F" w:rsidP="001D076E">
      <w:pPr>
        <w:pStyle w:val="Naslov4"/>
      </w:pPr>
      <w:bookmarkStart w:id="99" w:name="_Toc127021845"/>
      <w:r>
        <w:lastRenderedPageBreak/>
        <w:t>Prigovori</w:t>
      </w:r>
      <w:bookmarkEnd w:id="99"/>
    </w:p>
    <w:p w14:paraId="04717F9F" w14:textId="044766BC" w:rsidR="00323C8D" w:rsidRDefault="00A745C3" w:rsidP="00B758AC">
      <w:r>
        <w:t xml:space="preserve">U obrascima </w:t>
      </w:r>
      <w:r w:rsidRPr="00952CA6">
        <w:rPr>
          <w:i/>
          <w:iCs/>
        </w:rPr>
        <w:t>Prigovori na provedbu ispita</w:t>
      </w:r>
      <w:r>
        <w:t xml:space="preserve"> i </w:t>
      </w:r>
      <w:r w:rsidRPr="00952CA6">
        <w:rPr>
          <w:i/>
          <w:iCs/>
        </w:rPr>
        <w:t>Prigovori na ocjenu ispita</w:t>
      </w:r>
      <w:r>
        <w:t xml:space="preserve"> koji se nalaze u izborniku </w:t>
      </w:r>
      <w:r w:rsidR="00952CA6" w:rsidRPr="00952CA6">
        <w:rPr>
          <w:i/>
          <w:iCs/>
        </w:rPr>
        <w:t>P</w:t>
      </w:r>
      <w:r w:rsidRPr="00952CA6">
        <w:rPr>
          <w:i/>
          <w:iCs/>
        </w:rPr>
        <w:t>rigovori</w:t>
      </w:r>
      <w:r>
        <w:t xml:space="preserve"> (Slika </w:t>
      </w:r>
      <w:r w:rsidR="007169D5">
        <w:t>6</w:t>
      </w:r>
      <w:r w:rsidR="00E417D0">
        <w:t>7</w:t>
      </w:r>
      <w:r w:rsidR="0013564F">
        <w:t>.</w:t>
      </w:r>
      <w:r>
        <w:t>) djelatnici NCVV</w:t>
      </w:r>
      <w:r w:rsidR="00372AB5">
        <w:t>O</w:t>
      </w:r>
      <w:r w:rsidR="0013564F">
        <w:t>-a</w:t>
      </w:r>
      <w:r w:rsidR="00372AB5">
        <w:t xml:space="preserve"> za </w:t>
      </w:r>
      <w:r w:rsidR="00372AB5" w:rsidRPr="0021634B">
        <w:rPr>
          <w:b/>
          <w:bCs/>
        </w:rPr>
        <w:t>zaprimljene</w:t>
      </w:r>
      <w:r w:rsidR="00372AB5">
        <w:t xml:space="preserve"> prigovore upisuju jesu li prihvaćeni ili odbijeni i tekst obrazloženja.</w:t>
      </w:r>
    </w:p>
    <w:p w14:paraId="0EA4F6FA" w14:textId="0B3676B4" w:rsidR="00372AB5" w:rsidRDefault="004E2C28" w:rsidP="00372AB5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4374834C" wp14:editId="5551D5BB">
            <wp:extent cx="1800000" cy="827918"/>
            <wp:effectExtent l="12700" t="12700" r="16510" b="10795"/>
            <wp:docPr id="297" name="Slika 29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Slika 297" descr="Slika na kojoj se prikazuje tekst&#10;&#10;Opis je automatski generiran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2791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73C9DD" w14:textId="3E73D591" w:rsidR="00A745C3" w:rsidRDefault="00372AB5" w:rsidP="00372AB5">
      <w:pPr>
        <w:pStyle w:val="Opisslike"/>
        <w:jc w:val="center"/>
        <w:rPr>
          <w:i/>
          <w:iCs/>
        </w:rPr>
      </w:pPr>
      <w:bookmarkStart w:id="100" w:name="_Toc12702191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67</w:t>
      </w:r>
      <w:r>
        <w:fldChar w:fldCharType="end"/>
      </w:r>
      <w:r w:rsidR="0013564F">
        <w:t>.</w:t>
      </w:r>
      <w:r>
        <w:t xml:space="preserve"> Izbornik </w:t>
      </w:r>
      <w:r w:rsidRPr="00372AB5">
        <w:rPr>
          <w:i/>
          <w:iCs/>
        </w:rPr>
        <w:t>Prigovori</w:t>
      </w:r>
      <w:bookmarkEnd w:id="100"/>
    </w:p>
    <w:p w14:paraId="6E4F06DD" w14:textId="77777777" w:rsidR="004B4A17" w:rsidRDefault="00BC4239" w:rsidP="00372AB5">
      <w:r>
        <w:t>Postupak je jednak za obje vrste prigovora.</w:t>
      </w:r>
      <w:r w:rsidR="00FF1299">
        <w:t xml:space="preserve"> </w:t>
      </w:r>
    </w:p>
    <w:p w14:paraId="3F1EFC8E" w14:textId="55443B69" w:rsidR="004B4A17" w:rsidRDefault="004B4A17" w:rsidP="004B4A17">
      <w:pPr>
        <w:pStyle w:val="Naslov5"/>
      </w:pPr>
      <w:r>
        <w:t>Prigovori na provedbu ispita</w:t>
      </w:r>
    </w:p>
    <w:p w14:paraId="5B1E542E" w14:textId="0CD29695" w:rsidR="00372AB5" w:rsidRDefault="0021634B" w:rsidP="00372AB5">
      <w:r>
        <w:t xml:space="preserve">Obrazac </w:t>
      </w:r>
      <w:r w:rsidR="00220801">
        <w:t xml:space="preserve">zaprimljenog prigovora </w:t>
      </w:r>
      <w:r w:rsidR="002E1EF3">
        <w:t xml:space="preserve">odabranog pristupnika </w:t>
      </w:r>
      <w:r w:rsidR="00FC1613">
        <w:t xml:space="preserve">za uređivanje otvara </w:t>
      </w:r>
      <w:r w:rsidR="0013564F">
        <w:t xml:space="preserve">se </w:t>
      </w:r>
      <w:r w:rsidR="00FC1613">
        <w:t>ikonom olovke</w:t>
      </w:r>
      <w:r w:rsidR="00220801">
        <w:t xml:space="preserve"> (Slika </w:t>
      </w:r>
      <w:r w:rsidR="005276F8">
        <w:t>6</w:t>
      </w:r>
      <w:r w:rsidR="0013564F">
        <w:t>8.</w:t>
      </w:r>
      <w:r w:rsidR="00220801">
        <w:t>).</w:t>
      </w:r>
    </w:p>
    <w:p w14:paraId="7EFD365A" w14:textId="6A102641" w:rsidR="00A33220" w:rsidRDefault="00AE5C27" w:rsidP="00A33220">
      <w:pPr>
        <w:keepNext/>
      </w:pPr>
      <w:r w:rsidRPr="00763F2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8A1B5C" wp14:editId="24E04236">
                <wp:simplePos x="0" y="0"/>
                <wp:positionH relativeFrom="margin">
                  <wp:posOffset>-71756</wp:posOffset>
                </wp:positionH>
                <wp:positionV relativeFrom="paragraph">
                  <wp:posOffset>628968</wp:posOffset>
                </wp:positionV>
                <wp:extent cx="5891213" cy="281500"/>
                <wp:effectExtent l="0" t="0" r="14605" b="23495"/>
                <wp:wrapNone/>
                <wp:docPr id="2001" name="Pravokutnik: zaobljeni kutovi 2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1213" cy="281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570AF8" id="Pravokutnik: zaobljeni kutovi 2001" o:spid="_x0000_s1026" style="position:absolute;margin-left:-5.65pt;margin-top:49.55pt;width:463.9pt;height:22.1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3F1F5370" wp14:editId="5E4B0A55">
            <wp:extent cx="5759450" cy="920115"/>
            <wp:effectExtent l="12700" t="12700" r="19050" b="6985"/>
            <wp:docPr id="298" name="Slika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201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3CD1C6" w14:textId="05E790FF" w:rsidR="00FC1613" w:rsidRDefault="00A33220" w:rsidP="00A33220">
      <w:pPr>
        <w:pStyle w:val="Opisslike"/>
        <w:jc w:val="center"/>
        <w:rPr>
          <w:i/>
          <w:iCs/>
        </w:rPr>
      </w:pPr>
      <w:bookmarkStart w:id="101" w:name="_Toc12702191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68</w:t>
      </w:r>
      <w:r>
        <w:fldChar w:fldCharType="end"/>
      </w:r>
      <w:r w:rsidR="0013564F">
        <w:t>.</w:t>
      </w:r>
      <w:r>
        <w:t xml:space="preserve"> Prigovor u statusu </w:t>
      </w:r>
      <w:r w:rsidRPr="00A33220">
        <w:rPr>
          <w:i/>
          <w:iCs/>
        </w:rPr>
        <w:t>Zaprimljen</w:t>
      </w:r>
      <w:bookmarkEnd w:id="101"/>
    </w:p>
    <w:p w14:paraId="0AB7DF0F" w14:textId="4A5B7A11" w:rsidR="00191450" w:rsidRPr="00191450" w:rsidRDefault="00191450" w:rsidP="00191450">
      <w:r>
        <w:t xml:space="preserve">Djelatnik </w:t>
      </w:r>
      <w:r w:rsidR="0013564F">
        <w:t>NCVVO-a</w:t>
      </w:r>
      <w:r w:rsidR="004B4A17">
        <w:t xml:space="preserve"> u </w:t>
      </w:r>
      <w:r w:rsidR="00D36D61">
        <w:t>obrascu</w:t>
      </w:r>
      <w:r w:rsidR="00D36D61" w:rsidRPr="00D36D61">
        <w:rPr>
          <w:i/>
          <w:iCs/>
        </w:rPr>
        <w:t xml:space="preserve"> Prigovori na provedbu ispita</w:t>
      </w:r>
      <w:r>
        <w:t xml:space="preserve"> </w:t>
      </w:r>
      <w:r w:rsidR="001F246E">
        <w:t>odabire novi status prigovora (</w:t>
      </w:r>
      <w:r w:rsidR="001F246E" w:rsidRPr="00087C5E">
        <w:rPr>
          <w:i/>
          <w:iCs/>
        </w:rPr>
        <w:t>Prihvaćen</w:t>
      </w:r>
      <w:r w:rsidR="001F246E">
        <w:t xml:space="preserve"> ili </w:t>
      </w:r>
      <w:r w:rsidR="001F246E" w:rsidRPr="00087C5E">
        <w:rPr>
          <w:i/>
          <w:iCs/>
        </w:rPr>
        <w:t>Odbijen</w:t>
      </w:r>
      <w:r w:rsidR="001F246E">
        <w:t>) i upisuje tekst odgovora</w:t>
      </w:r>
      <w:r w:rsidR="00087C5E">
        <w:t xml:space="preserve"> (Slika 6</w:t>
      </w:r>
      <w:r w:rsidR="007C10CB">
        <w:t>9</w:t>
      </w:r>
      <w:r w:rsidR="0013564F">
        <w:t>.</w:t>
      </w:r>
      <w:r w:rsidR="00087C5E">
        <w:t>).</w:t>
      </w:r>
    </w:p>
    <w:p w14:paraId="76CB7446" w14:textId="1EE93D57" w:rsidR="00087C5E" w:rsidRDefault="00031F07" w:rsidP="00087C5E">
      <w:pPr>
        <w:keepNext/>
      </w:pPr>
      <w:r>
        <w:rPr>
          <w:noProof/>
          <w:lang w:eastAsia="hr-HR"/>
        </w:rPr>
        <w:drawing>
          <wp:inline distT="0" distB="0" distL="0" distR="0" wp14:anchorId="74E2EA0D" wp14:editId="24EADDAE">
            <wp:extent cx="5759450" cy="2809875"/>
            <wp:effectExtent l="12700" t="12700" r="19050" b="9525"/>
            <wp:docPr id="299" name="Slika 29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Slika 299" descr="Slika na kojoj se prikazuje tekst&#10;&#10;Opis je automatski generiran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098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62F6D1" w14:textId="3266CD85" w:rsidR="00A33220" w:rsidRDefault="00087C5E" w:rsidP="00087C5E">
      <w:pPr>
        <w:pStyle w:val="Opisslike"/>
        <w:jc w:val="center"/>
      </w:pPr>
      <w:bookmarkStart w:id="102" w:name="_Toc12702192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69</w:t>
      </w:r>
      <w:r>
        <w:fldChar w:fldCharType="end"/>
      </w:r>
      <w:r w:rsidR="0013564F">
        <w:t>.</w:t>
      </w:r>
      <w:r>
        <w:t xml:space="preserve"> Obrazac za uređivanje prigovora na provedbu ispita</w:t>
      </w:r>
      <w:bookmarkEnd w:id="102"/>
    </w:p>
    <w:p w14:paraId="08D4C23D" w14:textId="5B40BA96" w:rsidR="00087C5E" w:rsidRDefault="00087C5E" w:rsidP="00087C5E">
      <w:r>
        <w:lastRenderedPageBreak/>
        <w:t xml:space="preserve">Unesene promjene spremaju se klikom na gumb </w:t>
      </w:r>
      <w:r w:rsidRPr="00087C5E">
        <w:rPr>
          <w:i/>
          <w:iCs/>
        </w:rPr>
        <w:t>Spremanje</w:t>
      </w:r>
      <w:r>
        <w:t xml:space="preserve"> ili se odbacuju klikom na gumb </w:t>
      </w:r>
      <w:r w:rsidRPr="00087C5E">
        <w:rPr>
          <w:i/>
          <w:iCs/>
        </w:rPr>
        <w:t>Opoziv</w:t>
      </w:r>
      <w:r>
        <w:t>.</w:t>
      </w:r>
    </w:p>
    <w:p w14:paraId="5D42F371" w14:textId="3E42B2A3" w:rsidR="00087C5E" w:rsidRDefault="008776A7" w:rsidP="00087C5E">
      <w:r>
        <w:t xml:space="preserve">Nakon spremanja promjena status prigovora se mijenja iz </w:t>
      </w:r>
      <w:r w:rsidRPr="00F03D66">
        <w:rPr>
          <w:i/>
          <w:iCs/>
        </w:rPr>
        <w:t>Zaprimljen</w:t>
      </w:r>
      <w:r>
        <w:t xml:space="preserve"> u </w:t>
      </w:r>
      <w:r w:rsidRPr="00F03D66">
        <w:rPr>
          <w:i/>
          <w:iCs/>
        </w:rPr>
        <w:t>Prihvaćen</w:t>
      </w:r>
      <w:r>
        <w:t xml:space="preserve"> ili </w:t>
      </w:r>
      <w:r w:rsidRPr="00F03D66">
        <w:rPr>
          <w:i/>
          <w:iCs/>
        </w:rPr>
        <w:t>Odbijen</w:t>
      </w:r>
      <w:r w:rsidR="00F03D66">
        <w:t xml:space="preserve"> (Slika </w:t>
      </w:r>
      <w:r w:rsidR="00B4195A">
        <w:t>70</w:t>
      </w:r>
      <w:r w:rsidR="0013564F">
        <w:t>.</w:t>
      </w:r>
      <w:r w:rsidR="00F03D66">
        <w:t>)</w:t>
      </w:r>
      <w:r>
        <w:t>.</w:t>
      </w:r>
    </w:p>
    <w:p w14:paraId="5E6FFBCA" w14:textId="0F361A38" w:rsidR="00F03D66" w:rsidRDefault="00F03D66" w:rsidP="00F03D66">
      <w:pPr>
        <w:keepNext/>
      </w:pPr>
      <w:r w:rsidRPr="00763F2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A2BE06" wp14:editId="346F1782">
                <wp:simplePos x="0" y="0"/>
                <wp:positionH relativeFrom="margin">
                  <wp:posOffset>66358</wp:posOffset>
                </wp:positionH>
                <wp:positionV relativeFrom="paragraph">
                  <wp:posOffset>791210</wp:posOffset>
                </wp:positionV>
                <wp:extent cx="5638800" cy="278304"/>
                <wp:effectExtent l="0" t="0" r="19050" b="26670"/>
                <wp:wrapNone/>
                <wp:docPr id="2004" name="Pravokutnik: zaobljeni kutovi 2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27830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9F83E6" id="Pravokutnik: zaobljeni kutovi 2004" o:spid="_x0000_s1026" style="position:absolute;margin-left:5.25pt;margin-top:62.3pt;width:444pt;height:21.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" filled="f" strokecolor="red" strokeweight="2pt">
                <w10:wrap anchorx="margin"/>
              </v:roundrect>
            </w:pict>
          </mc:Fallback>
        </mc:AlternateContent>
      </w:r>
      <w:r w:rsidR="00C435FB">
        <w:rPr>
          <w:noProof/>
          <w:lang w:eastAsia="hr-HR"/>
        </w:rPr>
        <w:drawing>
          <wp:inline distT="0" distB="0" distL="0" distR="0" wp14:anchorId="29988F97" wp14:editId="03B2253E">
            <wp:extent cx="5759450" cy="1174750"/>
            <wp:effectExtent l="12700" t="12700" r="19050" b="19050"/>
            <wp:docPr id="300" name="Slika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747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133FAC" w14:textId="01D7D7F9" w:rsidR="00DB022E" w:rsidRDefault="00F03D66" w:rsidP="00F03D66">
      <w:pPr>
        <w:pStyle w:val="Opisslike"/>
        <w:jc w:val="center"/>
      </w:pPr>
      <w:bookmarkStart w:id="103" w:name="_Toc12702192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70</w:t>
      </w:r>
      <w:r>
        <w:fldChar w:fldCharType="end"/>
      </w:r>
      <w:r w:rsidR="0013564F">
        <w:t>.</w:t>
      </w:r>
      <w:r>
        <w:t xml:space="preserve"> Promjena statusa zahtjeva nakon odgovora djelatnika </w:t>
      </w:r>
      <w:bookmarkEnd w:id="103"/>
      <w:r w:rsidR="00954DDE">
        <w:t>NCVVO-a</w:t>
      </w:r>
    </w:p>
    <w:p w14:paraId="5FE187F4" w14:textId="36625616" w:rsidR="00D36D61" w:rsidRDefault="00D36D61" w:rsidP="00497150">
      <w:pPr>
        <w:pStyle w:val="Naslov5"/>
      </w:pPr>
      <w:r>
        <w:t>Prigovori na ocjenu ispita</w:t>
      </w:r>
    </w:p>
    <w:p w14:paraId="758D682D" w14:textId="02813BBB" w:rsidR="00D205CD" w:rsidRDefault="00D205CD" w:rsidP="00D205CD">
      <w:r>
        <w:t>Za rješavanje prigovora na ocjenu ispita</w:t>
      </w:r>
      <w:r w:rsidR="0025228F">
        <w:t>,</w:t>
      </w:r>
      <w:r w:rsidR="003221F6">
        <w:t xml:space="preserve"> nakon odabira mogućnosti </w:t>
      </w:r>
      <w:r w:rsidR="003221F6" w:rsidRPr="007F4E9F">
        <w:rPr>
          <w:i/>
          <w:iCs/>
        </w:rPr>
        <w:t>Prigovori na ocjenu ispita</w:t>
      </w:r>
      <w:r w:rsidR="003221F6">
        <w:t xml:space="preserve"> </w:t>
      </w:r>
      <w:r w:rsidR="00C41CB3">
        <w:t xml:space="preserve">u zaglavlju </w:t>
      </w:r>
      <w:r w:rsidR="00097157">
        <w:t>obrasca potrebno je odabrati predmet</w:t>
      </w:r>
      <w:r w:rsidR="007C2901">
        <w:t xml:space="preserve"> (Slika </w:t>
      </w:r>
      <w:r w:rsidR="0025228F">
        <w:t>71.</w:t>
      </w:r>
      <w:r w:rsidR="009007E8">
        <w:t>)</w:t>
      </w:r>
      <w:r w:rsidR="007C2901">
        <w:t>.</w:t>
      </w:r>
      <w:r w:rsidR="009007E8">
        <w:t xml:space="preserve"> Rješavaju li se prigovori po principu „škola po škola“, </w:t>
      </w:r>
      <w:r w:rsidR="005F4FBC">
        <w:t>zbog lakšeg snalaženja i bržeg pronalaska pristupnika</w:t>
      </w:r>
      <w:r w:rsidR="00C25B1F">
        <w:t>,</w:t>
      </w:r>
      <w:r w:rsidR="005F4FBC">
        <w:t xml:space="preserve"> </w:t>
      </w:r>
      <w:r w:rsidR="009007E8">
        <w:t>moguće je odabrati i školu</w:t>
      </w:r>
      <w:r w:rsidR="005F4FBC">
        <w:t>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2352DA" w:rsidRPr="004408F9" w14:paraId="12207572" w14:textId="77777777" w:rsidTr="00C521A3">
        <w:tc>
          <w:tcPr>
            <w:tcW w:w="1271" w:type="dxa"/>
          </w:tcPr>
          <w:p w14:paraId="44E3BF59" w14:textId="77777777" w:rsidR="002352DA" w:rsidRPr="004408F9" w:rsidRDefault="002352DA" w:rsidP="00C521A3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 w:rsidRPr="004408F9">
              <w:rPr>
                <w:noProof/>
                <w:lang w:eastAsia="hr-HR"/>
              </w:rPr>
              <w:drawing>
                <wp:inline distT="0" distB="0" distL="0" distR="0" wp14:anchorId="0246488C" wp14:editId="5D59C3D4">
                  <wp:extent cx="360000" cy="360000"/>
                  <wp:effectExtent l="0" t="0" r="2540" b="2540"/>
                  <wp:docPr id="2009" name="Slika 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14:paraId="70309065" w14:textId="49C54C1A" w:rsidR="002352DA" w:rsidRPr="004408F9" w:rsidRDefault="002352DA" w:rsidP="00C521A3">
            <w:pPr>
              <w:spacing w:before="120" w:after="120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Nakon izdvajanja prigovora po predmetu i</w:t>
            </w:r>
            <w:r w:rsidR="00ED35C8">
              <w:rPr>
                <w:rFonts w:ascii="Arial" w:eastAsia="Times New Roman" w:hAnsi="Arial" w:cs="Arial"/>
              </w:rPr>
              <w:t>/ili školi, moguće ih je dodatno filtrirati prema statusu i na taj način izdvojiti samo zaprimljene</w:t>
            </w:r>
            <w:r w:rsidR="00A2026E">
              <w:rPr>
                <w:rFonts w:ascii="Arial" w:eastAsia="Times New Roman" w:hAnsi="Arial" w:cs="Arial"/>
              </w:rPr>
              <w:t xml:space="preserve"> prigovore</w:t>
            </w:r>
            <w:r w:rsidR="00ED35C8">
              <w:rPr>
                <w:rFonts w:ascii="Arial" w:eastAsia="Times New Roman" w:hAnsi="Arial" w:cs="Arial"/>
              </w:rPr>
              <w:t>.</w:t>
            </w:r>
          </w:p>
        </w:tc>
      </w:tr>
    </w:tbl>
    <w:p w14:paraId="6A4EE520" w14:textId="77777777" w:rsidR="00B23810" w:rsidRDefault="00B23810" w:rsidP="00D205CD"/>
    <w:p w14:paraId="6FF2D9D5" w14:textId="62A51C61" w:rsidR="007C2901" w:rsidRDefault="00497FE7" w:rsidP="007C2901">
      <w:pPr>
        <w:keepNext/>
      </w:pPr>
      <w:r>
        <w:rPr>
          <w:noProof/>
          <w:lang w:eastAsia="hr-HR"/>
        </w:rPr>
        <w:drawing>
          <wp:inline distT="0" distB="0" distL="0" distR="0" wp14:anchorId="733EB0B8" wp14:editId="3EF38D65">
            <wp:extent cx="5759450" cy="2835275"/>
            <wp:effectExtent l="12700" t="12700" r="19050" b="9525"/>
            <wp:docPr id="301" name="Slika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52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0A0DCD" w14:textId="32DD2E2E" w:rsidR="007C2901" w:rsidRPr="00D205CD" w:rsidRDefault="007C2901" w:rsidP="007C2901">
      <w:pPr>
        <w:pStyle w:val="Opisslike"/>
        <w:jc w:val="center"/>
      </w:pPr>
      <w:bookmarkStart w:id="104" w:name="_Toc12702192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71</w:t>
      </w:r>
      <w:r>
        <w:fldChar w:fldCharType="end"/>
      </w:r>
      <w:r w:rsidR="0025228F">
        <w:t>.</w:t>
      </w:r>
      <w:r>
        <w:t xml:space="preserve"> Odabir predmeta za rješavanje prigovora na ocjenu</w:t>
      </w:r>
      <w:bookmarkEnd w:id="104"/>
    </w:p>
    <w:p w14:paraId="7DCC3E64" w14:textId="77777777" w:rsidR="00ED35C8" w:rsidRDefault="00ED35C8" w:rsidP="00D36D61"/>
    <w:p w14:paraId="4BBF246F" w14:textId="5802A58F" w:rsidR="00D36D61" w:rsidRDefault="00D36D61" w:rsidP="00D36D61">
      <w:r>
        <w:lastRenderedPageBreak/>
        <w:t xml:space="preserve">Postupak </w:t>
      </w:r>
      <w:r w:rsidR="00E05785">
        <w:t>unosa odgovora za prigovor na ocjenu ispita identičan je prethodno opisanom. Razlikuju se je</w:t>
      </w:r>
      <w:r w:rsidR="00832DBD">
        <w:t>dino obrasci prigovora</w:t>
      </w:r>
      <w:r w:rsidR="00783BCF">
        <w:t xml:space="preserve">. </w:t>
      </w:r>
      <w:r w:rsidR="007C273D">
        <w:t xml:space="preserve">Kao i kod prigovora na provedbu ispita, u </w:t>
      </w:r>
      <w:r w:rsidR="00497150">
        <w:t xml:space="preserve">obrascu prigovora </w:t>
      </w:r>
      <w:r w:rsidR="002E1EF3">
        <w:t>odabranog pristupnika</w:t>
      </w:r>
      <w:r w:rsidR="00497150">
        <w:t xml:space="preserve"> d</w:t>
      </w:r>
      <w:r w:rsidR="00783BCF">
        <w:t>jelatnik NCVVO</w:t>
      </w:r>
      <w:r w:rsidR="0025228F">
        <w:t>-a</w:t>
      </w:r>
      <w:r w:rsidR="00783BCF">
        <w:t xml:space="preserve"> upisuje tekst odgovora i </w:t>
      </w:r>
      <w:r w:rsidR="007C273D">
        <w:t>mijenja status prigovora.</w:t>
      </w:r>
      <w:r w:rsidR="00832DBD">
        <w:t xml:space="preserve"> (</w:t>
      </w:r>
      <w:r w:rsidR="00783BCF">
        <w:t xml:space="preserve">Slika </w:t>
      </w:r>
      <w:r w:rsidR="00434575">
        <w:t>72</w:t>
      </w:r>
      <w:r w:rsidR="0025228F">
        <w:t>.</w:t>
      </w:r>
      <w:r w:rsidR="00783BCF">
        <w:t>)</w:t>
      </w:r>
      <w:r w:rsidR="00832DBD">
        <w:t xml:space="preserve">. </w:t>
      </w:r>
    </w:p>
    <w:p w14:paraId="27274C9A" w14:textId="76BD0500" w:rsidR="00832DBD" w:rsidRDefault="002909A5" w:rsidP="00832DBD">
      <w:pPr>
        <w:keepNext/>
      </w:pPr>
      <w:r>
        <w:rPr>
          <w:noProof/>
          <w:lang w:eastAsia="hr-HR"/>
        </w:rPr>
        <w:drawing>
          <wp:inline distT="0" distB="0" distL="0" distR="0" wp14:anchorId="4C75C331" wp14:editId="0906CB1A">
            <wp:extent cx="5686425" cy="2949575"/>
            <wp:effectExtent l="12700" t="12700" r="15875" b="9525"/>
            <wp:docPr id="302" name="Slika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3"/>
                    <a:srcRect r="1268"/>
                    <a:stretch/>
                  </pic:blipFill>
                  <pic:spPr bwMode="auto">
                    <a:xfrm>
                      <a:off x="0" y="0"/>
                      <a:ext cx="5686425" cy="29495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F7784" w14:textId="78964F43" w:rsidR="00832DBD" w:rsidRDefault="00832DBD" w:rsidP="00497150">
      <w:pPr>
        <w:pStyle w:val="Opisslike"/>
        <w:jc w:val="center"/>
      </w:pPr>
      <w:bookmarkStart w:id="105" w:name="_Toc12702192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72</w:t>
      </w:r>
      <w:r>
        <w:fldChar w:fldCharType="end"/>
      </w:r>
      <w:r w:rsidR="0025228F">
        <w:t>.</w:t>
      </w:r>
      <w:r>
        <w:t xml:space="preserve"> Obrazac prigovora na ocjenu ispita</w:t>
      </w:r>
      <w:bookmarkEnd w:id="105"/>
    </w:p>
    <w:p w14:paraId="177C2B0D" w14:textId="05023D28" w:rsidR="00756F65" w:rsidRDefault="00756F65" w:rsidP="00497150">
      <w:r>
        <w:t xml:space="preserve">Unesene promjene potrebno je spremiti klikom na gumb </w:t>
      </w:r>
      <w:r w:rsidRPr="00FF2D28">
        <w:rPr>
          <w:i/>
          <w:iCs/>
        </w:rPr>
        <w:t>Spremanje</w:t>
      </w:r>
      <w:r>
        <w:t xml:space="preserve">. U slučaju odustajanja od spremanja promjena </w:t>
      </w:r>
      <w:r w:rsidR="00FF2D28">
        <w:t xml:space="preserve">odabire se gumb </w:t>
      </w:r>
      <w:r w:rsidR="00FF2D28" w:rsidRPr="00FF2D28">
        <w:rPr>
          <w:i/>
          <w:iCs/>
        </w:rPr>
        <w:t>Opoziv</w:t>
      </w:r>
      <w:r w:rsidR="00FF2D28">
        <w:t>.</w:t>
      </w:r>
    </w:p>
    <w:p w14:paraId="137AE685" w14:textId="3729C766" w:rsidR="00581463" w:rsidRDefault="00581463" w:rsidP="006E2CB0">
      <w:pPr>
        <w:pStyle w:val="Naslov4"/>
      </w:pPr>
      <w:bookmarkStart w:id="106" w:name="_Toc127021846"/>
      <w:r>
        <w:t>Svjedodžbe i potvrde</w:t>
      </w:r>
      <w:bookmarkEnd w:id="106"/>
    </w:p>
    <w:p w14:paraId="4D1F32A7" w14:textId="316BE41E" w:rsidR="008F02D2" w:rsidRDefault="006E2CB0" w:rsidP="00497150">
      <w:r>
        <w:t>Djelatnici NCVVO</w:t>
      </w:r>
      <w:r w:rsidR="0025228F">
        <w:t>-a</w:t>
      </w:r>
      <w:r>
        <w:t xml:space="preserve"> mogu pregledavati podatke o</w:t>
      </w:r>
      <w:r w:rsidR="003A75D7">
        <w:t xml:space="preserve"> svim</w:t>
      </w:r>
      <w:r>
        <w:t xml:space="preserve"> izdanim svjedodžbama i potvrdama</w:t>
      </w:r>
      <w:r w:rsidR="003A75D7">
        <w:t>. Zbog la</w:t>
      </w:r>
      <w:r w:rsidR="00780A3D">
        <w:t xml:space="preserve">kšeg snalaženja ova su izvješća </w:t>
      </w:r>
      <w:r w:rsidR="00232EAF">
        <w:t xml:space="preserve">u izborniku </w:t>
      </w:r>
      <w:r w:rsidR="00232EAF" w:rsidRPr="00232EAF">
        <w:rPr>
          <w:i/>
          <w:iCs/>
        </w:rPr>
        <w:t>Svjedodžbe i potvrde</w:t>
      </w:r>
      <w:r w:rsidR="00232EAF">
        <w:t xml:space="preserve"> </w:t>
      </w:r>
      <w:r w:rsidR="00780A3D">
        <w:t xml:space="preserve">podijeljena u dva </w:t>
      </w:r>
      <w:r w:rsidR="007F4E9F">
        <w:t>izvješća</w:t>
      </w:r>
      <w:r w:rsidR="00FF4A5A">
        <w:t xml:space="preserve">: </w:t>
      </w:r>
      <w:r w:rsidR="007347CA" w:rsidRPr="007F4E9F">
        <w:rPr>
          <w:i/>
          <w:iCs/>
        </w:rPr>
        <w:t>Svjedodžbe i potvrde – škole</w:t>
      </w:r>
      <w:r w:rsidR="007347CA">
        <w:t xml:space="preserve"> </w:t>
      </w:r>
      <w:r w:rsidR="00FF4A5A">
        <w:t xml:space="preserve">(za prikaz dokumenata izdanih </w:t>
      </w:r>
      <w:r w:rsidR="008530F1">
        <w:t xml:space="preserve">u školi) </w:t>
      </w:r>
      <w:r w:rsidR="007347CA">
        <w:t xml:space="preserve">i </w:t>
      </w:r>
      <w:r w:rsidR="007347CA" w:rsidRPr="007F4E9F">
        <w:rPr>
          <w:i/>
          <w:iCs/>
        </w:rPr>
        <w:t>Svjedodžbe i potvrde – NCVV</w:t>
      </w:r>
      <w:r w:rsidR="007F4E9F">
        <w:t>O</w:t>
      </w:r>
      <w:r w:rsidR="008530F1">
        <w:t>, za prikaz dokumenata koje izdaje NCVVO.</w:t>
      </w:r>
      <w:r w:rsidR="007347CA">
        <w:t xml:space="preserve"> (Slika </w:t>
      </w:r>
      <w:r w:rsidR="00125346">
        <w:t>73</w:t>
      </w:r>
      <w:r w:rsidR="0025228F">
        <w:t>.</w:t>
      </w:r>
      <w:r w:rsidR="007347CA">
        <w:t>).</w:t>
      </w:r>
    </w:p>
    <w:p w14:paraId="79B11F60" w14:textId="60F68DB4" w:rsidR="007347CA" w:rsidRDefault="00A3418C" w:rsidP="007347CA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6DA72614" wp14:editId="039E210A">
            <wp:extent cx="1800000" cy="767347"/>
            <wp:effectExtent l="12700" t="12700" r="16510" b="7620"/>
            <wp:docPr id="303" name="Slika 30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Slika 303" descr="Slika na kojoj se prikazuje tekst&#10;&#10;Opis je automatski generiran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6734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F4C8C1" w14:textId="131B283F" w:rsidR="007347CA" w:rsidRDefault="007347CA" w:rsidP="007347CA">
      <w:pPr>
        <w:pStyle w:val="Opisslike"/>
        <w:jc w:val="center"/>
      </w:pPr>
      <w:bookmarkStart w:id="107" w:name="_Toc12702192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73</w:t>
      </w:r>
      <w:r>
        <w:fldChar w:fldCharType="end"/>
      </w:r>
      <w:r w:rsidR="0025228F">
        <w:t>.</w:t>
      </w:r>
      <w:r>
        <w:t xml:space="preserve"> Izbornik </w:t>
      </w:r>
      <w:r w:rsidRPr="00954DDE">
        <w:rPr>
          <w:i/>
          <w:iCs/>
        </w:rPr>
        <w:t>Svjedodžbe i potvrde</w:t>
      </w:r>
      <w:bookmarkEnd w:id="107"/>
    </w:p>
    <w:p w14:paraId="2DCE77C4" w14:textId="628CAC2C" w:rsidR="00BD148F" w:rsidRDefault="00E54F74" w:rsidP="00E57958">
      <w:pPr>
        <w:pStyle w:val="Naslov4"/>
      </w:pPr>
      <w:bookmarkStart w:id="108" w:name="_Toc127021847"/>
      <w:r>
        <w:t xml:space="preserve">Rezultati </w:t>
      </w:r>
      <w:r w:rsidR="00E57958">
        <w:t>ispita državne mature</w:t>
      </w:r>
      <w:bookmarkEnd w:id="108"/>
    </w:p>
    <w:p w14:paraId="056714EA" w14:textId="4DD0F8FA" w:rsidR="00E57958" w:rsidRDefault="00E57958" w:rsidP="00497150">
      <w:r>
        <w:t xml:space="preserve">Izbornik s rezultatima ispita državne mature, kao i kod ispitnih koordinatora, podijeljen je u dva </w:t>
      </w:r>
      <w:r w:rsidR="005B17DF">
        <w:t>izvješća</w:t>
      </w:r>
      <w:r w:rsidR="00974EDA">
        <w:t xml:space="preserve">: </w:t>
      </w:r>
      <w:r w:rsidR="00974EDA" w:rsidRPr="007F4E9F">
        <w:rPr>
          <w:i/>
          <w:iCs/>
        </w:rPr>
        <w:t>Rezultati pristupnika</w:t>
      </w:r>
      <w:r w:rsidR="00974EDA">
        <w:t xml:space="preserve"> i </w:t>
      </w:r>
      <w:r w:rsidR="00974EDA" w:rsidRPr="007F4E9F">
        <w:rPr>
          <w:i/>
          <w:iCs/>
        </w:rPr>
        <w:t>Rezultati ispita za školu</w:t>
      </w:r>
      <w:r w:rsidR="00C5691D">
        <w:t xml:space="preserve"> (Slika </w:t>
      </w:r>
      <w:r w:rsidR="001E4BAF">
        <w:t>7</w:t>
      </w:r>
      <w:r w:rsidR="00A3418C">
        <w:t>4</w:t>
      </w:r>
      <w:r w:rsidR="00370361">
        <w:t>.</w:t>
      </w:r>
      <w:r w:rsidR="00C5691D">
        <w:t>)</w:t>
      </w:r>
    </w:p>
    <w:p w14:paraId="5DB4637B" w14:textId="432EBAEC" w:rsidR="00C5691D" w:rsidRDefault="00FC207D" w:rsidP="00C5691D">
      <w:pPr>
        <w:keepNext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72C5C646" wp14:editId="0F99C102">
            <wp:extent cx="1800000" cy="797260"/>
            <wp:effectExtent l="12700" t="12700" r="16510" b="15875"/>
            <wp:docPr id="304" name="Slika 30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Slika 304" descr="Slika na kojoj se prikazuje tekst&#10;&#10;Opis je automatski generiran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972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33AB95" w14:textId="64EC63B6" w:rsidR="005B17DF" w:rsidRDefault="00C5691D" w:rsidP="00C5691D">
      <w:pPr>
        <w:pStyle w:val="Opisslike"/>
        <w:jc w:val="center"/>
      </w:pPr>
      <w:bookmarkStart w:id="109" w:name="_Toc12702192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74</w:t>
      </w:r>
      <w:r>
        <w:fldChar w:fldCharType="end"/>
      </w:r>
      <w:r w:rsidR="00370361">
        <w:t>.</w:t>
      </w:r>
      <w:r>
        <w:t xml:space="preserve"> Izbornik </w:t>
      </w:r>
      <w:r w:rsidRPr="007F4E9F">
        <w:rPr>
          <w:i/>
          <w:iCs/>
        </w:rPr>
        <w:t>Rezultati ispita državne mature</w:t>
      </w:r>
      <w:bookmarkEnd w:id="109"/>
    </w:p>
    <w:p w14:paraId="4929233B" w14:textId="6C66068E" w:rsidR="00C5691D" w:rsidRDefault="00C5691D" w:rsidP="00C5691D">
      <w:r>
        <w:t>Za razliku od ispitnih koordinatora koji ovdje imaju prikazane samo rezultate za pristupnike iz svoje škole</w:t>
      </w:r>
      <w:r w:rsidR="008C3288">
        <w:t>, djelatnici NCVVO</w:t>
      </w:r>
      <w:r w:rsidR="00370361">
        <w:t>-a</w:t>
      </w:r>
      <w:r w:rsidR="008C3288">
        <w:t xml:space="preserve"> imaju pristup rezultatima svih pristupnika</w:t>
      </w:r>
      <w:r w:rsidR="00D12CAF">
        <w:t>. Kako se radi o velikom broju zapisa</w:t>
      </w:r>
      <w:r w:rsidR="00370361">
        <w:t>,</w:t>
      </w:r>
      <w:r w:rsidR="00B44B17">
        <w:t xml:space="preserve"> u zaglavlju obrasca</w:t>
      </w:r>
      <w:r w:rsidR="002472B0">
        <w:t xml:space="preserve"> </w:t>
      </w:r>
      <w:r w:rsidR="00B44B17">
        <w:t>omogućen</w:t>
      </w:r>
      <w:r w:rsidR="007844F9">
        <w:t xml:space="preserve"> je</w:t>
      </w:r>
      <w:r w:rsidR="00C54D97">
        <w:t xml:space="preserve"> odabir škole</w:t>
      </w:r>
      <w:r w:rsidR="007844F9">
        <w:t xml:space="preserve"> ili ustanove </w:t>
      </w:r>
      <w:r w:rsidR="002472B0" w:rsidRPr="002472B0">
        <w:t xml:space="preserve">(Slika </w:t>
      </w:r>
      <w:r w:rsidR="001E4BAF">
        <w:t>7</w:t>
      </w:r>
      <w:r w:rsidR="00857F06">
        <w:t>5</w:t>
      </w:r>
      <w:r w:rsidR="00370361">
        <w:t>.</w:t>
      </w:r>
      <w:r w:rsidR="002472B0" w:rsidRPr="002472B0">
        <w:t>)</w:t>
      </w:r>
      <w:r w:rsidR="007844F9">
        <w:t xml:space="preserve"> čije podatke žele provjeriti</w:t>
      </w:r>
      <w:r w:rsidR="002472B0">
        <w:t>.</w:t>
      </w:r>
    </w:p>
    <w:p w14:paraId="59546C3E" w14:textId="4E6EFE2F" w:rsidR="00F93BCC" w:rsidRDefault="00305322" w:rsidP="00F93BCC">
      <w:pPr>
        <w:keepNext/>
      </w:pPr>
      <w:r>
        <w:rPr>
          <w:noProof/>
          <w:lang w:eastAsia="hr-HR"/>
        </w:rPr>
        <w:drawing>
          <wp:inline distT="0" distB="0" distL="0" distR="0" wp14:anchorId="131A412C" wp14:editId="1EC9A827">
            <wp:extent cx="5759450" cy="3025775"/>
            <wp:effectExtent l="12700" t="12700" r="19050" b="9525"/>
            <wp:docPr id="305" name="Slika 30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Slika 305" descr="Slika na kojoj se prikazuje tekst&#10;&#10;Opis je automatski generiran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257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99EFF5" w14:textId="21165559" w:rsidR="00B44B17" w:rsidRDefault="00F93BCC" w:rsidP="001F4FA1">
      <w:pPr>
        <w:pStyle w:val="Opisslike"/>
        <w:jc w:val="center"/>
      </w:pPr>
      <w:bookmarkStart w:id="110" w:name="_Toc12702192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75</w:t>
      </w:r>
      <w:r>
        <w:fldChar w:fldCharType="end"/>
      </w:r>
      <w:r w:rsidR="00370361">
        <w:t>.</w:t>
      </w:r>
      <w:r>
        <w:t xml:space="preserve"> Odabir škole za prikaz rezultata pristupnika</w:t>
      </w:r>
      <w:bookmarkEnd w:id="110"/>
    </w:p>
    <w:p w14:paraId="7CCC5B6C" w14:textId="3ACD4FCC" w:rsidR="001F4FA1" w:rsidRPr="00E609AB" w:rsidRDefault="00E21CE2" w:rsidP="009315A3">
      <w:pPr>
        <w:pStyle w:val="Naslov4"/>
      </w:pPr>
      <w:bookmarkStart w:id="111" w:name="_Toc127021848"/>
      <w:r w:rsidRPr="00E609AB">
        <w:t>Rokovi</w:t>
      </w:r>
      <w:bookmarkEnd w:id="111"/>
    </w:p>
    <w:p w14:paraId="3AF6DDD3" w14:textId="5D9A84AD" w:rsidR="00E21CE2" w:rsidRDefault="00E21CE2" w:rsidP="001F4FA1">
      <w:r>
        <w:t>Korisnici NCVVO</w:t>
      </w:r>
      <w:r w:rsidR="00370361">
        <w:t>-a</w:t>
      </w:r>
      <w:r>
        <w:t xml:space="preserve"> u svom izborniku imaju </w:t>
      </w:r>
      <w:r w:rsidR="009315A3">
        <w:t xml:space="preserve">mogućnosti uređivanja ključnih datuma i </w:t>
      </w:r>
      <w:r w:rsidR="00651518">
        <w:t xml:space="preserve">prikaz </w:t>
      </w:r>
      <w:r w:rsidR="009315A3">
        <w:t xml:space="preserve">rokova. Te mogućnosti nalaze se u izborniku </w:t>
      </w:r>
      <w:r w:rsidR="009315A3" w:rsidRPr="00C11DCE">
        <w:rPr>
          <w:i/>
          <w:iCs/>
        </w:rPr>
        <w:t>Rokovi</w:t>
      </w:r>
      <w:r w:rsidR="009315A3">
        <w:t xml:space="preserve"> (Slika </w:t>
      </w:r>
      <w:r w:rsidR="00B10855">
        <w:t>7</w:t>
      </w:r>
      <w:r w:rsidR="00305322">
        <w:t>6</w:t>
      </w:r>
      <w:r w:rsidR="00370361">
        <w:t>.</w:t>
      </w:r>
      <w:r w:rsidR="009315A3">
        <w:t>).</w:t>
      </w:r>
    </w:p>
    <w:p w14:paraId="366BEEEC" w14:textId="77777777" w:rsidR="00C11DCE" w:rsidRDefault="00C11DCE" w:rsidP="001F4FA1"/>
    <w:p w14:paraId="2B543F02" w14:textId="6F7D906F" w:rsidR="00C11DCE" w:rsidRDefault="00BB352A" w:rsidP="00C11DCE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3F1AE411" wp14:editId="306DE1F4">
            <wp:extent cx="1800000" cy="1185038"/>
            <wp:effectExtent l="12700" t="12700" r="16510" b="8890"/>
            <wp:docPr id="306" name="Slika 30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Slika 306" descr="Slika na kojoj se prikazuje tekst&#10;&#10;Opis je automatski generiran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8503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7C71EF" w14:textId="0BE0D7FD" w:rsidR="009315A3" w:rsidRDefault="00C11DCE" w:rsidP="00C11DCE">
      <w:pPr>
        <w:pStyle w:val="Opisslike"/>
        <w:jc w:val="center"/>
      </w:pPr>
      <w:bookmarkStart w:id="112" w:name="_Toc12702192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76</w:t>
      </w:r>
      <w:r>
        <w:fldChar w:fldCharType="end"/>
      </w:r>
      <w:r w:rsidR="00370361">
        <w:t>.</w:t>
      </w:r>
      <w:r>
        <w:t xml:space="preserve"> Izbornik </w:t>
      </w:r>
      <w:r w:rsidRPr="00E609AB">
        <w:rPr>
          <w:i/>
          <w:iCs/>
        </w:rPr>
        <w:t>Rokovi</w:t>
      </w:r>
      <w:bookmarkEnd w:id="112"/>
    </w:p>
    <w:p w14:paraId="1E30BE7E" w14:textId="5DD38085" w:rsidR="00C11DCE" w:rsidRDefault="00933474" w:rsidP="00C11DCE">
      <w:r>
        <w:lastRenderedPageBreak/>
        <w:t xml:space="preserve">Kod definiranja ključnih datuma najprije je potrebno odabrati sučelje za koju se dodaju </w:t>
      </w:r>
      <w:r w:rsidR="00095F89">
        <w:t xml:space="preserve">– </w:t>
      </w:r>
      <w:proofErr w:type="spellStart"/>
      <w:r w:rsidR="00095F89" w:rsidRPr="00651518">
        <w:rPr>
          <w:i/>
          <w:iCs/>
        </w:rPr>
        <w:t>public</w:t>
      </w:r>
      <w:proofErr w:type="spellEnd"/>
      <w:r w:rsidR="00095F89">
        <w:t xml:space="preserve"> (za pristupnike) ili </w:t>
      </w:r>
      <w:proofErr w:type="spellStart"/>
      <w:r w:rsidR="00095F89" w:rsidRPr="00651518">
        <w:rPr>
          <w:i/>
          <w:iCs/>
        </w:rPr>
        <w:t>admin</w:t>
      </w:r>
      <w:proofErr w:type="spellEnd"/>
      <w:r w:rsidR="00095F89">
        <w:t xml:space="preserve"> (za administratorsko sučelje).</w:t>
      </w:r>
    </w:p>
    <w:p w14:paraId="59A7EFDC" w14:textId="18C73250" w:rsidR="004F44D2" w:rsidRDefault="008B6817" w:rsidP="004F44D2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2CE1E661" wp14:editId="54C45BC7">
            <wp:extent cx="3600000" cy="1760706"/>
            <wp:effectExtent l="12700" t="12700" r="6985" b="17780"/>
            <wp:docPr id="307" name="Slika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6070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F66109" w14:textId="4BCAB10B" w:rsidR="00095F89" w:rsidRDefault="004F44D2" w:rsidP="004F44D2">
      <w:pPr>
        <w:pStyle w:val="Opisslike"/>
        <w:jc w:val="center"/>
      </w:pPr>
      <w:bookmarkStart w:id="113" w:name="_Toc12702192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77</w:t>
      </w:r>
      <w:r>
        <w:fldChar w:fldCharType="end"/>
      </w:r>
      <w:r w:rsidR="00370361">
        <w:t>.</w:t>
      </w:r>
      <w:r>
        <w:t xml:space="preserve"> Odabir sučelja za unos ključnog datuma</w:t>
      </w:r>
      <w:bookmarkEnd w:id="113"/>
    </w:p>
    <w:p w14:paraId="5A3F9DD0" w14:textId="77777777" w:rsidR="00363D86" w:rsidRDefault="001E5793" w:rsidP="004F44D2">
      <w:r>
        <w:t>Ključni datumi odnose se na početak ili završetak prijava</w:t>
      </w:r>
      <w:r w:rsidR="00363D86">
        <w:t xml:space="preserve"> ispita</w:t>
      </w:r>
      <w:r>
        <w:t>,</w:t>
      </w:r>
      <w:r w:rsidR="00363D86">
        <w:t xml:space="preserve"> uplate, prigovore i slično.</w:t>
      </w:r>
    </w:p>
    <w:p w14:paraId="2AA7C4D0" w14:textId="06B54314" w:rsidR="002B674E" w:rsidRDefault="00D755E4" w:rsidP="004F44D2">
      <w:r>
        <w:t>Poda</w:t>
      </w:r>
      <w:r w:rsidR="00370361">
        <w:t>t</w:t>
      </w:r>
      <w:r>
        <w:t xml:space="preserve">ci u obrascu </w:t>
      </w:r>
      <w:r w:rsidR="000E1FB7" w:rsidRPr="00D755E4">
        <w:rPr>
          <w:i/>
          <w:iCs/>
        </w:rPr>
        <w:t>Rokovi</w:t>
      </w:r>
      <w:r w:rsidR="00597D41">
        <w:t xml:space="preserve"> </w:t>
      </w:r>
      <w:proofErr w:type="spellStart"/>
      <w:r w:rsidR="00370361">
        <w:t>s</w:t>
      </w:r>
      <w:r w:rsidR="00597D41">
        <w:t>sinkroniziraju</w:t>
      </w:r>
      <w:r w:rsidR="00370361">
        <w:t>e</w:t>
      </w:r>
      <w:proofErr w:type="spellEnd"/>
      <w:r w:rsidR="00370361">
        <w:t xml:space="preserve"> </w:t>
      </w:r>
      <w:r w:rsidR="00597D41">
        <w:t xml:space="preserve"> s poda</w:t>
      </w:r>
      <w:r w:rsidR="00DB5B52">
        <w:t>t</w:t>
      </w:r>
      <w:r w:rsidR="00597D41">
        <w:t xml:space="preserve">cima iz </w:t>
      </w:r>
      <w:r w:rsidR="00370361">
        <w:t>e-M</w:t>
      </w:r>
      <w:r w:rsidR="00597D41">
        <w:t>atice</w:t>
      </w:r>
      <w:r w:rsidR="00A1627C">
        <w:t xml:space="preserve">. </w:t>
      </w:r>
      <w:r w:rsidR="002B674E">
        <w:t>Na početku školske godine otvaraju se rokovi za tu godinu</w:t>
      </w:r>
      <w:r w:rsidR="00A1627C">
        <w:t>.</w:t>
      </w:r>
    </w:p>
    <w:p w14:paraId="7DB9B79D" w14:textId="77777777" w:rsidR="006942DC" w:rsidRDefault="00160F2F" w:rsidP="006942DC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083A55CF" wp14:editId="3D156641">
            <wp:extent cx="2880000" cy="2377985"/>
            <wp:effectExtent l="12700" t="12700" r="15875" b="10160"/>
            <wp:docPr id="308" name="Slika 308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Slika 308" descr="Slika na kojoj se prikazuje stol&#10;&#10;Opis je automatski generiran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779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FE3667" w14:textId="1DF1B1B7" w:rsidR="00160F2F" w:rsidRDefault="006942DC" w:rsidP="006942DC">
      <w:pPr>
        <w:pStyle w:val="Opisslike"/>
        <w:jc w:val="center"/>
      </w:pPr>
      <w:bookmarkStart w:id="114" w:name="_Toc12702192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78</w:t>
      </w:r>
      <w:r>
        <w:fldChar w:fldCharType="end"/>
      </w:r>
      <w:r w:rsidR="00370361">
        <w:t>.</w:t>
      </w:r>
      <w:r>
        <w:t xml:space="preserve"> Prikaz aktivnog roka u obrascu </w:t>
      </w:r>
      <w:r w:rsidRPr="00210FF5">
        <w:rPr>
          <w:i/>
          <w:iCs/>
        </w:rPr>
        <w:t>Rokovi</w:t>
      </w:r>
      <w:bookmarkEnd w:id="114"/>
    </w:p>
    <w:p w14:paraId="6B73675A" w14:textId="2273BE60" w:rsidR="004F44D2" w:rsidRDefault="00936CDF" w:rsidP="00936CDF">
      <w:pPr>
        <w:pStyle w:val="Naslov4"/>
      </w:pPr>
      <w:bookmarkStart w:id="115" w:name="_Toc127021849"/>
      <w:r>
        <w:t>Poruke i obavijesti</w:t>
      </w:r>
      <w:bookmarkEnd w:id="115"/>
      <w:r w:rsidR="00A1627C">
        <w:t xml:space="preserve"> </w:t>
      </w:r>
    </w:p>
    <w:p w14:paraId="4D5B2C9C" w14:textId="5645DA4F" w:rsidR="00936CDF" w:rsidRDefault="00936CDF" w:rsidP="00936CDF">
      <w:r>
        <w:t xml:space="preserve">Izbornik </w:t>
      </w:r>
      <w:r w:rsidRPr="00027E16">
        <w:rPr>
          <w:i/>
          <w:iCs/>
        </w:rPr>
        <w:t>P</w:t>
      </w:r>
      <w:r w:rsidR="004D05FD" w:rsidRPr="00027E16">
        <w:rPr>
          <w:i/>
          <w:iCs/>
        </w:rPr>
        <w:t>oruke i obavijesti</w:t>
      </w:r>
      <w:r w:rsidR="004D05FD">
        <w:t xml:space="preserve"> namijenjen je </w:t>
      </w:r>
      <w:r w:rsidR="00370361">
        <w:t>unosu</w:t>
      </w:r>
      <w:r w:rsidR="004D05FD">
        <w:t xml:space="preserve"> obavijesti koje se prikazuju na početnim stranicama sučelj</w:t>
      </w:r>
      <w:r w:rsidR="00296FCC">
        <w:t>a</w:t>
      </w:r>
      <w:r w:rsidR="004D05FD">
        <w:t xml:space="preserve"> i </w:t>
      </w:r>
      <w:r w:rsidR="00D3092C">
        <w:t>predložaka poruka</w:t>
      </w:r>
      <w:r w:rsidR="004D05FD">
        <w:t xml:space="preserve"> obavijesti</w:t>
      </w:r>
      <w:r w:rsidR="00D3092C">
        <w:t xml:space="preserve"> koje se mogu slati</w:t>
      </w:r>
      <w:r w:rsidR="004D05FD">
        <w:t xml:space="preserve"> grupi korisnika</w:t>
      </w:r>
      <w:r w:rsidR="007C053C">
        <w:t>. U ovom izborniku omogućeno je i dodavanje datoteka koje se učitavaju u sustav</w:t>
      </w:r>
      <w:r w:rsidR="00370361">
        <w:t>, pr</w:t>
      </w:r>
      <w:r w:rsidR="007C053C">
        <w:t xml:space="preserve">imjerice, </w:t>
      </w:r>
      <w:r w:rsidR="00411E39">
        <w:t>korisničk</w:t>
      </w:r>
      <w:r w:rsidR="00370361">
        <w:t>ih</w:t>
      </w:r>
      <w:r w:rsidR="00411E39">
        <w:t xml:space="preserve"> uput</w:t>
      </w:r>
      <w:r w:rsidR="00370361">
        <w:t>a</w:t>
      </w:r>
      <w:r w:rsidR="00411E39">
        <w:t>, primjer</w:t>
      </w:r>
      <w:r w:rsidR="00370361">
        <w:t>a</w:t>
      </w:r>
      <w:r w:rsidR="00411E39">
        <w:t xml:space="preserve"> uplatnice i sl.</w:t>
      </w:r>
      <w:r w:rsidR="00D3092C">
        <w:t xml:space="preserve"> (Slika </w:t>
      </w:r>
      <w:r w:rsidR="00651518">
        <w:t>7</w:t>
      </w:r>
      <w:r w:rsidR="006942DC">
        <w:t>9</w:t>
      </w:r>
      <w:r w:rsidR="00D3092C">
        <w:t>)</w:t>
      </w:r>
    </w:p>
    <w:p w14:paraId="308AE6F3" w14:textId="77777777" w:rsidR="00DA0BD2" w:rsidRDefault="00DA0BD2" w:rsidP="00936CDF"/>
    <w:p w14:paraId="390BC658" w14:textId="05FD3C13" w:rsidR="00D3092C" w:rsidRDefault="009914BE" w:rsidP="00D3092C">
      <w:pPr>
        <w:keepNext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5EF660B2" wp14:editId="6C1C23A2">
            <wp:extent cx="1800000" cy="1717808"/>
            <wp:effectExtent l="12700" t="12700" r="16510" b="9525"/>
            <wp:docPr id="309" name="Slika 30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Slika 309" descr="Slika na kojoj se prikazuje tekst&#10;&#10;Opis je automatski generiran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1780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7CD73E" w14:textId="6B1D189B" w:rsidR="00D3092C" w:rsidRDefault="00D3092C" w:rsidP="00D3092C">
      <w:pPr>
        <w:pStyle w:val="Opisslike"/>
        <w:jc w:val="center"/>
      </w:pPr>
      <w:bookmarkStart w:id="116" w:name="_Toc12702193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79</w:t>
      </w:r>
      <w:r>
        <w:fldChar w:fldCharType="end"/>
      </w:r>
      <w:r w:rsidR="00370361">
        <w:t>.</w:t>
      </w:r>
      <w:r>
        <w:t xml:space="preserve"> Izbornik </w:t>
      </w:r>
      <w:r w:rsidRPr="00E609AB">
        <w:rPr>
          <w:i/>
          <w:iCs/>
        </w:rPr>
        <w:t>Poruke i obavijesti</w:t>
      </w:r>
      <w:bookmarkEnd w:id="116"/>
    </w:p>
    <w:p w14:paraId="4D4086B0" w14:textId="6AAF53F9" w:rsidR="00411E39" w:rsidRDefault="00411E39" w:rsidP="00411E39">
      <w:pPr>
        <w:pStyle w:val="Naslov5"/>
      </w:pPr>
      <w:r>
        <w:t>Obavijesti</w:t>
      </w:r>
    </w:p>
    <w:p w14:paraId="157A0A08" w14:textId="50D4E709" w:rsidR="0033481A" w:rsidRDefault="00735434" w:rsidP="00936CDF">
      <w:r>
        <w:t>Za unos obavijesti najprije je potrebno odabrati sučelje</w:t>
      </w:r>
      <w:r w:rsidR="001868A1">
        <w:t xml:space="preserve">, odnosno korisnike kojima je obavijest namijenjena (Slika </w:t>
      </w:r>
      <w:r w:rsidR="00DA0BD2">
        <w:t>80</w:t>
      </w:r>
      <w:r w:rsidR="00370361">
        <w:t>.</w:t>
      </w:r>
      <w:r w:rsidR="001868A1">
        <w:t>).</w:t>
      </w:r>
    </w:p>
    <w:p w14:paraId="2D0E8BE6" w14:textId="1A58D3F1" w:rsidR="001868A1" w:rsidRDefault="00612D56" w:rsidP="001868A1">
      <w:pPr>
        <w:keepNext/>
      </w:pPr>
      <w:r>
        <w:rPr>
          <w:noProof/>
          <w:lang w:eastAsia="hr-HR"/>
        </w:rPr>
        <w:drawing>
          <wp:inline distT="0" distB="0" distL="0" distR="0" wp14:anchorId="5CC7867C" wp14:editId="44B3552D">
            <wp:extent cx="5759450" cy="1226820"/>
            <wp:effectExtent l="12700" t="12700" r="19050" b="17780"/>
            <wp:docPr id="310" name="Slika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268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97BA83" w14:textId="12B0120C" w:rsidR="001868A1" w:rsidRDefault="001868A1" w:rsidP="001868A1">
      <w:pPr>
        <w:pStyle w:val="Opisslike"/>
        <w:jc w:val="center"/>
      </w:pPr>
      <w:bookmarkStart w:id="117" w:name="_Toc12702193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80</w:t>
      </w:r>
      <w:r>
        <w:fldChar w:fldCharType="end"/>
      </w:r>
      <w:r w:rsidR="00370361">
        <w:t>.</w:t>
      </w:r>
      <w:r>
        <w:t xml:space="preserve"> Odabir sučelja za prikaz obavijesti</w:t>
      </w:r>
      <w:bookmarkEnd w:id="117"/>
    </w:p>
    <w:p w14:paraId="47A2290A" w14:textId="77777777" w:rsidR="007F2906" w:rsidRDefault="007F2906" w:rsidP="001868A1"/>
    <w:p w14:paraId="367C2404" w14:textId="07B11EAB" w:rsidR="001868A1" w:rsidRDefault="009829BC" w:rsidP="001868A1">
      <w:r>
        <w:t xml:space="preserve">Nova obavijest dodaje se klikom na ikonu </w:t>
      </w:r>
      <w:r w:rsidR="00676505">
        <w:t>+ na alatnoj traci</w:t>
      </w:r>
      <w:r w:rsidR="00893628">
        <w:t xml:space="preserve"> (Slika </w:t>
      </w:r>
      <w:r w:rsidR="00612D56">
        <w:t>81</w:t>
      </w:r>
      <w:r w:rsidR="00370361">
        <w:t>.</w:t>
      </w:r>
      <w:r w:rsidR="00893628">
        <w:t>)</w:t>
      </w:r>
      <w:r w:rsidR="00676505">
        <w:t xml:space="preserve">. </w:t>
      </w:r>
    </w:p>
    <w:p w14:paraId="67500DB7" w14:textId="1D248349" w:rsidR="00893628" w:rsidRDefault="00FC0CB3" w:rsidP="00893628">
      <w:pPr>
        <w:keepNext/>
      </w:pPr>
      <w:r w:rsidRPr="00763F2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726190" wp14:editId="346A96D5">
                <wp:simplePos x="0" y="0"/>
                <wp:positionH relativeFrom="margin">
                  <wp:posOffset>28575</wp:posOffset>
                </wp:positionH>
                <wp:positionV relativeFrom="paragraph">
                  <wp:posOffset>540385</wp:posOffset>
                </wp:positionV>
                <wp:extent cx="249381" cy="223289"/>
                <wp:effectExtent l="0" t="0" r="17780" b="24765"/>
                <wp:wrapNone/>
                <wp:docPr id="2017" name="Pravokutnik: zaobljeni kutovi 2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1" cy="22328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33753A" id="Pravokutnik: zaobljeni kutovi 2017" o:spid="_x0000_s1026" style="position:absolute;margin-left:2.25pt;margin-top:42.55pt;width:19.65pt;height:17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" filled="f" strokecolor="red" strokeweight="2pt">
                <w10:wrap anchorx="margin"/>
              </v:roundrect>
            </w:pict>
          </mc:Fallback>
        </mc:AlternateContent>
      </w:r>
      <w:r w:rsidR="000114A4">
        <w:rPr>
          <w:noProof/>
          <w:lang w:eastAsia="hr-HR"/>
        </w:rPr>
        <w:drawing>
          <wp:inline distT="0" distB="0" distL="0" distR="0" wp14:anchorId="1CCD5885" wp14:editId="1AB89EF7">
            <wp:extent cx="5759450" cy="1581150"/>
            <wp:effectExtent l="12700" t="12700" r="19050" b="19050"/>
            <wp:docPr id="311" name="Slika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811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6E9FCF" w14:textId="30F24476" w:rsidR="00676505" w:rsidRDefault="00893628" w:rsidP="00893628">
      <w:pPr>
        <w:pStyle w:val="Opisslike"/>
        <w:jc w:val="center"/>
      </w:pPr>
      <w:bookmarkStart w:id="118" w:name="_Toc12702193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81</w:t>
      </w:r>
      <w:r>
        <w:fldChar w:fldCharType="end"/>
      </w:r>
      <w:r w:rsidR="00370361">
        <w:t>.</w:t>
      </w:r>
      <w:r>
        <w:t xml:space="preserve"> Dodavanje nove obavijesti</w:t>
      </w:r>
      <w:bookmarkEnd w:id="118"/>
    </w:p>
    <w:p w14:paraId="706D3F9A" w14:textId="59394180" w:rsidR="00FC0CB3" w:rsidRDefault="00FC0CB3" w:rsidP="001868A1">
      <w:r w:rsidRPr="00FC0CB3">
        <w:t>Nakon unosa imena autora i spremanja promjena (klikom na ikonu diskete) moguće je otvoriti obrazac za uređivanje obavijesti</w:t>
      </w:r>
      <w:r w:rsidR="00893628">
        <w:t xml:space="preserve"> (Slika </w:t>
      </w:r>
      <w:r w:rsidR="000114A4">
        <w:t>82</w:t>
      </w:r>
      <w:r w:rsidR="00370361">
        <w:t>.</w:t>
      </w:r>
      <w:r w:rsidR="00893628">
        <w:t>)</w:t>
      </w:r>
      <w:r w:rsidR="007F53DB">
        <w:t xml:space="preserve"> u kojem se u</w:t>
      </w:r>
      <w:r w:rsidR="008B3304">
        <w:t>pisuju</w:t>
      </w:r>
      <w:r w:rsidR="007F53DB">
        <w:t xml:space="preserve"> </w:t>
      </w:r>
      <w:r w:rsidR="008B3304">
        <w:t>naslov obavijesti, tekst i prošireni tekst</w:t>
      </w:r>
      <w:r w:rsidR="00757FFC">
        <w:t xml:space="preserve"> obavijesti</w:t>
      </w:r>
      <w:r w:rsidR="008B3304">
        <w:t>.</w:t>
      </w:r>
    </w:p>
    <w:p w14:paraId="00049393" w14:textId="12DAD053" w:rsidR="008B3304" w:rsidRDefault="0058066C" w:rsidP="008B3304">
      <w:pPr>
        <w:keepNext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F6F0D0" wp14:editId="1A3F72FC">
                <wp:simplePos x="0" y="0"/>
                <wp:positionH relativeFrom="margin">
                  <wp:align>left</wp:align>
                </wp:positionH>
                <wp:positionV relativeFrom="paragraph">
                  <wp:posOffset>451167</wp:posOffset>
                </wp:positionV>
                <wp:extent cx="1285875" cy="137795"/>
                <wp:effectExtent l="0" t="0" r="9525" b="0"/>
                <wp:wrapNone/>
                <wp:docPr id="313" name="Tekstni okvi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37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822EF" w14:textId="77777777" w:rsidR="00C521A3" w:rsidRDefault="00C52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6F0D0" id="Tekstni okvir 313" o:spid="_x0000_s1027" type="#_x0000_t202" style="position:absolute;left:0;text-align:left;margin-left:0;margin-top:35.5pt;width:101.25pt;height:10.85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" fillcolor="white [3212]" stroked="f" strokeweight=".5pt">
                <v:textbox>
                  <w:txbxContent>
                    <w:p w14:paraId="44E822EF" w14:textId="77777777" w:rsidR="00C521A3" w:rsidRDefault="00C521A3"/>
                  </w:txbxContent>
                </v:textbox>
                <w10:wrap anchorx="margin"/>
              </v:shape>
            </w:pict>
          </mc:Fallback>
        </mc:AlternateContent>
      </w:r>
      <w:r w:rsidR="00B6790F">
        <w:rPr>
          <w:noProof/>
          <w:lang w:eastAsia="hr-HR"/>
        </w:rPr>
        <w:drawing>
          <wp:inline distT="0" distB="0" distL="0" distR="0" wp14:anchorId="6F76C8E8" wp14:editId="0AD37ECB">
            <wp:extent cx="5759450" cy="4595495"/>
            <wp:effectExtent l="12700" t="12700" r="19050" b="14605"/>
            <wp:docPr id="314" name="Slika 31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Slika 314" descr="Slika na kojoj se prikazuje tekst&#10;&#10;Opis je automatski generiran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954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CAF930" w14:textId="0492B527" w:rsidR="00893628" w:rsidRDefault="008B3304" w:rsidP="008B3304">
      <w:pPr>
        <w:pStyle w:val="Opisslike"/>
        <w:jc w:val="center"/>
      </w:pPr>
      <w:bookmarkStart w:id="119" w:name="_Toc12702193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82</w:t>
      </w:r>
      <w:r>
        <w:fldChar w:fldCharType="end"/>
      </w:r>
      <w:r w:rsidR="00370361">
        <w:t>.</w:t>
      </w:r>
      <w:r>
        <w:t xml:space="preserve"> Upisivanje podataka za obavijest korisnicima</w:t>
      </w:r>
      <w:bookmarkEnd w:id="119"/>
    </w:p>
    <w:p w14:paraId="6EECC1EF" w14:textId="31ACD7C9" w:rsidR="00194E18" w:rsidRDefault="00194E18" w:rsidP="00194E18">
      <w:r>
        <w:t xml:space="preserve">Standardno, obavijest se sprema klikom na gumb </w:t>
      </w:r>
      <w:r w:rsidRPr="00F877ED">
        <w:rPr>
          <w:i/>
          <w:iCs/>
        </w:rPr>
        <w:t>Spremanje</w:t>
      </w:r>
      <w:r>
        <w:t xml:space="preserve">. U slučaju </w:t>
      </w:r>
      <w:r w:rsidR="00F877ED">
        <w:t xml:space="preserve">odustajanja odabire se gumb </w:t>
      </w:r>
      <w:r w:rsidR="00F877ED" w:rsidRPr="00F877ED">
        <w:rPr>
          <w:i/>
          <w:iCs/>
        </w:rPr>
        <w:t>Opoziv</w:t>
      </w:r>
      <w:r w:rsidR="00F877ED">
        <w:t>.</w:t>
      </w:r>
    </w:p>
    <w:p w14:paraId="4EDF168E" w14:textId="08F6C08A" w:rsidR="00F877ED" w:rsidRDefault="00411E39" w:rsidP="00BF6DDA">
      <w:pPr>
        <w:pStyle w:val="Naslov5"/>
      </w:pPr>
      <w:r>
        <w:t>Učitavanje datoteke</w:t>
      </w:r>
    </w:p>
    <w:p w14:paraId="7D452594" w14:textId="40EA0C08" w:rsidR="00411E39" w:rsidRDefault="008B02A7" w:rsidP="00194E18">
      <w:r>
        <w:t xml:space="preserve">Prijenos datoteka u sučelje omogućen je odabirom </w:t>
      </w:r>
      <w:r w:rsidR="00BF6DDA">
        <w:t xml:space="preserve">ili metodom </w:t>
      </w:r>
      <w:r w:rsidR="00671FF7" w:rsidRPr="00671FF7">
        <w:rPr>
          <w:i/>
          <w:iCs/>
        </w:rPr>
        <w:t>p</w:t>
      </w:r>
      <w:r w:rsidR="00BF6DDA" w:rsidRPr="00671FF7">
        <w:rPr>
          <w:i/>
          <w:iCs/>
        </w:rPr>
        <w:t>ovuci i ispusti</w:t>
      </w:r>
      <w:r w:rsidR="00BF6DDA">
        <w:t xml:space="preserve"> (Slika </w:t>
      </w:r>
      <w:r w:rsidR="00C352F6">
        <w:t>83</w:t>
      </w:r>
      <w:r w:rsidR="00671FF7">
        <w:t>.</w:t>
      </w:r>
      <w:r w:rsidR="00BF6DDA">
        <w:t xml:space="preserve">). </w:t>
      </w:r>
    </w:p>
    <w:p w14:paraId="49C578EE" w14:textId="724DFFB4" w:rsidR="00BF6DDA" w:rsidRDefault="00BF6DDA" w:rsidP="00BF6DDA">
      <w:pPr>
        <w:keepNext/>
      </w:pPr>
      <w:r w:rsidRPr="00763F2E"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B5FB0" wp14:editId="4CEFB850">
                <wp:simplePos x="0" y="0"/>
                <wp:positionH relativeFrom="margin">
                  <wp:posOffset>42546</wp:posOffset>
                </wp:positionH>
                <wp:positionV relativeFrom="paragraph">
                  <wp:posOffset>387350</wp:posOffset>
                </wp:positionV>
                <wp:extent cx="2509838" cy="332509"/>
                <wp:effectExtent l="0" t="0" r="24130" b="10795"/>
                <wp:wrapNone/>
                <wp:docPr id="2021" name="Pravokutnik: zaobljeni kutovi 2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838" cy="33250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E3383F" id="Pravokutnik: zaobljeni kutovi 2021" o:spid="_x0000_s1026" style="position:absolute;margin-left:3.35pt;margin-top:30.5pt;width:197.65pt;height:26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" filled="f" strokecolor="red" strokeweight="2pt">
                <w10:wrap anchorx="margin"/>
              </v:roundrect>
            </w:pict>
          </mc:Fallback>
        </mc:AlternateContent>
      </w:r>
      <w:r w:rsidR="00790B50">
        <w:rPr>
          <w:noProof/>
          <w:lang w:eastAsia="hr-HR"/>
        </w:rPr>
        <w:drawing>
          <wp:inline distT="0" distB="0" distL="0" distR="0" wp14:anchorId="3557910E" wp14:editId="094A8C68">
            <wp:extent cx="5759450" cy="1775460"/>
            <wp:effectExtent l="12700" t="12700" r="19050" b="15240"/>
            <wp:docPr id="315" name="Slika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754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F63C28" w14:textId="6DDC55A3" w:rsidR="008B02A7" w:rsidRDefault="00BF6DDA" w:rsidP="00BF6DDA">
      <w:pPr>
        <w:pStyle w:val="Opisslike"/>
        <w:jc w:val="center"/>
      </w:pPr>
      <w:bookmarkStart w:id="120" w:name="_Toc12702193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83</w:t>
      </w:r>
      <w:r>
        <w:fldChar w:fldCharType="end"/>
      </w:r>
      <w:r w:rsidR="00671FF7">
        <w:t>.</w:t>
      </w:r>
      <w:r>
        <w:t xml:space="preserve"> Prijenos datoteka u sučelje</w:t>
      </w:r>
      <w:bookmarkEnd w:id="120"/>
    </w:p>
    <w:p w14:paraId="01732636" w14:textId="3A0340EC" w:rsidR="00BF6DDA" w:rsidRDefault="00D87952" w:rsidP="00BF6DDA">
      <w:r>
        <w:t>Nepotrebne datoteke moguće je o</w:t>
      </w:r>
      <w:r w:rsidR="00757FFC">
        <w:t>značiti</w:t>
      </w:r>
      <w:r>
        <w:t xml:space="preserve"> i obrisati ikonom koša za smeće</w:t>
      </w:r>
      <w:r w:rsidR="0086187A">
        <w:t xml:space="preserve"> (</w:t>
      </w:r>
      <w:r w:rsidR="0086187A" w:rsidRPr="0086187A">
        <w:rPr>
          <w:noProof/>
          <w:lang w:eastAsia="hr-HR"/>
        </w:rPr>
        <w:drawing>
          <wp:inline distT="0" distB="0" distL="0" distR="0" wp14:anchorId="1D7F1C70" wp14:editId="3072AA7D">
            <wp:extent cx="228620" cy="243861"/>
            <wp:effectExtent l="0" t="0" r="0" b="3810"/>
            <wp:docPr id="2030" name="Slika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87A">
        <w:t>)</w:t>
      </w:r>
      <w:r w:rsidR="007200F2">
        <w:t>.</w:t>
      </w:r>
    </w:p>
    <w:p w14:paraId="7C39A7F9" w14:textId="77777777" w:rsidR="00D32BD6" w:rsidRDefault="00D32BD6" w:rsidP="00D32BD6">
      <w:pPr>
        <w:pStyle w:val="Naslov5"/>
      </w:pPr>
      <w:r>
        <w:t>Poruke</w:t>
      </w:r>
    </w:p>
    <w:p w14:paraId="4AEE082C" w14:textId="77777777" w:rsidR="00D32BD6" w:rsidRDefault="00D32BD6" w:rsidP="00D32BD6">
      <w:r>
        <w:t xml:space="preserve">Ova mogućnost izbornika </w:t>
      </w:r>
      <w:r w:rsidRPr="00D32BD6">
        <w:rPr>
          <w:i/>
          <w:iCs/>
        </w:rPr>
        <w:t>Poruke i obavijesti</w:t>
      </w:r>
      <w:r>
        <w:t xml:space="preserve"> omogućuje unos predložaka poruka koje se šalju korisnicima.</w:t>
      </w:r>
    </w:p>
    <w:p w14:paraId="0D70ED90" w14:textId="5A9553CB" w:rsidR="00D32BD6" w:rsidRDefault="00D32BD6" w:rsidP="00D32BD6">
      <w:r>
        <w:t>Standardno, nova poruka dodaje se ikonom + s alatne trake</w:t>
      </w:r>
      <w:r w:rsidR="004114C2">
        <w:t xml:space="preserve"> (Slika </w:t>
      </w:r>
      <w:r w:rsidR="00485F64">
        <w:t>84</w:t>
      </w:r>
      <w:r w:rsidR="00671FF7">
        <w:t>.</w:t>
      </w:r>
      <w:r w:rsidR="004114C2">
        <w:t>)</w:t>
      </w:r>
      <w:r>
        <w:t xml:space="preserve">, a </w:t>
      </w:r>
      <w:r w:rsidR="004114C2">
        <w:t xml:space="preserve">spremljeni obrazac </w:t>
      </w:r>
      <w:r>
        <w:t>uređuje se klikom na ikonu olovke</w:t>
      </w:r>
      <w:r w:rsidR="007D192A">
        <w:t xml:space="preserve"> (Slika </w:t>
      </w:r>
      <w:r w:rsidR="00F00558">
        <w:t>8</w:t>
      </w:r>
      <w:r w:rsidR="00485F64">
        <w:t>5</w:t>
      </w:r>
      <w:r w:rsidR="00671FF7">
        <w:t>.</w:t>
      </w:r>
      <w:r w:rsidR="007D192A">
        <w:t>)</w:t>
      </w:r>
      <w:r>
        <w:t xml:space="preserve">. </w:t>
      </w:r>
    </w:p>
    <w:p w14:paraId="172B06FF" w14:textId="3EA59E8E" w:rsidR="004114C2" w:rsidRDefault="00C22F16" w:rsidP="00C22F16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3EFAB5AF" wp14:editId="6DC70149">
            <wp:extent cx="3600000" cy="1352282"/>
            <wp:effectExtent l="12700" t="12700" r="6985" b="6985"/>
            <wp:docPr id="316" name="Slika 316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Slika 316" descr="Slika na kojoj se prikazuje stol&#10;&#10;Opis je automatski generiran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35228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300FFF" w14:textId="2DBC7B7F" w:rsidR="00D32BD6" w:rsidRDefault="004114C2" w:rsidP="004114C2">
      <w:pPr>
        <w:pStyle w:val="Opisslike"/>
        <w:jc w:val="center"/>
      </w:pPr>
      <w:bookmarkStart w:id="121" w:name="_Toc12702193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84</w:t>
      </w:r>
      <w:r>
        <w:fldChar w:fldCharType="end"/>
      </w:r>
      <w:r w:rsidR="00671FF7">
        <w:t>.</w:t>
      </w:r>
      <w:r>
        <w:t xml:space="preserve"> Dodavanje novog predloška poruke korisnicima</w:t>
      </w:r>
      <w:bookmarkEnd w:id="121"/>
    </w:p>
    <w:p w14:paraId="26B2DE89" w14:textId="77777777" w:rsidR="002D2A9D" w:rsidRPr="002D2A9D" w:rsidRDefault="002D2A9D" w:rsidP="002D2A9D"/>
    <w:p w14:paraId="2805983F" w14:textId="293DC2C5" w:rsidR="002D2A9D" w:rsidRDefault="00171BA6" w:rsidP="002D2A9D">
      <w:pPr>
        <w:keepNext/>
      </w:pPr>
      <w:r>
        <w:rPr>
          <w:noProof/>
          <w:lang w:eastAsia="hr-HR"/>
        </w:rPr>
        <w:drawing>
          <wp:inline distT="0" distB="0" distL="0" distR="0" wp14:anchorId="088066F4" wp14:editId="5D23FC31">
            <wp:extent cx="5759450" cy="1200150"/>
            <wp:effectExtent l="12700" t="12700" r="19050" b="19050"/>
            <wp:docPr id="317" name="Slika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001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BF1AD7" w14:textId="32DA8E6E" w:rsidR="007D192A" w:rsidRDefault="002D2A9D" w:rsidP="002D2A9D">
      <w:pPr>
        <w:pStyle w:val="Opisslike"/>
        <w:jc w:val="center"/>
      </w:pPr>
      <w:bookmarkStart w:id="122" w:name="_Toc12702193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85</w:t>
      </w:r>
      <w:r>
        <w:fldChar w:fldCharType="end"/>
      </w:r>
      <w:r w:rsidR="00671FF7">
        <w:t>.</w:t>
      </w:r>
      <w:r>
        <w:t xml:space="preserve"> Otvaranje obrasca za uređivanje predloška poruke</w:t>
      </w:r>
      <w:bookmarkEnd w:id="122"/>
    </w:p>
    <w:p w14:paraId="491E344E" w14:textId="77777777" w:rsidR="002D2A9D" w:rsidRDefault="002D2A9D" w:rsidP="00D32BD6"/>
    <w:p w14:paraId="1ACDE037" w14:textId="00F16113" w:rsidR="00D32BD6" w:rsidRDefault="00D32BD6" w:rsidP="00D32BD6">
      <w:r>
        <w:t>Ako poruka treba korisniku prikazati konkretan podatak iz tablice (</w:t>
      </w:r>
      <w:r w:rsidR="00E64A8F">
        <w:t xml:space="preserve">primjerice, </w:t>
      </w:r>
      <w:r>
        <w:t>naziv škole ili broj pristupnika koji nisu prijavili ispite), naziv parametra (stupca iz kojeg se čita podatak) upisuje se unutar znakova "{{}}". Primjerice, "{{</w:t>
      </w:r>
      <w:proofErr w:type="spellStart"/>
      <w:r>
        <w:t>Skola</w:t>
      </w:r>
      <w:proofErr w:type="spellEnd"/>
      <w:r>
        <w:t xml:space="preserve">}}". Primjer poruke </w:t>
      </w:r>
      <w:r w:rsidR="00FF1E28">
        <w:lastRenderedPageBreak/>
        <w:t xml:space="preserve">koja prikazuje naziv škole i broj učenika iz te škole koji nisu prijavili ispit </w:t>
      </w:r>
      <w:r w:rsidR="00F84583">
        <w:t>vidljiv je</w:t>
      </w:r>
      <w:r>
        <w:t xml:space="preserve"> na s</w:t>
      </w:r>
      <w:r w:rsidR="00003F46">
        <w:t>lici</w:t>
      </w:r>
      <w:r w:rsidR="00577EB9">
        <w:t xml:space="preserve"> </w:t>
      </w:r>
      <w:r w:rsidR="006D742C">
        <w:t>8</w:t>
      </w:r>
      <w:r w:rsidR="00054E05">
        <w:t>6</w:t>
      </w:r>
      <w:r w:rsidR="00577EB9">
        <w:t>.</w:t>
      </w:r>
    </w:p>
    <w:p w14:paraId="074843D5" w14:textId="529EF4D6" w:rsidR="00105319" w:rsidRDefault="00B04544" w:rsidP="00105319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3723A649" wp14:editId="2B387E46">
            <wp:extent cx="5759450" cy="1708150"/>
            <wp:effectExtent l="12700" t="12700" r="19050" b="19050"/>
            <wp:docPr id="318" name="Slika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081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496BD5" w14:textId="4725B812" w:rsidR="00105319" w:rsidRDefault="00105319" w:rsidP="00306A73">
      <w:pPr>
        <w:pStyle w:val="Opisslike"/>
        <w:jc w:val="center"/>
      </w:pPr>
      <w:bookmarkStart w:id="123" w:name="_Toc12702193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86</w:t>
      </w:r>
      <w:r>
        <w:fldChar w:fldCharType="end"/>
      </w:r>
      <w:r w:rsidR="00F84583">
        <w:t>.</w:t>
      </w:r>
      <w:r>
        <w:t xml:space="preserve"> Primjer predloška poruke koja prikazuje odabrane podatke iz tablice</w:t>
      </w:r>
      <w:bookmarkEnd w:id="123"/>
    </w:p>
    <w:p w14:paraId="210309C0" w14:textId="5B923B4E" w:rsidR="00105319" w:rsidRDefault="003E711B" w:rsidP="003E711B">
      <w:pPr>
        <w:pStyle w:val="Naslov4"/>
      </w:pPr>
      <w:bookmarkStart w:id="124" w:name="_Toc127021850"/>
      <w:r>
        <w:t>Kontrola</w:t>
      </w:r>
      <w:r w:rsidR="00FE3906">
        <w:t xml:space="preserve"> prijava ispita</w:t>
      </w:r>
      <w:bookmarkEnd w:id="124"/>
      <w:r>
        <w:t xml:space="preserve"> </w:t>
      </w:r>
    </w:p>
    <w:p w14:paraId="094FC396" w14:textId="6C753C29" w:rsidR="006D3B9E" w:rsidRDefault="00FE3906" w:rsidP="00487F52">
      <w:r>
        <w:t xml:space="preserve">Izvješća u izborniku </w:t>
      </w:r>
      <w:r w:rsidRPr="00625C6F">
        <w:rPr>
          <w:i/>
          <w:iCs/>
        </w:rPr>
        <w:t>Kontrol</w:t>
      </w:r>
      <w:r w:rsidR="00625C6F" w:rsidRPr="00625C6F">
        <w:rPr>
          <w:i/>
          <w:iCs/>
        </w:rPr>
        <w:t>e</w:t>
      </w:r>
      <w:r>
        <w:t xml:space="preserve"> služe za prikaz podataka vezanih uz </w:t>
      </w:r>
      <w:r w:rsidR="006D3B9E">
        <w:t xml:space="preserve">broj pristupnika koji su prijavili ispite </w:t>
      </w:r>
      <w:r w:rsidR="00E21C6E">
        <w:t>državne mature</w:t>
      </w:r>
      <w:r w:rsidR="006D3B9E">
        <w:t xml:space="preserve">. </w:t>
      </w:r>
    </w:p>
    <w:p w14:paraId="51919777" w14:textId="5557423B" w:rsidR="00625C6F" w:rsidRDefault="00C22DF5" w:rsidP="00625C6F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0F94C460" wp14:editId="41FBBC62">
            <wp:extent cx="1800000" cy="824146"/>
            <wp:effectExtent l="12700" t="12700" r="16510" b="14605"/>
            <wp:docPr id="319" name="Slika 31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Slika 319" descr="Slika na kojoj se prikazuje tekst&#10;&#10;Opis je automatski generiran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2414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6C8233" w14:textId="0D135DCA" w:rsidR="00625C6F" w:rsidRDefault="00625C6F" w:rsidP="00625C6F">
      <w:pPr>
        <w:pStyle w:val="Opisslike"/>
        <w:jc w:val="center"/>
      </w:pPr>
      <w:bookmarkStart w:id="125" w:name="_Toc12702193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87</w:t>
      </w:r>
      <w:r>
        <w:fldChar w:fldCharType="end"/>
      </w:r>
      <w:r w:rsidR="00F84583">
        <w:t>.</w:t>
      </w:r>
      <w:r>
        <w:t xml:space="preserve"> Izbornik </w:t>
      </w:r>
      <w:r w:rsidRPr="000379E3">
        <w:rPr>
          <w:i/>
          <w:iCs/>
        </w:rPr>
        <w:t>Kontrole</w:t>
      </w:r>
      <w:bookmarkEnd w:id="125"/>
    </w:p>
    <w:p w14:paraId="3F46B0E1" w14:textId="0B28C04F" w:rsidR="005729A1" w:rsidRDefault="005729A1" w:rsidP="005729A1">
      <w:pPr>
        <w:pStyle w:val="Naslov5"/>
      </w:pPr>
      <w:r>
        <w:t xml:space="preserve">Prijave ispita </w:t>
      </w:r>
      <w:r w:rsidR="00F84583">
        <w:t>državne mature</w:t>
      </w:r>
    </w:p>
    <w:p w14:paraId="27FCC6F2" w14:textId="72DB0BC3" w:rsidR="00487F52" w:rsidRDefault="006D3B9E" w:rsidP="00487F52">
      <w:r>
        <w:t>U</w:t>
      </w:r>
      <w:r w:rsidR="004141F3">
        <w:t xml:space="preserve"> izborniku </w:t>
      </w:r>
      <w:r w:rsidR="004141F3" w:rsidRPr="00800BF5">
        <w:rPr>
          <w:i/>
          <w:iCs/>
        </w:rPr>
        <w:t>Kontrola</w:t>
      </w:r>
      <w:r w:rsidR="0039638E" w:rsidRPr="00800BF5">
        <w:rPr>
          <w:i/>
          <w:iCs/>
        </w:rPr>
        <w:t xml:space="preserve"> prijava ispita</w:t>
      </w:r>
      <w:r w:rsidR="0039638E">
        <w:t xml:space="preserve"> na kartici </w:t>
      </w:r>
      <w:r w:rsidR="0039638E" w:rsidRPr="00800BF5">
        <w:rPr>
          <w:i/>
          <w:iCs/>
        </w:rPr>
        <w:t xml:space="preserve">Prijava ispita </w:t>
      </w:r>
      <w:r w:rsidR="00E21C6E">
        <w:rPr>
          <w:i/>
          <w:iCs/>
        </w:rPr>
        <w:t>državne mature</w:t>
      </w:r>
      <w:r w:rsidRPr="00800BF5">
        <w:rPr>
          <w:i/>
          <w:iCs/>
        </w:rPr>
        <w:t xml:space="preserve"> </w:t>
      </w:r>
      <w:r w:rsidR="00C73E4F">
        <w:t xml:space="preserve">nalazi se </w:t>
      </w:r>
      <w:r>
        <w:t>izvješć</w:t>
      </w:r>
      <w:r w:rsidR="00C73E4F">
        <w:t>e</w:t>
      </w:r>
      <w:r>
        <w:t xml:space="preserve"> </w:t>
      </w:r>
      <w:r w:rsidR="00C73E4F" w:rsidRPr="00C73E4F">
        <w:t>u kojem</w:t>
      </w:r>
      <w:r w:rsidR="00C73E4F">
        <w:rPr>
          <w:i/>
          <w:iCs/>
        </w:rPr>
        <w:t xml:space="preserve"> </w:t>
      </w:r>
      <w:r w:rsidR="005E130B">
        <w:t xml:space="preserve">su navedeni </w:t>
      </w:r>
      <w:r w:rsidR="00BC13B1">
        <w:t>poda</w:t>
      </w:r>
      <w:r w:rsidR="00DB5B52">
        <w:t>t</w:t>
      </w:r>
      <w:r w:rsidR="00BC13B1">
        <w:t xml:space="preserve">ci o ukupnom broju prijava za svaki ispit (Slika </w:t>
      </w:r>
      <w:r w:rsidR="006D742C">
        <w:t>8</w:t>
      </w:r>
      <w:r w:rsidR="005E130B">
        <w:t>8</w:t>
      </w:r>
      <w:r w:rsidR="00E21C6E">
        <w:t>.</w:t>
      </w:r>
      <w:r w:rsidR="00BC13B1">
        <w:t>).</w:t>
      </w:r>
    </w:p>
    <w:p w14:paraId="04043472" w14:textId="634487E0" w:rsidR="00BC13B1" w:rsidRDefault="00D676B6" w:rsidP="00BC13B1">
      <w:pPr>
        <w:keepNext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571D89D8" wp14:editId="73CDC56A">
            <wp:extent cx="4320000" cy="3115449"/>
            <wp:effectExtent l="12700" t="12700" r="10795" b="8890"/>
            <wp:docPr id="2048" name="Slika 2048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Slika 2048" descr="Slika na kojoj se prikazuje stol&#10;&#10;Opis je automatski generiran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1544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FFFECC" w14:textId="4B895F12" w:rsidR="00BC13B1" w:rsidRDefault="00BC13B1" w:rsidP="00BC13B1">
      <w:pPr>
        <w:pStyle w:val="Opisslike"/>
        <w:jc w:val="center"/>
      </w:pPr>
      <w:bookmarkStart w:id="126" w:name="_Toc12702193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 w:rsidRPr="77BE83AC">
        <w:rPr>
          <w:noProof/>
        </w:rPr>
        <w:t>88</w:t>
      </w:r>
      <w:r>
        <w:fldChar w:fldCharType="end"/>
      </w:r>
      <w:r w:rsidR="00E21C6E">
        <w:t>.</w:t>
      </w:r>
      <w:r>
        <w:t xml:space="preserve"> Ukupn</w:t>
      </w:r>
      <w:r w:rsidR="359E7416">
        <w:t>i</w:t>
      </w:r>
      <w:r>
        <w:t xml:space="preserve"> broj prijava za svaki ispit</w:t>
      </w:r>
      <w:bookmarkEnd w:id="126"/>
    </w:p>
    <w:p w14:paraId="27512412" w14:textId="2235AE3D" w:rsidR="005729A1" w:rsidRDefault="005729A1" w:rsidP="005729A1">
      <w:pPr>
        <w:pStyle w:val="Naslov5"/>
      </w:pPr>
      <w:r>
        <w:t>Kontrola prijava ispita za škole</w:t>
      </w:r>
    </w:p>
    <w:p w14:paraId="34C0C13C" w14:textId="26BCDAD1" w:rsidR="002F471D" w:rsidRPr="002F471D" w:rsidRDefault="002F471D" w:rsidP="002F471D">
      <w:r>
        <w:t>Izvješće</w:t>
      </w:r>
      <w:r w:rsidR="00893F19">
        <w:t xml:space="preserve"> na kartici</w:t>
      </w:r>
      <w:r w:rsidR="005729A1">
        <w:t xml:space="preserve"> </w:t>
      </w:r>
      <w:r w:rsidR="005729A1" w:rsidRPr="005729A1">
        <w:rPr>
          <w:i/>
          <w:iCs/>
        </w:rPr>
        <w:t>K</w:t>
      </w:r>
      <w:r w:rsidRPr="005729A1">
        <w:rPr>
          <w:i/>
          <w:iCs/>
        </w:rPr>
        <w:t>ontrola prijava ispita – škole</w:t>
      </w:r>
      <w:r>
        <w:t xml:space="preserve"> prikazuje ukupan broj pristupnika </w:t>
      </w:r>
      <w:r w:rsidR="005729A1">
        <w:t>u</w:t>
      </w:r>
      <w:r>
        <w:t xml:space="preserve"> sva</w:t>
      </w:r>
      <w:r w:rsidR="005729A1">
        <w:t>koj</w:t>
      </w:r>
      <w:r>
        <w:t xml:space="preserve"> škol</w:t>
      </w:r>
      <w:r w:rsidR="005729A1">
        <w:t>i</w:t>
      </w:r>
      <w:r>
        <w:t xml:space="preserve"> i broj p</w:t>
      </w:r>
      <w:r w:rsidR="003871C7">
        <w:t>ristupnika bez prijav</w:t>
      </w:r>
      <w:r w:rsidR="008C1D06">
        <w:t>a</w:t>
      </w:r>
      <w:r w:rsidR="00804F5B">
        <w:t xml:space="preserve"> (Slika 8</w:t>
      </w:r>
      <w:r w:rsidR="00893F19">
        <w:t>9</w:t>
      </w:r>
      <w:r w:rsidR="00E21C6E">
        <w:t>.</w:t>
      </w:r>
      <w:r w:rsidR="00804F5B">
        <w:t>)</w:t>
      </w:r>
      <w:r>
        <w:t>.</w:t>
      </w:r>
      <w:r w:rsidR="00804F5B">
        <w:t xml:space="preserve"> </w:t>
      </w:r>
    </w:p>
    <w:p w14:paraId="0DF06614" w14:textId="77CDCA40" w:rsidR="00804F5B" w:rsidRDefault="0015269F" w:rsidP="00804F5B">
      <w:pPr>
        <w:keepNext/>
      </w:pPr>
      <w:r>
        <w:rPr>
          <w:noProof/>
          <w:lang w:eastAsia="hr-HR"/>
        </w:rPr>
        <w:drawing>
          <wp:inline distT="0" distB="0" distL="0" distR="0" wp14:anchorId="2CD50165" wp14:editId="0E21F6AA">
            <wp:extent cx="5759450" cy="2978785"/>
            <wp:effectExtent l="12700" t="12700" r="19050" b="18415"/>
            <wp:docPr id="2049" name="Slika 204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Slika 2049" descr="Slika na kojoj se prikazuje tekst&#10;&#10;Opis je automatski generiran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787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BFFB55" w14:textId="36234976" w:rsidR="00BC13B1" w:rsidRDefault="00804F5B" w:rsidP="00804F5B">
      <w:pPr>
        <w:pStyle w:val="Opisslike"/>
        <w:jc w:val="center"/>
      </w:pPr>
      <w:bookmarkStart w:id="127" w:name="_Toc12702194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89</w:t>
      </w:r>
      <w:r>
        <w:fldChar w:fldCharType="end"/>
      </w:r>
      <w:r w:rsidR="00E21C6E">
        <w:t>.</w:t>
      </w:r>
      <w:r>
        <w:t xml:space="preserve"> Kontrola prijava ispita po školama</w:t>
      </w:r>
      <w:bookmarkEnd w:id="127"/>
    </w:p>
    <w:p w14:paraId="1E23DFFF" w14:textId="5FCC68F7" w:rsidR="005B1074" w:rsidRDefault="00804F5B" w:rsidP="00BC13B1">
      <w:r w:rsidRPr="00804F5B">
        <w:t>U ovom izvješću moguće je odabrati</w:t>
      </w:r>
      <w:r>
        <w:t xml:space="preserve"> škole za koje je uočeno da je broj pristupnika</w:t>
      </w:r>
      <w:r w:rsidR="008C1D06">
        <w:t xml:space="preserve"> bez prijava</w:t>
      </w:r>
      <w:r>
        <w:t xml:space="preserve"> veći od </w:t>
      </w:r>
      <w:r w:rsidR="008C1D06">
        <w:t>nule</w:t>
      </w:r>
      <w:r>
        <w:t xml:space="preserve"> i poslati im </w:t>
      </w:r>
      <w:r w:rsidR="00877086">
        <w:t>poruku o tome</w:t>
      </w:r>
      <w:r w:rsidR="005B1074">
        <w:t xml:space="preserve"> prema ranije pripremljenom predlošku.</w:t>
      </w:r>
      <w:r w:rsidR="00F11C38">
        <w:t xml:space="preserve"> U tom slučaju poruke se šalju ispitnom koordinatoru.</w:t>
      </w:r>
    </w:p>
    <w:p w14:paraId="59F1A9C5" w14:textId="714C4653" w:rsidR="005B1074" w:rsidRDefault="005B1074" w:rsidP="00BC13B1">
      <w:r>
        <w:lastRenderedPageBreak/>
        <w:t xml:space="preserve">Za slanje poruke potrebno je odabrati škole, a zatim kliknuti na poveznicu </w:t>
      </w:r>
      <w:r w:rsidR="00B07F16" w:rsidRPr="00B07F16">
        <w:rPr>
          <w:i/>
          <w:iCs/>
        </w:rPr>
        <w:t>M</w:t>
      </w:r>
      <w:r w:rsidRPr="00B07F16">
        <w:rPr>
          <w:i/>
          <w:iCs/>
        </w:rPr>
        <w:t>ail</w:t>
      </w:r>
      <w:r w:rsidR="00B07F16">
        <w:t xml:space="preserve"> koja se nalazi iznad alatne trake (Slika </w:t>
      </w:r>
      <w:r w:rsidR="009E35C4">
        <w:t>90</w:t>
      </w:r>
      <w:r w:rsidR="00476D36">
        <w:t>.</w:t>
      </w:r>
      <w:r w:rsidR="00B07F16">
        <w:t>).</w:t>
      </w:r>
    </w:p>
    <w:p w14:paraId="6B1C9D9C" w14:textId="0D7F7FC2" w:rsidR="00B07F16" w:rsidRDefault="00B07F16" w:rsidP="00B07F16">
      <w:pPr>
        <w:keepNext/>
      </w:pPr>
      <w:r w:rsidRPr="00763F2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966538" wp14:editId="4DA102FA">
                <wp:simplePos x="0" y="0"/>
                <wp:positionH relativeFrom="margin">
                  <wp:posOffset>39053</wp:posOffset>
                </wp:positionH>
                <wp:positionV relativeFrom="paragraph">
                  <wp:posOffset>683577</wp:posOffset>
                </wp:positionV>
                <wp:extent cx="381000" cy="223289"/>
                <wp:effectExtent l="0" t="0" r="19050" b="24765"/>
                <wp:wrapNone/>
                <wp:docPr id="2036" name="Pravokutnik: zaobljeni kutovi 2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2328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05514" id="Pravokutnik: zaobljeni kutovi 2036" o:spid="_x0000_s1026" style="position:absolute;margin-left:3.1pt;margin-top:53.8pt;width:30pt;height:17.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" filled="f" strokecolor="red" strokeweight="2pt">
                <w10:wrap anchorx="margin"/>
              </v:roundrect>
            </w:pict>
          </mc:Fallback>
        </mc:AlternateContent>
      </w:r>
      <w:r w:rsidR="009E35C4">
        <w:rPr>
          <w:noProof/>
          <w:lang w:eastAsia="hr-HR"/>
        </w:rPr>
        <w:drawing>
          <wp:inline distT="0" distB="0" distL="0" distR="0" wp14:anchorId="6F54F649" wp14:editId="578B72BC">
            <wp:extent cx="5759450" cy="2773680"/>
            <wp:effectExtent l="12700" t="12700" r="19050" b="7620"/>
            <wp:docPr id="2050" name="Slika 205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Slika 2050" descr="Slika na kojoj se prikazuje tekst&#10;&#10;Opis je automatski generiran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36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D74875" w14:textId="1632C063" w:rsidR="00B07F16" w:rsidRDefault="00B07F16" w:rsidP="00B07F16">
      <w:pPr>
        <w:pStyle w:val="Opisslike"/>
        <w:jc w:val="center"/>
      </w:pPr>
      <w:bookmarkStart w:id="128" w:name="_Toc12702194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90</w:t>
      </w:r>
      <w:r>
        <w:fldChar w:fldCharType="end"/>
      </w:r>
      <w:r w:rsidR="00476D36">
        <w:t>.</w:t>
      </w:r>
      <w:r>
        <w:t xml:space="preserve"> Slanje ranije pripremljene poruke odabranim školama</w:t>
      </w:r>
      <w:bookmarkEnd w:id="128"/>
    </w:p>
    <w:p w14:paraId="53699CFC" w14:textId="340B4E89" w:rsidR="00804F5B" w:rsidRDefault="00A1232B" w:rsidP="00BC13B1">
      <w:r>
        <w:t xml:space="preserve">Klikom na poveznicu </w:t>
      </w:r>
      <w:r w:rsidRPr="008835FD">
        <w:rPr>
          <w:i/>
          <w:iCs/>
        </w:rPr>
        <w:t>Mail</w:t>
      </w:r>
      <w:r>
        <w:t xml:space="preserve"> otvara se obrazac</w:t>
      </w:r>
      <w:r w:rsidR="00BB30A4">
        <w:t xml:space="preserve"> (Slika </w:t>
      </w:r>
      <w:r w:rsidR="00A3549C">
        <w:t>91</w:t>
      </w:r>
      <w:r w:rsidR="00476D36">
        <w:t>.</w:t>
      </w:r>
      <w:r w:rsidR="00BB30A4">
        <w:t>)</w:t>
      </w:r>
      <w:r w:rsidR="007C7AC3">
        <w:t xml:space="preserve"> u kojem je u nazivu poruke potrebno odabrati jedan od ranije pripremljenih predložaka</w:t>
      </w:r>
      <w:r w:rsidR="00990207">
        <w:t xml:space="preserve"> (u izborniku </w:t>
      </w:r>
      <w:r w:rsidR="00990207" w:rsidRPr="00990207">
        <w:rPr>
          <w:i/>
          <w:iCs/>
        </w:rPr>
        <w:t>Poruke</w:t>
      </w:r>
      <w:r w:rsidR="00990207">
        <w:t>).</w:t>
      </w:r>
    </w:p>
    <w:p w14:paraId="56E239CC" w14:textId="43B5A0EC" w:rsidR="00990207" w:rsidRDefault="00990207" w:rsidP="00BC13B1">
      <w:r>
        <w:t>Na dnu obrasca nalazi se navigacija kojom se</w:t>
      </w:r>
      <w:r w:rsidR="008835FD">
        <w:t xml:space="preserve"> kreće kroz poruke za svaku školu kako bi se prikazala konkretna poruka.</w:t>
      </w:r>
      <w:r w:rsidR="00284AC7">
        <w:t xml:space="preserve"> Poruke se šalju klikom na gumb </w:t>
      </w:r>
      <w:r w:rsidR="00284AC7" w:rsidRPr="00F84279">
        <w:rPr>
          <w:i/>
          <w:iCs/>
        </w:rPr>
        <w:t>Pošalji sve</w:t>
      </w:r>
      <w:r w:rsidR="00F84279">
        <w:t xml:space="preserve">. Za odustajanje potrebno je odabrati gumb </w:t>
      </w:r>
      <w:r w:rsidR="00F84279" w:rsidRPr="00F84279">
        <w:rPr>
          <w:i/>
          <w:iCs/>
        </w:rPr>
        <w:t>Natrag</w:t>
      </w:r>
      <w:r w:rsidR="00F84279">
        <w:t>.</w:t>
      </w:r>
    </w:p>
    <w:p w14:paraId="0B739FDA" w14:textId="7B3EED75" w:rsidR="00F11C38" w:rsidRDefault="009920FE" w:rsidP="00F11C38">
      <w:pPr>
        <w:keepNext/>
      </w:pPr>
      <w:r>
        <w:rPr>
          <w:noProof/>
          <w:lang w:eastAsia="hr-HR"/>
        </w:rPr>
        <w:drawing>
          <wp:inline distT="0" distB="0" distL="0" distR="0" wp14:anchorId="3828AC1F" wp14:editId="50947D14">
            <wp:extent cx="5759450" cy="2475230"/>
            <wp:effectExtent l="12700" t="12700" r="19050" b="13970"/>
            <wp:docPr id="2051" name="Slika 205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Slika 2051" descr="Slika na kojoj se prikazuje tekst&#10;&#10;Opis je automatski generiran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752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6E8EB2" w14:textId="6D4DC72F" w:rsidR="00A1232B" w:rsidRDefault="00F11C38" w:rsidP="00F11C38">
      <w:pPr>
        <w:pStyle w:val="Opisslike"/>
        <w:jc w:val="center"/>
      </w:pPr>
      <w:bookmarkStart w:id="129" w:name="_Toc12702194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91</w:t>
      </w:r>
      <w:r>
        <w:fldChar w:fldCharType="end"/>
      </w:r>
      <w:r w:rsidR="00F504A9">
        <w:t>.</w:t>
      </w:r>
      <w:r>
        <w:t xml:space="preserve"> Obrazac za odabir i prikaz poruka odabranim školama</w:t>
      </w:r>
      <w:bookmarkEnd w:id="129"/>
    </w:p>
    <w:p w14:paraId="75B64BA3" w14:textId="77777777" w:rsidR="00306A73" w:rsidRDefault="00306A73">
      <w:pPr>
        <w:rPr>
          <w:b/>
          <w:bCs/>
          <w:iCs/>
          <w:szCs w:val="26"/>
        </w:rPr>
      </w:pPr>
      <w:r>
        <w:br w:type="page"/>
      </w:r>
    </w:p>
    <w:p w14:paraId="2A5B7B53" w14:textId="6B8F5B81" w:rsidR="00065AE2" w:rsidRDefault="00C82528" w:rsidP="00E27274">
      <w:pPr>
        <w:pStyle w:val="Naslov5"/>
      </w:pPr>
      <w:r>
        <w:lastRenderedPageBreak/>
        <w:t>Kontrola prijava pristupnika</w:t>
      </w:r>
    </w:p>
    <w:p w14:paraId="12543D1D" w14:textId="5BDF3AA0" w:rsidR="00C82528" w:rsidRDefault="00C82528" w:rsidP="00065AE2">
      <w:r>
        <w:t xml:space="preserve">U izvješću </w:t>
      </w:r>
      <w:r w:rsidRPr="00E27274">
        <w:rPr>
          <w:i/>
          <w:iCs/>
        </w:rPr>
        <w:t>Pristupnici bez prijava</w:t>
      </w:r>
      <w:r>
        <w:t xml:space="preserve"> moguće je provjeriti sve pristupnike koji nisu </w:t>
      </w:r>
      <w:r w:rsidR="00F20DC4">
        <w:t xml:space="preserve">prijavili ispite. U izvješću se, uz podatke o školi, razredu i pristupniku, u stupcu </w:t>
      </w:r>
      <w:r w:rsidR="00BF4A16" w:rsidRPr="00BF4A16">
        <w:rPr>
          <w:i/>
          <w:iCs/>
        </w:rPr>
        <w:t>N</w:t>
      </w:r>
      <w:r w:rsidR="00F20DC4" w:rsidRPr="00BF4A16">
        <w:rPr>
          <w:i/>
          <w:iCs/>
        </w:rPr>
        <w:t>apomena</w:t>
      </w:r>
      <w:r w:rsidR="00F20DC4">
        <w:t xml:space="preserve"> prikazuju predmeti </w:t>
      </w:r>
      <w:r w:rsidR="00E27274">
        <w:t xml:space="preserve">za koje još nije napravljena prijava (Slika </w:t>
      </w:r>
      <w:r w:rsidR="00BF4A16">
        <w:t>92</w:t>
      </w:r>
      <w:r w:rsidR="00F504A9">
        <w:t>.</w:t>
      </w:r>
      <w:r w:rsidR="00E27274">
        <w:t>).</w:t>
      </w:r>
    </w:p>
    <w:p w14:paraId="6683A794" w14:textId="51A889DB" w:rsidR="00E27274" w:rsidRDefault="00CC7E7E" w:rsidP="00E27274">
      <w:pPr>
        <w:keepNext/>
      </w:pPr>
      <w:r>
        <w:rPr>
          <w:noProof/>
          <w:lang w:eastAsia="hr-HR"/>
        </w:rPr>
        <w:drawing>
          <wp:inline distT="0" distB="0" distL="0" distR="0" wp14:anchorId="49BD66CE" wp14:editId="79F0B2CF">
            <wp:extent cx="5759450" cy="2106295"/>
            <wp:effectExtent l="12700" t="12700" r="19050" b="14605"/>
            <wp:docPr id="2053" name="Slika 2053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Slika 2053" descr="Slika na kojoj se prikazuje stol&#10;&#10;Opis je automatski generiran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062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DCB814" w14:textId="1DD90357" w:rsidR="00C82528" w:rsidRDefault="00E27274" w:rsidP="00E27274">
      <w:pPr>
        <w:pStyle w:val="Opisslike"/>
        <w:jc w:val="center"/>
      </w:pPr>
      <w:bookmarkStart w:id="130" w:name="_Toc12702194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92</w:t>
      </w:r>
      <w:r>
        <w:fldChar w:fldCharType="end"/>
      </w:r>
      <w:r w:rsidR="00F504A9">
        <w:t>.</w:t>
      </w:r>
      <w:r>
        <w:t xml:space="preserve"> Prikaz podataka o pristupnicima bez prijave</w:t>
      </w:r>
      <w:bookmarkEnd w:id="130"/>
    </w:p>
    <w:p w14:paraId="715F6A81" w14:textId="2961D3B5" w:rsidR="00E27274" w:rsidRDefault="00E27274" w:rsidP="00E27274">
      <w:r>
        <w:t xml:space="preserve">Kao i u slučaju škola, </w:t>
      </w:r>
      <w:r w:rsidR="00C317F7">
        <w:t>na ovom je izvješću moguće odabrati pristupnike i poslati im poruku kao podsjetnik za prijavu. Postupak slanja poruke jednak je prethodno opisanom postupku za slanje poruka koordinatoru</w:t>
      </w:r>
      <w:r w:rsidR="000547E7">
        <w:t xml:space="preserve"> (Slika </w:t>
      </w:r>
      <w:r w:rsidR="0031707C">
        <w:t>93</w:t>
      </w:r>
      <w:r w:rsidR="00F504A9">
        <w:t>.</w:t>
      </w:r>
      <w:r w:rsidR="000547E7">
        <w:t>)</w:t>
      </w:r>
      <w:r w:rsidR="00C317F7">
        <w:t>.</w:t>
      </w:r>
    </w:p>
    <w:p w14:paraId="658FF84D" w14:textId="77777777" w:rsidR="000547E7" w:rsidRDefault="000547E7" w:rsidP="00E27274"/>
    <w:p w14:paraId="6D8D32CA" w14:textId="167B8D96" w:rsidR="000547E7" w:rsidRDefault="0031707C" w:rsidP="000547E7">
      <w:pPr>
        <w:keepNext/>
      </w:pPr>
      <w:r>
        <w:rPr>
          <w:noProof/>
          <w:lang w:eastAsia="hr-HR"/>
        </w:rPr>
        <w:drawing>
          <wp:inline distT="0" distB="0" distL="0" distR="0" wp14:anchorId="1CF36120" wp14:editId="3FE22F53">
            <wp:extent cx="5759450" cy="3176905"/>
            <wp:effectExtent l="12700" t="12700" r="19050" b="10795"/>
            <wp:docPr id="2054" name="Slika 2054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Slika 2054" descr="Slika na kojoj se prikazuje stol&#10;&#10;Opis je automatski generiran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769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0F3BA0" w14:textId="29039BF3" w:rsidR="000547E7" w:rsidRDefault="000547E7" w:rsidP="000547E7">
      <w:pPr>
        <w:pStyle w:val="Opisslike"/>
        <w:jc w:val="center"/>
      </w:pPr>
      <w:bookmarkStart w:id="131" w:name="_Toc12702194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93</w:t>
      </w:r>
      <w:r>
        <w:fldChar w:fldCharType="end"/>
      </w:r>
      <w:r w:rsidR="00F504A9">
        <w:t>.</w:t>
      </w:r>
      <w:r>
        <w:t xml:space="preserve"> Slanje poruka odabranim učenicima</w:t>
      </w:r>
      <w:bookmarkEnd w:id="131"/>
    </w:p>
    <w:p w14:paraId="68F2BFEB" w14:textId="77777777" w:rsidR="00306A73" w:rsidRDefault="00306A73">
      <w:pPr>
        <w:rPr>
          <w:b/>
          <w:bCs/>
          <w:iCs/>
          <w:szCs w:val="26"/>
        </w:rPr>
      </w:pPr>
      <w:r>
        <w:br w:type="page"/>
      </w:r>
    </w:p>
    <w:p w14:paraId="3E68348B" w14:textId="15F369EB" w:rsidR="000547E7" w:rsidRDefault="007C3ADC" w:rsidP="004F1D0F">
      <w:pPr>
        <w:pStyle w:val="Naslov5"/>
      </w:pPr>
      <w:r>
        <w:lastRenderedPageBreak/>
        <w:t xml:space="preserve">Sinkronizacija s </w:t>
      </w:r>
      <w:r w:rsidR="00F504A9">
        <w:t>e-M</w:t>
      </w:r>
      <w:r>
        <w:t>aticom</w:t>
      </w:r>
    </w:p>
    <w:p w14:paraId="6A48438C" w14:textId="042EBAF4" w:rsidR="007C3ADC" w:rsidRDefault="007C3ADC" w:rsidP="000547E7">
      <w:r>
        <w:t xml:space="preserve">U </w:t>
      </w:r>
      <w:r w:rsidR="00F31CDC">
        <w:t xml:space="preserve">obrascu </w:t>
      </w:r>
      <w:r w:rsidR="00F31CDC" w:rsidRPr="004F1D0F">
        <w:rPr>
          <w:i/>
          <w:iCs/>
        </w:rPr>
        <w:t>Status sinkronizacije</w:t>
      </w:r>
      <w:r w:rsidR="00F31CDC">
        <w:t xml:space="preserve"> moguće je provjeriti </w:t>
      </w:r>
      <w:r w:rsidR="004F1D0F">
        <w:t xml:space="preserve">vrijeme sinkronizacije sustava SDRM s </w:t>
      </w:r>
      <w:r w:rsidR="00954DDE">
        <w:t>e-M</w:t>
      </w:r>
      <w:r w:rsidR="004F1D0F">
        <w:t xml:space="preserve">aticom. </w:t>
      </w:r>
    </w:p>
    <w:p w14:paraId="6587A389" w14:textId="6BBABB83" w:rsidR="00B65723" w:rsidRDefault="00B65723" w:rsidP="00B65723">
      <w:pPr>
        <w:pStyle w:val="Naslov4"/>
      </w:pPr>
      <w:bookmarkStart w:id="132" w:name="_Toc127021851"/>
      <w:r>
        <w:t xml:space="preserve">Korisničke upute, </w:t>
      </w:r>
      <w:r w:rsidR="001819CE">
        <w:t>p</w:t>
      </w:r>
      <w:r>
        <w:t xml:space="preserve">omoć i podrška i </w:t>
      </w:r>
      <w:r w:rsidR="001819CE">
        <w:t>o</w:t>
      </w:r>
      <w:r>
        <w:t xml:space="preserve"> programu</w:t>
      </w:r>
      <w:bookmarkEnd w:id="132"/>
      <w:r>
        <w:t xml:space="preserve"> </w:t>
      </w:r>
    </w:p>
    <w:p w14:paraId="1F99B04A" w14:textId="668433A7" w:rsidR="00B65723" w:rsidRDefault="00D419AD" w:rsidP="00B65723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78BE7F1B" wp14:editId="529C8A15">
            <wp:extent cx="1800000" cy="959413"/>
            <wp:effectExtent l="12700" t="12700" r="16510" b="19050"/>
            <wp:docPr id="2055" name="Slika 205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Slika 2055" descr="Slika na kojoj se prikazuje tekst&#10;&#10;Opis je automatski generiran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5941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0CC17A" w14:textId="0FC6CAA8" w:rsidR="00B65723" w:rsidRDefault="00B65723" w:rsidP="00B65723">
      <w:pPr>
        <w:pStyle w:val="Opisslike"/>
        <w:jc w:val="center"/>
      </w:pPr>
      <w:bookmarkStart w:id="133" w:name="_Toc12702194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D688F">
        <w:rPr>
          <w:noProof/>
        </w:rPr>
        <w:t>94</w:t>
      </w:r>
      <w:r>
        <w:fldChar w:fldCharType="end"/>
      </w:r>
      <w:r w:rsidR="00954DDE">
        <w:t>.</w:t>
      </w:r>
      <w:r>
        <w:t xml:space="preserve"> Izbornici </w:t>
      </w:r>
      <w:r w:rsidRPr="001819CE">
        <w:rPr>
          <w:i/>
          <w:iCs/>
        </w:rPr>
        <w:t>Korisničke upute</w:t>
      </w:r>
      <w:r>
        <w:t xml:space="preserve">, </w:t>
      </w:r>
      <w:r w:rsidRPr="001819CE">
        <w:rPr>
          <w:i/>
          <w:iCs/>
        </w:rPr>
        <w:t>Pomoć i podrška</w:t>
      </w:r>
      <w:r>
        <w:t xml:space="preserve"> i </w:t>
      </w:r>
      <w:r w:rsidRPr="001819CE">
        <w:rPr>
          <w:i/>
          <w:iCs/>
        </w:rPr>
        <w:t>O programu</w:t>
      </w:r>
      <w:bookmarkEnd w:id="133"/>
    </w:p>
    <w:p w14:paraId="126740D0" w14:textId="638EA8E6" w:rsidR="00B65723" w:rsidRDefault="00FF3E30" w:rsidP="00B65723">
      <w:r>
        <w:t>Kao i kod ispitnih koordinatora, u</w:t>
      </w:r>
      <w:r w:rsidR="00B65723">
        <w:t xml:space="preserve"> izborniku </w:t>
      </w:r>
      <w:r w:rsidR="00B65723" w:rsidRPr="00653CFD">
        <w:rPr>
          <w:i/>
          <w:iCs/>
        </w:rPr>
        <w:t>Korisničke upute</w:t>
      </w:r>
      <w:r w:rsidR="00B65723">
        <w:t xml:space="preserve"> nalazi se poveznica na dokument s uputama za rad u sustavu. Izbornik </w:t>
      </w:r>
      <w:r w:rsidR="00B65723" w:rsidRPr="00653CFD">
        <w:rPr>
          <w:i/>
          <w:iCs/>
        </w:rPr>
        <w:t>Pomoć i podrška</w:t>
      </w:r>
      <w:r w:rsidR="00B65723">
        <w:t xml:space="preserve"> sadrži informacije o službi za korisnike.</w:t>
      </w:r>
    </w:p>
    <w:p w14:paraId="29D84A60" w14:textId="6CF9AAA7" w:rsidR="00FC0AF1" w:rsidRDefault="00B65723" w:rsidP="001A1065">
      <w:r>
        <w:t xml:space="preserve">Klikom na mogućnost </w:t>
      </w:r>
      <w:r w:rsidRPr="00E92939">
        <w:rPr>
          <w:i/>
          <w:iCs/>
        </w:rPr>
        <w:t>O programu</w:t>
      </w:r>
      <w:r>
        <w:t xml:space="preserve"> prikaz</w:t>
      </w:r>
      <w:r w:rsidR="00FF3E30">
        <w:t>uju</w:t>
      </w:r>
      <w:r>
        <w:t xml:space="preserve"> se osnovne informacije o projektu</w:t>
      </w:r>
      <w:r w:rsidRPr="003001C5">
        <w:rPr>
          <w:i/>
          <w:iCs/>
        </w:rPr>
        <w:t xml:space="preserve"> e-Upisi</w:t>
      </w:r>
      <w:r>
        <w:t xml:space="preserve"> i </w:t>
      </w:r>
      <w:r w:rsidR="00E13AFF">
        <w:t xml:space="preserve">njegovi </w:t>
      </w:r>
      <w:r>
        <w:t>nositelji.</w:t>
      </w:r>
    </w:p>
    <w:p w14:paraId="4114AA4D" w14:textId="77777777" w:rsidR="003D688F" w:rsidRDefault="003D688F" w:rsidP="001A1065"/>
    <w:p w14:paraId="37A8B3B1" w14:textId="77777777" w:rsidR="003D688F" w:rsidRDefault="004830A0" w:rsidP="003D688F">
      <w:pPr>
        <w:keepNext/>
      </w:pPr>
      <w:r>
        <w:rPr>
          <w:noProof/>
          <w:lang w:eastAsia="hr-HR"/>
        </w:rPr>
        <w:drawing>
          <wp:inline distT="0" distB="0" distL="0" distR="0" wp14:anchorId="66259FF9" wp14:editId="384A3F76">
            <wp:extent cx="5759450" cy="3620770"/>
            <wp:effectExtent l="12700" t="12700" r="19050" b="11430"/>
            <wp:docPr id="2056" name="Slika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207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244398" w14:textId="5859425B" w:rsidR="00823414" w:rsidRDefault="003D688F" w:rsidP="003D688F">
      <w:pPr>
        <w:pStyle w:val="Opisslike"/>
        <w:jc w:val="center"/>
      </w:pPr>
      <w:bookmarkStart w:id="134" w:name="_Toc12702194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>
        <w:rPr>
          <w:noProof/>
        </w:rPr>
        <w:t>95</w:t>
      </w:r>
      <w:r>
        <w:fldChar w:fldCharType="end"/>
      </w:r>
      <w:r w:rsidR="00954DDE">
        <w:t>.</w:t>
      </w:r>
      <w:r>
        <w:t xml:space="preserve"> Osnovne informacije o projektu i njegovim nositeljima</w:t>
      </w:r>
      <w:bookmarkEnd w:id="134"/>
    </w:p>
    <w:sectPr w:rsidR="00823414" w:rsidSect="000367D6">
      <w:headerReference w:type="default" r:id="rId158"/>
      <w:pgSz w:w="11906" w:h="16838"/>
      <w:pgMar w:top="1418" w:right="1418" w:bottom="1418" w:left="1418" w:header="709" w:footer="1156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Nikolina Marinić" w:date="2023-02-11T15:33:00Z" w:initials="NM">
    <w:p w14:paraId="66FB6D92" w14:textId="3850A191" w:rsidR="00E05688" w:rsidRDefault="00E05688">
      <w:pPr>
        <w:pStyle w:val="Tekstkomentara"/>
      </w:pPr>
      <w:r>
        <w:rPr>
          <w:rStyle w:val="Referencakomentara"/>
        </w:rPr>
        <w:annotationRef/>
      </w:r>
      <w:r>
        <w:t xml:space="preserve">Lektorska opaska: Bilo bi dobro još jednom provjeriti redoslijed slika. </w:t>
      </w:r>
    </w:p>
  </w:comment>
  <w:comment w:id="61" w:author="Verica Batur" w:date="2023-02-18T20:52:00Z" w:initials="VB">
    <w:p w14:paraId="46DD8B96" w14:textId="604596B2" w:rsidR="347563CF" w:rsidRDefault="347563CF">
      <w:r>
        <w:t>i umjetničkih škola</w:t>
      </w:r>
      <w:r>
        <w:annotationRef/>
      </w:r>
    </w:p>
  </w:comment>
  <w:comment w:id="63" w:author="Verica Batur" w:date="2023-02-18T20:57:00Z" w:initials="VB">
    <w:p w14:paraId="7889F7D4" w14:textId="1B04FD03" w:rsidR="347563CF" w:rsidRDefault="347563CF">
      <w:r>
        <w:t>i umjetničkih</w:t>
      </w: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6FB6D92" w15:done="0"/>
  <w15:commentEx w15:paraId="46DD8B96" w15:done="0"/>
  <w15:commentEx w15:paraId="7889F7D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9233D7" w16cex:dateUtc="2023-02-11T14:33:00Z"/>
  <w16cex:commentExtensible w16cex:durableId="7FCC7304" w16cex:dateUtc="2023-02-18T19:52:00Z"/>
  <w16cex:commentExtensible w16cex:durableId="621F55D7" w16cex:dateUtc="2023-02-18T19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6FB6D92" w16cid:durableId="279233D7"/>
  <w16cid:commentId w16cid:paraId="46DD8B96" w16cid:durableId="7FCC7304"/>
  <w16cid:commentId w16cid:paraId="7889F7D4" w16cid:durableId="621F55D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B7AED" w14:textId="77777777" w:rsidR="002623F5" w:rsidRDefault="002623F5" w:rsidP="00FD2212">
      <w:r>
        <w:separator/>
      </w:r>
    </w:p>
  </w:endnote>
  <w:endnote w:type="continuationSeparator" w:id="0">
    <w:p w14:paraId="38378A8A" w14:textId="77777777" w:rsidR="002623F5" w:rsidRDefault="002623F5" w:rsidP="00FD2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C7B43" w14:textId="27C0F952" w:rsidR="00C521A3" w:rsidRDefault="00C521A3" w:rsidP="00ED4E18">
    <w:pPr>
      <w:pStyle w:val="Podnoje"/>
      <w:rPr>
        <w:b/>
        <w:sz w:val="16"/>
      </w:rPr>
    </w:pPr>
    <w:r>
      <w:rPr>
        <w:b/>
        <w:noProof/>
        <w:sz w:val="16"/>
        <w:lang w:eastAsia="hr-HR"/>
      </w:rPr>
      <w:drawing>
        <wp:inline distT="0" distB="0" distL="0" distR="0" wp14:anchorId="5100F4CE" wp14:editId="2CBC73E7">
          <wp:extent cx="1784350" cy="443187"/>
          <wp:effectExtent l="0" t="0" r="0" b="1905"/>
          <wp:docPr id="8" name="Picture 18" descr="A picture containing time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imelin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7" b="18678"/>
                  <a:stretch/>
                </pic:blipFill>
                <pic:spPr bwMode="auto">
                  <a:xfrm>
                    <a:off x="0" y="0"/>
                    <a:ext cx="1941504" cy="4822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B0BE2">
      <w:rPr>
        <w:b/>
        <w:sz w:val="16"/>
      </w:rPr>
      <w:t xml:space="preserve"> </w:t>
    </w:r>
    <w:r w:rsidRPr="002F7AE9">
      <w:rPr>
        <w:b/>
        <w:noProof/>
        <w:sz w:val="16"/>
        <w:lang w:eastAsia="hr-HR"/>
      </w:rPr>
      <w:drawing>
        <wp:inline distT="0" distB="0" distL="0" distR="0" wp14:anchorId="54B7426D" wp14:editId="157C43D0">
          <wp:extent cx="2838450" cy="328475"/>
          <wp:effectExtent l="0" t="0" r="0" b="1905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922" t="19061" r="1748"/>
                  <a:stretch/>
                </pic:blipFill>
                <pic:spPr bwMode="auto">
                  <a:xfrm>
                    <a:off x="0" y="0"/>
                    <a:ext cx="2877521" cy="3329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B0BE2">
      <w:rPr>
        <w:b/>
        <w:sz w:val="16"/>
      </w:rPr>
      <w:t xml:space="preserve"> </w:t>
    </w:r>
    <w:r>
      <w:rPr>
        <w:b/>
        <w:noProof/>
        <w:sz w:val="16"/>
        <w:lang w:eastAsia="hr-HR"/>
      </w:rPr>
      <w:drawing>
        <wp:inline distT="0" distB="0" distL="0" distR="0" wp14:anchorId="5B4251D6" wp14:editId="1A4A5F54">
          <wp:extent cx="990600" cy="339969"/>
          <wp:effectExtent l="0" t="0" r="0" b="3175"/>
          <wp:docPr id="44" name="Picture 4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36" b="32544"/>
                  <a:stretch/>
                </pic:blipFill>
                <pic:spPr bwMode="auto">
                  <a:xfrm>
                    <a:off x="0" y="0"/>
                    <a:ext cx="1039844" cy="356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3A16087" w14:textId="77777777" w:rsidR="00C521A3" w:rsidRPr="001263E5" w:rsidRDefault="00C521A3" w:rsidP="00ED4E18">
    <w:pPr>
      <w:pStyle w:val="Podnoje"/>
      <w:jc w:val="center"/>
      <w:rPr>
        <w:bCs/>
      </w:rPr>
    </w:pPr>
    <w:r w:rsidRPr="00310B61">
      <w:rPr>
        <w:bCs/>
        <w:sz w:val="16"/>
      </w:rPr>
      <w:t>Projekt je sufinancirala Europska unija iz Europskog socijalnog fonda</w:t>
    </w:r>
    <w:r>
      <w:rPr>
        <w:bCs/>
        <w:sz w:val="16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B8B72" w14:textId="0C62CE16" w:rsidR="00C521A3" w:rsidRDefault="00C521A3" w:rsidP="008875F7">
    <w:pPr>
      <w:pStyle w:val="Podnoje"/>
      <w:rPr>
        <w:b/>
        <w:sz w:val="16"/>
      </w:rPr>
    </w:pPr>
    <w:r>
      <w:rPr>
        <w:b/>
        <w:noProof/>
        <w:sz w:val="16"/>
        <w:lang w:eastAsia="hr-HR"/>
      </w:rPr>
      <w:drawing>
        <wp:inline distT="0" distB="0" distL="0" distR="0" wp14:anchorId="050F6A55" wp14:editId="3B6EF92C">
          <wp:extent cx="1784350" cy="443187"/>
          <wp:effectExtent l="0" t="0" r="0" b="1905"/>
          <wp:docPr id="3" name="Picture 4" descr="A picture containing time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imelin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7" b="18678"/>
                  <a:stretch/>
                </pic:blipFill>
                <pic:spPr bwMode="auto">
                  <a:xfrm>
                    <a:off x="0" y="0"/>
                    <a:ext cx="1941504" cy="4822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B0BE2">
      <w:rPr>
        <w:b/>
        <w:sz w:val="16"/>
      </w:rPr>
      <w:t xml:space="preserve"> </w:t>
    </w:r>
    <w:r w:rsidRPr="002F7AE9">
      <w:rPr>
        <w:b/>
        <w:noProof/>
        <w:sz w:val="16"/>
        <w:lang w:eastAsia="hr-HR"/>
      </w:rPr>
      <w:drawing>
        <wp:inline distT="0" distB="0" distL="0" distR="0" wp14:anchorId="2B59F2F7" wp14:editId="34CAA960">
          <wp:extent cx="2838450" cy="328475"/>
          <wp:effectExtent l="0" t="0" r="0" b="1905"/>
          <wp:docPr id="278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922" t="19061" r="1748"/>
                  <a:stretch/>
                </pic:blipFill>
                <pic:spPr bwMode="auto">
                  <a:xfrm>
                    <a:off x="0" y="0"/>
                    <a:ext cx="2877521" cy="3329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B0BE2">
      <w:rPr>
        <w:b/>
        <w:sz w:val="16"/>
      </w:rPr>
      <w:t xml:space="preserve"> </w:t>
    </w:r>
    <w:r>
      <w:rPr>
        <w:b/>
        <w:noProof/>
        <w:sz w:val="16"/>
        <w:lang w:eastAsia="hr-HR"/>
      </w:rPr>
      <w:drawing>
        <wp:inline distT="0" distB="0" distL="0" distR="0" wp14:anchorId="5DD091D4" wp14:editId="25775692">
          <wp:extent cx="990600" cy="339969"/>
          <wp:effectExtent l="0" t="0" r="0" b="3175"/>
          <wp:docPr id="5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36" b="32544"/>
                  <a:stretch/>
                </pic:blipFill>
                <pic:spPr bwMode="auto">
                  <a:xfrm>
                    <a:off x="0" y="0"/>
                    <a:ext cx="1039844" cy="356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8D16B55" w14:textId="77777777" w:rsidR="00C521A3" w:rsidRPr="00310B61" w:rsidRDefault="00C521A3" w:rsidP="008875F7">
    <w:pPr>
      <w:pStyle w:val="Podnoje"/>
      <w:jc w:val="center"/>
      <w:rPr>
        <w:bCs/>
      </w:rPr>
    </w:pPr>
    <w:r w:rsidRPr="00310B61">
      <w:rPr>
        <w:bCs/>
        <w:sz w:val="16"/>
      </w:rPr>
      <w:t>Projekt je sufinancirala Europska unija iz Europskog socijalnog fonda.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FC0CE" w14:textId="77777777" w:rsidR="002623F5" w:rsidRDefault="002623F5" w:rsidP="00FD2212">
      <w:r>
        <w:separator/>
      </w:r>
    </w:p>
  </w:footnote>
  <w:footnote w:type="continuationSeparator" w:id="0">
    <w:p w14:paraId="31DCD91B" w14:textId="77777777" w:rsidR="002623F5" w:rsidRDefault="002623F5" w:rsidP="00FD22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1907E" w14:textId="16C1C9DB" w:rsidR="00C521A3" w:rsidRPr="00EF090B" w:rsidRDefault="00C521A3" w:rsidP="00EF090B">
    <w:pPr>
      <w:pStyle w:val="Zaglavlje"/>
      <w:tabs>
        <w:tab w:val="clear" w:pos="4536"/>
      </w:tabs>
      <w:spacing w:before="0" w:after="0"/>
      <w:rPr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BC87C" w14:textId="77777777" w:rsidR="00C521A3" w:rsidRDefault="00C521A3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60800" behindDoc="0" locked="0" layoutInCell="1" allowOverlap="1" wp14:anchorId="1A5C16BA" wp14:editId="59E0A9B2">
          <wp:simplePos x="0" y="0"/>
          <wp:positionH relativeFrom="column">
            <wp:posOffset>-449580</wp:posOffset>
          </wp:positionH>
          <wp:positionV relativeFrom="paragraph">
            <wp:posOffset>-137795</wp:posOffset>
          </wp:positionV>
          <wp:extent cx="2025015" cy="814070"/>
          <wp:effectExtent l="0" t="0" r="0" b="5080"/>
          <wp:wrapSquare wrapText="bothSides"/>
          <wp:docPr id="15" name="Picture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015" cy="814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106B1" w14:textId="083D4441" w:rsidR="00C521A3" w:rsidRPr="00EF090B" w:rsidRDefault="00C521A3" w:rsidP="00EF090B">
    <w:pPr>
      <w:pStyle w:val="Zaglavlje"/>
      <w:tabs>
        <w:tab w:val="clear" w:pos="4536"/>
      </w:tabs>
      <w:spacing w:before="0" w:after="0"/>
      <w:rPr>
        <w:sz w:val="18"/>
      </w:rPr>
    </w:pPr>
    <w:r>
      <w:rPr>
        <w:noProof/>
        <w:sz w:val="18"/>
        <w:lang w:eastAsia="hr-HR"/>
      </w:rPr>
      <w:drawing>
        <wp:anchor distT="0" distB="0" distL="114300" distR="114300" simplePos="0" relativeHeight="251678720" behindDoc="0" locked="0" layoutInCell="1" allowOverlap="1" wp14:anchorId="406A71F8" wp14:editId="4EA2FD60">
          <wp:simplePos x="0" y="0"/>
          <wp:positionH relativeFrom="column">
            <wp:posOffset>0</wp:posOffset>
          </wp:positionH>
          <wp:positionV relativeFrom="page">
            <wp:posOffset>582930</wp:posOffset>
          </wp:positionV>
          <wp:extent cx="5760720" cy="10160"/>
          <wp:effectExtent l="0" t="0" r="0" b="8890"/>
          <wp:wrapSquare wrapText="bothSides"/>
          <wp:docPr id="18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utarnje-crta-lij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F090B">
      <w:rPr>
        <w:sz w:val="18"/>
      </w:rPr>
      <w:t xml:space="preserve">Str. </w:t>
    </w:r>
    <w:r w:rsidRPr="00EF090B">
      <w:rPr>
        <w:sz w:val="18"/>
      </w:rPr>
      <w:fldChar w:fldCharType="begin"/>
    </w:r>
    <w:r w:rsidRPr="00EF090B">
      <w:rPr>
        <w:sz w:val="18"/>
      </w:rPr>
      <w:instrText>PAGE   \* MERGEFORMAT</w:instrText>
    </w:r>
    <w:r w:rsidRPr="00EF090B">
      <w:rPr>
        <w:sz w:val="18"/>
      </w:rPr>
      <w:fldChar w:fldCharType="separate"/>
    </w:r>
    <w:r w:rsidR="00452CE8">
      <w:rPr>
        <w:noProof/>
        <w:sz w:val="18"/>
      </w:rPr>
      <w:t>10</w:t>
    </w:r>
    <w:r w:rsidRPr="00EF090B">
      <w:rPr>
        <w:sz w:val="18"/>
      </w:rPr>
      <w:fldChar w:fldCharType="end"/>
    </w:r>
    <w:r>
      <w:rPr>
        <w:sz w:val="18"/>
      </w:rPr>
      <w:tab/>
      <w:t>e-Upisi: priručnik za administratore sučelja SDRM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1B46DC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434AF0"/>
    <w:multiLevelType w:val="hybridMultilevel"/>
    <w:tmpl w:val="41F00C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C79EB"/>
    <w:multiLevelType w:val="hybridMultilevel"/>
    <w:tmpl w:val="13A290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53377"/>
    <w:multiLevelType w:val="hybridMultilevel"/>
    <w:tmpl w:val="341C9B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876E5"/>
    <w:multiLevelType w:val="hybridMultilevel"/>
    <w:tmpl w:val="721E7AFE"/>
    <w:lvl w:ilvl="0" w:tplc="DDDCDD0A">
      <w:start w:val="1"/>
      <w:numFmt w:val="bullet"/>
      <w:pStyle w:val="Naucitnatuknice"/>
      <w:lvlText w:val=""/>
      <w:lvlJc w:val="left"/>
      <w:pPr>
        <w:tabs>
          <w:tab w:val="num" w:pos="-753"/>
        </w:tabs>
        <w:ind w:left="-753" w:hanging="851"/>
      </w:pPr>
      <w:rPr>
        <w:rFonts w:ascii="Wingdings" w:hAnsi="Wingdings" w:hint="default"/>
        <w:b w:val="0"/>
        <w:i w:val="0"/>
        <w:strike w:val="0"/>
        <w:dstrike w:val="0"/>
        <w:vanish w:val="0"/>
        <w:color w:val="808080"/>
        <w:kern w:val="0"/>
        <w:position w:val="0"/>
        <w:sz w:val="60"/>
        <w:szCs w:val="6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2432"/>
        </w:tabs>
        <w:ind w:left="-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1712"/>
        </w:tabs>
        <w:ind w:left="-17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992"/>
        </w:tabs>
        <w:ind w:left="-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272"/>
        </w:tabs>
        <w:ind w:left="-2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8"/>
        </w:tabs>
        <w:ind w:left="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168"/>
        </w:tabs>
        <w:ind w:left="1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888"/>
        </w:tabs>
        <w:ind w:left="18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2608"/>
        </w:tabs>
        <w:ind w:left="2608" w:hanging="360"/>
      </w:pPr>
      <w:rPr>
        <w:rFonts w:ascii="Wingdings" w:hAnsi="Wingdings" w:hint="default"/>
      </w:rPr>
    </w:lvl>
  </w:abstractNum>
  <w:abstractNum w:abstractNumId="5" w15:restartNumberingAfterBreak="0">
    <w:nsid w:val="0E16110F"/>
    <w:multiLevelType w:val="hybridMultilevel"/>
    <w:tmpl w:val="EABA6D34"/>
    <w:lvl w:ilvl="0" w:tplc="FC5861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25E4F86">
      <w:start w:val="1"/>
      <w:numFmt w:val="lowerLetter"/>
      <w:lvlText w:val="%2."/>
      <w:lvlJc w:val="left"/>
      <w:pPr>
        <w:ind w:left="1440" w:hanging="360"/>
      </w:pPr>
    </w:lvl>
    <w:lvl w:ilvl="2" w:tplc="4FAC1236">
      <w:start w:val="1"/>
      <w:numFmt w:val="lowerRoman"/>
      <w:lvlText w:val="%3."/>
      <w:lvlJc w:val="right"/>
      <w:pPr>
        <w:ind w:left="2160" w:hanging="180"/>
      </w:pPr>
    </w:lvl>
    <w:lvl w:ilvl="3" w:tplc="EF345EA0">
      <w:start w:val="1"/>
      <w:numFmt w:val="decimal"/>
      <w:lvlText w:val="%4."/>
      <w:lvlJc w:val="left"/>
      <w:pPr>
        <w:ind w:left="2880" w:hanging="360"/>
      </w:pPr>
    </w:lvl>
    <w:lvl w:ilvl="4" w:tplc="8D0EFD92">
      <w:start w:val="1"/>
      <w:numFmt w:val="lowerLetter"/>
      <w:lvlText w:val="%5."/>
      <w:lvlJc w:val="left"/>
      <w:pPr>
        <w:ind w:left="3600" w:hanging="360"/>
      </w:pPr>
    </w:lvl>
    <w:lvl w:ilvl="5" w:tplc="5B36784C">
      <w:start w:val="1"/>
      <w:numFmt w:val="lowerRoman"/>
      <w:lvlText w:val="%6."/>
      <w:lvlJc w:val="right"/>
      <w:pPr>
        <w:ind w:left="4320" w:hanging="180"/>
      </w:pPr>
    </w:lvl>
    <w:lvl w:ilvl="6" w:tplc="836EBCFA">
      <w:start w:val="1"/>
      <w:numFmt w:val="decimal"/>
      <w:lvlText w:val="%7."/>
      <w:lvlJc w:val="left"/>
      <w:pPr>
        <w:ind w:left="5040" w:hanging="360"/>
      </w:pPr>
    </w:lvl>
    <w:lvl w:ilvl="7" w:tplc="56742FB6">
      <w:start w:val="1"/>
      <w:numFmt w:val="lowerLetter"/>
      <w:lvlText w:val="%8."/>
      <w:lvlJc w:val="left"/>
      <w:pPr>
        <w:ind w:left="5760" w:hanging="360"/>
      </w:pPr>
    </w:lvl>
    <w:lvl w:ilvl="8" w:tplc="D1228A9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557FB"/>
    <w:multiLevelType w:val="hybridMultilevel"/>
    <w:tmpl w:val="EE6E7F0A"/>
    <w:lvl w:ilvl="0" w:tplc="81EA86E4">
      <w:start w:val="1"/>
      <w:numFmt w:val="bullet"/>
      <w:pStyle w:val="Natuknicatockic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F67FB3"/>
    <w:multiLevelType w:val="hybridMultilevel"/>
    <w:tmpl w:val="7C9E26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4281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5B53E60"/>
    <w:multiLevelType w:val="hybridMultilevel"/>
    <w:tmpl w:val="1CECCD4C"/>
    <w:lvl w:ilvl="0" w:tplc="4B30E15C">
      <w:start w:val="1"/>
      <w:numFmt w:val="decimal"/>
      <w:lvlText w:val="%1."/>
      <w:lvlJc w:val="left"/>
      <w:pPr>
        <w:ind w:left="1080" w:hanging="372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7687303"/>
    <w:multiLevelType w:val="hybridMultilevel"/>
    <w:tmpl w:val="1A1026B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A3423B4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9A30F41"/>
    <w:multiLevelType w:val="hybridMultilevel"/>
    <w:tmpl w:val="DFB83D0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6F296B"/>
    <w:multiLevelType w:val="hybridMultilevel"/>
    <w:tmpl w:val="707476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61E6D"/>
    <w:multiLevelType w:val="hybridMultilevel"/>
    <w:tmpl w:val="EEFCD3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2C04B2"/>
    <w:multiLevelType w:val="hybridMultilevel"/>
    <w:tmpl w:val="8B06D3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9532E7"/>
    <w:multiLevelType w:val="hybridMultilevel"/>
    <w:tmpl w:val="0C00C9B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0040931"/>
    <w:multiLevelType w:val="hybridMultilevel"/>
    <w:tmpl w:val="A49C71D8"/>
    <w:lvl w:ilvl="0" w:tplc="041A000F">
      <w:start w:val="1"/>
      <w:numFmt w:val="decimal"/>
      <w:lvlText w:val="%1."/>
      <w:lvlJc w:val="left"/>
      <w:pPr>
        <w:ind w:left="768" w:hanging="360"/>
      </w:pPr>
    </w:lvl>
    <w:lvl w:ilvl="1" w:tplc="041A0019" w:tentative="1">
      <w:start w:val="1"/>
      <w:numFmt w:val="lowerLetter"/>
      <w:lvlText w:val="%2."/>
      <w:lvlJc w:val="left"/>
      <w:pPr>
        <w:ind w:left="1488" w:hanging="360"/>
      </w:pPr>
    </w:lvl>
    <w:lvl w:ilvl="2" w:tplc="041A001B" w:tentative="1">
      <w:start w:val="1"/>
      <w:numFmt w:val="lowerRoman"/>
      <w:lvlText w:val="%3."/>
      <w:lvlJc w:val="right"/>
      <w:pPr>
        <w:ind w:left="2208" w:hanging="180"/>
      </w:pPr>
    </w:lvl>
    <w:lvl w:ilvl="3" w:tplc="041A000F" w:tentative="1">
      <w:start w:val="1"/>
      <w:numFmt w:val="decimal"/>
      <w:lvlText w:val="%4."/>
      <w:lvlJc w:val="left"/>
      <w:pPr>
        <w:ind w:left="2928" w:hanging="360"/>
      </w:pPr>
    </w:lvl>
    <w:lvl w:ilvl="4" w:tplc="041A0019" w:tentative="1">
      <w:start w:val="1"/>
      <w:numFmt w:val="lowerLetter"/>
      <w:lvlText w:val="%5."/>
      <w:lvlJc w:val="left"/>
      <w:pPr>
        <w:ind w:left="3648" w:hanging="360"/>
      </w:pPr>
    </w:lvl>
    <w:lvl w:ilvl="5" w:tplc="041A001B" w:tentative="1">
      <w:start w:val="1"/>
      <w:numFmt w:val="lowerRoman"/>
      <w:lvlText w:val="%6."/>
      <w:lvlJc w:val="right"/>
      <w:pPr>
        <w:ind w:left="4368" w:hanging="180"/>
      </w:pPr>
    </w:lvl>
    <w:lvl w:ilvl="6" w:tplc="041A000F" w:tentative="1">
      <w:start w:val="1"/>
      <w:numFmt w:val="decimal"/>
      <w:lvlText w:val="%7."/>
      <w:lvlJc w:val="left"/>
      <w:pPr>
        <w:ind w:left="5088" w:hanging="360"/>
      </w:pPr>
    </w:lvl>
    <w:lvl w:ilvl="7" w:tplc="041A0019" w:tentative="1">
      <w:start w:val="1"/>
      <w:numFmt w:val="lowerLetter"/>
      <w:lvlText w:val="%8."/>
      <w:lvlJc w:val="left"/>
      <w:pPr>
        <w:ind w:left="5808" w:hanging="360"/>
      </w:pPr>
    </w:lvl>
    <w:lvl w:ilvl="8" w:tplc="041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7" w15:restartNumberingAfterBreak="0">
    <w:nsid w:val="40985B26"/>
    <w:multiLevelType w:val="hybridMultilevel"/>
    <w:tmpl w:val="4384836C"/>
    <w:lvl w:ilvl="0" w:tplc="30F6AC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0B2B9C"/>
    <w:multiLevelType w:val="hybridMultilevel"/>
    <w:tmpl w:val="89EA79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1E7605"/>
    <w:multiLevelType w:val="hybridMultilevel"/>
    <w:tmpl w:val="DA94EB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193B06"/>
    <w:multiLevelType w:val="hybridMultilevel"/>
    <w:tmpl w:val="30F8DE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F41B8A"/>
    <w:multiLevelType w:val="hybridMultilevel"/>
    <w:tmpl w:val="923455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292300"/>
    <w:multiLevelType w:val="hybridMultilevel"/>
    <w:tmpl w:val="1E061B88"/>
    <w:lvl w:ilvl="0" w:tplc="2ACEA660">
      <w:start w:val="1"/>
      <w:numFmt w:val="none"/>
      <w:pStyle w:val="Napomena"/>
      <w:lvlText w:val="Napomena:"/>
      <w:lvlJc w:val="left"/>
      <w:pPr>
        <w:tabs>
          <w:tab w:val="num" w:pos="1304"/>
        </w:tabs>
        <w:ind w:left="1304" w:hanging="1304"/>
      </w:pPr>
      <w:rPr>
        <w:rFonts w:ascii="Arial" w:hAnsi="Arial"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7A23A16"/>
    <w:multiLevelType w:val="multilevel"/>
    <w:tmpl w:val="D400A7E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 poglavlje:"/>
      <w:lvlJc w:val="left"/>
      <w:pPr>
        <w:tabs>
          <w:tab w:val="num" w:pos="342"/>
        </w:tabs>
        <w:ind w:left="3969" w:hanging="396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3240"/>
        </w:tabs>
        <w:ind w:left="1296" w:hanging="129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18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23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2880" w:hanging="1440"/>
      </w:pPr>
      <w:rPr>
        <w:rFonts w:hint="default"/>
      </w:rPr>
    </w:lvl>
  </w:abstractNum>
  <w:abstractNum w:abstractNumId="24" w15:restartNumberingAfterBreak="0">
    <w:nsid w:val="5A7A3663"/>
    <w:multiLevelType w:val="hybridMultilevel"/>
    <w:tmpl w:val="87ECD7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543677"/>
    <w:multiLevelType w:val="multilevel"/>
    <w:tmpl w:val="EF44C20E"/>
    <w:styleLink w:val="Natuknice123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2">
      <w:start w:val="1"/>
      <w:numFmt w:val="bullet"/>
      <w:lvlText w:val="•"/>
      <w:lvlJc w:val="left"/>
      <w:pPr>
        <w:tabs>
          <w:tab w:val="num" w:pos="1701"/>
        </w:tabs>
        <w:ind w:left="1701" w:hanging="283"/>
      </w:pPr>
      <w:rPr>
        <w:rFonts w:ascii="Arial" w:hAnsi="Arial" w:hint="default"/>
        <w:color w:val="808080"/>
      </w:rPr>
    </w:lvl>
    <w:lvl w:ilvl="3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Arial" w:hAnsi="Arial" w:hint="default"/>
        <w:color w:val="808080"/>
      </w:rPr>
    </w:lvl>
    <w:lvl w:ilvl="4">
      <w:start w:val="1"/>
      <w:numFmt w:val="bullet"/>
      <w:lvlText w:val="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color w:val="808080"/>
      </w:rPr>
    </w:lvl>
    <w:lvl w:ilvl="5">
      <w:start w:val="1"/>
      <w:numFmt w:val="bullet"/>
      <w:lvlText w:val="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color w:val="808080"/>
      </w:rPr>
    </w:lvl>
    <w:lvl w:ilvl="6">
      <w:start w:val="1"/>
      <w:numFmt w:val="none"/>
      <w:lvlText w:val="%7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5DCA45E6"/>
    <w:multiLevelType w:val="hybridMultilevel"/>
    <w:tmpl w:val="75326ED6"/>
    <w:lvl w:ilvl="0" w:tplc="041A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7" w15:restartNumberingAfterBreak="0">
    <w:nsid w:val="682C3AF1"/>
    <w:multiLevelType w:val="hybridMultilevel"/>
    <w:tmpl w:val="EDDA6A52"/>
    <w:lvl w:ilvl="0" w:tplc="041A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8" w15:restartNumberingAfterBreak="0">
    <w:nsid w:val="69C74271"/>
    <w:multiLevelType w:val="hybridMultilevel"/>
    <w:tmpl w:val="9B56BD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AC9098">
      <w:numFmt w:val="bullet"/>
      <w:lvlText w:val="•"/>
      <w:lvlJc w:val="left"/>
      <w:pPr>
        <w:ind w:left="1788" w:hanging="708"/>
      </w:pPr>
      <w:rPr>
        <w:rFonts w:ascii="Arial" w:eastAsia="Times New Roman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8E361B"/>
    <w:multiLevelType w:val="hybridMultilevel"/>
    <w:tmpl w:val="CD96A7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267DB6"/>
    <w:multiLevelType w:val="hybridMultilevel"/>
    <w:tmpl w:val="27C8B0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667AFF"/>
    <w:multiLevelType w:val="multilevel"/>
    <w:tmpl w:val="B92A1960"/>
    <w:styleLink w:val="Natuknicetockica"/>
    <w:lvl w:ilvl="0">
      <w:start w:val="1"/>
      <w:numFmt w:val="bullet"/>
      <w:lvlText w:val="•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color w:val="808080"/>
      </w:r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1418"/>
        </w:tabs>
        <w:ind w:left="1418" w:hanging="284"/>
      </w:pPr>
      <w:rPr>
        <w:rFonts w:ascii="Arial" w:hAnsi="Arial" w:hint="default"/>
        <w:color w:val="808080"/>
      </w:rPr>
    </w:lvl>
    <w:lvl w:ilvl="3">
      <w:start w:val="1"/>
      <w:numFmt w:val="lowerLetter"/>
      <w:lvlText w:val="%4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4">
      <w:start w:val="1"/>
      <w:numFmt w:val="bullet"/>
      <w:lvlText w:val="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80808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72847209"/>
    <w:multiLevelType w:val="hybridMultilevel"/>
    <w:tmpl w:val="682A7464"/>
    <w:lvl w:ilvl="0" w:tplc="F190CDEC">
      <w:start w:val="1"/>
      <w:numFmt w:val="bullet"/>
      <w:pStyle w:val="Natuknicactrtica"/>
      <w:lvlText w:val="-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808080"/>
      </w:rPr>
    </w:lvl>
    <w:lvl w:ilvl="1" w:tplc="04090003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hint="default"/>
      </w:rPr>
    </w:lvl>
  </w:abstractNum>
  <w:abstractNum w:abstractNumId="33" w15:restartNumberingAfterBreak="0">
    <w:nsid w:val="742D2FD8"/>
    <w:multiLevelType w:val="hybridMultilevel"/>
    <w:tmpl w:val="3D4619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E71400"/>
    <w:multiLevelType w:val="hybridMultilevel"/>
    <w:tmpl w:val="FE6882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20127B"/>
    <w:multiLevelType w:val="hybridMultilevel"/>
    <w:tmpl w:val="95AC75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94739B"/>
    <w:multiLevelType w:val="multilevel"/>
    <w:tmpl w:val="19ECE4CE"/>
    <w:lvl w:ilvl="0">
      <w:start w:val="1"/>
      <w:numFmt w:val="none"/>
      <w:pStyle w:val="Naucitcete"/>
      <w:lvlText w:val="U ovom poglavlju naučit ćete:"/>
      <w:lvlJc w:val="right"/>
      <w:pPr>
        <w:tabs>
          <w:tab w:val="num" w:pos="5290"/>
        </w:tabs>
        <w:ind w:left="5290" w:firstLine="0"/>
      </w:pPr>
      <w:rPr>
        <w:rFonts w:ascii="Segoe UI" w:hAnsi="Segoe UI" w:cs="Segoe UI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328"/>
        </w:tabs>
        <w:ind w:left="33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4048"/>
        </w:tabs>
        <w:ind w:left="404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768"/>
        </w:tabs>
        <w:ind w:left="476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488"/>
        </w:tabs>
        <w:ind w:left="548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208"/>
        </w:tabs>
        <w:ind w:left="620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928"/>
        </w:tabs>
        <w:ind w:left="69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648"/>
        </w:tabs>
        <w:ind w:left="764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368"/>
        </w:tabs>
        <w:ind w:left="8368" w:hanging="180"/>
      </w:pPr>
      <w:rPr>
        <w:rFonts w:hint="default"/>
      </w:rPr>
    </w:lvl>
  </w:abstractNum>
  <w:abstractNum w:abstractNumId="37" w15:restartNumberingAfterBreak="0">
    <w:nsid w:val="78787551"/>
    <w:multiLevelType w:val="hybridMultilevel"/>
    <w:tmpl w:val="08307B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67376E"/>
    <w:multiLevelType w:val="hybridMultilevel"/>
    <w:tmpl w:val="70EEFBEA"/>
    <w:lvl w:ilvl="0" w:tplc="041A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9" w15:restartNumberingAfterBreak="0">
    <w:nsid w:val="7D656E57"/>
    <w:multiLevelType w:val="hybridMultilevel"/>
    <w:tmpl w:val="ADF079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6295180">
    <w:abstractNumId w:val="5"/>
  </w:num>
  <w:num w:numId="2" w16cid:durableId="2109308909">
    <w:abstractNumId w:val="4"/>
  </w:num>
  <w:num w:numId="3" w16cid:durableId="1748646130">
    <w:abstractNumId w:val="36"/>
  </w:num>
  <w:num w:numId="4" w16cid:durableId="849300953">
    <w:abstractNumId w:val="6"/>
  </w:num>
  <w:num w:numId="5" w16cid:durableId="520122695">
    <w:abstractNumId w:val="22"/>
  </w:num>
  <w:num w:numId="6" w16cid:durableId="111362323">
    <w:abstractNumId w:val="25"/>
  </w:num>
  <w:num w:numId="7" w16cid:durableId="1838686674">
    <w:abstractNumId w:val="32"/>
  </w:num>
  <w:num w:numId="8" w16cid:durableId="478232996">
    <w:abstractNumId w:val="31"/>
  </w:num>
  <w:num w:numId="9" w16cid:durableId="2053576362">
    <w:abstractNumId w:val="23"/>
  </w:num>
  <w:num w:numId="10" w16cid:durableId="1529172206">
    <w:abstractNumId w:val="9"/>
  </w:num>
  <w:num w:numId="11" w16cid:durableId="1757165836">
    <w:abstractNumId w:val="12"/>
  </w:num>
  <w:num w:numId="12" w16cid:durableId="771433184">
    <w:abstractNumId w:val="16"/>
  </w:num>
  <w:num w:numId="13" w16cid:durableId="2068147163">
    <w:abstractNumId w:val="1"/>
  </w:num>
  <w:num w:numId="14" w16cid:durableId="1040319923">
    <w:abstractNumId w:val="19"/>
  </w:num>
  <w:num w:numId="15" w16cid:durableId="758604601">
    <w:abstractNumId w:val="11"/>
  </w:num>
  <w:num w:numId="16" w16cid:durableId="1935166757">
    <w:abstractNumId w:val="21"/>
  </w:num>
  <w:num w:numId="17" w16cid:durableId="1520777558">
    <w:abstractNumId w:val="10"/>
  </w:num>
  <w:num w:numId="18" w16cid:durableId="1523327073">
    <w:abstractNumId w:val="3"/>
  </w:num>
  <w:num w:numId="19" w16cid:durableId="727874184">
    <w:abstractNumId w:val="23"/>
  </w:num>
  <w:num w:numId="20" w16cid:durableId="115224226">
    <w:abstractNumId w:val="35"/>
  </w:num>
  <w:num w:numId="21" w16cid:durableId="1797942405">
    <w:abstractNumId w:val="23"/>
  </w:num>
  <w:num w:numId="22" w16cid:durableId="1085801900">
    <w:abstractNumId w:val="23"/>
  </w:num>
  <w:num w:numId="23" w16cid:durableId="471558701">
    <w:abstractNumId w:val="23"/>
  </w:num>
  <w:num w:numId="24" w16cid:durableId="900019092">
    <w:abstractNumId w:val="23"/>
  </w:num>
  <w:num w:numId="25" w16cid:durableId="1387146163">
    <w:abstractNumId w:val="30"/>
  </w:num>
  <w:num w:numId="26" w16cid:durableId="1577745895">
    <w:abstractNumId w:val="18"/>
  </w:num>
  <w:num w:numId="27" w16cid:durableId="427967108">
    <w:abstractNumId w:val="27"/>
  </w:num>
  <w:num w:numId="28" w16cid:durableId="1861121589">
    <w:abstractNumId w:val="26"/>
  </w:num>
  <w:num w:numId="29" w16cid:durableId="985162157">
    <w:abstractNumId w:val="2"/>
  </w:num>
  <w:num w:numId="30" w16cid:durableId="9332056">
    <w:abstractNumId w:val="14"/>
  </w:num>
  <w:num w:numId="31" w16cid:durableId="631711778">
    <w:abstractNumId w:val="24"/>
  </w:num>
  <w:num w:numId="32" w16cid:durableId="1488521115">
    <w:abstractNumId w:val="13"/>
  </w:num>
  <w:num w:numId="33" w16cid:durableId="603154305">
    <w:abstractNumId w:val="38"/>
  </w:num>
  <w:num w:numId="34" w16cid:durableId="1326860804">
    <w:abstractNumId w:val="7"/>
  </w:num>
  <w:num w:numId="35" w16cid:durableId="1142621428">
    <w:abstractNumId w:val="20"/>
  </w:num>
  <w:num w:numId="36" w16cid:durableId="1233615922">
    <w:abstractNumId w:val="37"/>
  </w:num>
  <w:num w:numId="37" w16cid:durableId="298001068">
    <w:abstractNumId w:val="33"/>
  </w:num>
  <w:num w:numId="38" w16cid:durableId="526136156">
    <w:abstractNumId w:val="0"/>
  </w:num>
  <w:num w:numId="39" w16cid:durableId="789131497">
    <w:abstractNumId w:val="17"/>
  </w:num>
  <w:num w:numId="40" w16cid:durableId="878204979">
    <w:abstractNumId w:val="8"/>
  </w:num>
  <w:num w:numId="41" w16cid:durableId="271666795">
    <w:abstractNumId w:val="29"/>
  </w:num>
  <w:num w:numId="42" w16cid:durableId="900751632">
    <w:abstractNumId w:val="28"/>
  </w:num>
  <w:num w:numId="43" w16cid:durableId="639924049">
    <w:abstractNumId w:val="39"/>
  </w:num>
  <w:num w:numId="44" w16cid:durableId="1993752784">
    <w:abstractNumId w:val="15"/>
  </w:num>
  <w:num w:numId="45" w16cid:durableId="284386613">
    <w:abstractNumId w:val="34"/>
  </w:num>
  <w:numIdMacAtCleanup w:val="1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ikolina Marinić">
    <w15:presenceInfo w15:providerId="None" w15:userId="Nikolina Marinić"/>
  </w15:person>
  <w15:person w15:author="Verica Batur">
    <w15:presenceInfo w15:providerId="AD" w15:userId="S::verica.batur_outlook.com#ext#@carnet159.onmicrosoft.com::d6ed5c52-cf43-4bc7-8caf-5a5dd5244cf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564"/>
    <w:rsid w:val="000008A7"/>
    <w:rsid w:val="000010A2"/>
    <w:rsid w:val="000012B9"/>
    <w:rsid w:val="00002CFB"/>
    <w:rsid w:val="00003F46"/>
    <w:rsid w:val="00004BBF"/>
    <w:rsid w:val="00004DBF"/>
    <w:rsid w:val="00005326"/>
    <w:rsid w:val="0000731D"/>
    <w:rsid w:val="0000744B"/>
    <w:rsid w:val="00010133"/>
    <w:rsid w:val="000114A4"/>
    <w:rsid w:val="000136FA"/>
    <w:rsid w:val="00013755"/>
    <w:rsid w:val="00015482"/>
    <w:rsid w:val="00015D63"/>
    <w:rsid w:val="000165DE"/>
    <w:rsid w:val="00017389"/>
    <w:rsid w:val="00023B91"/>
    <w:rsid w:val="000243EB"/>
    <w:rsid w:val="00027E16"/>
    <w:rsid w:val="00030862"/>
    <w:rsid w:val="00031F07"/>
    <w:rsid w:val="000328CC"/>
    <w:rsid w:val="00032F3F"/>
    <w:rsid w:val="000330BB"/>
    <w:rsid w:val="00033F73"/>
    <w:rsid w:val="000367D6"/>
    <w:rsid w:val="00036E07"/>
    <w:rsid w:val="00037E76"/>
    <w:rsid w:val="00041267"/>
    <w:rsid w:val="000413FB"/>
    <w:rsid w:val="00043607"/>
    <w:rsid w:val="00043A03"/>
    <w:rsid w:val="00046DA9"/>
    <w:rsid w:val="0005004F"/>
    <w:rsid w:val="00053795"/>
    <w:rsid w:val="00053EF7"/>
    <w:rsid w:val="000547E7"/>
    <w:rsid w:val="00054E05"/>
    <w:rsid w:val="00056F65"/>
    <w:rsid w:val="0006009E"/>
    <w:rsid w:val="00064482"/>
    <w:rsid w:val="0006462A"/>
    <w:rsid w:val="00064C2F"/>
    <w:rsid w:val="00065AE2"/>
    <w:rsid w:val="000709B8"/>
    <w:rsid w:val="0007294F"/>
    <w:rsid w:val="00072CD5"/>
    <w:rsid w:val="00072E63"/>
    <w:rsid w:val="00073203"/>
    <w:rsid w:val="0007391F"/>
    <w:rsid w:val="00073D0F"/>
    <w:rsid w:val="000740B2"/>
    <w:rsid w:val="00075CD2"/>
    <w:rsid w:val="00080AC7"/>
    <w:rsid w:val="000823C5"/>
    <w:rsid w:val="00082EB9"/>
    <w:rsid w:val="0008305B"/>
    <w:rsid w:val="00083479"/>
    <w:rsid w:val="00083C75"/>
    <w:rsid w:val="00083C92"/>
    <w:rsid w:val="00084849"/>
    <w:rsid w:val="00085C74"/>
    <w:rsid w:val="00086003"/>
    <w:rsid w:val="00087C5E"/>
    <w:rsid w:val="00090877"/>
    <w:rsid w:val="00090889"/>
    <w:rsid w:val="00091499"/>
    <w:rsid w:val="00091C52"/>
    <w:rsid w:val="0009233E"/>
    <w:rsid w:val="000935BE"/>
    <w:rsid w:val="0009385F"/>
    <w:rsid w:val="00094F64"/>
    <w:rsid w:val="00095F44"/>
    <w:rsid w:val="00095F89"/>
    <w:rsid w:val="00097056"/>
    <w:rsid w:val="00097157"/>
    <w:rsid w:val="0009792B"/>
    <w:rsid w:val="000A1531"/>
    <w:rsid w:val="000A17D3"/>
    <w:rsid w:val="000A1D74"/>
    <w:rsid w:val="000A2310"/>
    <w:rsid w:val="000A2990"/>
    <w:rsid w:val="000A3480"/>
    <w:rsid w:val="000A4016"/>
    <w:rsid w:val="000A50AB"/>
    <w:rsid w:val="000A5CBE"/>
    <w:rsid w:val="000A6B89"/>
    <w:rsid w:val="000A7352"/>
    <w:rsid w:val="000B17B4"/>
    <w:rsid w:val="000B3E41"/>
    <w:rsid w:val="000B4358"/>
    <w:rsid w:val="000B60D3"/>
    <w:rsid w:val="000B6158"/>
    <w:rsid w:val="000C2B95"/>
    <w:rsid w:val="000C5272"/>
    <w:rsid w:val="000C6484"/>
    <w:rsid w:val="000C6651"/>
    <w:rsid w:val="000C6A32"/>
    <w:rsid w:val="000D18B9"/>
    <w:rsid w:val="000D27AD"/>
    <w:rsid w:val="000D28FA"/>
    <w:rsid w:val="000D5F20"/>
    <w:rsid w:val="000D7A09"/>
    <w:rsid w:val="000E1FB7"/>
    <w:rsid w:val="000E3D1D"/>
    <w:rsid w:val="000E3E6D"/>
    <w:rsid w:val="000E3FB7"/>
    <w:rsid w:val="000E4CCC"/>
    <w:rsid w:val="000E6185"/>
    <w:rsid w:val="000E6DF6"/>
    <w:rsid w:val="000E7C9C"/>
    <w:rsid w:val="000F0055"/>
    <w:rsid w:val="000F075F"/>
    <w:rsid w:val="000F0BDF"/>
    <w:rsid w:val="000F0E92"/>
    <w:rsid w:val="000F2863"/>
    <w:rsid w:val="000F3FB9"/>
    <w:rsid w:val="000F5396"/>
    <w:rsid w:val="000F5D66"/>
    <w:rsid w:val="000F7C3F"/>
    <w:rsid w:val="00100059"/>
    <w:rsid w:val="00102A21"/>
    <w:rsid w:val="00104BC3"/>
    <w:rsid w:val="00105319"/>
    <w:rsid w:val="00105C4D"/>
    <w:rsid w:val="00107E33"/>
    <w:rsid w:val="00110EF5"/>
    <w:rsid w:val="00111E4C"/>
    <w:rsid w:val="00112667"/>
    <w:rsid w:val="001131F4"/>
    <w:rsid w:val="00115299"/>
    <w:rsid w:val="00115560"/>
    <w:rsid w:val="001156C5"/>
    <w:rsid w:val="001160D0"/>
    <w:rsid w:val="00116E06"/>
    <w:rsid w:val="0011757C"/>
    <w:rsid w:val="001176C3"/>
    <w:rsid w:val="001200AF"/>
    <w:rsid w:val="00120402"/>
    <w:rsid w:val="00120E98"/>
    <w:rsid w:val="00120F3E"/>
    <w:rsid w:val="001212F8"/>
    <w:rsid w:val="001219F2"/>
    <w:rsid w:val="00124082"/>
    <w:rsid w:val="00125346"/>
    <w:rsid w:val="00126660"/>
    <w:rsid w:val="00130C03"/>
    <w:rsid w:val="001348C4"/>
    <w:rsid w:val="0013564F"/>
    <w:rsid w:val="001364D2"/>
    <w:rsid w:val="001401D8"/>
    <w:rsid w:val="001421F1"/>
    <w:rsid w:val="00142A27"/>
    <w:rsid w:val="001449C9"/>
    <w:rsid w:val="00147008"/>
    <w:rsid w:val="00147E28"/>
    <w:rsid w:val="0015171C"/>
    <w:rsid w:val="00151F8A"/>
    <w:rsid w:val="0015269F"/>
    <w:rsid w:val="00153784"/>
    <w:rsid w:val="0015393D"/>
    <w:rsid w:val="00153A00"/>
    <w:rsid w:val="00154250"/>
    <w:rsid w:val="00155227"/>
    <w:rsid w:val="001565C6"/>
    <w:rsid w:val="001567FE"/>
    <w:rsid w:val="0015785A"/>
    <w:rsid w:val="001609C2"/>
    <w:rsid w:val="00160D1A"/>
    <w:rsid w:val="00160F2F"/>
    <w:rsid w:val="00161093"/>
    <w:rsid w:val="001615E7"/>
    <w:rsid w:val="0016218E"/>
    <w:rsid w:val="0016252E"/>
    <w:rsid w:val="0016397C"/>
    <w:rsid w:val="00164C96"/>
    <w:rsid w:val="00165263"/>
    <w:rsid w:val="00165B85"/>
    <w:rsid w:val="00165D0D"/>
    <w:rsid w:val="00166879"/>
    <w:rsid w:val="00171BA6"/>
    <w:rsid w:val="00173DB8"/>
    <w:rsid w:val="0017537F"/>
    <w:rsid w:val="00175401"/>
    <w:rsid w:val="00176470"/>
    <w:rsid w:val="0017779C"/>
    <w:rsid w:val="001812CC"/>
    <w:rsid w:val="001813B4"/>
    <w:rsid w:val="001819CE"/>
    <w:rsid w:val="00183021"/>
    <w:rsid w:val="00184173"/>
    <w:rsid w:val="001842D7"/>
    <w:rsid w:val="001868A1"/>
    <w:rsid w:val="00186B4A"/>
    <w:rsid w:val="00186CFF"/>
    <w:rsid w:val="00190AC9"/>
    <w:rsid w:val="00191450"/>
    <w:rsid w:val="00191B39"/>
    <w:rsid w:val="001922CD"/>
    <w:rsid w:val="00193A0C"/>
    <w:rsid w:val="00193A97"/>
    <w:rsid w:val="00194DCC"/>
    <w:rsid w:val="00194E18"/>
    <w:rsid w:val="00196959"/>
    <w:rsid w:val="00196C0A"/>
    <w:rsid w:val="001A08A5"/>
    <w:rsid w:val="001A0B15"/>
    <w:rsid w:val="001A0C97"/>
    <w:rsid w:val="001A1065"/>
    <w:rsid w:val="001A3859"/>
    <w:rsid w:val="001B09F5"/>
    <w:rsid w:val="001B0F37"/>
    <w:rsid w:val="001B0F78"/>
    <w:rsid w:val="001B1563"/>
    <w:rsid w:val="001B3B09"/>
    <w:rsid w:val="001B3B5F"/>
    <w:rsid w:val="001C0A1D"/>
    <w:rsid w:val="001C2175"/>
    <w:rsid w:val="001C4D1C"/>
    <w:rsid w:val="001C575F"/>
    <w:rsid w:val="001C63AC"/>
    <w:rsid w:val="001C67C7"/>
    <w:rsid w:val="001C764B"/>
    <w:rsid w:val="001D076E"/>
    <w:rsid w:val="001D15FC"/>
    <w:rsid w:val="001D1A65"/>
    <w:rsid w:val="001D5090"/>
    <w:rsid w:val="001D5607"/>
    <w:rsid w:val="001D62E3"/>
    <w:rsid w:val="001D6433"/>
    <w:rsid w:val="001D67D1"/>
    <w:rsid w:val="001D6916"/>
    <w:rsid w:val="001D7412"/>
    <w:rsid w:val="001D7C01"/>
    <w:rsid w:val="001E0AE6"/>
    <w:rsid w:val="001E15E4"/>
    <w:rsid w:val="001E1B83"/>
    <w:rsid w:val="001E27C2"/>
    <w:rsid w:val="001E2CF3"/>
    <w:rsid w:val="001E4BAF"/>
    <w:rsid w:val="001E5793"/>
    <w:rsid w:val="001E5C6E"/>
    <w:rsid w:val="001F246E"/>
    <w:rsid w:val="001F273A"/>
    <w:rsid w:val="001F352D"/>
    <w:rsid w:val="001F3CF9"/>
    <w:rsid w:val="001F438A"/>
    <w:rsid w:val="001F4FA1"/>
    <w:rsid w:val="001F6D90"/>
    <w:rsid w:val="002004DB"/>
    <w:rsid w:val="00203AAE"/>
    <w:rsid w:val="00204E0D"/>
    <w:rsid w:val="002055AC"/>
    <w:rsid w:val="002066B0"/>
    <w:rsid w:val="002073DC"/>
    <w:rsid w:val="00207E4C"/>
    <w:rsid w:val="00212C81"/>
    <w:rsid w:val="00212F63"/>
    <w:rsid w:val="002135CA"/>
    <w:rsid w:val="00215388"/>
    <w:rsid w:val="0021634B"/>
    <w:rsid w:val="00220801"/>
    <w:rsid w:val="0022115F"/>
    <w:rsid w:val="00222498"/>
    <w:rsid w:val="00222E63"/>
    <w:rsid w:val="0022453C"/>
    <w:rsid w:val="00224563"/>
    <w:rsid w:val="0023039C"/>
    <w:rsid w:val="00230666"/>
    <w:rsid w:val="00232EAF"/>
    <w:rsid w:val="00233682"/>
    <w:rsid w:val="00234182"/>
    <w:rsid w:val="00234803"/>
    <w:rsid w:val="002352DA"/>
    <w:rsid w:val="00237384"/>
    <w:rsid w:val="00241EB8"/>
    <w:rsid w:val="00242A75"/>
    <w:rsid w:val="00242AE8"/>
    <w:rsid w:val="00243867"/>
    <w:rsid w:val="002458C0"/>
    <w:rsid w:val="00246E42"/>
    <w:rsid w:val="002472B0"/>
    <w:rsid w:val="00250A21"/>
    <w:rsid w:val="002519B3"/>
    <w:rsid w:val="0025228F"/>
    <w:rsid w:val="00253F90"/>
    <w:rsid w:val="00254959"/>
    <w:rsid w:val="00255860"/>
    <w:rsid w:val="00256E1F"/>
    <w:rsid w:val="0026017D"/>
    <w:rsid w:val="00261812"/>
    <w:rsid w:val="002623F5"/>
    <w:rsid w:val="002627BE"/>
    <w:rsid w:val="002638FA"/>
    <w:rsid w:val="00264F23"/>
    <w:rsid w:val="002703FC"/>
    <w:rsid w:val="0027169E"/>
    <w:rsid w:val="00271BAC"/>
    <w:rsid w:val="002737AC"/>
    <w:rsid w:val="0027398C"/>
    <w:rsid w:val="00276720"/>
    <w:rsid w:val="00282779"/>
    <w:rsid w:val="002828D4"/>
    <w:rsid w:val="002838EE"/>
    <w:rsid w:val="00284AC7"/>
    <w:rsid w:val="002876BD"/>
    <w:rsid w:val="00287F4E"/>
    <w:rsid w:val="002909A5"/>
    <w:rsid w:val="00292991"/>
    <w:rsid w:val="002932EB"/>
    <w:rsid w:val="00294EC9"/>
    <w:rsid w:val="00296FCC"/>
    <w:rsid w:val="002971FB"/>
    <w:rsid w:val="002977D9"/>
    <w:rsid w:val="002A15E4"/>
    <w:rsid w:val="002A1B8D"/>
    <w:rsid w:val="002A4B1A"/>
    <w:rsid w:val="002A4EEC"/>
    <w:rsid w:val="002A55EA"/>
    <w:rsid w:val="002A7C2F"/>
    <w:rsid w:val="002B126B"/>
    <w:rsid w:val="002B1E74"/>
    <w:rsid w:val="002B3D45"/>
    <w:rsid w:val="002B601B"/>
    <w:rsid w:val="002B674E"/>
    <w:rsid w:val="002B7F65"/>
    <w:rsid w:val="002C0023"/>
    <w:rsid w:val="002C0478"/>
    <w:rsid w:val="002C2780"/>
    <w:rsid w:val="002C28ED"/>
    <w:rsid w:val="002C349D"/>
    <w:rsid w:val="002C4E29"/>
    <w:rsid w:val="002C5053"/>
    <w:rsid w:val="002C59F1"/>
    <w:rsid w:val="002C71C9"/>
    <w:rsid w:val="002D0274"/>
    <w:rsid w:val="002D117C"/>
    <w:rsid w:val="002D1F71"/>
    <w:rsid w:val="002D1FF6"/>
    <w:rsid w:val="002D2A9D"/>
    <w:rsid w:val="002D30DE"/>
    <w:rsid w:val="002D3D4D"/>
    <w:rsid w:val="002D495D"/>
    <w:rsid w:val="002D59E7"/>
    <w:rsid w:val="002D5D5C"/>
    <w:rsid w:val="002D6EE2"/>
    <w:rsid w:val="002E1EF3"/>
    <w:rsid w:val="002E2E0B"/>
    <w:rsid w:val="002E392E"/>
    <w:rsid w:val="002E5CE4"/>
    <w:rsid w:val="002E6588"/>
    <w:rsid w:val="002E68F6"/>
    <w:rsid w:val="002E75BC"/>
    <w:rsid w:val="002F03FC"/>
    <w:rsid w:val="002F149E"/>
    <w:rsid w:val="002F43CD"/>
    <w:rsid w:val="002F471D"/>
    <w:rsid w:val="002F516B"/>
    <w:rsid w:val="002F612B"/>
    <w:rsid w:val="002F7AE9"/>
    <w:rsid w:val="002F7BB6"/>
    <w:rsid w:val="003001C5"/>
    <w:rsid w:val="0030068D"/>
    <w:rsid w:val="00300A29"/>
    <w:rsid w:val="00302A6F"/>
    <w:rsid w:val="00302DE9"/>
    <w:rsid w:val="00304826"/>
    <w:rsid w:val="00305322"/>
    <w:rsid w:val="0030573B"/>
    <w:rsid w:val="003066F9"/>
    <w:rsid w:val="00306A73"/>
    <w:rsid w:val="00311282"/>
    <w:rsid w:val="0031178F"/>
    <w:rsid w:val="003119E9"/>
    <w:rsid w:val="003166AF"/>
    <w:rsid w:val="0031707C"/>
    <w:rsid w:val="003175FD"/>
    <w:rsid w:val="0031766C"/>
    <w:rsid w:val="003221F6"/>
    <w:rsid w:val="00323734"/>
    <w:rsid w:val="00323C8D"/>
    <w:rsid w:val="003263EC"/>
    <w:rsid w:val="003264F5"/>
    <w:rsid w:val="00330D7E"/>
    <w:rsid w:val="00332ECC"/>
    <w:rsid w:val="00333AE5"/>
    <w:rsid w:val="0033401F"/>
    <w:rsid w:val="0033481A"/>
    <w:rsid w:val="00334963"/>
    <w:rsid w:val="00335DBC"/>
    <w:rsid w:val="00336A6B"/>
    <w:rsid w:val="0033733A"/>
    <w:rsid w:val="003410E1"/>
    <w:rsid w:val="00341B9A"/>
    <w:rsid w:val="00342720"/>
    <w:rsid w:val="00343B3D"/>
    <w:rsid w:val="00344A3A"/>
    <w:rsid w:val="00345113"/>
    <w:rsid w:val="003465CF"/>
    <w:rsid w:val="00346B4D"/>
    <w:rsid w:val="003474F6"/>
    <w:rsid w:val="00354FB5"/>
    <w:rsid w:val="00355A19"/>
    <w:rsid w:val="00357D33"/>
    <w:rsid w:val="00360B54"/>
    <w:rsid w:val="00362D74"/>
    <w:rsid w:val="00363D86"/>
    <w:rsid w:val="003645D7"/>
    <w:rsid w:val="00370361"/>
    <w:rsid w:val="00370637"/>
    <w:rsid w:val="003707F2"/>
    <w:rsid w:val="00371AB8"/>
    <w:rsid w:val="0037265B"/>
    <w:rsid w:val="00372718"/>
    <w:rsid w:val="00372AB5"/>
    <w:rsid w:val="00373804"/>
    <w:rsid w:val="003744F2"/>
    <w:rsid w:val="0037485A"/>
    <w:rsid w:val="00376C4F"/>
    <w:rsid w:val="00377C76"/>
    <w:rsid w:val="00377D31"/>
    <w:rsid w:val="00380ED0"/>
    <w:rsid w:val="0038239B"/>
    <w:rsid w:val="00382A68"/>
    <w:rsid w:val="00382F82"/>
    <w:rsid w:val="0038344D"/>
    <w:rsid w:val="00383A2C"/>
    <w:rsid w:val="003845BC"/>
    <w:rsid w:val="00384770"/>
    <w:rsid w:val="00384D4B"/>
    <w:rsid w:val="00385EF9"/>
    <w:rsid w:val="00386C16"/>
    <w:rsid w:val="003871C7"/>
    <w:rsid w:val="00390CA3"/>
    <w:rsid w:val="00391B27"/>
    <w:rsid w:val="003920EE"/>
    <w:rsid w:val="00392564"/>
    <w:rsid w:val="00396299"/>
    <w:rsid w:val="0039638E"/>
    <w:rsid w:val="003972A4"/>
    <w:rsid w:val="003979E1"/>
    <w:rsid w:val="003A1384"/>
    <w:rsid w:val="003A1EE6"/>
    <w:rsid w:val="003A22D5"/>
    <w:rsid w:val="003A27DD"/>
    <w:rsid w:val="003A2F0C"/>
    <w:rsid w:val="003A445B"/>
    <w:rsid w:val="003A5F31"/>
    <w:rsid w:val="003A6516"/>
    <w:rsid w:val="003A6F22"/>
    <w:rsid w:val="003A75D7"/>
    <w:rsid w:val="003B03E7"/>
    <w:rsid w:val="003B0BE2"/>
    <w:rsid w:val="003B489A"/>
    <w:rsid w:val="003B4ED0"/>
    <w:rsid w:val="003B5B9C"/>
    <w:rsid w:val="003B5FDF"/>
    <w:rsid w:val="003C0B4B"/>
    <w:rsid w:val="003C18C4"/>
    <w:rsid w:val="003C547E"/>
    <w:rsid w:val="003C6A97"/>
    <w:rsid w:val="003D06E9"/>
    <w:rsid w:val="003D2391"/>
    <w:rsid w:val="003D2420"/>
    <w:rsid w:val="003D253A"/>
    <w:rsid w:val="003D2D6F"/>
    <w:rsid w:val="003D4058"/>
    <w:rsid w:val="003D688F"/>
    <w:rsid w:val="003D6983"/>
    <w:rsid w:val="003E035F"/>
    <w:rsid w:val="003E1983"/>
    <w:rsid w:val="003E3148"/>
    <w:rsid w:val="003E5494"/>
    <w:rsid w:val="003E5E15"/>
    <w:rsid w:val="003E711B"/>
    <w:rsid w:val="003E7604"/>
    <w:rsid w:val="003E78E2"/>
    <w:rsid w:val="003F033A"/>
    <w:rsid w:val="003F04A7"/>
    <w:rsid w:val="003F0803"/>
    <w:rsid w:val="003F16C6"/>
    <w:rsid w:val="003F180D"/>
    <w:rsid w:val="003F2745"/>
    <w:rsid w:val="003F28A2"/>
    <w:rsid w:val="003F2BE3"/>
    <w:rsid w:val="003F3AD7"/>
    <w:rsid w:val="003F4E53"/>
    <w:rsid w:val="003F56CB"/>
    <w:rsid w:val="003F5BAB"/>
    <w:rsid w:val="003F7321"/>
    <w:rsid w:val="003F7AB8"/>
    <w:rsid w:val="004004D0"/>
    <w:rsid w:val="004006B1"/>
    <w:rsid w:val="00401A55"/>
    <w:rsid w:val="00401F72"/>
    <w:rsid w:val="004021C5"/>
    <w:rsid w:val="00403BF4"/>
    <w:rsid w:val="00404344"/>
    <w:rsid w:val="004045A8"/>
    <w:rsid w:val="004056A2"/>
    <w:rsid w:val="00407036"/>
    <w:rsid w:val="004106EC"/>
    <w:rsid w:val="004114C2"/>
    <w:rsid w:val="00411E39"/>
    <w:rsid w:val="0041317B"/>
    <w:rsid w:val="00413E16"/>
    <w:rsid w:val="004141F3"/>
    <w:rsid w:val="004171EE"/>
    <w:rsid w:val="00417E4F"/>
    <w:rsid w:val="00417F5A"/>
    <w:rsid w:val="004230D6"/>
    <w:rsid w:val="004244D6"/>
    <w:rsid w:val="004275FD"/>
    <w:rsid w:val="00431957"/>
    <w:rsid w:val="00432303"/>
    <w:rsid w:val="00432B0D"/>
    <w:rsid w:val="0043330D"/>
    <w:rsid w:val="00433702"/>
    <w:rsid w:val="004342C5"/>
    <w:rsid w:val="00434575"/>
    <w:rsid w:val="00434C09"/>
    <w:rsid w:val="004373B3"/>
    <w:rsid w:val="0044191F"/>
    <w:rsid w:val="00442328"/>
    <w:rsid w:val="004433BE"/>
    <w:rsid w:val="00451120"/>
    <w:rsid w:val="00452CE8"/>
    <w:rsid w:val="00452DDC"/>
    <w:rsid w:val="004536FC"/>
    <w:rsid w:val="0045462B"/>
    <w:rsid w:val="004548FF"/>
    <w:rsid w:val="00454AB2"/>
    <w:rsid w:val="00455E95"/>
    <w:rsid w:val="0046139C"/>
    <w:rsid w:val="0046201A"/>
    <w:rsid w:val="00466460"/>
    <w:rsid w:val="00467967"/>
    <w:rsid w:val="004727E9"/>
    <w:rsid w:val="004764CD"/>
    <w:rsid w:val="00476691"/>
    <w:rsid w:val="00476A39"/>
    <w:rsid w:val="00476CC5"/>
    <w:rsid w:val="00476D36"/>
    <w:rsid w:val="00481088"/>
    <w:rsid w:val="00481793"/>
    <w:rsid w:val="004817E2"/>
    <w:rsid w:val="00481E39"/>
    <w:rsid w:val="004830A0"/>
    <w:rsid w:val="004831FF"/>
    <w:rsid w:val="004834A3"/>
    <w:rsid w:val="00483E31"/>
    <w:rsid w:val="004850A8"/>
    <w:rsid w:val="004850CA"/>
    <w:rsid w:val="00485A17"/>
    <w:rsid w:val="00485F64"/>
    <w:rsid w:val="0048762F"/>
    <w:rsid w:val="00487F52"/>
    <w:rsid w:val="00490527"/>
    <w:rsid w:val="00490CA8"/>
    <w:rsid w:val="00490E7A"/>
    <w:rsid w:val="00491B09"/>
    <w:rsid w:val="004939D4"/>
    <w:rsid w:val="00494764"/>
    <w:rsid w:val="00496B08"/>
    <w:rsid w:val="00497150"/>
    <w:rsid w:val="00497FE7"/>
    <w:rsid w:val="004A03F5"/>
    <w:rsid w:val="004A1E0C"/>
    <w:rsid w:val="004A4944"/>
    <w:rsid w:val="004A4CA8"/>
    <w:rsid w:val="004A55E8"/>
    <w:rsid w:val="004A57E2"/>
    <w:rsid w:val="004B0732"/>
    <w:rsid w:val="004B094D"/>
    <w:rsid w:val="004B0B39"/>
    <w:rsid w:val="004B4A17"/>
    <w:rsid w:val="004B4ABB"/>
    <w:rsid w:val="004B4E2D"/>
    <w:rsid w:val="004B5BB0"/>
    <w:rsid w:val="004C12EE"/>
    <w:rsid w:val="004C2B65"/>
    <w:rsid w:val="004C43E3"/>
    <w:rsid w:val="004C4F94"/>
    <w:rsid w:val="004C5633"/>
    <w:rsid w:val="004C6943"/>
    <w:rsid w:val="004C75DD"/>
    <w:rsid w:val="004C75E1"/>
    <w:rsid w:val="004D05FD"/>
    <w:rsid w:val="004D0F5B"/>
    <w:rsid w:val="004D1585"/>
    <w:rsid w:val="004D1A37"/>
    <w:rsid w:val="004D215B"/>
    <w:rsid w:val="004D2295"/>
    <w:rsid w:val="004D3237"/>
    <w:rsid w:val="004D4B6B"/>
    <w:rsid w:val="004D4EA4"/>
    <w:rsid w:val="004D595A"/>
    <w:rsid w:val="004D7616"/>
    <w:rsid w:val="004E0592"/>
    <w:rsid w:val="004E24AF"/>
    <w:rsid w:val="004E2C28"/>
    <w:rsid w:val="004E2E0C"/>
    <w:rsid w:val="004E335A"/>
    <w:rsid w:val="004E3587"/>
    <w:rsid w:val="004E6752"/>
    <w:rsid w:val="004F1504"/>
    <w:rsid w:val="004F1D0F"/>
    <w:rsid w:val="004F34CE"/>
    <w:rsid w:val="004F44D2"/>
    <w:rsid w:val="004F5AF1"/>
    <w:rsid w:val="005015B1"/>
    <w:rsid w:val="00502FDF"/>
    <w:rsid w:val="00506728"/>
    <w:rsid w:val="00506F6E"/>
    <w:rsid w:val="00510511"/>
    <w:rsid w:val="00511EE0"/>
    <w:rsid w:val="00512C7E"/>
    <w:rsid w:val="005132FD"/>
    <w:rsid w:val="005134A3"/>
    <w:rsid w:val="00513B77"/>
    <w:rsid w:val="00513EFB"/>
    <w:rsid w:val="00521A13"/>
    <w:rsid w:val="00522033"/>
    <w:rsid w:val="00523452"/>
    <w:rsid w:val="005276F8"/>
    <w:rsid w:val="00527CB8"/>
    <w:rsid w:val="00530416"/>
    <w:rsid w:val="0053085B"/>
    <w:rsid w:val="00531A86"/>
    <w:rsid w:val="00532790"/>
    <w:rsid w:val="00532F52"/>
    <w:rsid w:val="00533556"/>
    <w:rsid w:val="00534913"/>
    <w:rsid w:val="00534FB3"/>
    <w:rsid w:val="005357D7"/>
    <w:rsid w:val="00535A73"/>
    <w:rsid w:val="00537A22"/>
    <w:rsid w:val="0054293E"/>
    <w:rsid w:val="00545B7D"/>
    <w:rsid w:val="00546D9C"/>
    <w:rsid w:val="00547717"/>
    <w:rsid w:val="00547B2E"/>
    <w:rsid w:val="00547B4D"/>
    <w:rsid w:val="00550DCD"/>
    <w:rsid w:val="005531B7"/>
    <w:rsid w:val="00554193"/>
    <w:rsid w:val="00554E46"/>
    <w:rsid w:val="00555DB6"/>
    <w:rsid w:val="005607E1"/>
    <w:rsid w:val="0057185A"/>
    <w:rsid w:val="005729A1"/>
    <w:rsid w:val="00572B46"/>
    <w:rsid w:val="00574107"/>
    <w:rsid w:val="0057491A"/>
    <w:rsid w:val="0057576F"/>
    <w:rsid w:val="00577C7A"/>
    <w:rsid w:val="00577EB9"/>
    <w:rsid w:val="0058008B"/>
    <w:rsid w:val="0058066C"/>
    <w:rsid w:val="00581463"/>
    <w:rsid w:val="005824A1"/>
    <w:rsid w:val="00583454"/>
    <w:rsid w:val="00583E5D"/>
    <w:rsid w:val="00584252"/>
    <w:rsid w:val="00584904"/>
    <w:rsid w:val="00584C7E"/>
    <w:rsid w:val="00585DB1"/>
    <w:rsid w:val="00585E08"/>
    <w:rsid w:val="005861EB"/>
    <w:rsid w:val="00586F7E"/>
    <w:rsid w:val="005936B3"/>
    <w:rsid w:val="0059467B"/>
    <w:rsid w:val="00594A6C"/>
    <w:rsid w:val="005955A1"/>
    <w:rsid w:val="00595E43"/>
    <w:rsid w:val="00596683"/>
    <w:rsid w:val="00597D41"/>
    <w:rsid w:val="005A0CE1"/>
    <w:rsid w:val="005A0D67"/>
    <w:rsid w:val="005A1136"/>
    <w:rsid w:val="005A2B24"/>
    <w:rsid w:val="005A3BDA"/>
    <w:rsid w:val="005A424D"/>
    <w:rsid w:val="005A5C2F"/>
    <w:rsid w:val="005A75B6"/>
    <w:rsid w:val="005B0039"/>
    <w:rsid w:val="005B0751"/>
    <w:rsid w:val="005B08C4"/>
    <w:rsid w:val="005B1074"/>
    <w:rsid w:val="005B17DF"/>
    <w:rsid w:val="005B2978"/>
    <w:rsid w:val="005B34F0"/>
    <w:rsid w:val="005B3B47"/>
    <w:rsid w:val="005B40E0"/>
    <w:rsid w:val="005B4827"/>
    <w:rsid w:val="005B72BB"/>
    <w:rsid w:val="005B7385"/>
    <w:rsid w:val="005B7476"/>
    <w:rsid w:val="005B7D2D"/>
    <w:rsid w:val="005C1407"/>
    <w:rsid w:val="005C175F"/>
    <w:rsid w:val="005C1D90"/>
    <w:rsid w:val="005C48AB"/>
    <w:rsid w:val="005C503A"/>
    <w:rsid w:val="005C56D0"/>
    <w:rsid w:val="005C6FC9"/>
    <w:rsid w:val="005D095E"/>
    <w:rsid w:val="005D0B33"/>
    <w:rsid w:val="005D0B4C"/>
    <w:rsid w:val="005D0E12"/>
    <w:rsid w:val="005D281A"/>
    <w:rsid w:val="005D4BC1"/>
    <w:rsid w:val="005D5061"/>
    <w:rsid w:val="005E06DB"/>
    <w:rsid w:val="005E130B"/>
    <w:rsid w:val="005E30BE"/>
    <w:rsid w:val="005E63B3"/>
    <w:rsid w:val="005E76EB"/>
    <w:rsid w:val="005E7B76"/>
    <w:rsid w:val="005F2E0B"/>
    <w:rsid w:val="005F4728"/>
    <w:rsid w:val="005F4FBC"/>
    <w:rsid w:val="006014C7"/>
    <w:rsid w:val="00601C40"/>
    <w:rsid w:val="00602241"/>
    <w:rsid w:val="00602788"/>
    <w:rsid w:val="006029D2"/>
    <w:rsid w:val="00605225"/>
    <w:rsid w:val="0060577B"/>
    <w:rsid w:val="0060603D"/>
    <w:rsid w:val="006071DD"/>
    <w:rsid w:val="00607289"/>
    <w:rsid w:val="00607C2E"/>
    <w:rsid w:val="00612943"/>
    <w:rsid w:val="00612D56"/>
    <w:rsid w:val="0061623A"/>
    <w:rsid w:val="0061626E"/>
    <w:rsid w:val="006177AA"/>
    <w:rsid w:val="00620FB9"/>
    <w:rsid w:val="006216D9"/>
    <w:rsid w:val="00622F98"/>
    <w:rsid w:val="00625814"/>
    <w:rsid w:val="00625C6F"/>
    <w:rsid w:val="00626C0A"/>
    <w:rsid w:val="006308B5"/>
    <w:rsid w:val="00631668"/>
    <w:rsid w:val="00631DBB"/>
    <w:rsid w:val="00631E52"/>
    <w:rsid w:val="006321BA"/>
    <w:rsid w:val="00634227"/>
    <w:rsid w:val="0063427D"/>
    <w:rsid w:val="00635001"/>
    <w:rsid w:val="0063653C"/>
    <w:rsid w:val="006376E1"/>
    <w:rsid w:val="006402D9"/>
    <w:rsid w:val="0064304E"/>
    <w:rsid w:val="00644CD9"/>
    <w:rsid w:val="00650697"/>
    <w:rsid w:val="00651518"/>
    <w:rsid w:val="00652390"/>
    <w:rsid w:val="006525AF"/>
    <w:rsid w:val="00653CFD"/>
    <w:rsid w:val="00654435"/>
    <w:rsid w:val="00654C69"/>
    <w:rsid w:val="0065534B"/>
    <w:rsid w:val="00655776"/>
    <w:rsid w:val="00656399"/>
    <w:rsid w:val="00657CC6"/>
    <w:rsid w:val="00660F1B"/>
    <w:rsid w:val="0066345A"/>
    <w:rsid w:val="0066569C"/>
    <w:rsid w:val="00670942"/>
    <w:rsid w:val="00671427"/>
    <w:rsid w:val="00671609"/>
    <w:rsid w:val="00671FF7"/>
    <w:rsid w:val="006739F7"/>
    <w:rsid w:val="00675809"/>
    <w:rsid w:val="0067641C"/>
    <w:rsid w:val="00676505"/>
    <w:rsid w:val="00681956"/>
    <w:rsid w:val="00681C5D"/>
    <w:rsid w:val="0068261B"/>
    <w:rsid w:val="00682F09"/>
    <w:rsid w:val="00683DF3"/>
    <w:rsid w:val="006848C4"/>
    <w:rsid w:val="00684962"/>
    <w:rsid w:val="00684A7F"/>
    <w:rsid w:val="00687ADB"/>
    <w:rsid w:val="00687CC2"/>
    <w:rsid w:val="00690C37"/>
    <w:rsid w:val="00691796"/>
    <w:rsid w:val="0069184F"/>
    <w:rsid w:val="00691B97"/>
    <w:rsid w:val="006920F8"/>
    <w:rsid w:val="00693F9F"/>
    <w:rsid w:val="006942DC"/>
    <w:rsid w:val="00694618"/>
    <w:rsid w:val="00694BD2"/>
    <w:rsid w:val="006A1BE7"/>
    <w:rsid w:val="006A1CE5"/>
    <w:rsid w:val="006A1CFA"/>
    <w:rsid w:val="006A3AF5"/>
    <w:rsid w:val="006A691A"/>
    <w:rsid w:val="006A7050"/>
    <w:rsid w:val="006B22D2"/>
    <w:rsid w:val="006B53E1"/>
    <w:rsid w:val="006B6128"/>
    <w:rsid w:val="006C0B6C"/>
    <w:rsid w:val="006C1B4E"/>
    <w:rsid w:val="006C1C97"/>
    <w:rsid w:val="006C1FBA"/>
    <w:rsid w:val="006C2241"/>
    <w:rsid w:val="006C25C7"/>
    <w:rsid w:val="006C2D52"/>
    <w:rsid w:val="006C331B"/>
    <w:rsid w:val="006C7264"/>
    <w:rsid w:val="006D0186"/>
    <w:rsid w:val="006D1954"/>
    <w:rsid w:val="006D3B9E"/>
    <w:rsid w:val="006D401D"/>
    <w:rsid w:val="006D6D02"/>
    <w:rsid w:val="006D742C"/>
    <w:rsid w:val="006D7F74"/>
    <w:rsid w:val="006E0131"/>
    <w:rsid w:val="006E0EEC"/>
    <w:rsid w:val="006E174C"/>
    <w:rsid w:val="006E1A41"/>
    <w:rsid w:val="006E22FA"/>
    <w:rsid w:val="006E2CB0"/>
    <w:rsid w:val="006E453D"/>
    <w:rsid w:val="006E5569"/>
    <w:rsid w:val="006E5586"/>
    <w:rsid w:val="006E6763"/>
    <w:rsid w:val="006E68C3"/>
    <w:rsid w:val="006E6982"/>
    <w:rsid w:val="006F2523"/>
    <w:rsid w:val="006F2E38"/>
    <w:rsid w:val="006F2E71"/>
    <w:rsid w:val="006F2F1E"/>
    <w:rsid w:val="006F67E5"/>
    <w:rsid w:val="006F7EED"/>
    <w:rsid w:val="00702155"/>
    <w:rsid w:val="007030CE"/>
    <w:rsid w:val="00703960"/>
    <w:rsid w:val="0070408C"/>
    <w:rsid w:val="00704F2D"/>
    <w:rsid w:val="00705187"/>
    <w:rsid w:val="007052A3"/>
    <w:rsid w:val="00707593"/>
    <w:rsid w:val="00710390"/>
    <w:rsid w:val="007119A5"/>
    <w:rsid w:val="0071247F"/>
    <w:rsid w:val="00713ED2"/>
    <w:rsid w:val="0071483A"/>
    <w:rsid w:val="007150DC"/>
    <w:rsid w:val="00715C96"/>
    <w:rsid w:val="007168A0"/>
    <w:rsid w:val="007169D5"/>
    <w:rsid w:val="007200F2"/>
    <w:rsid w:val="00721179"/>
    <w:rsid w:val="00721490"/>
    <w:rsid w:val="007226BD"/>
    <w:rsid w:val="00722F80"/>
    <w:rsid w:val="0072345D"/>
    <w:rsid w:val="00724ABA"/>
    <w:rsid w:val="00725860"/>
    <w:rsid w:val="0072625B"/>
    <w:rsid w:val="00727407"/>
    <w:rsid w:val="0073234A"/>
    <w:rsid w:val="00732588"/>
    <w:rsid w:val="007334CE"/>
    <w:rsid w:val="00733A44"/>
    <w:rsid w:val="007347CA"/>
    <w:rsid w:val="00735434"/>
    <w:rsid w:val="00735DD9"/>
    <w:rsid w:val="00736195"/>
    <w:rsid w:val="00737079"/>
    <w:rsid w:val="0074042A"/>
    <w:rsid w:val="00740EF8"/>
    <w:rsid w:val="00740F10"/>
    <w:rsid w:val="00741AAA"/>
    <w:rsid w:val="00741C4B"/>
    <w:rsid w:val="007425CE"/>
    <w:rsid w:val="00746314"/>
    <w:rsid w:val="007477BF"/>
    <w:rsid w:val="00750C03"/>
    <w:rsid w:val="00750F58"/>
    <w:rsid w:val="0075244E"/>
    <w:rsid w:val="007562E5"/>
    <w:rsid w:val="00756A35"/>
    <w:rsid w:val="00756F65"/>
    <w:rsid w:val="00757545"/>
    <w:rsid w:val="00757A66"/>
    <w:rsid w:val="00757FFC"/>
    <w:rsid w:val="00760908"/>
    <w:rsid w:val="00760B51"/>
    <w:rsid w:val="00763D96"/>
    <w:rsid w:val="00763F2E"/>
    <w:rsid w:val="00763F54"/>
    <w:rsid w:val="00765315"/>
    <w:rsid w:val="0076572A"/>
    <w:rsid w:val="00765993"/>
    <w:rsid w:val="00766454"/>
    <w:rsid w:val="00766A97"/>
    <w:rsid w:val="00766D9C"/>
    <w:rsid w:val="00772280"/>
    <w:rsid w:val="00774777"/>
    <w:rsid w:val="0077575A"/>
    <w:rsid w:val="00776936"/>
    <w:rsid w:val="00780A3D"/>
    <w:rsid w:val="00783BCF"/>
    <w:rsid w:val="00784466"/>
    <w:rsid w:val="007844EC"/>
    <w:rsid w:val="007844F9"/>
    <w:rsid w:val="007846B2"/>
    <w:rsid w:val="00790B50"/>
    <w:rsid w:val="00790F18"/>
    <w:rsid w:val="00792705"/>
    <w:rsid w:val="007937E6"/>
    <w:rsid w:val="007960D5"/>
    <w:rsid w:val="007A135C"/>
    <w:rsid w:val="007A254C"/>
    <w:rsid w:val="007A344D"/>
    <w:rsid w:val="007A45F3"/>
    <w:rsid w:val="007A5323"/>
    <w:rsid w:val="007A56F1"/>
    <w:rsid w:val="007A5CC6"/>
    <w:rsid w:val="007A6458"/>
    <w:rsid w:val="007A789B"/>
    <w:rsid w:val="007B2171"/>
    <w:rsid w:val="007B31AB"/>
    <w:rsid w:val="007B3359"/>
    <w:rsid w:val="007B6D64"/>
    <w:rsid w:val="007C053C"/>
    <w:rsid w:val="007C0960"/>
    <w:rsid w:val="007C10CB"/>
    <w:rsid w:val="007C205B"/>
    <w:rsid w:val="007C273D"/>
    <w:rsid w:val="007C2901"/>
    <w:rsid w:val="007C2E75"/>
    <w:rsid w:val="007C3ADC"/>
    <w:rsid w:val="007C4731"/>
    <w:rsid w:val="007C4E7D"/>
    <w:rsid w:val="007C5C0D"/>
    <w:rsid w:val="007C6245"/>
    <w:rsid w:val="007C7AC3"/>
    <w:rsid w:val="007D142A"/>
    <w:rsid w:val="007D192A"/>
    <w:rsid w:val="007D2E6E"/>
    <w:rsid w:val="007D33CB"/>
    <w:rsid w:val="007D3438"/>
    <w:rsid w:val="007D37F2"/>
    <w:rsid w:val="007D4351"/>
    <w:rsid w:val="007D4515"/>
    <w:rsid w:val="007D5C1D"/>
    <w:rsid w:val="007D6742"/>
    <w:rsid w:val="007D6E33"/>
    <w:rsid w:val="007E23FF"/>
    <w:rsid w:val="007E2D4A"/>
    <w:rsid w:val="007E45DC"/>
    <w:rsid w:val="007E472B"/>
    <w:rsid w:val="007E4A6D"/>
    <w:rsid w:val="007E5327"/>
    <w:rsid w:val="007E67F1"/>
    <w:rsid w:val="007F0571"/>
    <w:rsid w:val="007F05E0"/>
    <w:rsid w:val="007F0BBA"/>
    <w:rsid w:val="007F1AAC"/>
    <w:rsid w:val="007F2906"/>
    <w:rsid w:val="007F2B6A"/>
    <w:rsid w:val="007F4E9F"/>
    <w:rsid w:val="007F53DB"/>
    <w:rsid w:val="007F5796"/>
    <w:rsid w:val="007F585E"/>
    <w:rsid w:val="007F5A2B"/>
    <w:rsid w:val="007F6959"/>
    <w:rsid w:val="007F73D1"/>
    <w:rsid w:val="00800BF5"/>
    <w:rsid w:val="008024F7"/>
    <w:rsid w:val="0080370A"/>
    <w:rsid w:val="008044B9"/>
    <w:rsid w:val="00804C68"/>
    <w:rsid w:val="00804F5B"/>
    <w:rsid w:val="008068E2"/>
    <w:rsid w:val="00807957"/>
    <w:rsid w:val="008107D4"/>
    <w:rsid w:val="008118B9"/>
    <w:rsid w:val="0081205E"/>
    <w:rsid w:val="00815B6A"/>
    <w:rsid w:val="0081754D"/>
    <w:rsid w:val="008177D0"/>
    <w:rsid w:val="008228B1"/>
    <w:rsid w:val="00822A5F"/>
    <w:rsid w:val="00822B62"/>
    <w:rsid w:val="00823414"/>
    <w:rsid w:val="00823F93"/>
    <w:rsid w:val="00825AE8"/>
    <w:rsid w:val="008270BF"/>
    <w:rsid w:val="0083154B"/>
    <w:rsid w:val="00832464"/>
    <w:rsid w:val="00832DBD"/>
    <w:rsid w:val="00833178"/>
    <w:rsid w:val="008331B6"/>
    <w:rsid w:val="00833B14"/>
    <w:rsid w:val="008345DC"/>
    <w:rsid w:val="00835BBD"/>
    <w:rsid w:val="00835F0C"/>
    <w:rsid w:val="008377BB"/>
    <w:rsid w:val="0084034B"/>
    <w:rsid w:val="00840A12"/>
    <w:rsid w:val="008424A8"/>
    <w:rsid w:val="0084273B"/>
    <w:rsid w:val="008443A1"/>
    <w:rsid w:val="00844FE4"/>
    <w:rsid w:val="008473C4"/>
    <w:rsid w:val="00847579"/>
    <w:rsid w:val="00847B84"/>
    <w:rsid w:val="00847FAA"/>
    <w:rsid w:val="00851A4E"/>
    <w:rsid w:val="00851C71"/>
    <w:rsid w:val="00852504"/>
    <w:rsid w:val="008530F1"/>
    <w:rsid w:val="008532FC"/>
    <w:rsid w:val="00853F44"/>
    <w:rsid w:val="0085455D"/>
    <w:rsid w:val="00855408"/>
    <w:rsid w:val="00856BED"/>
    <w:rsid w:val="00857F06"/>
    <w:rsid w:val="008607E1"/>
    <w:rsid w:val="00860B93"/>
    <w:rsid w:val="008612F1"/>
    <w:rsid w:val="0086187A"/>
    <w:rsid w:val="00861B35"/>
    <w:rsid w:val="00861FFD"/>
    <w:rsid w:val="0086316E"/>
    <w:rsid w:val="0086469C"/>
    <w:rsid w:val="00864877"/>
    <w:rsid w:val="00864D5A"/>
    <w:rsid w:val="00865D75"/>
    <w:rsid w:val="008669B0"/>
    <w:rsid w:val="0087369D"/>
    <w:rsid w:val="008749A8"/>
    <w:rsid w:val="00876DEE"/>
    <w:rsid w:val="00877086"/>
    <w:rsid w:val="008776A7"/>
    <w:rsid w:val="008776E2"/>
    <w:rsid w:val="00877A1F"/>
    <w:rsid w:val="00881CD8"/>
    <w:rsid w:val="0088297B"/>
    <w:rsid w:val="00882A3C"/>
    <w:rsid w:val="008835FD"/>
    <w:rsid w:val="008855B4"/>
    <w:rsid w:val="008875F7"/>
    <w:rsid w:val="008918CC"/>
    <w:rsid w:val="008922E0"/>
    <w:rsid w:val="00892C95"/>
    <w:rsid w:val="00893628"/>
    <w:rsid w:val="00893F19"/>
    <w:rsid w:val="00895B24"/>
    <w:rsid w:val="00895B5B"/>
    <w:rsid w:val="008964AB"/>
    <w:rsid w:val="00896C9B"/>
    <w:rsid w:val="00897370"/>
    <w:rsid w:val="008975E8"/>
    <w:rsid w:val="008A077D"/>
    <w:rsid w:val="008A0F84"/>
    <w:rsid w:val="008A17BB"/>
    <w:rsid w:val="008A25E5"/>
    <w:rsid w:val="008A2E4A"/>
    <w:rsid w:val="008A2F62"/>
    <w:rsid w:val="008A7E86"/>
    <w:rsid w:val="008B02A7"/>
    <w:rsid w:val="008B0C7F"/>
    <w:rsid w:val="008B153A"/>
    <w:rsid w:val="008B1CF6"/>
    <w:rsid w:val="008B1D5D"/>
    <w:rsid w:val="008B2C80"/>
    <w:rsid w:val="008B2D6A"/>
    <w:rsid w:val="008B2E0D"/>
    <w:rsid w:val="008B3304"/>
    <w:rsid w:val="008B3999"/>
    <w:rsid w:val="008B45B2"/>
    <w:rsid w:val="008B483E"/>
    <w:rsid w:val="008B5BF1"/>
    <w:rsid w:val="008B6817"/>
    <w:rsid w:val="008C1CA9"/>
    <w:rsid w:val="008C1D06"/>
    <w:rsid w:val="008C2420"/>
    <w:rsid w:val="008C3288"/>
    <w:rsid w:val="008C48B0"/>
    <w:rsid w:val="008C6796"/>
    <w:rsid w:val="008C76E1"/>
    <w:rsid w:val="008C7959"/>
    <w:rsid w:val="008C7EF1"/>
    <w:rsid w:val="008D19A7"/>
    <w:rsid w:val="008D2255"/>
    <w:rsid w:val="008D2E45"/>
    <w:rsid w:val="008D57EB"/>
    <w:rsid w:val="008D706C"/>
    <w:rsid w:val="008E06DB"/>
    <w:rsid w:val="008E20BB"/>
    <w:rsid w:val="008E3BB0"/>
    <w:rsid w:val="008E3D35"/>
    <w:rsid w:val="008E4F1F"/>
    <w:rsid w:val="008E5BBD"/>
    <w:rsid w:val="008E70F4"/>
    <w:rsid w:val="008F02D2"/>
    <w:rsid w:val="008F452C"/>
    <w:rsid w:val="008F4F21"/>
    <w:rsid w:val="008F5C13"/>
    <w:rsid w:val="008F793C"/>
    <w:rsid w:val="008F7FC5"/>
    <w:rsid w:val="009007E8"/>
    <w:rsid w:val="00902082"/>
    <w:rsid w:val="00902ACE"/>
    <w:rsid w:val="00902DB7"/>
    <w:rsid w:val="00904176"/>
    <w:rsid w:val="009045A4"/>
    <w:rsid w:val="0090531A"/>
    <w:rsid w:val="0090634C"/>
    <w:rsid w:val="0090707C"/>
    <w:rsid w:val="00910106"/>
    <w:rsid w:val="0091037A"/>
    <w:rsid w:val="00911221"/>
    <w:rsid w:val="00912B7A"/>
    <w:rsid w:val="00912EEE"/>
    <w:rsid w:val="0091331B"/>
    <w:rsid w:val="0091513A"/>
    <w:rsid w:val="00915D8B"/>
    <w:rsid w:val="00920CE6"/>
    <w:rsid w:val="00920D10"/>
    <w:rsid w:val="00922167"/>
    <w:rsid w:val="009222AE"/>
    <w:rsid w:val="00923D5E"/>
    <w:rsid w:val="009249A1"/>
    <w:rsid w:val="00925189"/>
    <w:rsid w:val="009256CB"/>
    <w:rsid w:val="00930CB2"/>
    <w:rsid w:val="00931321"/>
    <w:rsid w:val="009315A3"/>
    <w:rsid w:val="009321EF"/>
    <w:rsid w:val="009322D9"/>
    <w:rsid w:val="00933196"/>
    <w:rsid w:val="00933474"/>
    <w:rsid w:val="009354DD"/>
    <w:rsid w:val="009360EC"/>
    <w:rsid w:val="00936CDF"/>
    <w:rsid w:val="00936DEE"/>
    <w:rsid w:val="00937DC8"/>
    <w:rsid w:val="0094154E"/>
    <w:rsid w:val="00943F9A"/>
    <w:rsid w:val="00944343"/>
    <w:rsid w:val="00944726"/>
    <w:rsid w:val="00944731"/>
    <w:rsid w:val="0094488B"/>
    <w:rsid w:val="0094617D"/>
    <w:rsid w:val="009465F7"/>
    <w:rsid w:val="00946C8C"/>
    <w:rsid w:val="00947F82"/>
    <w:rsid w:val="00952CA6"/>
    <w:rsid w:val="0095427F"/>
    <w:rsid w:val="00954600"/>
    <w:rsid w:val="00954DDE"/>
    <w:rsid w:val="00954ECF"/>
    <w:rsid w:val="00955CA1"/>
    <w:rsid w:val="0095659B"/>
    <w:rsid w:val="009566D8"/>
    <w:rsid w:val="009570BA"/>
    <w:rsid w:val="009635C9"/>
    <w:rsid w:val="00963D66"/>
    <w:rsid w:val="009650F3"/>
    <w:rsid w:val="00965994"/>
    <w:rsid w:val="0096642E"/>
    <w:rsid w:val="009665A7"/>
    <w:rsid w:val="00966844"/>
    <w:rsid w:val="00967448"/>
    <w:rsid w:val="009677A4"/>
    <w:rsid w:val="0097175D"/>
    <w:rsid w:val="009730FF"/>
    <w:rsid w:val="0097436E"/>
    <w:rsid w:val="00974EDA"/>
    <w:rsid w:val="00975D90"/>
    <w:rsid w:val="0097604C"/>
    <w:rsid w:val="0097689B"/>
    <w:rsid w:val="00977BA2"/>
    <w:rsid w:val="00980A80"/>
    <w:rsid w:val="009823F9"/>
    <w:rsid w:val="009829BC"/>
    <w:rsid w:val="00983677"/>
    <w:rsid w:val="00985103"/>
    <w:rsid w:val="0098636C"/>
    <w:rsid w:val="009865F4"/>
    <w:rsid w:val="00986E1D"/>
    <w:rsid w:val="00990207"/>
    <w:rsid w:val="009914BE"/>
    <w:rsid w:val="009920FE"/>
    <w:rsid w:val="00992CEB"/>
    <w:rsid w:val="009931E8"/>
    <w:rsid w:val="00996ADE"/>
    <w:rsid w:val="0099713D"/>
    <w:rsid w:val="0099724C"/>
    <w:rsid w:val="009A182A"/>
    <w:rsid w:val="009A33AB"/>
    <w:rsid w:val="009A3EEB"/>
    <w:rsid w:val="009A48E4"/>
    <w:rsid w:val="009A4A8C"/>
    <w:rsid w:val="009A6ACD"/>
    <w:rsid w:val="009A7860"/>
    <w:rsid w:val="009B1A96"/>
    <w:rsid w:val="009B2816"/>
    <w:rsid w:val="009B370A"/>
    <w:rsid w:val="009B4D39"/>
    <w:rsid w:val="009B5217"/>
    <w:rsid w:val="009B5B11"/>
    <w:rsid w:val="009B5D8E"/>
    <w:rsid w:val="009B7A8F"/>
    <w:rsid w:val="009B7AF6"/>
    <w:rsid w:val="009C1CE7"/>
    <w:rsid w:val="009C2F8E"/>
    <w:rsid w:val="009C46D8"/>
    <w:rsid w:val="009C540F"/>
    <w:rsid w:val="009C5719"/>
    <w:rsid w:val="009C7EE3"/>
    <w:rsid w:val="009D022F"/>
    <w:rsid w:val="009D1C7C"/>
    <w:rsid w:val="009D2E14"/>
    <w:rsid w:val="009D36FD"/>
    <w:rsid w:val="009D40C2"/>
    <w:rsid w:val="009D429D"/>
    <w:rsid w:val="009D6B08"/>
    <w:rsid w:val="009D7024"/>
    <w:rsid w:val="009D7E21"/>
    <w:rsid w:val="009E19CC"/>
    <w:rsid w:val="009E1B42"/>
    <w:rsid w:val="009E35C4"/>
    <w:rsid w:val="009E419A"/>
    <w:rsid w:val="009E60D6"/>
    <w:rsid w:val="009E72CF"/>
    <w:rsid w:val="009F0FC0"/>
    <w:rsid w:val="009F32BC"/>
    <w:rsid w:val="009F3DC3"/>
    <w:rsid w:val="009F6E44"/>
    <w:rsid w:val="009F7E44"/>
    <w:rsid w:val="00A0087A"/>
    <w:rsid w:val="00A00DAC"/>
    <w:rsid w:val="00A02029"/>
    <w:rsid w:val="00A0211D"/>
    <w:rsid w:val="00A024A2"/>
    <w:rsid w:val="00A02CA5"/>
    <w:rsid w:val="00A0432C"/>
    <w:rsid w:val="00A04D03"/>
    <w:rsid w:val="00A05B65"/>
    <w:rsid w:val="00A05DE6"/>
    <w:rsid w:val="00A06B1E"/>
    <w:rsid w:val="00A1232B"/>
    <w:rsid w:val="00A144BD"/>
    <w:rsid w:val="00A14BB8"/>
    <w:rsid w:val="00A14CA6"/>
    <w:rsid w:val="00A1627C"/>
    <w:rsid w:val="00A17274"/>
    <w:rsid w:val="00A17A8C"/>
    <w:rsid w:val="00A17E08"/>
    <w:rsid w:val="00A2026E"/>
    <w:rsid w:val="00A25C01"/>
    <w:rsid w:val="00A26978"/>
    <w:rsid w:val="00A26D19"/>
    <w:rsid w:val="00A27D06"/>
    <w:rsid w:val="00A308D4"/>
    <w:rsid w:val="00A30A77"/>
    <w:rsid w:val="00A30EEC"/>
    <w:rsid w:val="00A3228B"/>
    <w:rsid w:val="00A33220"/>
    <w:rsid w:val="00A33ABF"/>
    <w:rsid w:val="00A3418C"/>
    <w:rsid w:val="00A3513D"/>
    <w:rsid w:val="00A3549C"/>
    <w:rsid w:val="00A36088"/>
    <w:rsid w:val="00A36570"/>
    <w:rsid w:val="00A415C9"/>
    <w:rsid w:val="00A43E71"/>
    <w:rsid w:val="00A4425D"/>
    <w:rsid w:val="00A4472B"/>
    <w:rsid w:val="00A4536F"/>
    <w:rsid w:val="00A46663"/>
    <w:rsid w:val="00A46FE1"/>
    <w:rsid w:val="00A476A8"/>
    <w:rsid w:val="00A513A3"/>
    <w:rsid w:val="00A5157D"/>
    <w:rsid w:val="00A5168D"/>
    <w:rsid w:val="00A53BCB"/>
    <w:rsid w:val="00A54240"/>
    <w:rsid w:val="00A546F0"/>
    <w:rsid w:val="00A56019"/>
    <w:rsid w:val="00A61222"/>
    <w:rsid w:val="00A6150D"/>
    <w:rsid w:val="00A62827"/>
    <w:rsid w:val="00A650CB"/>
    <w:rsid w:val="00A701D1"/>
    <w:rsid w:val="00A70FB3"/>
    <w:rsid w:val="00A71078"/>
    <w:rsid w:val="00A72207"/>
    <w:rsid w:val="00A72237"/>
    <w:rsid w:val="00A744E4"/>
    <w:rsid w:val="00A745C3"/>
    <w:rsid w:val="00A7581D"/>
    <w:rsid w:val="00A76425"/>
    <w:rsid w:val="00A77187"/>
    <w:rsid w:val="00A77229"/>
    <w:rsid w:val="00A77974"/>
    <w:rsid w:val="00A808F5"/>
    <w:rsid w:val="00A822C4"/>
    <w:rsid w:val="00A825D8"/>
    <w:rsid w:val="00A860D3"/>
    <w:rsid w:val="00A908D8"/>
    <w:rsid w:val="00A90E9D"/>
    <w:rsid w:val="00A932F2"/>
    <w:rsid w:val="00A9495E"/>
    <w:rsid w:val="00A94AAC"/>
    <w:rsid w:val="00A94BF7"/>
    <w:rsid w:val="00A96175"/>
    <w:rsid w:val="00A963F9"/>
    <w:rsid w:val="00A96E6A"/>
    <w:rsid w:val="00AA00C7"/>
    <w:rsid w:val="00AA0881"/>
    <w:rsid w:val="00AA11BF"/>
    <w:rsid w:val="00AA1273"/>
    <w:rsid w:val="00AA21AF"/>
    <w:rsid w:val="00AA21C4"/>
    <w:rsid w:val="00AA47D2"/>
    <w:rsid w:val="00AA4981"/>
    <w:rsid w:val="00AA6008"/>
    <w:rsid w:val="00AA70C5"/>
    <w:rsid w:val="00AA784E"/>
    <w:rsid w:val="00AA7E2F"/>
    <w:rsid w:val="00AA7F7D"/>
    <w:rsid w:val="00AB0F4D"/>
    <w:rsid w:val="00AB1196"/>
    <w:rsid w:val="00AB15C4"/>
    <w:rsid w:val="00AB1C8F"/>
    <w:rsid w:val="00AB283F"/>
    <w:rsid w:val="00AB32F7"/>
    <w:rsid w:val="00AB40DE"/>
    <w:rsid w:val="00AC0FAF"/>
    <w:rsid w:val="00AC20E2"/>
    <w:rsid w:val="00AC51DF"/>
    <w:rsid w:val="00AC5A54"/>
    <w:rsid w:val="00AC6393"/>
    <w:rsid w:val="00AC737B"/>
    <w:rsid w:val="00AD14B1"/>
    <w:rsid w:val="00AD1AA0"/>
    <w:rsid w:val="00AD2481"/>
    <w:rsid w:val="00AD2C5F"/>
    <w:rsid w:val="00AD4FD1"/>
    <w:rsid w:val="00AD540E"/>
    <w:rsid w:val="00AD6482"/>
    <w:rsid w:val="00AD68C0"/>
    <w:rsid w:val="00AE130B"/>
    <w:rsid w:val="00AE1B41"/>
    <w:rsid w:val="00AE2DFB"/>
    <w:rsid w:val="00AE52A3"/>
    <w:rsid w:val="00AE5823"/>
    <w:rsid w:val="00AE5C27"/>
    <w:rsid w:val="00AE672F"/>
    <w:rsid w:val="00AE7A40"/>
    <w:rsid w:val="00AF053E"/>
    <w:rsid w:val="00AF101F"/>
    <w:rsid w:val="00AF246A"/>
    <w:rsid w:val="00AF311B"/>
    <w:rsid w:val="00AF329D"/>
    <w:rsid w:val="00AF3C6F"/>
    <w:rsid w:val="00AF45C5"/>
    <w:rsid w:val="00AF5FE3"/>
    <w:rsid w:val="00AF72F9"/>
    <w:rsid w:val="00B033E4"/>
    <w:rsid w:val="00B03AE4"/>
    <w:rsid w:val="00B04544"/>
    <w:rsid w:val="00B06104"/>
    <w:rsid w:val="00B07F16"/>
    <w:rsid w:val="00B10855"/>
    <w:rsid w:val="00B10891"/>
    <w:rsid w:val="00B11513"/>
    <w:rsid w:val="00B11BDC"/>
    <w:rsid w:val="00B13A78"/>
    <w:rsid w:val="00B13FD5"/>
    <w:rsid w:val="00B169CF"/>
    <w:rsid w:val="00B20159"/>
    <w:rsid w:val="00B21372"/>
    <w:rsid w:val="00B21D82"/>
    <w:rsid w:val="00B2227F"/>
    <w:rsid w:val="00B23810"/>
    <w:rsid w:val="00B241DC"/>
    <w:rsid w:val="00B24C0B"/>
    <w:rsid w:val="00B25EB1"/>
    <w:rsid w:val="00B261A9"/>
    <w:rsid w:val="00B308DF"/>
    <w:rsid w:val="00B30D43"/>
    <w:rsid w:val="00B331B1"/>
    <w:rsid w:val="00B33646"/>
    <w:rsid w:val="00B337D2"/>
    <w:rsid w:val="00B338F9"/>
    <w:rsid w:val="00B34899"/>
    <w:rsid w:val="00B37AFE"/>
    <w:rsid w:val="00B4106A"/>
    <w:rsid w:val="00B4195A"/>
    <w:rsid w:val="00B41A56"/>
    <w:rsid w:val="00B42A53"/>
    <w:rsid w:val="00B42B6E"/>
    <w:rsid w:val="00B44754"/>
    <w:rsid w:val="00B44B17"/>
    <w:rsid w:val="00B46DE8"/>
    <w:rsid w:val="00B50028"/>
    <w:rsid w:val="00B50224"/>
    <w:rsid w:val="00B50C13"/>
    <w:rsid w:val="00B51E13"/>
    <w:rsid w:val="00B52847"/>
    <w:rsid w:val="00B53B9A"/>
    <w:rsid w:val="00B54973"/>
    <w:rsid w:val="00B55458"/>
    <w:rsid w:val="00B56F4C"/>
    <w:rsid w:val="00B60AE3"/>
    <w:rsid w:val="00B60C77"/>
    <w:rsid w:val="00B622B1"/>
    <w:rsid w:val="00B634B6"/>
    <w:rsid w:val="00B639BC"/>
    <w:rsid w:val="00B6414A"/>
    <w:rsid w:val="00B64560"/>
    <w:rsid w:val="00B65723"/>
    <w:rsid w:val="00B661FE"/>
    <w:rsid w:val="00B66C5D"/>
    <w:rsid w:val="00B6790F"/>
    <w:rsid w:val="00B7093A"/>
    <w:rsid w:val="00B71F8B"/>
    <w:rsid w:val="00B729A9"/>
    <w:rsid w:val="00B739B0"/>
    <w:rsid w:val="00B75536"/>
    <w:rsid w:val="00B75766"/>
    <w:rsid w:val="00B758AC"/>
    <w:rsid w:val="00B76D19"/>
    <w:rsid w:val="00B77D9E"/>
    <w:rsid w:val="00B80263"/>
    <w:rsid w:val="00B80C8B"/>
    <w:rsid w:val="00B81612"/>
    <w:rsid w:val="00B816EA"/>
    <w:rsid w:val="00B8329B"/>
    <w:rsid w:val="00B84F78"/>
    <w:rsid w:val="00B8646F"/>
    <w:rsid w:val="00B86BDF"/>
    <w:rsid w:val="00B86E76"/>
    <w:rsid w:val="00B871C9"/>
    <w:rsid w:val="00B91086"/>
    <w:rsid w:val="00B91341"/>
    <w:rsid w:val="00B917CE"/>
    <w:rsid w:val="00B9225C"/>
    <w:rsid w:val="00B941B0"/>
    <w:rsid w:val="00B943F4"/>
    <w:rsid w:val="00B9480C"/>
    <w:rsid w:val="00B95D65"/>
    <w:rsid w:val="00B964FB"/>
    <w:rsid w:val="00B96782"/>
    <w:rsid w:val="00B97501"/>
    <w:rsid w:val="00BA0042"/>
    <w:rsid w:val="00BA03BF"/>
    <w:rsid w:val="00BA08C8"/>
    <w:rsid w:val="00BA1401"/>
    <w:rsid w:val="00BA14AB"/>
    <w:rsid w:val="00BA1EEF"/>
    <w:rsid w:val="00BA1FFD"/>
    <w:rsid w:val="00BA3075"/>
    <w:rsid w:val="00BA7316"/>
    <w:rsid w:val="00BA7756"/>
    <w:rsid w:val="00BA7914"/>
    <w:rsid w:val="00BA7BA5"/>
    <w:rsid w:val="00BB02D8"/>
    <w:rsid w:val="00BB2A5F"/>
    <w:rsid w:val="00BB30A4"/>
    <w:rsid w:val="00BB352A"/>
    <w:rsid w:val="00BB4156"/>
    <w:rsid w:val="00BC034B"/>
    <w:rsid w:val="00BC13B1"/>
    <w:rsid w:val="00BC1A60"/>
    <w:rsid w:val="00BC25D5"/>
    <w:rsid w:val="00BC2649"/>
    <w:rsid w:val="00BC38CB"/>
    <w:rsid w:val="00BC4239"/>
    <w:rsid w:val="00BC482F"/>
    <w:rsid w:val="00BC487C"/>
    <w:rsid w:val="00BC7C64"/>
    <w:rsid w:val="00BD1085"/>
    <w:rsid w:val="00BD1413"/>
    <w:rsid w:val="00BD148F"/>
    <w:rsid w:val="00BD1FDB"/>
    <w:rsid w:val="00BD2031"/>
    <w:rsid w:val="00BD277C"/>
    <w:rsid w:val="00BD64AF"/>
    <w:rsid w:val="00BD72FB"/>
    <w:rsid w:val="00BE0927"/>
    <w:rsid w:val="00BE5189"/>
    <w:rsid w:val="00BE5FF3"/>
    <w:rsid w:val="00BF08A5"/>
    <w:rsid w:val="00BF13EC"/>
    <w:rsid w:val="00BF30E5"/>
    <w:rsid w:val="00BF43FD"/>
    <w:rsid w:val="00BF4A16"/>
    <w:rsid w:val="00BF55D8"/>
    <w:rsid w:val="00BF6DDA"/>
    <w:rsid w:val="00C01799"/>
    <w:rsid w:val="00C028BE"/>
    <w:rsid w:val="00C03F67"/>
    <w:rsid w:val="00C054C6"/>
    <w:rsid w:val="00C06777"/>
    <w:rsid w:val="00C06D2C"/>
    <w:rsid w:val="00C06D33"/>
    <w:rsid w:val="00C105F6"/>
    <w:rsid w:val="00C1086A"/>
    <w:rsid w:val="00C114D8"/>
    <w:rsid w:val="00C11DCE"/>
    <w:rsid w:val="00C13011"/>
    <w:rsid w:val="00C130B8"/>
    <w:rsid w:val="00C135B2"/>
    <w:rsid w:val="00C1500A"/>
    <w:rsid w:val="00C1538B"/>
    <w:rsid w:val="00C15695"/>
    <w:rsid w:val="00C15821"/>
    <w:rsid w:val="00C16BC7"/>
    <w:rsid w:val="00C16CD0"/>
    <w:rsid w:val="00C203E2"/>
    <w:rsid w:val="00C20D0E"/>
    <w:rsid w:val="00C212CD"/>
    <w:rsid w:val="00C216FF"/>
    <w:rsid w:val="00C22DF5"/>
    <w:rsid w:val="00C22F16"/>
    <w:rsid w:val="00C254AB"/>
    <w:rsid w:val="00C2594A"/>
    <w:rsid w:val="00C25B1F"/>
    <w:rsid w:val="00C25D0C"/>
    <w:rsid w:val="00C309DB"/>
    <w:rsid w:val="00C317F7"/>
    <w:rsid w:val="00C31E30"/>
    <w:rsid w:val="00C329C4"/>
    <w:rsid w:val="00C32BA4"/>
    <w:rsid w:val="00C337C0"/>
    <w:rsid w:val="00C338DB"/>
    <w:rsid w:val="00C34232"/>
    <w:rsid w:val="00C34282"/>
    <w:rsid w:val="00C352F6"/>
    <w:rsid w:val="00C3573E"/>
    <w:rsid w:val="00C3605D"/>
    <w:rsid w:val="00C36138"/>
    <w:rsid w:val="00C37022"/>
    <w:rsid w:val="00C37171"/>
    <w:rsid w:val="00C376C4"/>
    <w:rsid w:val="00C40350"/>
    <w:rsid w:val="00C40423"/>
    <w:rsid w:val="00C40C76"/>
    <w:rsid w:val="00C41CB3"/>
    <w:rsid w:val="00C41FA7"/>
    <w:rsid w:val="00C42DB8"/>
    <w:rsid w:val="00C435FB"/>
    <w:rsid w:val="00C43DFC"/>
    <w:rsid w:val="00C4541B"/>
    <w:rsid w:val="00C4580E"/>
    <w:rsid w:val="00C521A3"/>
    <w:rsid w:val="00C54D97"/>
    <w:rsid w:val="00C55E39"/>
    <w:rsid w:val="00C55F09"/>
    <w:rsid w:val="00C561D5"/>
    <w:rsid w:val="00C5691D"/>
    <w:rsid w:val="00C56D92"/>
    <w:rsid w:val="00C5708F"/>
    <w:rsid w:val="00C63101"/>
    <w:rsid w:val="00C6505C"/>
    <w:rsid w:val="00C65671"/>
    <w:rsid w:val="00C70243"/>
    <w:rsid w:val="00C71718"/>
    <w:rsid w:val="00C72F92"/>
    <w:rsid w:val="00C73581"/>
    <w:rsid w:val="00C7372F"/>
    <w:rsid w:val="00C73E4F"/>
    <w:rsid w:val="00C73E5F"/>
    <w:rsid w:val="00C7413B"/>
    <w:rsid w:val="00C762D2"/>
    <w:rsid w:val="00C76B9E"/>
    <w:rsid w:val="00C80415"/>
    <w:rsid w:val="00C82528"/>
    <w:rsid w:val="00C82990"/>
    <w:rsid w:val="00C8318E"/>
    <w:rsid w:val="00C87060"/>
    <w:rsid w:val="00C87329"/>
    <w:rsid w:val="00C91E13"/>
    <w:rsid w:val="00C93411"/>
    <w:rsid w:val="00C94467"/>
    <w:rsid w:val="00C94EFA"/>
    <w:rsid w:val="00C96AEC"/>
    <w:rsid w:val="00CA0266"/>
    <w:rsid w:val="00CA3931"/>
    <w:rsid w:val="00CA639F"/>
    <w:rsid w:val="00CA64BB"/>
    <w:rsid w:val="00CA7B27"/>
    <w:rsid w:val="00CA7C64"/>
    <w:rsid w:val="00CB18FD"/>
    <w:rsid w:val="00CB1F03"/>
    <w:rsid w:val="00CB2CB5"/>
    <w:rsid w:val="00CB2F35"/>
    <w:rsid w:val="00CB3655"/>
    <w:rsid w:val="00CB6268"/>
    <w:rsid w:val="00CB69DC"/>
    <w:rsid w:val="00CC682D"/>
    <w:rsid w:val="00CC7E7E"/>
    <w:rsid w:val="00CD0222"/>
    <w:rsid w:val="00CD0FD4"/>
    <w:rsid w:val="00CD159C"/>
    <w:rsid w:val="00CD1B1C"/>
    <w:rsid w:val="00CD1B24"/>
    <w:rsid w:val="00CD3599"/>
    <w:rsid w:val="00CD396F"/>
    <w:rsid w:val="00CD6494"/>
    <w:rsid w:val="00CD6D9B"/>
    <w:rsid w:val="00CD6DF3"/>
    <w:rsid w:val="00CD70DD"/>
    <w:rsid w:val="00CE1DCC"/>
    <w:rsid w:val="00CE570C"/>
    <w:rsid w:val="00CE5D4F"/>
    <w:rsid w:val="00CE7948"/>
    <w:rsid w:val="00CF1213"/>
    <w:rsid w:val="00CF161A"/>
    <w:rsid w:val="00CF22CD"/>
    <w:rsid w:val="00CF3894"/>
    <w:rsid w:val="00CF38D4"/>
    <w:rsid w:val="00CF6B49"/>
    <w:rsid w:val="00CF6D24"/>
    <w:rsid w:val="00CF75AE"/>
    <w:rsid w:val="00CF7B76"/>
    <w:rsid w:val="00D01D50"/>
    <w:rsid w:val="00D022FC"/>
    <w:rsid w:val="00D03D85"/>
    <w:rsid w:val="00D05533"/>
    <w:rsid w:val="00D06850"/>
    <w:rsid w:val="00D0785E"/>
    <w:rsid w:val="00D07868"/>
    <w:rsid w:val="00D12CAF"/>
    <w:rsid w:val="00D149DF"/>
    <w:rsid w:val="00D205CD"/>
    <w:rsid w:val="00D233A8"/>
    <w:rsid w:val="00D23889"/>
    <w:rsid w:val="00D24A01"/>
    <w:rsid w:val="00D27652"/>
    <w:rsid w:val="00D278BA"/>
    <w:rsid w:val="00D27CEC"/>
    <w:rsid w:val="00D3092C"/>
    <w:rsid w:val="00D31D60"/>
    <w:rsid w:val="00D32312"/>
    <w:rsid w:val="00D32BD6"/>
    <w:rsid w:val="00D33135"/>
    <w:rsid w:val="00D33E62"/>
    <w:rsid w:val="00D34F31"/>
    <w:rsid w:val="00D35B66"/>
    <w:rsid w:val="00D36D61"/>
    <w:rsid w:val="00D40C13"/>
    <w:rsid w:val="00D419AD"/>
    <w:rsid w:val="00D45067"/>
    <w:rsid w:val="00D45464"/>
    <w:rsid w:val="00D455C7"/>
    <w:rsid w:val="00D4799D"/>
    <w:rsid w:val="00D50056"/>
    <w:rsid w:val="00D50738"/>
    <w:rsid w:val="00D50AF8"/>
    <w:rsid w:val="00D5366C"/>
    <w:rsid w:val="00D55713"/>
    <w:rsid w:val="00D55F9B"/>
    <w:rsid w:val="00D56C30"/>
    <w:rsid w:val="00D575DC"/>
    <w:rsid w:val="00D61785"/>
    <w:rsid w:val="00D61838"/>
    <w:rsid w:val="00D61CBB"/>
    <w:rsid w:val="00D6451F"/>
    <w:rsid w:val="00D676B6"/>
    <w:rsid w:val="00D7046B"/>
    <w:rsid w:val="00D71D3F"/>
    <w:rsid w:val="00D73176"/>
    <w:rsid w:val="00D7395C"/>
    <w:rsid w:val="00D755E4"/>
    <w:rsid w:val="00D77562"/>
    <w:rsid w:val="00D777A1"/>
    <w:rsid w:val="00D80187"/>
    <w:rsid w:val="00D803C3"/>
    <w:rsid w:val="00D81811"/>
    <w:rsid w:val="00D81A83"/>
    <w:rsid w:val="00D82789"/>
    <w:rsid w:val="00D827C6"/>
    <w:rsid w:val="00D83B31"/>
    <w:rsid w:val="00D84FC5"/>
    <w:rsid w:val="00D86788"/>
    <w:rsid w:val="00D87952"/>
    <w:rsid w:val="00D87B48"/>
    <w:rsid w:val="00D905FA"/>
    <w:rsid w:val="00D94229"/>
    <w:rsid w:val="00D94F12"/>
    <w:rsid w:val="00D9505C"/>
    <w:rsid w:val="00D959AD"/>
    <w:rsid w:val="00D95E3C"/>
    <w:rsid w:val="00D9723E"/>
    <w:rsid w:val="00DA061F"/>
    <w:rsid w:val="00DA0BD2"/>
    <w:rsid w:val="00DA1701"/>
    <w:rsid w:val="00DA1D16"/>
    <w:rsid w:val="00DA2406"/>
    <w:rsid w:val="00DA2BE5"/>
    <w:rsid w:val="00DA36CD"/>
    <w:rsid w:val="00DA3C22"/>
    <w:rsid w:val="00DA4569"/>
    <w:rsid w:val="00DA527D"/>
    <w:rsid w:val="00DA6B64"/>
    <w:rsid w:val="00DB022E"/>
    <w:rsid w:val="00DB0E23"/>
    <w:rsid w:val="00DB15A4"/>
    <w:rsid w:val="00DB1A0B"/>
    <w:rsid w:val="00DB3D6E"/>
    <w:rsid w:val="00DB4E78"/>
    <w:rsid w:val="00DB5546"/>
    <w:rsid w:val="00DB5B52"/>
    <w:rsid w:val="00DB5FA9"/>
    <w:rsid w:val="00DB7079"/>
    <w:rsid w:val="00DC060B"/>
    <w:rsid w:val="00DC1C1A"/>
    <w:rsid w:val="00DC1EA5"/>
    <w:rsid w:val="00DC6682"/>
    <w:rsid w:val="00DC70DA"/>
    <w:rsid w:val="00DD0BB4"/>
    <w:rsid w:val="00DD1CCE"/>
    <w:rsid w:val="00DD5AAE"/>
    <w:rsid w:val="00DD6781"/>
    <w:rsid w:val="00DD7768"/>
    <w:rsid w:val="00DE010A"/>
    <w:rsid w:val="00DE0A46"/>
    <w:rsid w:val="00DE0B04"/>
    <w:rsid w:val="00DE0D7A"/>
    <w:rsid w:val="00DE172F"/>
    <w:rsid w:val="00DE18B0"/>
    <w:rsid w:val="00DE3B79"/>
    <w:rsid w:val="00DE3C7D"/>
    <w:rsid w:val="00DE4264"/>
    <w:rsid w:val="00DF1145"/>
    <w:rsid w:val="00DF13E8"/>
    <w:rsid w:val="00DF2182"/>
    <w:rsid w:val="00DF41FB"/>
    <w:rsid w:val="00DF477E"/>
    <w:rsid w:val="00DF6FA4"/>
    <w:rsid w:val="00DF71BE"/>
    <w:rsid w:val="00E0060A"/>
    <w:rsid w:val="00E0168F"/>
    <w:rsid w:val="00E02102"/>
    <w:rsid w:val="00E0308B"/>
    <w:rsid w:val="00E0493D"/>
    <w:rsid w:val="00E04B65"/>
    <w:rsid w:val="00E05688"/>
    <w:rsid w:val="00E05785"/>
    <w:rsid w:val="00E06C13"/>
    <w:rsid w:val="00E06C43"/>
    <w:rsid w:val="00E07969"/>
    <w:rsid w:val="00E10818"/>
    <w:rsid w:val="00E1096B"/>
    <w:rsid w:val="00E12F9E"/>
    <w:rsid w:val="00E138A6"/>
    <w:rsid w:val="00E13AFF"/>
    <w:rsid w:val="00E14E98"/>
    <w:rsid w:val="00E15BC9"/>
    <w:rsid w:val="00E16610"/>
    <w:rsid w:val="00E20529"/>
    <w:rsid w:val="00E20749"/>
    <w:rsid w:val="00E20D8B"/>
    <w:rsid w:val="00E21C6E"/>
    <w:rsid w:val="00E21CE2"/>
    <w:rsid w:val="00E226CE"/>
    <w:rsid w:val="00E2349D"/>
    <w:rsid w:val="00E27274"/>
    <w:rsid w:val="00E2760B"/>
    <w:rsid w:val="00E31319"/>
    <w:rsid w:val="00E319B5"/>
    <w:rsid w:val="00E323A6"/>
    <w:rsid w:val="00E34B48"/>
    <w:rsid w:val="00E356B6"/>
    <w:rsid w:val="00E36899"/>
    <w:rsid w:val="00E37C51"/>
    <w:rsid w:val="00E417D0"/>
    <w:rsid w:val="00E4627C"/>
    <w:rsid w:val="00E46B24"/>
    <w:rsid w:val="00E50C31"/>
    <w:rsid w:val="00E52934"/>
    <w:rsid w:val="00E53619"/>
    <w:rsid w:val="00E5471B"/>
    <w:rsid w:val="00E54F74"/>
    <w:rsid w:val="00E55894"/>
    <w:rsid w:val="00E558CD"/>
    <w:rsid w:val="00E55E0C"/>
    <w:rsid w:val="00E56402"/>
    <w:rsid w:val="00E56923"/>
    <w:rsid w:val="00E56BB8"/>
    <w:rsid w:val="00E57637"/>
    <w:rsid w:val="00E57958"/>
    <w:rsid w:val="00E57B01"/>
    <w:rsid w:val="00E57EFD"/>
    <w:rsid w:val="00E605F6"/>
    <w:rsid w:val="00E609AB"/>
    <w:rsid w:val="00E60CA9"/>
    <w:rsid w:val="00E6115B"/>
    <w:rsid w:val="00E62EF0"/>
    <w:rsid w:val="00E63B3F"/>
    <w:rsid w:val="00E640BE"/>
    <w:rsid w:val="00E64A8F"/>
    <w:rsid w:val="00E66B7E"/>
    <w:rsid w:val="00E67FA8"/>
    <w:rsid w:val="00E72798"/>
    <w:rsid w:val="00E735D1"/>
    <w:rsid w:val="00E74169"/>
    <w:rsid w:val="00E7432E"/>
    <w:rsid w:val="00E7763E"/>
    <w:rsid w:val="00E80EDE"/>
    <w:rsid w:val="00E82823"/>
    <w:rsid w:val="00E8309A"/>
    <w:rsid w:val="00E86F11"/>
    <w:rsid w:val="00E906C7"/>
    <w:rsid w:val="00E92939"/>
    <w:rsid w:val="00E92A09"/>
    <w:rsid w:val="00E93848"/>
    <w:rsid w:val="00E93F75"/>
    <w:rsid w:val="00EA0B17"/>
    <w:rsid w:val="00EA3BFA"/>
    <w:rsid w:val="00EA4D78"/>
    <w:rsid w:val="00EA5913"/>
    <w:rsid w:val="00EA756A"/>
    <w:rsid w:val="00EA7A7B"/>
    <w:rsid w:val="00EB023D"/>
    <w:rsid w:val="00EB0418"/>
    <w:rsid w:val="00EB05B4"/>
    <w:rsid w:val="00EB1F3D"/>
    <w:rsid w:val="00EB2F7E"/>
    <w:rsid w:val="00EB40C3"/>
    <w:rsid w:val="00EC240A"/>
    <w:rsid w:val="00EC2877"/>
    <w:rsid w:val="00EC295A"/>
    <w:rsid w:val="00EC3C3E"/>
    <w:rsid w:val="00EC3CFB"/>
    <w:rsid w:val="00EC6D12"/>
    <w:rsid w:val="00ED04A9"/>
    <w:rsid w:val="00ED0620"/>
    <w:rsid w:val="00ED3522"/>
    <w:rsid w:val="00ED35C8"/>
    <w:rsid w:val="00ED3824"/>
    <w:rsid w:val="00ED3E0F"/>
    <w:rsid w:val="00ED4DEE"/>
    <w:rsid w:val="00ED4E18"/>
    <w:rsid w:val="00ED5B1A"/>
    <w:rsid w:val="00ED6A12"/>
    <w:rsid w:val="00ED7B4F"/>
    <w:rsid w:val="00EE0710"/>
    <w:rsid w:val="00EE1DF8"/>
    <w:rsid w:val="00EE2478"/>
    <w:rsid w:val="00EE53FD"/>
    <w:rsid w:val="00EE5C48"/>
    <w:rsid w:val="00EE5D1F"/>
    <w:rsid w:val="00EE6346"/>
    <w:rsid w:val="00EE7ED4"/>
    <w:rsid w:val="00EF090B"/>
    <w:rsid w:val="00EF113F"/>
    <w:rsid w:val="00EF2D7C"/>
    <w:rsid w:val="00EF569B"/>
    <w:rsid w:val="00EF5BF3"/>
    <w:rsid w:val="00EF5EC7"/>
    <w:rsid w:val="00EF6742"/>
    <w:rsid w:val="00EF790C"/>
    <w:rsid w:val="00F00558"/>
    <w:rsid w:val="00F00B39"/>
    <w:rsid w:val="00F00DB4"/>
    <w:rsid w:val="00F03626"/>
    <w:rsid w:val="00F03D66"/>
    <w:rsid w:val="00F040F6"/>
    <w:rsid w:val="00F05425"/>
    <w:rsid w:val="00F0561B"/>
    <w:rsid w:val="00F059D2"/>
    <w:rsid w:val="00F11C38"/>
    <w:rsid w:val="00F12E26"/>
    <w:rsid w:val="00F161C5"/>
    <w:rsid w:val="00F1786C"/>
    <w:rsid w:val="00F178E5"/>
    <w:rsid w:val="00F20DC4"/>
    <w:rsid w:val="00F22A3B"/>
    <w:rsid w:val="00F25088"/>
    <w:rsid w:val="00F25503"/>
    <w:rsid w:val="00F259AD"/>
    <w:rsid w:val="00F26A6E"/>
    <w:rsid w:val="00F27FC3"/>
    <w:rsid w:val="00F31CDC"/>
    <w:rsid w:val="00F3219B"/>
    <w:rsid w:val="00F33DAD"/>
    <w:rsid w:val="00F34680"/>
    <w:rsid w:val="00F35F26"/>
    <w:rsid w:val="00F37FC6"/>
    <w:rsid w:val="00F42E48"/>
    <w:rsid w:val="00F432AB"/>
    <w:rsid w:val="00F45EB1"/>
    <w:rsid w:val="00F504A9"/>
    <w:rsid w:val="00F516A8"/>
    <w:rsid w:val="00F519A1"/>
    <w:rsid w:val="00F561E2"/>
    <w:rsid w:val="00F561E8"/>
    <w:rsid w:val="00F56AD3"/>
    <w:rsid w:val="00F61FA8"/>
    <w:rsid w:val="00F652DA"/>
    <w:rsid w:val="00F657A5"/>
    <w:rsid w:val="00F71CD3"/>
    <w:rsid w:val="00F73D0B"/>
    <w:rsid w:val="00F74264"/>
    <w:rsid w:val="00F74A08"/>
    <w:rsid w:val="00F74CF2"/>
    <w:rsid w:val="00F7699A"/>
    <w:rsid w:val="00F76D85"/>
    <w:rsid w:val="00F76E65"/>
    <w:rsid w:val="00F7755E"/>
    <w:rsid w:val="00F77988"/>
    <w:rsid w:val="00F81B62"/>
    <w:rsid w:val="00F8263E"/>
    <w:rsid w:val="00F832DA"/>
    <w:rsid w:val="00F8345D"/>
    <w:rsid w:val="00F84279"/>
    <w:rsid w:val="00F84583"/>
    <w:rsid w:val="00F874BE"/>
    <w:rsid w:val="00F877ED"/>
    <w:rsid w:val="00F9013F"/>
    <w:rsid w:val="00F923DF"/>
    <w:rsid w:val="00F93723"/>
    <w:rsid w:val="00F93BCC"/>
    <w:rsid w:val="00F945DD"/>
    <w:rsid w:val="00F94D29"/>
    <w:rsid w:val="00F95253"/>
    <w:rsid w:val="00F95D71"/>
    <w:rsid w:val="00F97807"/>
    <w:rsid w:val="00FA6056"/>
    <w:rsid w:val="00FA6061"/>
    <w:rsid w:val="00FB14E2"/>
    <w:rsid w:val="00FB2B96"/>
    <w:rsid w:val="00FB358D"/>
    <w:rsid w:val="00FB3DCB"/>
    <w:rsid w:val="00FB5249"/>
    <w:rsid w:val="00FB536A"/>
    <w:rsid w:val="00FB6801"/>
    <w:rsid w:val="00FB6D82"/>
    <w:rsid w:val="00FC09C6"/>
    <w:rsid w:val="00FC0AF1"/>
    <w:rsid w:val="00FC0CB3"/>
    <w:rsid w:val="00FC1613"/>
    <w:rsid w:val="00FC207D"/>
    <w:rsid w:val="00FC2B44"/>
    <w:rsid w:val="00FC32D4"/>
    <w:rsid w:val="00FC35E7"/>
    <w:rsid w:val="00FC479C"/>
    <w:rsid w:val="00FC4DE1"/>
    <w:rsid w:val="00FC67C5"/>
    <w:rsid w:val="00FC69BD"/>
    <w:rsid w:val="00FD041C"/>
    <w:rsid w:val="00FD0B7C"/>
    <w:rsid w:val="00FD1B37"/>
    <w:rsid w:val="00FD2212"/>
    <w:rsid w:val="00FD3D71"/>
    <w:rsid w:val="00FE281E"/>
    <w:rsid w:val="00FE2F21"/>
    <w:rsid w:val="00FE3292"/>
    <w:rsid w:val="00FE3906"/>
    <w:rsid w:val="00FE4DA6"/>
    <w:rsid w:val="00FE55F5"/>
    <w:rsid w:val="00FF0101"/>
    <w:rsid w:val="00FF1299"/>
    <w:rsid w:val="00FF1B95"/>
    <w:rsid w:val="00FF1E28"/>
    <w:rsid w:val="00FF2D28"/>
    <w:rsid w:val="00FF3E30"/>
    <w:rsid w:val="00FF4A5A"/>
    <w:rsid w:val="00FF5801"/>
    <w:rsid w:val="00FF7C46"/>
    <w:rsid w:val="0122817D"/>
    <w:rsid w:val="02114085"/>
    <w:rsid w:val="021EBA58"/>
    <w:rsid w:val="0244C136"/>
    <w:rsid w:val="030C4B95"/>
    <w:rsid w:val="03BD8AA9"/>
    <w:rsid w:val="041A693A"/>
    <w:rsid w:val="05E4EDD5"/>
    <w:rsid w:val="0643EC57"/>
    <w:rsid w:val="078914DC"/>
    <w:rsid w:val="07DFBCB8"/>
    <w:rsid w:val="08E6A0B2"/>
    <w:rsid w:val="090FD4F6"/>
    <w:rsid w:val="0A5627AF"/>
    <w:rsid w:val="0AF6ED00"/>
    <w:rsid w:val="0B869C5A"/>
    <w:rsid w:val="0C0B206D"/>
    <w:rsid w:val="0C4B37E1"/>
    <w:rsid w:val="0E73337B"/>
    <w:rsid w:val="0EB5BA3E"/>
    <w:rsid w:val="0F052AE6"/>
    <w:rsid w:val="111F7CEA"/>
    <w:rsid w:val="114D0F5C"/>
    <w:rsid w:val="11A003C9"/>
    <w:rsid w:val="123CCBA8"/>
    <w:rsid w:val="13A61731"/>
    <w:rsid w:val="13BAC41E"/>
    <w:rsid w:val="15C481AA"/>
    <w:rsid w:val="15D7180A"/>
    <w:rsid w:val="1684AFC3"/>
    <w:rsid w:val="16A7A3C6"/>
    <w:rsid w:val="16AFAECF"/>
    <w:rsid w:val="16F92C7C"/>
    <w:rsid w:val="17FF1228"/>
    <w:rsid w:val="18AC0D2C"/>
    <w:rsid w:val="18D07B18"/>
    <w:rsid w:val="18FC226C"/>
    <w:rsid w:val="19714069"/>
    <w:rsid w:val="19A1A3A7"/>
    <w:rsid w:val="1A47DD8D"/>
    <w:rsid w:val="1A8BA58C"/>
    <w:rsid w:val="1BDEC058"/>
    <w:rsid w:val="1D16E54A"/>
    <w:rsid w:val="1D9C0CA6"/>
    <w:rsid w:val="1DCF938F"/>
    <w:rsid w:val="1E0D1869"/>
    <w:rsid w:val="1E6D4BFA"/>
    <w:rsid w:val="1F16611A"/>
    <w:rsid w:val="1F6B63F0"/>
    <w:rsid w:val="1F73F386"/>
    <w:rsid w:val="202244B8"/>
    <w:rsid w:val="204E860C"/>
    <w:rsid w:val="21A4ECBC"/>
    <w:rsid w:val="22D95E9B"/>
    <w:rsid w:val="23BB11D6"/>
    <w:rsid w:val="243A5856"/>
    <w:rsid w:val="246E9D6C"/>
    <w:rsid w:val="24752EFC"/>
    <w:rsid w:val="24F3016F"/>
    <w:rsid w:val="24FC3031"/>
    <w:rsid w:val="25E109FB"/>
    <w:rsid w:val="25E292FA"/>
    <w:rsid w:val="265D3D44"/>
    <w:rsid w:val="26EF604D"/>
    <w:rsid w:val="27E909A4"/>
    <w:rsid w:val="284235FC"/>
    <w:rsid w:val="29A40DB4"/>
    <w:rsid w:val="2A1ADC4E"/>
    <w:rsid w:val="2B1AC402"/>
    <w:rsid w:val="2C51D47E"/>
    <w:rsid w:val="2C917930"/>
    <w:rsid w:val="2D642640"/>
    <w:rsid w:val="2DE5F4C2"/>
    <w:rsid w:val="2E3DB7D7"/>
    <w:rsid w:val="2EA642AB"/>
    <w:rsid w:val="2EFFF6A1"/>
    <w:rsid w:val="2FF2E4B3"/>
    <w:rsid w:val="301F4025"/>
    <w:rsid w:val="30272DAB"/>
    <w:rsid w:val="310A303D"/>
    <w:rsid w:val="312545A1"/>
    <w:rsid w:val="31C2FE0C"/>
    <w:rsid w:val="32DF2314"/>
    <w:rsid w:val="3356E0E7"/>
    <w:rsid w:val="3407BB54"/>
    <w:rsid w:val="3410CE95"/>
    <w:rsid w:val="347563CF"/>
    <w:rsid w:val="3488B2CE"/>
    <w:rsid w:val="34FA9ECE"/>
    <w:rsid w:val="359E7416"/>
    <w:rsid w:val="35AC9EF6"/>
    <w:rsid w:val="35C27816"/>
    <w:rsid w:val="375E4877"/>
    <w:rsid w:val="37F06FCF"/>
    <w:rsid w:val="386F21BB"/>
    <w:rsid w:val="391FBEBF"/>
    <w:rsid w:val="39B5EF46"/>
    <w:rsid w:val="39DF4AC8"/>
    <w:rsid w:val="3A0AF21C"/>
    <w:rsid w:val="3A7B1CFB"/>
    <w:rsid w:val="3B61F2CC"/>
    <w:rsid w:val="3B69E052"/>
    <w:rsid w:val="3BEA8A7C"/>
    <w:rsid w:val="3C3C8D62"/>
    <w:rsid w:val="3C4702B8"/>
    <w:rsid w:val="3C575F81"/>
    <w:rsid w:val="3C9A9B3F"/>
    <w:rsid w:val="3DD85DC3"/>
    <w:rsid w:val="3E5D4B20"/>
    <w:rsid w:val="3EAACE65"/>
    <w:rsid w:val="3F4446DD"/>
    <w:rsid w:val="3F5C0D79"/>
    <w:rsid w:val="3FB7B9B5"/>
    <w:rsid w:val="40B9D852"/>
    <w:rsid w:val="40DB6337"/>
    <w:rsid w:val="40E64993"/>
    <w:rsid w:val="410FFE85"/>
    <w:rsid w:val="42224EFA"/>
    <w:rsid w:val="42F9261D"/>
    <w:rsid w:val="4321E79F"/>
    <w:rsid w:val="44DC79A0"/>
    <w:rsid w:val="46FDE544"/>
    <w:rsid w:val="47456AC4"/>
    <w:rsid w:val="48141A62"/>
    <w:rsid w:val="4817585A"/>
    <w:rsid w:val="486628DB"/>
    <w:rsid w:val="48854585"/>
    <w:rsid w:val="4899B5A5"/>
    <w:rsid w:val="4964550E"/>
    <w:rsid w:val="49B7D849"/>
    <w:rsid w:val="4A358606"/>
    <w:rsid w:val="4B029650"/>
    <w:rsid w:val="4B7ABC77"/>
    <w:rsid w:val="4D13E6F7"/>
    <w:rsid w:val="4E07A9EA"/>
    <w:rsid w:val="4E865BD6"/>
    <w:rsid w:val="4F7D508F"/>
    <w:rsid w:val="4F8A51EE"/>
    <w:rsid w:val="4FE849FC"/>
    <w:rsid w:val="501B7124"/>
    <w:rsid w:val="5064B016"/>
    <w:rsid w:val="50E0B54A"/>
    <w:rsid w:val="5126224F"/>
    <w:rsid w:val="52B0B7D9"/>
    <w:rsid w:val="53213883"/>
    <w:rsid w:val="5493B853"/>
    <w:rsid w:val="5496287F"/>
    <w:rsid w:val="55BE9872"/>
    <w:rsid w:val="563E6323"/>
    <w:rsid w:val="56916DBB"/>
    <w:rsid w:val="574F465D"/>
    <w:rsid w:val="57637C14"/>
    <w:rsid w:val="576C0851"/>
    <w:rsid w:val="578530AE"/>
    <w:rsid w:val="579563D3"/>
    <w:rsid w:val="579D5159"/>
    <w:rsid w:val="58322BB2"/>
    <w:rsid w:val="59BAD61E"/>
    <w:rsid w:val="5A377719"/>
    <w:rsid w:val="5AA3A913"/>
    <w:rsid w:val="5AD4F21B"/>
    <w:rsid w:val="5B56A67F"/>
    <w:rsid w:val="5C9A8652"/>
    <w:rsid w:val="5CF276E0"/>
    <w:rsid w:val="5D2FA75D"/>
    <w:rsid w:val="5D7B0733"/>
    <w:rsid w:val="5DB9A52E"/>
    <w:rsid w:val="5E8E4741"/>
    <w:rsid w:val="5ECDC8A8"/>
    <w:rsid w:val="5EE0E9AF"/>
    <w:rsid w:val="5EE72D73"/>
    <w:rsid w:val="5F7C07CC"/>
    <w:rsid w:val="5FA075B8"/>
    <w:rsid w:val="60281BE1"/>
    <w:rsid w:val="608DE417"/>
    <w:rsid w:val="60FB23FB"/>
    <w:rsid w:val="6112EA97"/>
    <w:rsid w:val="61556E76"/>
    <w:rsid w:val="61DD0B6A"/>
    <w:rsid w:val="6441FF1C"/>
    <w:rsid w:val="646CA7F3"/>
    <w:rsid w:val="652DD489"/>
    <w:rsid w:val="659BD8A8"/>
    <w:rsid w:val="65DBC896"/>
    <w:rsid w:val="65E65BBA"/>
    <w:rsid w:val="66B07C8D"/>
    <w:rsid w:val="678719B1"/>
    <w:rsid w:val="69051227"/>
    <w:rsid w:val="691DFC7C"/>
    <w:rsid w:val="6925EA02"/>
    <w:rsid w:val="6A56216E"/>
    <w:rsid w:val="6AA0E288"/>
    <w:rsid w:val="6AB140A0"/>
    <w:rsid w:val="6AEB15E5"/>
    <w:rsid w:val="6C559D3E"/>
    <w:rsid w:val="6CA4553B"/>
    <w:rsid w:val="6DE461A8"/>
    <w:rsid w:val="6DF65B35"/>
    <w:rsid w:val="6DF95B25"/>
    <w:rsid w:val="6DFC8CEB"/>
    <w:rsid w:val="6F922B96"/>
    <w:rsid w:val="6FBE8708"/>
    <w:rsid w:val="70B249FB"/>
    <w:rsid w:val="71342DAD"/>
    <w:rsid w:val="72E1B7EA"/>
    <w:rsid w:val="731564DB"/>
    <w:rsid w:val="7393D95E"/>
    <w:rsid w:val="73CB8FF3"/>
    <w:rsid w:val="74BD9F7F"/>
    <w:rsid w:val="7540374F"/>
    <w:rsid w:val="756C92C1"/>
    <w:rsid w:val="762DC88C"/>
    <w:rsid w:val="77550E8E"/>
    <w:rsid w:val="7783C2C8"/>
    <w:rsid w:val="779D3D7B"/>
    <w:rsid w:val="77BE83AC"/>
    <w:rsid w:val="786A5E3E"/>
    <w:rsid w:val="793C0DCC"/>
    <w:rsid w:val="7965694E"/>
    <w:rsid w:val="799110A2"/>
    <w:rsid w:val="79B910C9"/>
    <w:rsid w:val="7A062E9F"/>
    <w:rsid w:val="7AED84F1"/>
    <w:rsid w:val="7C5AC439"/>
    <w:rsid w:val="7ED99FC2"/>
    <w:rsid w:val="7FAB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21D3B1"/>
  <w15:docId w15:val="{4352015A-D16F-4FD3-9833-FB25002F5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4"/>
        <w:szCs w:val="24"/>
        <w:lang w:val="hr-HR" w:eastAsia="en-US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69B"/>
  </w:style>
  <w:style w:type="paragraph" w:styleId="Naslov1">
    <w:name w:val="heading 1"/>
    <w:aliases w:val="Sažetak i uvod"/>
    <w:basedOn w:val="Normal"/>
    <w:next w:val="Normal"/>
    <w:link w:val="Naslov1Char"/>
    <w:qFormat/>
    <w:rsid w:val="00521A13"/>
    <w:pPr>
      <w:keepNext/>
      <w:pageBreakBefore/>
      <w:spacing w:before="480" w:after="480"/>
      <w:outlineLvl w:val="0"/>
    </w:pPr>
    <w:rPr>
      <w:b/>
      <w:bCs/>
      <w:kern w:val="32"/>
      <w:sz w:val="32"/>
      <w:szCs w:val="32"/>
    </w:rPr>
  </w:style>
  <w:style w:type="paragraph" w:styleId="Naslov2">
    <w:name w:val="heading 2"/>
    <w:basedOn w:val="Normal"/>
    <w:next w:val="Naucitcete"/>
    <w:link w:val="Naslov2Char"/>
    <w:qFormat/>
    <w:rsid w:val="00CB2F35"/>
    <w:pPr>
      <w:keepNext/>
      <w:pageBreakBefore/>
      <w:framePr w:w="9073" w:wrap="notBeside" w:vAnchor="text" w:hAnchor="page" w:x="1418" w:y="-5"/>
      <w:pBdr>
        <w:top w:val="threeDEmboss" w:sz="24" w:space="20" w:color="auto"/>
        <w:bottom w:val="threeDEmboss" w:sz="24" w:space="18" w:color="auto"/>
      </w:pBdr>
      <w:tabs>
        <w:tab w:val="left" w:pos="2552"/>
      </w:tabs>
      <w:ind w:right="6"/>
      <w:jc w:val="left"/>
      <w:outlineLvl w:val="1"/>
    </w:pPr>
    <w:rPr>
      <w:b/>
      <w:bCs/>
      <w:iCs/>
      <w:sz w:val="40"/>
      <w:szCs w:val="28"/>
    </w:rPr>
  </w:style>
  <w:style w:type="paragraph" w:styleId="Naslov3">
    <w:name w:val="heading 3"/>
    <w:basedOn w:val="Normal"/>
    <w:next w:val="Normal"/>
    <w:link w:val="Naslov3Char"/>
    <w:qFormat/>
    <w:rsid w:val="00CB2F35"/>
    <w:pPr>
      <w:keepNext/>
      <w:spacing w:before="480"/>
      <w:jc w:val="left"/>
      <w:outlineLvl w:val="2"/>
    </w:pPr>
    <w:rPr>
      <w:b/>
      <w:bCs/>
      <w:sz w:val="32"/>
      <w:szCs w:val="36"/>
    </w:rPr>
  </w:style>
  <w:style w:type="paragraph" w:styleId="Naslov4">
    <w:name w:val="heading 4"/>
    <w:basedOn w:val="Normal"/>
    <w:next w:val="Normal"/>
    <w:link w:val="Naslov4Char"/>
    <w:qFormat/>
    <w:rsid w:val="007A789B"/>
    <w:pPr>
      <w:keepNext/>
      <w:spacing w:before="480"/>
      <w:ind w:left="851" w:hanging="851"/>
      <w:jc w:val="left"/>
      <w:outlineLvl w:val="3"/>
    </w:pPr>
    <w:rPr>
      <w:b/>
      <w:bCs/>
      <w:sz w:val="28"/>
      <w:szCs w:val="32"/>
    </w:rPr>
  </w:style>
  <w:style w:type="paragraph" w:styleId="Naslov5">
    <w:name w:val="heading 5"/>
    <w:basedOn w:val="Normal"/>
    <w:next w:val="Normal"/>
    <w:link w:val="Naslov5Char"/>
    <w:qFormat/>
    <w:rsid w:val="00CB2F35"/>
    <w:pPr>
      <w:spacing w:before="480"/>
      <w:jc w:val="left"/>
      <w:outlineLvl w:val="4"/>
    </w:pPr>
    <w:rPr>
      <w:b/>
      <w:bCs/>
      <w:iCs/>
      <w:szCs w:val="26"/>
    </w:rPr>
  </w:style>
  <w:style w:type="paragraph" w:styleId="Naslov6">
    <w:name w:val="heading 6"/>
    <w:basedOn w:val="Normal"/>
    <w:next w:val="Normal"/>
    <w:link w:val="Naslov6Char"/>
    <w:uiPriority w:val="9"/>
    <w:unhideWhenUsed/>
    <w:rsid w:val="00004DB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uiPriority w:val="10"/>
    <w:rsid w:val="00750C0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750C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Citat">
    <w:name w:val="Quote"/>
    <w:basedOn w:val="Normal"/>
    <w:next w:val="Normal"/>
    <w:link w:val="CitatChar"/>
    <w:uiPriority w:val="29"/>
    <w:qFormat/>
    <w:rsid w:val="00750C03"/>
    <w:rPr>
      <w:i/>
      <w:iCs/>
      <w:color w:val="000000" w:themeColor="text1"/>
    </w:rPr>
  </w:style>
  <w:style w:type="character" w:customStyle="1" w:styleId="CitatChar">
    <w:name w:val="Citat Char"/>
    <w:basedOn w:val="Zadanifontodlomka"/>
    <w:link w:val="Citat"/>
    <w:uiPriority w:val="29"/>
    <w:rsid w:val="00750C03"/>
    <w:rPr>
      <w:i/>
      <w:iCs/>
      <w:color w:val="000000" w:themeColor="text1"/>
      <w:sz w:val="24"/>
      <w:szCs w:val="24"/>
      <w:lang w:val="en-US"/>
    </w:rPr>
  </w:style>
  <w:style w:type="character" w:customStyle="1" w:styleId="Naslov1Char">
    <w:name w:val="Naslov 1 Char"/>
    <w:aliases w:val="Sažetak i uvod Char"/>
    <w:basedOn w:val="Zadanifontodlomka"/>
    <w:link w:val="Naslov1"/>
    <w:rsid w:val="00521A13"/>
    <w:rPr>
      <w:b/>
      <w:bCs/>
      <w:kern w:val="32"/>
      <w:sz w:val="32"/>
      <w:szCs w:val="32"/>
    </w:rPr>
  </w:style>
  <w:style w:type="character" w:customStyle="1" w:styleId="Naslov2Char">
    <w:name w:val="Naslov 2 Char"/>
    <w:basedOn w:val="Zadanifontodlomka"/>
    <w:link w:val="Naslov2"/>
    <w:rsid w:val="00CB2F35"/>
    <w:rPr>
      <w:b/>
      <w:bCs/>
      <w:iCs/>
      <w:sz w:val="40"/>
      <w:szCs w:val="28"/>
    </w:rPr>
  </w:style>
  <w:style w:type="character" w:customStyle="1" w:styleId="Naslov3Char">
    <w:name w:val="Naslov 3 Char"/>
    <w:basedOn w:val="Zadanifontodlomka"/>
    <w:link w:val="Naslov3"/>
    <w:rsid w:val="00CB2F35"/>
    <w:rPr>
      <w:b/>
      <w:bCs/>
      <w:sz w:val="32"/>
      <w:szCs w:val="36"/>
    </w:rPr>
  </w:style>
  <w:style w:type="character" w:customStyle="1" w:styleId="Naslov4Char">
    <w:name w:val="Naslov 4 Char"/>
    <w:basedOn w:val="Zadanifontodlomka"/>
    <w:link w:val="Naslov4"/>
    <w:rsid w:val="007A789B"/>
    <w:rPr>
      <w:b/>
      <w:bCs/>
      <w:sz w:val="28"/>
      <w:szCs w:val="32"/>
    </w:rPr>
  </w:style>
  <w:style w:type="character" w:customStyle="1" w:styleId="Naslov5Char">
    <w:name w:val="Naslov 5 Char"/>
    <w:basedOn w:val="Zadanifontodlomka"/>
    <w:link w:val="Naslov5"/>
    <w:rsid w:val="00CB2F35"/>
    <w:rPr>
      <w:b/>
      <w:bCs/>
      <w:iCs/>
      <w:szCs w:val="26"/>
    </w:rPr>
  </w:style>
  <w:style w:type="paragraph" w:customStyle="1" w:styleId="Naucitcete">
    <w:name w:val="Naucit_cete"/>
    <w:basedOn w:val="Normal"/>
    <w:next w:val="Naucitnatuknice"/>
    <w:rsid w:val="00506F6E"/>
    <w:pPr>
      <w:numPr>
        <w:numId w:val="3"/>
      </w:numPr>
      <w:spacing w:before="1320" w:after="480"/>
      <w:ind w:right="-1985"/>
    </w:pPr>
    <w:rPr>
      <w:b/>
      <w:sz w:val="28"/>
      <w:szCs w:val="28"/>
    </w:rPr>
  </w:style>
  <w:style w:type="paragraph" w:customStyle="1" w:styleId="Naucitnatuknice">
    <w:name w:val="Naucit_natuknice"/>
    <w:basedOn w:val="Normal"/>
    <w:rsid w:val="00AA4981"/>
    <w:pPr>
      <w:numPr>
        <w:numId w:val="2"/>
      </w:numPr>
      <w:tabs>
        <w:tab w:val="left" w:pos="2268"/>
      </w:tabs>
      <w:ind w:left="2269"/>
    </w:pPr>
    <w:rPr>
      <w:sz w:val="32"/>
    </w:rPr>
  </w:style>
  <w:style w:type="paragraph" w:styleId="Opisslike">
    <w:name w:val="caption"/>
    <w:basedOn w:val="Normal"/>
    <w:next w:val="Normal"/>
    <w:link w:val="OpisslikeChar"/>
    <w:qFormat/>
    <w:rsid w:val="008A2E4A"/>
    <w:rPr>
      <w:b/>
      <w:bCs/>
    </w:rPr>
  </w:style>
  <w:style w:type="paragraph" w:customStyle="1" w:styleId="Natuknicatockica">
    <w:name w:val="Natuknica_tockica"/>
    <w:basedOn w:val="Normal"/>
    <w:link w:val="NatuknicatockicaChar"/>
    <w:rsid w:val="008A2E4A"/>
    <w:pPr>
      <w:numPr>
        <w:numId w:val="4"/>
      </w:numPr>
    </w:pPr>
    <w:rPr>
      <w:rFonts w:cs="Times New Roman"/>
    </w:rPr>
  </w:style>
  <w:style w:type="character" w:customStyle="1" w:styleId="OpisslikeChar">
    <w:name w:val="Opis slike Char"/>
    <w:link w:val="Opisslike"/>
    <w:rsid w:val="008A2E4A"/>
    <w:rPr>
      <w:b/>
      <w:bCs/>
      <w:sz w:val="20"/>
    </w:rPr>
  </w:style>
  <w:style w:type="paragraph" w:customStyle="1" w:styleId="Napomena">
    <w:name w:val="Napomena"/>
    <w:basedOn w:val="Normal"/>
    <w:next w:val="Normal"/>
    <w:link w:val="NapomenaChar"/>
    <w:qFormat/>
    <w:rsid w:val="00FD0B7C"/>
    <w:pPr>
      <w:numPr>
        <w:numId w:val="5"/>
      </w:numPr>
      <w:pBdr>
        <w:top w:val="single" w:sz="18" w:space="4" w:color="999999"/>
        <w:left w:val="single" w:sz="18" w:space="4" w:color="999999"/>
        <w:bottom w:val="single" w:sz="18" w:space="4" w:color="999999"/>
        <w:right w:val="single" w:sz="18" w:space="4" w:color="999999"/>
      </w:pBdr>
    </w:pPr>
    <w:rPr>
      <w:rFonts w:cs="Times New Roman"/>
    </w:rPr>
  </w:style>
  <w:style w:type="character" w:customStyle="1" w:styleId="NatuknicatockicaChar">
    <w:name w:val="Natuknica_tockica Char"/>
    <w:link w:val="Natuknicatockica"/>
    <w:rsid w:val="008A2E4A"/>
    <w:rPr>
      <w:rFonts w:cs="Times New Roman"/>
    </w:rPr>
  </w:style>
  <w:style w:type="character" w:customStyle="1" w:styleId="NapomenaChar">
    <w:name w:val="Napomena Char"/>
    <w:link w:val="Napomena"/>
    <w:rsid w:val="00FD0B7C"/>
    <w:rPr>
      <w:rFonts w:cs="Times New Roma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A2E4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A2E4A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FC69B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C69BD"/>
  </w:style>
  <w:style w:type="paragraph" w:styleId="Podnoje">
    <w:name w:val="footer"/>
    <w:basedOn w:val="Normal"/>
    <w:link w:val="PodnojeChar"/>
    <w:unhideWhenUsed/>
    <w:rsid w:val="00FC69B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FC69BD"/>
  </w:style>
  <w:style w:type="numbering" w:customStyle="1" w:styleId="Natuknice123">
    <w:name w:val="Natuknice_123"/>
    <w:basedOn w:val="Bezpopisa"/>
    <w:rsid w:val="00FC69BD"/>
    <w:pPr>
      <w:numPr>
        <w:numId w:val="6"/>
      </w:numPr>
    </w:pPr>
  </w:style>
  <w:style w:type="paragraph" w:customStyle="1" w:styleId="Opisslike1">
    <w:name w:val="Opis slike1"/>
    <w:basedOn w:val="Opisslike"/>
    <w:next w:val="Normal"/>
    <w:autoRedefine/>
    <w:rsid w:val="00FC69BD"/>
    <w:pPr>
      <w:spacing w:before="60"/>
    </w:pPr>
    <w:rPr>
      <w:b w:val="0"/>
      <w:szCs w:val="20"/>
    </w:rPr>
  </w:style>
  <w:style w:type="paragraph" w:customStyle="1" w:styleId="Natuknicactrtica">
    <w:name w:val="Natuknica_ctrtica"/>
    <w:basedOn w:val="Natuknicatockica"/>
    <w:link w:val="NatuknicactrticaChar"/>
    <w:rsid w:val="00FC69BD"/>
    <w:pPr>
      <w:numPr>
        <w:numId w:val="7"/>
      </w:numPr>
    </w:pPr>
  </w:style>
  <w:style w:type="character" w:customStyle="1" w:styleId="NatuknicactrticaChar">
    <w:name w:val="Natuknica_ctrtica Char"/>
    <w:basedOn w:val="NatuknicatockicaChar"/>
    <w:link w:val="Natuknicactrtica"/>
    <w:rsid w:val="00FC69BD"/>
    <w:rPr>
      <w:rFonts w:cs="Times New Roman"/>
    </w:rPr>
  </w:style>
  <w:style w:type="numbering" w:customStyle="1" w:styleId="Natuknicetockica">
    <w:name w:val="Natuknice_tockica"/>
    <w:basedOn w:val="Natuknice123"/>
    <w:rsid w:val="001C0A1D"/>
    <w:pPr>
      <w:numPr>
        <w:numId w:val="8"/>
      </w:numPr>
    </w:pPr>
  </w:style>
  <w:style w:type="character" w:styleId="Hiperveza">
    <w:name w:val="Hyperlink"/>
    <w:uiPriority w:val="99"/>
    <w:rsid w:val="00165263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165263"/>
    <w:pPr>
      <w:ind w:left="720"/>
      <w:contextualSpacing/>
    </w:pPr>
  </w:style>
  <w:style w:type="character" w:customStyle="1" w:styleId="docemphasis">
    <w:name w:val="docemphasis"/>
    <w:rsid w:val="00DB15A4"/>
  </w:style>
  <w:style w:type="paragraph" w:styleId="Indeks1">
    <w:name w:val="index 1"/>
    <w:basedOn w:val="Normal"/>
    <w:next w:val="Normal"/>
    <w:autoRedefine/>
    <w:uiPriority w:val="99"/>
    <w:unhideWhenUsed/>
    <w:rsid w:val="00AE7A40"/>
    <w:pPr>
      <w:ind w:left="22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2">
    <w:name w:val="index 2"/>
    <w:basedOn w:val="Normal"/>
    <w:next w:val="Normal"/>
    <w:autoRedefine/>
    <w:uiPriority w:val="99"/>
    <w:unhideWhenUsed/>
    <w:rsid w:val="00AE7A40"/>
    <w:pPr>
      <w:ind w:left="44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3">
    <w:name w:val="index 3"/>
    <w:basedOn w:val="Normal"/>
    <w:next w:val="Normal"/>
    <w:autoRedefine/>
    <w:uiPriority w:val="99"/>
    <w:unhideWhenUsed/>
    <w:rsid w:val="00AE7A40"/>
    <w:pPr>
      <w:ind w:left="66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4">
    <w:name w:val="index 4"/>
    <w:basedOn w:val="Normal"/>
    <w:next w:val="Normal"/>
    <w:autoRedefine/>
    <w:uiPriority w:val="99"/>
    <w:unhideWhenUsed/>
    <w:rsid w:val="00AE7A40"/>
    <w:pPr>
      <w:ind w:left="88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5">
    <w:name w:val="index 5"/>
    <w:basedOn w:val="Normal"/>
    <w:next w:val="Normal"/>
    <w:autoRedefine/>
    <w:uiPriority w:val="99"/>
    <w:unhideWhenUsed/>
    <w:rsid w:val="00AE7A40"/>
    <w:pPr>
      <w:ind w:left="110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6">
    <w:name w:val="index 6"/>
    <w:basedOn w:val="Normal"/>
    <w:next w:val="Normal"/>
    <w:autoRedefine/>
    <w:uiPriority w:val="99"/>
    <w:unhideWhenUsed/>
    <w:rsid w:val="00AE7A40"/>
    <w:pPr>
      <w:ind w:left="132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7">
    <w:name w:val="index 7"/>
    <w:basedOn w:val="Normal"/>
    <w:next w:val="Normal"/>
    <w:autoRedefine/>
    <w:uiPriority w:val="99"/>
    <w:unhideWhenUsed/>
    <w:rsid w:val="00AE7A40"/>
    <w:pPr>
      <w:ind w:left="154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8">
    <w:name w:val="index 8"/>
    <w:basedOn w:val="Normal"/>
    <w:next w:val="Normal"/>
    <w:autoRedefine/>
    <w:uiPriority w:val="99"/>
    <w:unhideWhenUsed/>
    <w:rsid w:val="00AE7A40"/>
    <w:pPr>
      <w:ind w:left="176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9">
    <w:name w:val="index 9"/>
    <w:basedOn w:val="Normal"/>
    <w:next w:val="Normal"/>
    <w:autoRedefine/>
    <w:uiPriority w:val="99"/>
    <w:unhideWhenUsed/>
    <w:rsid w:val="00AE7A40"/>
    <w:pPr>
      <w:ind w:left="198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Naslovindeksa">
    <w:name w:val="index heading"/>
    <w:basedOn w:val="Normal"/>
    <w:next w:val="Indeks1"/>
    <w:uiPriority w:val="99"/>
    <w:unhideWhenUsed/>
    <w:rsid w:val="00AE7A40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jc w:val="center"/>
    </w:pPr>
    <w:rPr>
      <w:rFonts w:asciiTheme="majorHAnsi" w:hAnsiTheme="majorHAnsi"/>
      <w:b/>
      <w:bCs/>
    </w:rPr>
  </w:style>
  <w:style w:type="paragraph" w:styleId="TOCNaslov">
    <w:name w:val="TOC Heading"/>
    <w:basedOn w:val="Naslov1"/>
    <w:next w:val="Normal"/>
    <w:uiPriority w:val="39"/>
    <w:unhideWhenUsed/>
    <w:rsid w:val="00F26A6E"/>
    <w:pPr>
      <w:keepLines/>
      <w:pageBreakBefore w:val="0"/>
      <w:spacing w:after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28"/>
      <w:szCs w:val="28"/>
      <w:lang w:eastAsia="hr-HR"/>
    </w:rPr>
  </w:style>
  <w:style w:type="paragraph" w:styleId="Sadraj2">
    <w:name w:val="toc 2"/>
    <w:basedOn w:val="Normal"/>
    <w:next w:val="Normal"/>
    <w:autoRedefine/>
    <w:uiPriority w:val="39"/>
    <w:unhideWhenUsed/>
    <w:rsid w:val="00F26A6E"/>
    <w:pPr>
      <w:spacing w:after="0"/>
      <w:jc w:val="left"/>
    </w:pPr>
    <w:rPr>
      <w:rFonts w:asciiTheme="minorHAnsi" w:hAnsiTheme="minorHAnsi"/>
      <w:b/>
      <w:bCs/>
      <w:szCs w:val="20"/>
    </w:rPr>
  </w:style>
  <w:style w:type="paragraph" w:styleId="Sadraj3">
    <w:name w:val="toc 3"/>
    <w:basedOn w:val="Normal"/>
    <w:next w:val="Normal"/>
    <w:autoRedefine/>
    <w:uiPriority w:val="39"/>
    <w:unhideWhenUsed/>
    <w:rsid w:val="00F26A6E"/>
    <w:pPr>
      <w:spacing w:before="0" w:after="0"/>
      <w:ind w:left="220"/>
      <w:jc w:val="left"/>
    </w:pPr>
    <w:rPr>
      <w:rFonts w:asciiTheme="minorHAnsi" w:hAnsiTheme="minorHAnsi"/>
      <w:szCs w:val="20"/>
    </w:rPr>
  </w:style>
  <w:style w:type="paragraph" w:styleId="Sadraj1">
    <w:name w:val="toc 1"/>
    <w:basedOn w:val="Normal"/>
    <w:next w:val="Normal"/>
    <w:autoRedefine/>
    <w:uiPriority w:val="39"/>
    <w:unhideWhenUsed/>
    <w:rsid w:val="00F26A6E"/>
    <w:pPr>
      <w:spacing w:before="360" w:after="0"/>
      <w:jc w:val="left"/>
    </w:pPr>
    <w:rPr>
      <w:rFonts w:asciiTheme="majorHAnsi" w:hAnsiTheme="majorHAnsi"/>
      <w:b/>
      <w:bCs/>
      <w:caps/>
    </w:rPr>
  </w:style>
  <w:style w:type="paragraph" w:styleId="Sadraj4">
    <w:name w:val="toc 4"/>
    <w:basedOn w:val="Normal"/>
    <w:next w:val="Normal"/>
    <w:autoRedefine/>
    <w:uiPriority w:val="39"/>
    <w:unhideWhenUsed/>
    <w:rsid w:val="00F26A6E"/>
    <w:pPr>
      <w:spacing w:before="0" w:after="0"/>
      <w:ind w:left="440"/>
      <w:jc w:val="left"/>
    </w:pPr>
    <w:rPr>
      <w:rFonts w:asciiTheme="minorHAnsi" w:hAnsiTheme="minorHAnsi"/>
      <w:szCs w:val="20"/>
    </w:rPr>
  </w:style>
  <w:style w:type="paragraph" w:styleId="Sadraj5">
    <w:name w:val="toc 5"/>
    <w:basedOn w:val="Normal"/>
    <w:next w:val="Normal"/>
    <w:autoRedefine/>
    <w:uiPriority w:val="39"/>
    <w:unhideWhenUsed/>
    <w:rsid w:val="00F26A6E"/>
    <w:pPr>
      <w:spacing w:before="0" w:after="0"/>
      <w:ind w:left="660"/>
      <w:jc w:val="left"/>
    </w:pPr>
    <w:rPr>
      <w:rFonts w:asciiTheme="minorHAnsi" w:hAnsiTheme="minorHAnsi"/>
      <w:szCs w:val="20"/>
    </w:rPr>
  </w:style>
  <w:style w:type="paragraph" w:styleId="Sadraj6">
    <w:name w:val="toc 6"/>
    <w:basedOn w:val="Normal"/>
    <w:next w:val="Normal"/>
    <w:autoRedefine/>
    <w:uiPriority w:val="39"/>
    <w:unhideWhenUsed/>
    <w:rsid w:val="00F26A6E"/>
    <w:pPr>
      <w:spacing w:before="0" w:after="0"/>
      <w:ind w:left="880"/>
      <w:jc w:val="left"/>
    </w:pPr>
    <w:rPr>
      <w:rFonts w:asciiTheme="minorHAnsi" w:hAnsiTheme="minorHAnsi"/>
      <w:szCs w:val="20"/>
    </w:rPr>
  </w:style>
  <w:style w:type="paragraph" w:styleId="Sadraj7">
    <w:name w:val="toc 7"/>
    <w:basedOn w:val="Normal"/>
    <w:next w:val="Normal"/>
    <w:autoRedefine/>
    <w:uiPriority w:val="39"/>
    <w:unhideWhenUsed/>
    <w:rsid w:val="00F26A6E"/>
    <w:pPr>
      <w:spacing w:before="0" w:after="0"/>
      <w:ind w:left="1100"/>
      <w:jc w:val="left"/>
    </w:pPr>
    <w:rPr>
      <w:rFonts w:asciiTheme="minorHAnsi" w:hAnsiTheme="minorHAnsi"/>
      <w:szCs w:val="20"/>
    </w:rPr>
  </w:style>
  <w:style w:type="paragraph" w:styleId="Sadraj8">
    <w:name w:val="toc 8"/>
    <w:basedOn w:val="Normal"/>
    <w:next w:val="Normal"/>
    <w:autoRedefine/>
    <w:uiPriority w:val="39"/>
    <w:unhideWhenUsed/>
    <w:rsid w:val="00F26A6E"/>
    <w:pPr>
      <w:spacing w:before="0" w:after="0"/>
      <w:ind w:left="1320"/>
      <w:jc w:val="left"/>
    </w:pPr>
    <w:rPr>
      <w:rFonts w:asciiTheme="minorHAnsi" w:hAnsiTheme="minorHAnsi"/>
      <w:szCs w:val="20"/>
    </w:rPr>
  </w:style>
  <w:style w:type="paragraph" w:styleId="Sadraj9">
    <w:name w:val="toc 9"/>
    <w:basedOn w:val="Normal"/>
    <w:next w:val="Normal"/>
    <w:autoRedefine/>
    <w:uiPriority w:val="39"/>
    <w:unhideWhenUsed/>
    <w:rsid w:val="00F26A6E"/>
    <w:pPr>
      <w:spacing w:before="0" w:after="0"/>
      <w:ind w:left="1540"/>
      <w:jc w:val="left"/>
    </w:pPr>
    <w:rPr>
      <w:rFonts w:asciiTheme="minorHAnsi" w:hAnsiTheme="minorHAnsi"/>
      <w:szCs w:val="20"/>
    </w:rPr>
  </w:style>
  <w:style w:type="character" w:customStyle="1" w:styleId="KodChar">
    <w:name w:val="Kod Char"/>
    <w:basedOn w:val="Zadanifontodlomka"/>
    <w:link w:val="Kod"/>
    <w:rsid w:val="00FD0B7C"/>
    <w:rPr>
      <w:rFonts w:ascii="Consolas" w:hAnsi="Consolas" w:cs="Courier New"/>
      <w:noProof/>
      <w:sz w:val="20"/>
      <w:shd w:val="clear" w:color="auto" w:fill="D9D9D9"/>
    </w:rPr>
  </w:style>
  <w:style w:type="paragraph" w:customStyle="1" w:styleId="Kod">
    <w:name w:val="Kod"/>
    <w:basedOn w:val="Normal"/>
    <w:link w:val="KodChar"/>
    <w:qFormat/>
    <w:rsid w:val="00FD0B7C"/>
    <w:pPr>
      <w:shd w:val="clear" w:color="auto" w:fill="D9D9D9"/>
      <w:tabs>
        <w:tab w:val="left" w:pos="426"/>
        <w:tab w:val="left" w:pos="851"/>
        <w:tab w:val="left" w:pos="1276"/>
      </w:tabs>
      <w:spacing w:after="0"/>
    </w:pPr>
    <w:rPr>
      <w:rFonts w:ascii="Consolas" w:hAnsi="Consolas" w:cs="Courier New"/>
      <w:noProof/>
    </w:rPr>
  </w:style>
  <w:style w:type="paragraph" w:styleId="StandardWeb">
    <w:name w:val="Normal (Web)"/>
    <w:basedOn w:val="Normal"/>
    <w:uiPriority w:val="99"/>
    <w:unhideWhenUsed/>
    <w:rsid w:val="004831FF"/>
    <w:pPr>
      <w:spacing w:before="0" w:after="210" w:line="210" w:lineRule="atLeast"/>
    </w:pPr>
    <w:rPr>
      <w:rFonts w:ascii="Times New Roman" w:hAnsi="Times New Roman" w:cs="Times New Roman"/>
      <w:sz w:val="17"/>
      <w:szCs w:val="17"/>
      <w:lang w:eastAsia="hr-HR"/>
    </w:rPr>
  </w:style>
  <w:style w:type="table" w:styleId="Reetkatablice">
    <w:name w:val="Table Grid"/>
    <w:basedOn w:val="Obinatablica"/>
    <w:uiPriority w:val="39"/>
    <w:rsid w:val="00AE1B41"/>
    <w:pPr>
      <w:spacing w:before="0" w:after="0"/>
      <w:jc w:val="left"/>
    </w:pPr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aetak">
    <w:name w:val="Sažetak"/>
    <w:basedOn w:val="Normal"/>
    <w:link w:val="SaetakChar"/>
    <w:qFormat/>
    <w:rsid w:val="00EF090B"/>
    <w:rPr>
      <w:b/>
    </w:rPr>
  </w:style>
  <w:style w:type="character" w:customStyle="1" w:styleId="SaetakChar">
    <w:name w:val="Sažetak Char"/>
    <w:basedOn w:val="Zadanifontodlomka"/>
    <w:link w:val="Saetak"/>
    <w:rsid w:val="00EF090B"/>
    <w:rPr>
      <w:b/>
    </w:rPr>
  </w:style>
  <w:style w:type="paragraph" w:styleId="Tekstkomentara">
    <w:name w:val="annotation text"/>
    <w:basedOn w:val="Normal"/>
    <w:link w:val="TekstkomentaraChar"/>
    <w:uiPriority w:val="99"/>
    <w:unhideWhenUsed/>
    <w:rsid w:val="003F28A2"/>
    <w:pPr>
      <w:spacing w:before="0" w:after="160"/>
      <w:jc w:val="left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3F28A2"/>
    <w:rPr>
      <w:rFonts w:asciiTheme="minorHAnsi" w:eastAsiaTheme="minorHAnsi" w:hAnsiTheme="minorHAnsi" w:cstheme="minorBidi"/>
      <w:sz w:val="20"/>
      <w:szCs w:val="20"/>
    </w:rPr>
  </w:style>
  <w:style w:type="character" w:styleId="Referencakomentara">
    <w:name w:val="annotation reference"/>
    <w:basedOn w:val="Zadanifontodlomka"/>
    <w:uiPriority w:val="99"/>
    <w:semiHidden/>
    <w:unhideWhenUsed/>
    <w:rsid w:val="003F28A2"/>
    <w:rPr>
      <w:sz w:val="16"/>
      <w:szCs w:val="16"/>
    </w:rPr>
  </w:style>
  <w:style w:type="paragraph" w:styleId="Tablicaslika">
    <w:name w:val="table of figures"/>
    <w:basedOn w:val="Normal"/>
    <w:next w:val="Normal"/>
    <w:uiPriority w:val="99"/>
    <w:unhideWhenUsed/>
    <w:rsid w:val="00554E46"/>
    <w:pPr>
      <w:spacing w:after="0"/>
    </w:p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030CE"/>
    <w:pPr>
      <w:spacing w:before="120" w:after="120"/>
      <w:jc w:val="both"/>
    </w:pPr>
    <w:rPr>
      <w:rFonts w:ascii="Arial" w:eastAsia="Times New Roman" w:hAnsi="Arial" w:cs="Arial"/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030CE"/>
    <w:rPr>
      <w:rFonts w:asciiTheme="minorHAnsi" w:eastAsiaTheme="minorHAnsi" w:hAnsiTheme="minorHAnsi" w:cstheme="minorBidi"/>
      <w:b/>
      <w:bCs/>
      <w:sz w:val="20"/>
      <w:szCs w:val="20"/>
    </w:rPr>
  </w:style>
  <w:style w:type="character" w:customStyle="1" w:styleId="normaltextrun">
    <w:name w:val="normaltextrun"/>
    <w:basedOn w:val="Zadanifontodlomka"/>
    <w:rsid w:val="00AB0F4D"/>
  </w:style>
  <w:style w:type="paragraph" w:styleId="Bezproreda">
    <w:name w:val="No Spacing"/>
    <w:link w:val="BezproredaChar"/>
    <w:uiPriority w:val="1"/>
    <w:qFormat/>
    <w:rsid w:val="00E72798"/>
    <w:pPr>
      <w:spacing w:before="0" w:after="0"/>
      <w:jc w:val="left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customStyle="1" w:styleId="BezproredaChar">
    <w:name w:val="Bez proreda Char"/>
    <w:basedOn w:val="Zadanifontodlomka"/>
    <w:link w:val="Bezproreda"/>
    <w:uiPriority w:val="1"/>
    <w:rsid w:val="00E72798"/>
    <w:rPr>
      <w:rFonts w:asciiTheme="minorHAnsi" w:eastAsiaTheme="minorEastAsia" w:hAnsiTheme="minorHAnsi" w:cstheme="minorBidi"/>
      <w:sz w:val="22"/>
      <w:szCs w:val="22"/>
      <w:lang w:val="en-US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6B53E1"/>
    <w:rPr>
      <w:color w:val="605E5C"/>
      <w:shd w:val="clear" w:color="auto" w:fill="E1DFDD"/>
    </w:rPr>
  </w:style>
  <w:style w:type="paragraph" w:customStyle="1" w:styleId="Default">
    <w:name w:val="Default"/>
    <w:rsid w:val="00120F3E"/>
    <w:pPr>
      <w:autoSpaceDE w:val="0"/>
      <w:autoSpaceDN w:val="0"/>
      <w:adjustRightInd w:val="0"/>
      <w:spacing w:before="0" w:after="0"/>
      <w:jc w:val="left"/>
    </w:pPr>
    <w:rPr>
      <w:color w:val="000000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7F0571"/>
    <w:pPr>
      <w:spacing w:before="0" w:after="0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7F0571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7F0571"/>
    <w:rPr>
      <w:vertAlign w:val="superscript"/>
    </w:rPr>
  </w:style>
  <w:style w:type="paragraph" w:customStyle="1" w:styleId="paragraph">
    <w:name w:val="paragraph"/>
    <w:basedOn w:val="Normal"/>
    <w:rsid w:val="00ED4E18"/>
    <w:pPr>
      <w:spacing w:before="100" w:beforeAutospacing="1" w:after="100" w:afterAutospacing="1"/>
      <w:jc w:val="left"/>
    </w:pPr>
    <w:rPr>
      <w:rFonts w:ascii="Times New Roman" w:hAnsi="Times New Roman" w:cs="Times New Roman"/>
      <w:lang w:eastAsia="hr-HR"/>
    </w:rPr>
  </w:style>
  <w:style w:type="character" w:customStyle="1" w:styleId="eop">
    <w:name w:val="eop"/>
    <w:basedOn w:val="Zadanifontodlomka"/>
    <w:rsid w:val="00ED4E18"/>
  </w:style>
  <w:style w:type="character" w:customStyle="1" w:styleId="Naslov6Char">
    <w:name w:val="Naslov 6 Char"/>
    <w:basedOn w:val="Zadanifontodlomka"/>
    <w:link w:val="Naslov6"/>
    <w:uiPriority w:val="9"/>
    <w:rsid w:val="00004DBF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SlijeenaHiperveza">
    <w:name w:val="FollowedHyperlink"/>
    <w:basedOn w:val="Zadanifontodlomka"/>
    <w:uiPriority w:val="99"/>
    <w:semiHidden/>
    <w:unhideWhenUsed/>
    <w:rsid w:val="007D3438"/>
    <w:rPr>
      <w:color w:val="800080" w:themeColor="followedHyperlink"/>
      <w:u w:val="single"/>
    </w:rPr>
  </w:style>
  <w:style w:type="paragraph" w:styleId="Revizija">
    <w:name w:val="Revision"/>
    <w:hidden/>
    <w:uiPriority w:val="99"/>
    <w:semiHidden/>
    <w:rsid w:val="00306A73"/>
    <w:pPr>
      <w:spacing w:before="0" w:after="0"/>
      <w:jc w:val="left"/>
    </w:pPr>
  </w:style>
  <w:style w:type="character" w:styleId="Nerijeenospominjanje">
    <w:name w:val="Unresolved Mention"/>
    <w:basedOn w:val="Zadanifontodlomka"/>
    <w:uiPriority w:val="99"/>
    <w:semiHidden/>
    <w:unhideWhenUsed/>
    <w:rsid w:val="00954D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0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1592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8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png"/><Relationship Id="rId21" Type="http://schemas.microsoft.com/office/2011/relationships/commentsExtended" Target="commentsExtended.xml"/><Relationship Id="rId42" Type="http://schemas.openxmlformats.org/officeDocument/2006/relationships/image" Target="media/image17.png"/><Relationship Id="rId63" Type="http://schemas.openxmlformats.org/officeDocument/2006/relationships/image" Target="media/image38.png"/><Relationship Id="rId84" Type="http://schemas.openxmlformats.org/officeDocument/2006/relationships/image" Target="media/image59.png"/><Relationship Id="rId138" Type="http://schemas.openxmlformats.org/officeDocument/2006/relationships/image" Target="media/image112.png"/><Relationship Id="rId159" Type="http://schemas.openxmlformats.org/officeDocument/2006/relationships/fontTable" Target="fontTable.xml"/><Relationship Id="rId107" Type="http://schemas.openxmlformats.org/officeDocument/2006/relationships/image" Target="media/image81.png"/><Relationship Id="rId11" Type="http://schemas.openxmlformats.org/officeDocument/2006/relationships/image" Target="media/image1.png"/><Relationship Id="rId32" Type="http://schemas.openxmlformats.org/officeDocument/2006/relationships/hyperlink" Target="https://nias.gov.hr/" TargetMode="External"/><Relationship Id="rId53" Type="http://schemas.openxmlformats.org/officeDocument/2006/relationships/image" Target="media/image28.png"/><Relationship Id="rId74" Type="http://schemas.openxmlformats.org/officeDocument/2006/relationships/image" Target="media/image49.png"/><Relationship Id="rId128" Type="http://schemas.openxmlformats.org/officeDocument/2006/relationships/image" Target="media/image102.png"/><Relationship Id="rId149" Type="http://schemas.openxmlformats.org/officeDocument/2006/relationships/image" Target="media/image123.png"/><Relationship Id="rId5" Type="http://schemas.openxmlformats.org/officeDocument/2006/relationships/numbering" Target="numbering.xml"/><Relationship Id="rId95" Type="http://schemas.openxmlformats.org/officeDocument/2006/relationships/image" Target="media/image69.png"/><Relationship Id="rId160" Type="http://schemas.microsoft.com/office/2011/relationships/people" Target="people.xml"/><Relationship Id="rId22" Type="http://schemas.microsoft.com/office/2016/09/relationships/commentsIds" Target="commentsIds.xml"/><Relationship Id="rId43" Type="http://schemas.openxmlformats.org/officeDocument/2006/relationships/image" Target="media/image18.png"/><Relationship Id="rId64" Type="http://schemas.openxmlformats.org/officeDocument/2006/relationships/image" Target="media/image39.png"/><Relationship Id="rId118" Type="http://schemas.openxmlformats.org/officeDocument/2006/relationships/image" Target="media/image92.png"/><Relationship Id="rId139" Type="http://schemas.openxmlformats.org/officeDocument/2006/relationships/image" Target="media/image113.png"/><Relationship Id="rId85" Type="http://schemas.openxmlformats.org/officeDocument/2006/relationships/image" Target="media/image60.png"/><Relationship Id="rId150" Type="http://schemas.openxmlformats.org/officeDocument/2006/relationships/image" Target="media/image124.png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33" Type="http://schemas.openxmlformats.org/officeDocument/2006/relationships/hyperlink" Target="https://admin.e-upisi.hr/" TargetMode="External"/><Relationship Id="rId38" Type="http://schemas.openxmlformats.org/officeDocument/2006/relationships/image" Target="media/image13.png"/><Relationship Id="rId59" Type="http://schemas.openxmlformats.org/officeDocument/2006/relationships/image" Target="media/image34.png"/><Relationship Id="rId103" Type="http://schemas.openxmlformats.org/officeDocument/2006/relationships/image" Target="media/image77.png"/><Relationship Id="rId108" Type="http://schemas.openxmlformats.org/officeDocument/2006/relationships/image" Target="media/image82.png"/><Relationship Id="rId124" Type="http://schemas.openxmlformats.org/officeDocument/2006/relationships/image" Target="media/image98.png"/><Relationship Id="rId129" Type="http://schemas.openxmlformats.org/officeDocument/2006/relationships/image" Target="media/image103.png"/><Relationship Id="rId54" Type="http://schemas.openxmlformats.org/officeDocument/2006/relationships/image" Target="media/image29.png"/><Relationship Id="rId70" Type="http://schemas.openxmlformats.org/officeDocument/2006/relationships/image" Target="media/image45.png"/><Relationship Id="rId75" Type="http://schemas.openxmlformats.org/officeDocument/2006/relationships/image" Target="media/image50.png"/><Relationship Id="rId91" Type="http://schemas.openxmlformats.org/officeDocument/2006/relationships/image" Target="media/image66.png"/><Relationship Id="rId96" Type="http://schemas.openxmlformats.org/officeDocument/2006/relationships/image" Target="media/image70.png"/><Relationship Id="rId140" Type="http://schemas.openxmlformats.org/officeDocument/2006/relationships/image" Target="media/image114.png"/><Relationship Id="rId145" Type="http://schemas.openxmlformats.org/officeDocument/2006/relationships/image" Target="media/image119.png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microsoft.com/office/2018/08/relationships/commentsExtensible" Target="commentsExtensible.xml"/><Relationship Id="rId28" Type="http://schemas.openxmlformats.org/officeDocument/2006/relationships/hyperlink" Target="https://drzavnamaturaadmin.e-upisi.hr" TargetMode="External"/><Relationship Id="rId49" Type="http://schemas.openxmlformats.org/officeDocument/2006/relationships/image" Target="media/image24.png"/><Relationship Id="rId114" Type="http://schemas.openxmlformats.org/officeDocument/2006/relationships/image" Target="media/image88.png"/><Relationship Id="rId119" Type="http://schemas.openxmlformats.org/officeDocument/2006/relationships/image" Target="media/image93.png"/><Relationship Id="rId44" Type="http://schemas.openxmlformats.org/officeDocument/2006/relationships/image" Target="media/image19.png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81" Type="http://schemas.openxmlformats.org/officeDocument/2006/relationships/image" Target="media/image56.png"/><Relationship Id="rId86" Type="http://schemas.openxmlformats.org/officeDocument/2006/relationships/image" Target="media/image61.png"/><Relationship Id="rId130" Type="http://schemas.openxmlformats.org/officeDocument/2006/relationships/image" Target="media/image104.png"/><Relationship Id="rId135" Type="http://schemas.openxmlformats.org/officeDocument/2006/relationships/image" Target="media/image109.png"/><Relationship Id="rId151" Type="http://schemas.openxmlformats.org/officeDocument/2006/relationships/image" Target="media/image125.png"/><Relationship Id="rId156" Type="http://schemas.openxmlformats.org/officeDocument/2006/relationships/image" Target="media/image130.png"/><Relationship Id="rId13" Type="http://schemas.openxmlformats.org/officeDocument/2006/relationships/hyperlink" Target="https://creativecommons.org/licenses/by-nc-sa/4.0/" TargetMode="External"/><Relationship Id="rId18" Type="http://schemas.openxmlformats.org/officeDocument/2006/relationships/header" Target="header2.xml"/><Relationship Id="rId39" Type="http://schemas.openxmlformats.org/officeDocument/2006/relationships/image" Target="media/image14.png"/><Relationship Id="rId109" Type="http://schemas.openxmlformats.org/officeDocument/2006/relationships/image" Target="media/image83.png"/><Relationship Id="rId34" Type="http://schemas.openxmlformats.org/officeDocument/2006/relationships/image" Target="media/image9.png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76" Type="http://schemas.openxmlformats.org/officeDocument/2006/relationships/image" Target="media/image51.png"/><Relationship Id="rId97" Type="http://schemas.openxmlformats.org/officeDocument/2006/relationships/image" Target="media/image71.png"/><Relationship Id="rId104" Type="http://schemas.openxmlformats.org/officeDocument/2006/relationships/image" Target="media/image78.png"/><Relationship Id="rId120" Type="http://schemas.openxmlformats.org/officeDocument/2006/relationships/image" Target="media/image94.png"/><Relationship Id="rId125" Type="http://schemas.openxmlformats.org/officeDocument/2006/relationships/image" Target="media/image99.png"/><Relationship Id="rId141" Type="http://schemas.openxmlformats.org/officeDocument/2006/relationships/image" Target="media/image115.png"/><Relationship Id="rId146" Type="http://schemas.openxmlformats.org/officeDocument/2006/relationships/image" Target="media/image120.png"/><Relationship Id="rId7" Type="http://schemas.openxmlformats.org/officeDocument/2006/relationships/settings" Target="settings.xml"/><Relationship Id="rId71" Type="http://schemas.openxmlformats.org/officeDocument/2006/relationships/image" Target="media/image46.png"/><Relationship Id="rId92" Type="http://schemas.openxmlformats.org/officeDocument/2006/relationships/image" Target="media/image67.png"/><Relationship Id="rId2" Type="http://schemas.openxmlformats.org/officeDocument/2006/relationships/customXml" Target="../customXml/item2.xml"/><Relationship Id="rId29" Type="http://schemas.openxmlformats.org/officeDocument/2006/relationships/hyperlink" Target="https://nias.gov.hr/Authentication/Step2" TargetMode="External"/><Relationship Id="rId24" Type="http://schemas.openxmlformats.org/officeDocument/2006/relationships/hyperlink" Target="https://gov.hr/" TargetMode="External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66" Type="http://schemas.openxmlformats.org/officeDocument/2006/relationships/image" Target="media/image41.png"/><Relationship Id="rId87" Type="http://schemas.openxmlformats.org/officeDocument/2006/relationships/image" Target="media/image62.png"/><Relationship Id="rId110" Type="http://schemas.openxmlformats.org/officeDocument/2006/relationships/image" Target="media/image84.png"/><Relationship Id="rId115" Type="http://schemas.openxmlformats.org/officeDocument/2006/relationships/image" Target="media/image89.png"/><Relationship Id="rId131" Type="http://schemas.openxmlformats.org/officeDocument/2006/relationships/image" Target="media/image105.png"/><Relationship Id="rId136" Type="http://schemas.openxmlformats.org/officeDocument/2006/relationships/image" Target="media/image110.png"/><Relationship Id="rId157" Type="http://schemas.openxmlformats.org/officeDocument/2006/relationships/image" Target="media/image131.png"/><Relationship Id="rId61" Type="http://schemas.openxmlformats.org/officeDocument/2006/relationships/image" Target="media/image36.png"/><Relationship Id="rId82" Type="http://schemas.openxmlformats.org/officeDocument/2006/relationships/image" Target="media/image57.png"/><Relationship Id="rId152" Type="http://schemas.openxmlformats.org/officeDocument/2006/relationships/image" Target="media/image126.png"/><Relationship Id="rId19" Type="http://schemas.openxmlformats.org/officeDocument/2006/relationships/footer" Target="footer2.xml"/><Relationship Id="rId14" Type="http://schemas.openxmlformats.org/officeDocument/2006/relationships/hyperlink" Target="https://rdd.gov.hr/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10.png"/><Relationship Id="rId56" Type="http://schemas.openxmlformats.org/officeDocument/2006/relationships/image" Target="media/image31.png"/><Relationship Id="rId77" Type="http://schemas.openxmlformats.org/officeDocument/2006/relationships/image" Target="media/image52.png"/><Relationship Id="rId100" Type="http://schemas.openxmlformats.org/officeDocument/2006/relationships/image" Target="media/image74.png"/><Relationship Id="rId105" Type="http://schemas.openxmlformats.org/officeDocument/2006/relationships/image" Target="media/image79.png"/><Relationship Id="rId126" Type="http://schemas.openxmlformats.org/officeDocument/2006/relationships/image" Target="media/image100.png"/><Relationship Id="rId147" Type="http://schemas.openxmlformats.org/officeDocument/2006/relationships/image" Target="media/image121.png"/><Relationship Id="rId8" Type="http://schemas.openxmlformats.org/officeDocument/2006/relationships/webSettings" Target="webSettings.xml"/><Relationship Id="rId51" Type="http://schemas.openxmlformats.org/officeDocument/2006/relationships/image" Target="media/image26.png"/><Relationship Id="rId72" Type="http://schemas.openxmlformats.org/officeDocument/2006/relationships/image" Target="media/image47.png"/><Relationship Id="rId93" Type="http://schemas.openxmlformats.org/officeDocument/2006/relationships/hyperlink" Target="https://www.ncvvo.hr/pravilnik-o-polaganju-drzavne-mature-2/" TargetMode="External"/><Relationship Id="rId98" Type="http://schemas.openxmlformats.org/officeDocument/2006/relationships/image" Target="media/image72.png"/><Relationship Id="rId121" Type="http://schemas.openxmlformats.org/officeDocument/2006/relationships/image" Target="media/image95.png"/><Relationship Id="rId142" Type="http://schemas.openxmlformats.org/officeDocument/2006/relationships/image" Target="media/image116.png"/><Relationship Id="rId3" Type="http://schemas.openxmlformats.org/officeDocument/2006/relationships/customXml" Target="../customXml/item3.xml"/><Relationship Id="rId25" Type="http://schemas.openxmlformats.org/officeDocument/2006/relationships/hyperlink" Target="https://narodne-novine.nn.hr/clanci/sluzbeni/2011_05_53_1174.html" TargetMode="External"/><Relationship Id="rId46" Type="http://schemas.openxmlformats.org/officeDocument/2006/relationships/image" Target="media/image21.png"/><Relationship Id="rId67" Type="http://schemas.openxmlformats.org/officeDocument/2006/relationships/image" Target="media/image42.png"/><Relationship Id="rId116" Type="http://schemas.openxmlformats.org/officeDocument/2006/relationships/image" Target="media/image90.png"/><Relationship Id="rId137" Type="http://schemas.openxmlformats.org/officeDocument/2006/relationships/image" Target="media/image111.png"/><Relationship Id="rId158" Type="http://schemas.openxmlformats.org/officeDocument/2006/relationships/header" Target="header3.xml"/><Relationship Id="rId20" Type="http://schemas.openxmlformats.org/officeDocument/2006/relationships/comments" Target="comments.xml"/><Relationship Id="rId41" Type="http://schemas.openxmlformats.org/officeDocument/2006/relationships/image" Target="media/image16.png"/><Relationship Id="rId62" Type="http://schemas.openxmlformats.org/officeDocument/2006/relationships/image" Target="media/image37.png"/><Relationship Id="rId83" Type="http://schemas.openxmlformats.org/officeDocument/2006/relationships/image" Target="media/image58.png"/><Relationship Id="rId88" Type="http://schemas.openxmlformats.org/officeDocument/2006/relationships/image" Target="media/image63.png"/><Relationship Id="rId111" Type="http://schemas.openxmlformats.org/officeDocument/2006/relationships/image" Target="media/image85.png"/><Relationship Id="rId132" Type="http://schemas.openxmlformats.org/officeDocument/2006/relationships/image" Target="media/image106.png"/><Relationship Id="rId153" Type="http://schemas.openxmlformats.org/officeDocument/2006/relationships/image" Target="media/image127.png"/><Relationship Id="rId15" Type="http://schemas.openxmlformats.org/officeDocument/2006/relationships/hyperlink" Target="http://www.strukturnifondovi.hr/" TargetMode="External"/><Relationship Id="rId36" Type="http://schemas.openxmlformats.org/officeDocument/2006/relationships/image" Target="media/image11.emf"/><Relationship Id="rId57" Type="http://schemas.openxmlformats.org/officeDocument/2006/relationships/image" Target="media/image32.png"/><Relationship Id="rId106" Type="http://schemas.openxmlformats.org/officeDocument/2006/relationships/image" Target="media/image80.png"/><Relationship Id="rId127" Type="http://schemas.openxmlformats.org/officeDocument/2006/relationships/image" Target="media/image101.png"/><Relationship Id="rId10" Type="http://schemas.openxmlformats.org/officeDocument/2006/relationships/endnotes" Target="endnotes.xml"/><Relationship Id="rId31" Type="http://schemas.openxmlformats.org/officeDocument/2006/relationships/image" Target="media/image8.png"/><Relationship Id="rId52" Type="http://schemas.openxmlformats.org/officeDocument/2006/relationships/image" Target="media/image27.png"/><Relationship Id="rId73" Type="http://schemas.openxmlformats.org/officeDocument/2006/relationships/image" Target="media/image48.png"/><Relationship Id="rId78" Type="http://schemas.openxmlformats.org/officeDocument/2006/relationships/image" Target="media/image53.png"/><Relationship Id="rId94" Type="http://schemas.openxmlformats.org/officeDocument/2006/relationships/image" Target="media/image68.png"/><Relationship Id="rId99" Type="http://schemas.openxmlformats.org/officeDocument/2006/relationships/image" Target="media/image73.png"/><Relationship Id="rId101" Type="http://schemas.openxmlformats.org/officeDocument/2006/relationships/image" Target="media/image75.png"/><Relationship Id="rId122" Type="http://schemas.openxmlformats.org/officeDocument/2006/relationships/image" Target="media/image96.png"/><Relationship Id="rId143" Type="http://schemas.openxmlformats.org/officeDocument/2006/relationships/image" Target="media/image117.png"/><Relationship Id="rId148" Type="http://schemas.openxmlformats.org/officeDocument/2006/relationships/image" Target="media/image12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hyperlink" Target="https://drzavnamaturaadmin.e-upisi.hr" TargetMode="External"/><Relationship Id="rId47" Type="http://schemas.openxmlformats.org/officeDocument/2006/relationships/image" Target="media/image22.png"/><Relationship Id="rId68" Type="http://schemas.openxmlformats.org/officeDocument/2006/relationships/image" Target="media/image43.png"/><Relationship Id="rId89" Type="http://schemas.openxmlformats.org/officeDocument/2006/relationships/image" Target="media/image64.png"/><Relationship Id="rId112" Type="http://schemas.openxmlformats.org/officeDocument/2006/relationships/image" Target="media/image86.png"/><Relationship Id="rId133" Type="http://schemas.openxmlformats.org/officeDocument/2006/relationships/image" Target="media/image107.png"/><Relationship Id="rId154" Type="http://schemas.openxmlformats.org/officeDocument/2006/relationships/image" Target="media/image128.png"/><Relationship Id="rId16" Type="http://schemas.openxmlformats.org/officeDocument/2006/relationships/header" Target="header1.xml"/><Relationship Id="rId37" Type="http://schemas.openxmlformats.org/officeDocument/2006/relationships/image" Target="media/image12.png"/><Relationship Id="rId58" Type="http://schemas.openxmlformats.org/officeDocument/2006/relationships/image" Target="media/image33.png"/><Relationship Id="rId79" Type="http://schemas.openxmlformats.org/officeDocument/2006/relationships/image" Target="media/image54.png"/><Relationship Id="rId102" Type="http://schemas.openxmlformats.org/officeDocument/2006/relationships/image" Target="media/image76.png"/><Relationship Id="rId123" Type="http://schemas.openxmlformats.org/officeDocument/2006/relationships/image" Target="media/image97.png"/><Relationship Id="rId144" Type="http://schemas.openxmlformats.org/officeDocument/2006/relationships/image" Target="media/image118.png"/><Relationship Id="rId90" Type="http://schemas.openxmlformats.org/officeDocument/2006/relationships/image" Target="media/image65.png"/><Relationship Id="rId27" Type="http://schemas.openxmlformats.org/officeDocument/2006/relationships/hyperlink" Target="https://admin.e-upisi.hr" TargetMode="External"/><Relationship Id="rId48" Type="http://schemas.openxmlformats.org/officeDocument/2006/relationships/image" Target="media/image23.png"/><Relationship Id="rId69" Type="http://schemas.openxmlformats.org/officeDocument/2006/relationships/image" Target="media/image44.png"/><Relationship Id="rId113" Type="http://schemas.openxmlformats.org/officeDocument/2006/relationships/image" Target="media/image87.png"/><Relationship Id="rId134" Type="http://schemas.openxmlformats.org/officeDocument/2006/relationships/image" Target="media/image108.png"/><Relationship Id="rId80" Type="http://schemas.openxmlformats.org/officeDocument/2006/relationships/image" Target="media/image55.png"/><Relationship Id="rId155" Type="http://schemas.openxmlformats.org/officeDocument/2006/relationships/image" Target="media/image129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.belin\Downloads\(2)%20Predlo&#382;ak%20za%20priru&#269;nike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48310650-aa6e-4eb6-9b49-65414a707ed8" xsi:nil="true"/>
    <SharedWithUsers xmlns="729807ee-b54e-4b38-884c-ef80956f0a9a">
      <UserInfo>
        <DisplayName>e-Upisi- Edukacija - Algebra Vlasnici</DisplayName>
        <AccountId>7</AccountId>
        <AccountType/>
      </UserInfo>
    </SharedWithUsers>
    <TaxCatchAll xmlns="729807ee-b54e-4b38-884c-ef80956f0a9a" xsi:nil="true"/>
    <lcf76f155ced4ddcb4097134ff3c332f xmlns="48310650-aa6e-4eb6-9b49-65414a707ed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B6E6DF882E4441A2BB242ACB344DD5" ma:contentTypeVersion="16" ma:contentTypeDescription="Create a new document." ma:contentTypeScope="" ma:versionID="2dfbf7897a429f5cf186ddf62b96617a">
  <xsd:schema xmlns:xsd="http://www.w3.org/2001/XMLSchema" xmlns:xs="http://www.w3.org/2001/XMLSchema" xmlns:p="http://schemas.microsoft.com/office/2006/metadata/properties" xmlns:ns2="48310650-aa6e-4eb6-9b49-65414a707ed8" xmlns:ns3="729807ee-b54e-4b38-884c-ef80956f0a9a" targetNamespace="http://schemas.microsoft.com/office/2006/metadata/properties" ma:root="true" ma:fieldsID="75a3380831719434ce1985e94ff1439e" ns2:_="" ns3:_="">
    <xsd:import namespace="48310650-aa6e-4eb6-9b49-65414a707ed8"/>
    <xsd:import namespace="729807ee-b54e-4b38-884c-ef80956f0a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310650-aa6e-4eb6-9b49-65414a707e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d986ede-ccc4-4a57-b6a6-e316a042c0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9807ee-b54e-4b38-884c-ef80956f0a9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d652dbf-d014-4294-803e-0b722d048780}" ma:internalName="TaxCatchAll" ma:showField="CatchAllData" ma:web="729807ee-b54e-4b38-884c-ef80956f0a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968B21-3D53-4F4F-A868-E07EA9F1DAC8}">
  <ds:schemaRefs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dcmitype/"/>
    <ds:schemaRef ds:uri="92f2276d-f643-4eb0-a936-dc21bc354203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42be1fdd-8303-41d8-8d8c-402b9889a67a"/>
  </ds:schemaRefs>
</ds:datastoreItem>
</file>

<file path=customXml/itemProps2.xml><?xml version="1.0" encoding="utf-8"?>
<ds:datastoreItem xmlns:ds="http://schemas.openxmlformats.org/officeDocument/2006/customXml" ds:itemID="{62DAAE77-2FDE-40EB-B6BF-FF48F5B58F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7FC82C-2441-4080-8165-41C6EEBE9F3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13C3F86-9AC4-4FF1-B76F-9E422E76646E}"/>
</file>

<file path=docProps/app.xml><?xml version="1.0" encoding="utf-8"?>
<Properties xmlns="http://schemas.openxmlformats.org/officeDocument/2006/extended-properties" xmlns:vt="http://schemas.openxmlformats.org/officeDocument/2006/docPropsVTypes">
  <Template>(2) Predložak za priručnike</Template>
  <TotalTime>1</TotalTime>
  <Pages>56</Pages>
  <Words>7388</Words>
  <Characters>43885</Characters>
  <Application>Microsoft Office Word</Application>
  <DocSecurity>0</DocSecurity>
  <Lines>1125</Lines>
  <Paragraphs>582</Paragraphs>
  <ScaleCrop>false</ScaleCrop>
  <Company/>
  <LinksUpToDate>false</LinksUpToDate>
  <CharactersWithSpaces>50691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Belin</dc:creator>
  <cp:lastModifiedBy>Mojca Makovac</cp:lastModifiedBy>
  <cp:revision>2</cp:revision>
  <cp:lastPrinted>2012-09-26T08:21:00Z</cp:lastPrinted>
  <dcterms:created xsi:type="dcterms:W3CDTF">2023-03-09T10:50:00Z</dcterms:created>
  <dcterms:modified xsi:type="dcterms:W3CDTF">2023-03-09T10:50:00Z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0x010100C6B6E6DF882E4441A2BB242ACB344DD5</vt:lpwstr>
  </property>
  <property fmtid="{D5CDD505-2E9C-101B-9397-08002B2CF9AE}" pid="3" name="MediaServiceImageTags">
    <vt:lpwstr/>
  </property>
  <property fmtid="{D5CDD505-2E9C-101B-9397-08002B2CF9AE}" pid="4" name="Order">
    <vt:r8>95300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SourceUrl">
    <vt:lpwstr/>
  </property>
  <property fmtid="{D5CDD505-2E9C-101B-9397-08002B2CF9AE}" pid="12" name="_SharedFileIndex">
    <vt:lpwstr/>
  </property>
</Properties>
</file>