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F81BD" w:themeColor="accent1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14:paraId="1FB482B8" w14:textId="006F271C" w:rsidR="00DC440D" w:rsidRDefault="00DC440D" w:rsidP="00DC440D">
          <w:pPr>
            <w:pStyle w:val="Bezproreda"/>
            <w:spacing w:before="600" w:after="240"/>
            <w:jc w:val="both"/>
            <w:rPr>
              <w:b/>
              <w:bCs/>
            </w:rPr>
          </w:pPr>
          <w:r w:rsidRPr="00C26DEA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58241" behindDoc="0" locked="0" layoutInCell="1" allowOverlap="1" wp14:anchorId="35D25619" wp14:editId="783FFD6F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944880"/>
                    <wp:effectExtent l="0" t="0" r="15875" b="2667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944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E014AD" w14:textId="241601C2" w:rsidR="001407C5" w:rsidRDefault="001407C5" w:rsidP="00DC440D">
                                <w:pPr>
                                  <w:pStyle w:val="Opisslike"/>
                                  <w:spacing w:before="0" w:after="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Upute za korisnike:</w:t>
                                </w:r>
                                <w:r w:rsidR="00A31E39"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3024A8DC" w14:textId="60596CFE" w:rsidR="001407C5" w:rsidRPr="00C26DEA" w:rsidRDefault="001407C5" w:rsidP="00DC440D">
                                <w:pPr>
                                  <w:pStyle w:val="Opisslike"/>
                                  <w:spacing w:before="0" w:after="0"/>
                                  <w:ind w:left="2124" w:right="1361" w:firstLine="708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</w:t>
                                </w:r>
                                <w:r w:rsidRPr="00771781">
                                  <w:rPr>
                                    <w:iCs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Online</w:t>
                                </w:r>
                                <w:r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upisi u osnovne škole</w:t>
                                </w: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</w:p>
                              <w:p w14:paraId="096EC097" w14:textId="77777777" w:rsidR="001407C5" w:rsidRPr="00C26DEA" w:rsidRDefault="001407C5" w:rsidP="00DC440D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D25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465.5pt;width:597.25pt;height:74.4pt;z-index:251658241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" strokecolor="#4f81bd [3204]" strokeweight="1.5pt">
                    <v:stroke dashstyle="longDashDot"/>
                    <v:textbox>
                      <w:txbxContent>
                        <w:p w14:paraId="21E014AD" w14:textId="241601C2" w:rsidR="001407C5" w:rsidRDefault="001407C5" w:rsidP="00DC440D">
                          <w:pPr>
                            <w:pStyle w:val="Opisslike"/>
                            <w:spacing w:before="0" w:after="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Upute za korisnike:</w:t>
                          </w:r>
                          <w:r w:rsidR="00A31E39"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3024A8DC" w14:textId="60596CFE" w:rsidR="001407C5" w:rsidRPr="00C26DEA" w:rsidRDefault="001407C5" w:rsidP="00DC440D">
                          <w:pPr>
                            <w:pStyle w:val="Opisslike"/>
                            <w:spacing w:before="0" w:after="0"/>
                            <w:ind w:left="2124" w:right="1361" w:firstLine="708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</w:t>
                          </w:r>
                          <w:r w:rsidRPr="00771781">
                            <w:rPr>
                              <w:iCs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Online</w:t>
                          </w:r>
                          <w:r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upisi u osnovne škole</w:t>
                          </w: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</w:p>
                        <w:p w14:paraId="096EC097" w14:textId="77777777" w:rsidR="001407C5" w:rsidRPr="00C26DEA" w:rsidRDefault="001407C5" w:rsidP="00DC440D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8240" behindDoc="0" locked="0" layoutInCell="1" allowOverlap="1" wp14:anchorId="1B59D9B2" wp14:editId="61013C8E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Reetkatablice"/>
            <w:tblpPr w:leftFromText="180" w:rightFromText="180" w:vertAnchor="text" w:horzAnchor="margin" w:tblpY="-1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="00DC440D" w:rsidRPr="007052A3" w14:paraId="26F3D898" w14:textId="77777777" w:rsidTr="0063660F">
            <w:tc>
              <w:tcPr>
                <w:tcW w:w="2253" w:type="dxa"/>
              </w:tcPr>
              <w:p w14:paraId="6B07905A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8242" behindDoc="0" locked="0" layoutInCell="1" allowOverlap="1" wp14:anchorId="077D0AF3" wp14:editId="6319CD50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14:paraId="1C39BFCA" w14:textId="7E8C122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>Ovo djelo dano</w:t>
                </w:r>
                <w:r w:rsidR="007500D2">
                  <w:rPr>
                    <w:rFonts w:ascii="Arial" w:hAnsi="Arial" w:cs="Arial"/>
                    <w:sz w:val="22"/>
                  </w:rPr>
                  <w:t xml:space="preserve"> je</w:t>
                </w:r>
                <w:r w:rsidRPr="007052A3">
                  <w:rPr>
                    <w:rFonts w:ascii="Arial" w:hAnsi="Arial" w:cs="Arial"/>
                    <w:sz w:val="22"/>
                  </w:rPr>
                  <w:t xml:space="preserve"> na korištenje pod licencom </w:t>
                </w:r>
                <w:hyperlink r:id="rId13"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Creative </w:t>
                  </w:r>
                  <w:proofErr w:type="spellStart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>Commons</w:t>
                  </w:r>
                  <w:proofErr w:type="spellEnd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232BFFAC" w14:textId="77777777" w:rsidR="00DC440D" w:rsidRDefault="004040BA" w:rsidP="00DC440D">
          <w:pPr>
            <w:pStyle w:val="Bezproreda"/>
            <w:jc w:val="both"/>
            <w:rPr>
              <w:b/>
              <w:bCs/>
            </w:rPr>
          </w:pPr>
        </w:p>
      </w:sdtContent>
    </w:sdt>
    <w:p w14:paraId="7A50A53C" w14:textId="40A6E153" w:rsidR="00DC440D" w:rsidRPr="00DC440D" w:rsidRDefault="00DC440D" w:rsidP="00DC440D">
      <w:pPr>
        <w:pStyle w:val="Bezproreda"/>
        <w:jc w:val="both"/>
        <w:rPr>
          <w:b/>
          <w:bCs/>
        </w:rPr>
      </w:pPr>
      <w:proofErr w:type="spellStart"/>
      <w:r w:rsidRPr="00CB18FD">
        <w:rPr>
          <w:rFonts w:ascii="Arial" w:hAnsi="Arial" w:cs="Arial"/>
          <w:b/>
          <w:bCs/>
          <w:sz w:val="28"/>
        </w:rPr>
        <w:t>Impresum</w:t>
      </w:r>
      <w:proofErr w:type="spellEnd"/>
    </w:p>
    <w:p w14:paraId="02DFEFD4" w14:textId="77777777" w:rsidR="00DC440D" w:rsidRDefault="00DC440D" w:rsidP="00DC440D"/>
    <w:p w14:paraId="64004366" w14:textId="3DD1001D" w:rsidR="00DC440D" w:rsidRDefault="00DC440D" w:rsidP="00DC440D">
      <w:r>
        <w:t xml:space="preserve">Projekt: „e-Upisi: </w:t>
      </w:r>
      <w:r w:rsidRPr="2C58139A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>
        <w:t>“</w:t>
      </w:r>
    </w:p>
    <w:p w14:paraId="217CB883" w14:textId="1D098390" w:rsidR="2C58139A" w:rsidRDefault="2C58139A" w:rsidP="2C58139A"/>
    <w:p w14:paraId="10713D00" w14:textId="4AF4CDD7" w:rsidR="5D499A71" w:rsidRDefault="5D499A71" w:rsidP="2C58139A">
      <w:pPr>
        <w:spacing w:before="0" w:after="0"/>
        <w:rPr>
          <w:rFonts w:eastAsia="Arial"/>
        </w:rPr>
      </w:pPr>
      <w:r w:rsidRPr="2C58139A">
        <w:rPr>
          <w:rStyle w:val="normaltextrun"/>
          <w:rFonts w:eastAsia="Arial"/>
          <w:color w:val="000000" w:themeColor="text1"/>
        </w:rPr>
        <w:t>Nositelj projekta: Središnji državni ured za razvoj digitalnog društva </w:t>
      </w:r>
    </w:p>
    <w:p w14:paraId="6C8312DD" w14:textId="7E764ADC" w:rsidR="2C58139A" w:rsidRDefault="2C58139A" w:rsidP="2C58139A">
      <w:pPr>
        <w:spacing w:before="0" w:after="0"/>
        <w:rPr>
          <w:rStyle w:val="normaltextrun"/>
          <w:rFonts w:eastAsia="Arial"/>
          <w:color w:val="000000" w:themeColor="text1"/>
        </w:rPr>
      </w:pPr>
    </w:p>
    <w:p w14:paraId="5519439D" w14:textId="4B15598C" w:rsidR="00DC440D" w:rsidRDefault="00DC440D" w:rsidP="003A1BD2">
      <w:pPr>
        <w:spacing w:before="0" w:after="0"/>
      </w:pPr>
      <w:r>
        <w:t xml:space="preserve">Urednica: Ana Belin Šimić </w:t>
      </w:r>
    </w:p>
    <w:p w14:paraId="4543C776" w14:textId="77777777" w:rsidR="00DC440D" w:rsidRDefault="00DC440D" w:rsidP="003A1BD2">
      <w:pPr>
        <w:spacing w:before="0" w:after="0"/>
      </w:pPr>
      <w:r>
        <w:t>Autorica: Adrijana Leko</w:t>
      </w:r>
    </w:p>
    <w:p w14:paraId="5447C325" w14:textId="3213BD8C" w:rsidR="00DC440D" w:rsidRDefault="00DC440D" w:rsidP="003A1BD2">
      <w:pPr>
        <w:spacing w:before="0" w:after="0"/>
      </w:pPr>
      <w:r>
        <w:t>Lektorica</w:t>
      </w:r>
      <w:r w:rsidR="006932D3">
        <w:t xml:space="preserve">: Nikolina Marinić </w:t>
      </w:r>
    </w:p>
    <w:p w14:paraId="60165501" w14:textId="77777777" w:rsidR="00DC440D" w:rsidRDefault="00DC440D" w:rsidP="003A1BD2">
      <w:pPr>
        <w:spacing w:before="0" w:after="0"/>
      </w:pPr>
      <w:r>
        <w:t xml:space="preserve">Priprema teksta, prijelom i tisak: Algebra </w:t>
      </w:r>
    </w:p>
    <w:p w14:paraId="53C7FD26" w14:textId="77777777" w:rsidR="00DC440D" w:rsidRDefault="00DC440D" w:rsidP="00DC440D"/>
    <w:p w14:paraId="3A478953" w14:textId="32C5BB98" w:rsidR="00DC440D" w:rsidRDefault="00463016" w:rsidP="00DC440D">
      <w:r>
        <w:t>Zagreb, veljača</w:t>
      </w:r>
      <w:r w:rsidR="000904E3">
        <w:t xml:space="preserve"> </w:t>
      </w:r>
      <w:r w:rsidR="00780A03">
        <w:t>2023</w:t>
      </w:r>
      <w:r w:rsidR="00DC440D">
        <w:t xml:space="preserve">. </w:t>
      </w:r>
    </w:p>
    <w:p w14:paraId="5C97530B" w14:textId="1C4AE6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Korisnička podr</w:t>
      </w:r>
      <w:r w:rsidRPr="2C58139A">
        <w:rPr>
          <w:rStyle w:val="normaltextrun"/>
          <w:rFonts w:ascii="Segoe UI" w:eastAsia="Segoe UI" w:hAnsi="Segoe UI" w:cs="Segoe UI"/>
          <w:color w:val="000000" w:themeColor="text1"/>
        </w:rPr>
        <w:t>ška</w:t>
      </w:r>
      <w:r w:rsidRPr="2C58139A">
        <w:rPr>
          <w:rStyle w:val="normaltextrun"/>
          <w:rFonts w:eastAsia="Arial"/>
          <w:color w:val="000000" w:themeColor="text1"/>
        </w:rPr>
        <w:t>: </w:t>
      </w:r>
    </w:p>
    <w:p w14:paraId="4FC27741" w14:textId="4D1FC0E1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Adresa e-pošte: </w:t>
      </w:r>
      <w:hyperlink r:id="rId14">
        <w:r w:rsidRPr="2C58139A">
          <w:rPr>
            <w:rStyle w:val="Hiperveza"/>
            <w:rFonts w:eastAsia="Arial"/>
          </w:rPr>
          <w:t>helpdesk@skole.hr</w:t>
        </w:r>
      </w:hyperlink>
      <w:r w:rsidR="00A31E39">
        <w:rPr>
          <w:rStyle w:val="normaltextrun"/>
          <w:rFonts w:eastAsia="Arial"/>
          <w:color w:val="000000" w:themeColor="text1"/>
        </w:rPr>
        <w:t xml:space="preserve"> </w:t>
      </w:r>
    </w:p>
    <w:p w14:paraId="6329D5C3" w14:textId="262CCAD1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6661 500</w:t>
      </w:r>
      <w:r w:rsidR="00A31E39">
        <w:rPr>
          <w:rStyle w:val="normaltextrun"/>
          <w:rFonts w:eastAsia="Arial"/>
          <w:color w:val="000000" w:themeColor="text1"/>
        </w:rPr>
        <w:t xml:space="preserve"> </w:t>
      </w:r>
    </w:p>
    <w:p w14:paraId="6C621742" w14:textId="308EBCA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4F9142E3" w14:textId="238B94A1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 xml:space="preserve">Korisnik: </w:t>
      </w:r>
    </w:p>
    <w:p w14:paraId="2E4E943C" w14:textId="548B732C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Središnji državni ured za razvoj digitalnog društva</w:t>
      </w:r>
    </w:p>
    <w:p w14:paraId="095F6C13" w14:textId="1068F745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Adresa: Ulica Ivana Lučića 8, 10 000 Zagreb</w:t>
      </w:r>
    </w:p>
    <w:p w14:paraId="7B58605B" w14:textId="6933F56E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Mrežno sjedište: </w:t>
      </w:r>
      <w:hyperlink r:id="rId15">
        <w:r w:rsidRPr="2C58139A">
          <w:rPr>
            <w:rStyle w:val="Hiperveza"/>
            <w:rFonts w:eastAsia="Arial"/>
          </w:rPr>
          <w:t>https://rdd.gov.hr</w:t>
        </w:r>
      </w:hyperlink>
    </w:p>
    <w:p w14:paraId="36D9AEB2" w14:textId="4820F498" w:rsidR="6176FCFC" w:rsidRDefault="6176FCFC" w:rsidP="2C58139A">
      <w:pPr>
        <w:spacing w:before="0" w:after="0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Telefon: +385 1 4400 840</w:t>
      </w:r>
    </w:p>
    <w:p w14:paraId="5A4385D7" w14:textId="1C1011F8" w:rsidR="2C58139A" w:rsidRDefault="2C58139A" w:rsidP="2C58139A">
      <w:pPr>
        <w:spacing w:before="0" w:after="0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3421D22E" w14:textId="196593A9" w:rsidR="6176FCFC" w:rsidRDefault="6176FCFC" w:rsidP="2C58139A">
      <w:pPr>
        <w:spacing w:before="0" w:after="0"/>
        <w:jc w:val="center"/>
        <w:rPr>
          <w:rFonts w:eastAsia="Arial"/>
          <w:color w:val="D13438"/>
        </w:rPr>
      </w:pPr>
      <w:r w:rsidRPr="2C58139A">
        <w:rPr>
          <w:rStyle w:val="eop"/>
          <w:rFonts w:eastAsia="Arial"/>
          <w:color w:val="D13438"/>
        </w:rPr>
        <w:t> </w:t>
      </w:r>
    </w:p>
    <w:p w14:paraId="6F727B29" w14:textId="634972D6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3C1CE784" w14:textId="6744132C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eop"/>
          <w:rFonts w:eastAsia="Arial"/>
          <w:color w:val="000000" w:themeColor="text1"/>
        </w:rPr>
        <w:t> </w:t>
      </w:r>
    </w:p>
    <w:p w14:paraId="0C05928C" w14:textId="61BBCD9A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Projekt je sufinancirala Europska unija iz Europskog socijalnog fonda. </w:t>
      </w:r>
    </w:p>
    <w:p w14:paraId="33E82E82" w14:textId="437AE836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 xml:space="preserve">Više informacija o EU fondovima možete pronaći na </w:t>
      </w:r>
      <w:r w:rsidR="00771781">
        <w:rPr>
          <w:rStyle w:val="normaltextrun"/>
          <w:rFonts w:eastAsia="Arial"/>
          <w:color w:val="000000" w:themeColor="text1"/>
        </w:rPr>
        <w:t xml:space="preserve">internetskim </w:t>
      </w:r>
      <w:r w:rsidRPr="2C58139A">
        <w:rPr>
          <w:rStyle w:val="normaltextrun"/>
          <w:rFonts w:eastAsia="Arial"/>
          <w:color w:val="000000" w:themeColor="text1"/>
        </w:rPr>
        <w:t xml:space="preserve">stranicama Ministarstva regionalnog razvoja i fondova Europske unije: </w:t>
      </w:r>
      <w:hyperlink r:id="rId16">
        <w:r w:rsidRPr="2C58139A">
          <w:rPr>
            <w:rStyle w:val="Hiperveza"/>
            <w:rFonts w:eastAsia="Arial"/>
          </w:rPr>
          <w:t>www.strukturnifondovi.hr</w:t>
        </w:r>
      </w:hyperlink>
      <w:r w:rsidRPr="2C58139A">
        <w:rPr>
          <w:rStyle w:val="normaltextrun"/>
          <w:rFonts w:eastAsia="Arial"/>
          <w:color w:val="000000" w:themeColor="text1"/>
        </w:rPr>
        <w:t>.</w:t>
      </w:r>
      <w:r w:rsidR="00A31E39">
        <w:rPr>
          <w:rStyle w:val="normaltextrun"/>
          <w:rFonts w:eastAsia="Arial"/>
          <w:color w:val="000000" w:themeColor="text1"/>
        </w:rPr>
        <w:t xml:space="preserve"> </w:t>
      </w:r>
    </w:p>
    <w:p w14:paraId="73C1B868" w14:textId="5F4707ED" w:rsidR="2C58139A" w:rsidRDefault="2C58139A" w:rsidP="2C58139A">
      <w:pPr>
        <w:spacing w:before="0" w:after="0"/>
        <w:jc w:val="center"/>
        <w:rPr>
          <w:rFonts w:eastAsia="Arial"/>
          <w:color w:val="000000" w:themeColor="text1"/>
        </w:rPr>
      </w:pPr>
    </w:p>
    <w:p w14:paraId="5C28070F" w14:textId="035A3F82" w:rsidR="6176FCFC" w:rsidRDefault="6176FCFC" w:rsidP="2C58139A">
      <w:pPr>
        <w:spacing w:before="0" w:after="0"/>
        <w:jc w:val="center"/>
        <w:rPr>
          <w:rFonts w:eastAsia="Arial"/>
          <w:color w:val="000000" w:themeColor="text1"/>
        </w:rPr>
      </w:pPr>
      <w:r w:rsidRPr="2C58139A">
        <w:rPr>
          <w:rStyle w:val="normaltextrun"/>
          <w:rFonts w:eastAsia="Arial"/>
          <w:color w:val="000000" w:themeColor="text1"/>
        </w:rPr>
        <w:t>Sadržaj publikacije isključiva je odgovornost Središnjeg državnog ureda za razvoj digitalnog društva.</w:t>
      </w:r>
    </w:p>
    <w:p w14:paraId="2CCD7F65" w14:textId="149630DC" w:rsidR="2C58139A" w:rsidRDefault="2C58139A" w:rsidP="2C58139A">
      <w:pPr>
        <w:jc w:val="center"/>
        <w:sectPr w:rsidR="2C58139A" w:rsidSect="00B700ED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418" w:right="1418" w:bottom="1418" w:left="1418" w:header="709" w:footer="964" w:gutter="0"/>
          <w:pgNumType w:start="0"/>
          <w:cols w:space="708"/>
          <w:titlePg/>
          <w:docGrid w:linePitch="360"/>
        </w:sectPr>
      </w:pPr>
    </w:p>
    <w:p w14:paraId="58216FB2" w14:textId="77777777" w:rsidR="00FC69BD" w:rsidRPr="00D10F2C" w:rsidRDefault="00392564" w:rsidP="00FD2212">
      <w:pPr>
        <w:rPr>
          <w:b/>
        </w:rPr>
      </w:pPr>
      <w:r w:rsidRPr="00D10F2C">
        <w:rPr>
          <w:b/>
          <w:bCs/>
        </w:rPr>
        <w:lastRenderedPageBreak/>
        <w:t>Sadržaj:</w:t>
      </w:r>
    </w:p>
    <w:p w14:paraId="3921C8E6" w14:textId="2E9CCE63" w:rsidR="00352F98" w:rsidRPr="00352F98" w:rsidRDefault="00CE1E66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szCs w:val="24"/>
        </w:rPr>
        <w:fldChar w:fldCharType="begin"/>
      </w:r>
      <w:r w:rsidR="00A604F0" w:rsidRPr="00352F98">
        <w:rPr>
          <w:rFonts w:ascii="Arial" w:hAnsi="Arial"/>
          <w:szCs w:val="24"/>
        </w:rPr>
        <w:instrText>TOC \o "1-5" \u</w:instrText>
      </w:r>
      <w:r w:rsidRPr="00352F98">
        <w:rPr>
          <w:rFonts w:ascii="Arial" w:hAnsi="Arial"/>
          <w:szCs w:val="24"/>
        </w:rPr>
        <w:fldChar w:fldCharType="separate"/>
      </w:r>
      <w:r w:rsidR="00352F98" w:rsidRPr="00352F98">
        <w:rPr>
          <w:rFonts w:ascii="Arial" w:hAnsi="Arial"/>
          <w:noProof/>
        </w:rPr>
        <w:t>Uvod</w:t>
      </w:r>
      <w:r w:rsidR="00352F98" w:rsidRPr="00352F98">
        <w:rPr>
          <w:rFonts w:ascii="Arial" w:hAnsi="Arial"/>
          <w:noProof/>
        </w:rPr>
        <w:tab/>
      </w:r>
      <w:r w:rsidR="00352F98" w:rsidRPr="00352F98">
        <w:rPr>
          <w:rFonts w:ascii="Arial" w:hAnsi="Arial"/>
          <w:noProof/>
        </w:rPr>
        <w:fldChar w:fldCharType="begin"/>
      </w:r>
      <w:r w:rsidR="00352F98" w:rsidRPr="00352F98">
        <w:rPr>
          <w:rFonts w:ascii="Arial" w:hAnsi="Arial"/>
          <w:noProof/>
        </w:rPr>
        <w:instrText xml:space="preserve"> PAGEREF _Toc126249439 \h </w:instrText>
      </w:r>
      <w:r w:rsidR="00352F98" w:rsidRPr="00352F98">
        <w:rPr>
          <w:rFonts w:ascii="Arial" w:hAnsi="Arial"/>
          <w:noProof/>
        </w:rPr>
      </w:r>
      <w:r w:rsidR="00352F98"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7</w:t>
      </w:r>
      <w:r w:rsidR="00352F98" w:rsidRPr="00352F98">
        <w:rPr>
          <w:rFonts w:ascii="Arial" w:hAnsi="Arial"/>
          <w:noProof/>
        </w:rPr>
        <w:fldChar w:fldCharType="end"/>
      </w:r>
    </w:p>
    <w:p w14:paraId="6024E5C3" w14:textId="1C2C26C2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Tehničke pretpostavke za korištenje aplikacije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_Toc126249440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7</w:t>
      </w:r>
      <w:r w:rsidRPr="00352F98">
        <w:rPr>
          <w:rFonts w:ascii="Arial" w:hAnsi="Arial"/>
          <w:noProof/>
        </w:rPr>
        <w:fldChar w:fldCharType="end"/>
      </w:r>
    </w:p>
    <w:p w14:paraId="028F4B40" w14:textId="3CE68E3A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Mogućnosti aplikacije/sustava iz perspektive roditelja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_Toc126249441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7</w:t>
      </w:r>
      <w:r w:rsidRPr="00352F98">
        <w:rPr>
          <w:rFonts w:ascii="Arial" w:hAnsi="Arial"/>
          <w:noProof/>
        </w:rPr>
        <w:fldChar w:fldCharType="end"/>
      </w:r>
    </w:p>
    <w:p w14:paraId="4E468ED2" w14:textId="1EC1D7AA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Prijava u sustav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_Toc126249442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7</w:t>
      </w:r>
      <w:r w:rsidRPr="00352F98">
        <w:rPr>
          <w:rFonts w:ascii="Arial" w:hAnsi="Arial"/>
          <w:noProof/>
        </w:rPr>
        <w:fldChar w:fldCharType="end"/>
      </w:r>
    </w:p>
    <w:p w14:paraId="03E1ED74" w14:textId="4E46EF31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Prijava kroz NIAS sustav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_Toc126249443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8</w:t>
      </w:r>
      <w:r w:rsidRPr="00352F98">
        <w:rPr>
          <w:rFonts w:ascii="Arial" w:hAnsi="Arial"/>
          <w:noProof/>
        </w:rPr>
        <w:fldChar w:fldCharType="end"/>
      </w:r>
    </w:p>
    <w:p w14:paraId="0D5F397C" w14:textId="168C91C0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Osnovni elementi korisničkog sučelja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_Toc126249444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9</w:t>
      </w:r>
      <w:r w:rsidRPr="00352F98">
        <w:rPr>
          <w:rFonts w:ascii="Arial" w:hAnsi="Arial"/>
          <w:noProof/>
        </w:rPr>
        <w:fldChar w:fldCharType="end"/>
      </w:r>
    </w:p>
    <w:p w14:paraId="192D0252" w14:textId="4FE29E90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Glavni izbornik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_Toc126249445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11</w:t>
      </w:r>
      <w:r w:rsidRPr="00352F98">
        <w:rPr>
          <w:rFonts w:ascii="Arial" w:hAnsi="Arial"/>
          <w:noProof/>
        </w:rPr>
        <w:fldChar w:fldCharType="end"/>
      </w:r>
    </w:p>
    <w:p w14:paraId="6EBEC712" w14:textId="7E42D967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Središnji dio sučelja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_Toc126249446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15</w:t>
      </w:r>
      <w:r w:rsidRPr="00352F98">
        <w:rPr>
          <w:rFonts w:ascii="Arial" w:hAnsi="Arial"/>
          <w:noProof/>
        </w:rPr>
        <w:fldChar w:fldCharType="end"/>
      </w:r>
    </w:p>
    <w:p w14:paraId="27E80217" w14:textId="10BB587A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Podnožje</w:t>
      </w:r>
      <w:r w:rsidR="00A31E39">
        <w:rPr>
          <w:rFonts w:ascii="Arial" w:hAnsi="Arial"/>
          <w:noProof/>
        </w:rPr>
        <w:t xml:space="preserve"> </w:t>
      </w:r>
      <w:r w:rsidRPr="00352F98">
        <w:rPr>
          <w:rFonts w:ascii="Arial" w:hAnsi="Arial"/>
          <w:noProof/>
        </w:rPr>
        <w:t>sučelja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_Toc126249447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15</w:t>
      </w:r>
      <w:r w:rsidRPr="00352F98">
        <w:rPr>
          <w:rFonts w:ascii="Arial" w:hAnsi="Arial"/>
          <w:noProof/>
        </w:rPr>
        <w:fldChar w:fldCharType="end"/>
      </w:r>
    </w:p>
    <w:p w14:paraId="0AA4EC46" w14:textId="2B87B638" w:rsidR="00352F98" w:rsidRPr="00352F98" w:rsidRDefault="00352F98">
      <w:pPr>
        <w:pStyle w:val="Sadraj4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Često postavljana pitanja i odgovori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_Toc126249448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15</w:t>
      </w:r>
      <w:r w:rsidRPr="00352F98">
        <w:rPr>
          <w:rFonts w:ascii="Arial" w:hAnsi="Arial"/>
          <w:noProof/>
        </w:rPr>
        <w:fldChar w:fldCharType="end"/>
      </w:r>
    </w:p>
    <w:p w14:paraId="7408EA94" w14:textId="41670EB2" w:rsidR="00352F98" w:rsidRPr="00352F98" w:rsidRDefault="00352F98">
      <w:pPr>
        <w:pStyle w:val="Sadraj4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Korisničke upute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_Toc126249449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16</w:t>
      </w:r>
      <w:r w:rsidRPr="00352F98">
        <w:rPr>
          <w:rFonts w:ascii="Arial" w:hAnsi="Arial"/>
          <w:noProof/>
        </w:rPr>
        <w:fldChar w:fldCharType="end"/>
      </w:r>
    </w:p>
    <w:p w14:paraId="151C35F7" w14:textId="37385731" w:rsidR="00352F98" w:rsidRPr="00352F98" w:rsidRDefault="00352F98">
      <w:pPr>
        <w:pStyle w:val="Sadraj4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Pomoć i podrška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_Toc126249450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16</w:t>
      </w:r>
      <w:r w:rsidRPr="00352F98">
        <w:rPr>
          <w:rFonts w:ascii="Arial" w:hAnsi="Arial"/>
          <w:noProof/>
        </w:rPr>
        <w:fldChar w:fldCharType="end"/>
      </w:r>
    </w:p>
    <w:p w14:paraId="764F047E" w14:textId="4C63CAD2" w:rsidR="00352F98" w:rsidRPr="00352F98" w:rsidRDefault="00352F98">
      <w:pPr>
        <w:pStyle w:val="Sadraj4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O programu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_Toc126249451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16</w:t>
      </w:r>
      <w:r w:rsidRPr="00352F98">
        <w:rPr>
          <w:rFonts w:ascii="Arial" w:hAnsi="Arial"/>
          <w:noProof/>
        </w:rPr>
        <w:fldChar w:fldCharType="end"/>
      </w:r>
    </w:p>
    <w:p w14:paraId="506C45B7" w14:textId="6A772BCC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Postupak redovnog upisa i redovnog upisa za djecu s teškoćama u razvoju u osnovnu školu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_Toc126249452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17</w:t>
      </w:r>
      <w:r w:rsidRPr="00352F98">
        <w:rPr>
          <w:rFonts w:ascii="Arial" w:hAnsi="Arial"/>
          <w:noProof/>
        </w:rPr>
        <w:fldChar w:fldCharType="end"/>
      </w:r>
    </w:p>
    <w:p w14:paraId="64BB65B4" w14:textId="159B81C2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Roditelj/skrbnik1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_Toc126249453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19</w:t>
      </w:r>
      <w:r w:rsidRPr="00352F98">
        <w:rPr>
          <w:rFonts w:ascii="Arial" w:hAnsi="Arial"/>
          <w:noProof/>
        </w:rPr>
        <w:fldChar w:fldCharType="end"/>
      </w:r>
    </w:p>
    <w:p w14:paraId="04399DA2" w14:textId="3438968D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Roditelj/skrbnik2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_Toc126249454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20</w:t>
      </w:r>
      <w:r w:rsidRPr="00352F98">
        <w:rPr>
          <w:rFonts w:ascii="Arial" w:hAnsi="Arial"/>
          <w:noProof/>
        </w:rPr>
        <w:fldChar w:fldCharType="end"/>
      </w:r>
    </w:p>
    <w:p w14:paraId="31611144" w14:textId="30A78593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djetetu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_Toc126249455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23</w:t>
      </w:r>
      <w:r w:rsidRPr="00352F98">
        <w:rPr>
          <w:rFonts w:ascii="Arial" w:hAnsi="Arial"/>
          <w:noProof/>
        </w:rPr>
        <w:fldChar w:fldCharType="end"/>
      </w:r>
    </w:p>
    <w:p w14:paraId="73E02721" w14:textId="3EE35194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Odabir osnovne škole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_Toc126249456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24</w:t>
      </w:r>
      <w:r w:rsidRPr="00352F98">
        <w:rPr>
          <w:rFonts w:ascii="Arial" w:hAnsi="Arial"/>
          <w:noProof/>
        </w:rPr>
        <w:fldChar w:fldCharType="end"/>
      </w:r>
    </w:p>
    <w:p w14:paraId="794A1D7D" w14:textId="48F914F8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Inicijalni upitnik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_Toc126249457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26</w:t>
      </w:r>
      <w:r w:rsidRPr="00352F98">
        <w:rPr>
          <w:rFonts w:ascii="Arial" w:hAnsi="Arial"/>
          <w:noProof/>
        </w:rPr>
        <w:fldChar w:fldCharType="end"/>
      </w:r>
    </w:p>
    <w:p w14:paraId="2B5A3208" w14:textId="027900A4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Prilaganje dokumentacije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_Toc126249458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34</w:t>
      </w:r>
      <w:r w:rsidRPr="00352F98">
        <w:rPr>
          <w:rFonts w:ascii="Arial" w:hAnsi="Arial"/>
          <w:noProof/>
        </w:rPr>
        <w:fldChar w:fldCharType="end"/>
      </w:r>
    </w:p>
    <w:p w14:paraId="3E3E2CDB" w14:textId="457DFD43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Potvrda zahtjeva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_Toc126249459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37</w:t>
      </w:r>
      <w:r w:rsidRPr="00352F98">
        <w:rPr>
          <w:rFonts w:ascii="Arial" w:hAnsi="Arial"/>
          <w:noProof/>
        </w:rPr>
        <w:fldChar w:fldCharType="end"/>
      </w:r>
    </w:p>
    <w:p w14:paraId="724BA020" w14:textId="2DE8BB48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Postupak prijevremenog upisa djece u osnovnu školu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_Toc126249460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39</w:t>
      </w:r>
      <w:r w:rsidRPr="00352F98">
        <w:rPr>
          <w:rFonts w:ascii="Arial" w:hAnsi="Arial"/>
          <w:noProof/>
        </w:rPr>
        <w:fldChar w:fldCharType="end"/>
      </w:r>
    </w:p>
    <w:p w14:paraId="5A4AF245" w14:textId="57075AD8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Roditelj/skrbnik1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_Toc126249461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40</w:t>
      </w:r>
      <w:r w:rsidRPr="00352F98">
        <w:rPr>
          <w:rFonts w:ascii="Arial" w:hAnsi="Arial"/>
          <w:noProof/>
        </w:rPr>
        <w:fldChar w:fldCharType="end"/>
      </w:r>
    </w:p>
    <w:p w14:paraId="083D2AA5" w14:textId="1980A533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Roditelj/skrbnik2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_Toc126249462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41</w:t>
      </w:r>
      <w:r w:rsidRPr="00352F98">
        <w:rPr>
          <w:rFonts w:ascii="Arial" w:hAnsi="Arial"/>
          <w:noProof/>
        </w:rPr>
        <w:fldChar w:fldCharType="end"/>
      </w:r>
    </w:p>
    <w:p w14:paraId="2D99ACCC" w14:textId="154D0F42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djetetu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_Toc126249463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44</w:t>
      </w:r>
      <w:r w:rsidRPr="00352F98">
        <w:rPr>
          <w:rFonts w:ascii="Arial" w:hAnsi="Arial"/>
          <w:noProof/>
        </w:rPr>
        <w:fldChar w:fldCharType="end"/>
      </w:r>
    </w:p>
    <w:p w14:paraId="7B86D211" w14:textId="1B175867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Inicijalni upitnik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_Toc126249464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45</w:t>
      </w:r>
      <w:r w:rsidRPr="00352F98">
        <w:rPr>
          <w:rFonts w:ascii="Arial" w:hAnsi="Arial"/>
          <w:noProof/>
        </w:rPr>
        <w:fldChar w:fldCharType="end"/>
      </w:r>
    </w:p>
    <w:p w14:paraId="7E35CCB5" w14:textId="4B88CBCF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Prilaganje dokumentacije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_Toc126249465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51</w:t>
      </w:r>
      <w:r w:rsidRPr="00352F98">
        <w:rPr>
          <w:rFonts w:ascii="Arial" w:hAnsi="Arial"/>
          <w:noProof/>
        </w:rPr>
        <w:fldChar w:fldCharType="end"/>
      </w:r>
    </w:p>
    <w:p w14:paraId="70FB49BE" w14:textId="41109844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Potvrda zahtjeva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_Toc126249466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52</w:t>
      </w:r>
      <w:r w:rsidRPr="00352F98">
        <w:rPr>
          <w:rFonts w:ascii="Arial" w:hAnsi="Arial"/>
          <w:noProof/>
        </w:rPr>
        <w:fldChar w:fldCharType="end"/>
      </w:r>
    </w:p>
    <w:p w14:paraId="7348DFF4" w14:textId="1D6C5276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Unos podataka o školi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_Toc126249467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53</w:t>
      </w:r>
      <w:r w:rsidRPr="00352F98">
        <w:rPr>
          <w:rFonts w:ascii="Arial" w:hAnsi="Arial"/>
          <w:noProof/>
        </w:rPr>
        <w:fldChar w:fldCharType="end"/>
      </w:r>
    </w:p>
    <w:p w14:paraId="4DC47D10" w14:textId="3BBB55CF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Postupak predaje zahtjeva za privremeno oslobađanje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_Toc126249468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56</w:t>
      </w:r>
      <w:r w:rsidRPr="00352F98">
        <w:rPr>
          <w:rFonts w:ascii="Arial" w:hAnsi="Arial"/>
          <w:noProof/>
        </w:rPr>
        <w:fldChar w:fldCharType="end"/>
      </w:r>
    </w:p>
    <w:p w14:paraId="05FEBE89" w14:textId="1B5F57C6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Roditelj/skrbnik1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_Toc126249469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57</w:t>
      </w:r>
      <w:r w:rsidRPr="00352F98">
        <w:rPr>
          <w:rFonts w:ascii="Arial" w:hAnsi="Arial"/>
          <w:noProof/>
        </w:rPr>
        <w:fldChar w:fldCharType="end"/>
      </w:r>
    </w:p>
    <w:p w14:paraId="18E03A94" w14:textId="0FC221A9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roditelju: Roditelj/skrbnik2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_Toc126249470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59</w:t>
      </w:r>
      <w:r w:rsidRPr="00352F98">
        <w:rPr>
          <w:rFonts w:ascii="Arial" w:hAnsi="Arial"/>
          <w:noProof/>
        </w:rPr>
        <w:fldChar w:fldCharType="end"/>
      </w:r>
    </w:p>
    <w:p w14:paraId="6D340B11" w14:textId="6EF304F0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Podaci o djetetu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_Toc126249471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61</w:t>
      </w:r>
      <w:r w:rsidRPr="00352F98">
        <w:rPr>
          <w:rFonts w:ascii="Arial" w:hAnsi="Arial"/>
          <w:noProof/>
        </w:rPr>
        <w:fldChar w:fldCharType="end"/>
      </w:r>
    </w:p>
    <w:p w14:paraId="00997A13" w14:textId="41D63E25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Prilaganje dokumentacije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_Toc126249472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62</w:t>
      </w:r>
      <w:r w:rsidRPr="00352F98">
        <w:rPr>
          <w:rFonts w:ascii="Arial" w:hAnsi="Arial"/>
          <w:noProof/>
        </w:rPr>
        <w:fldChar w:fldCharType="end"/>
      </w:r>
    </w:p>
    <w:p w14:paraId="1AECD7C9" w14:textId="4CC6638D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Potvrda zahtjeva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_Toc126249473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65</w:t>
      </w:r>
      <w:r w:rsidRPr="00352F98">
        <w:rPr>
          <w:rFonts w:ascii="Arial" w:hAnsi="Arial"/>
          <w:noProof/>
        </w:rPr>
        <w:fldChar w:fldCharType="end"/>
      </w:r>
    </w:p>
    <w:p w14:paraId="0B1F0C4C" w14:textId="1B847882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Rješenja o upisu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_Toc126249474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66</w:t>
      </w:r>
      <w:r w:rsidRPr="00352F98">
        <w:rPr>
          <w:rFonts w:ascii="Arial" w:hAnsi="Arial"/>
          <w:noProof/>
        </w:rPr>
        <w:fldChar w:fldCharType="end"/>
      </w:r>
    </w:p>
    <w:p w14:paraId="41276928" w14:textId="2CE7B1D2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Upisnica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_Toc126249475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66</w:t>
      </w:r>
      <w:r w:rsidRPr="00352F98">
        <w:rPr>
          <w:rFonts w:ascii="Arial" w:hAnsi="Arial"/>
          <w:noProof/>
        </w:rPr>
        <w:fldChar w:fldCharType="end"/>
      </w:r>
    </w:p>
    <w:p w14:paraId="1FFA05CD" w14:textId="6CC64878" w:rsidR="00352F98" w:rsidRPr="00352F98" w:rsidRDefault="00352F98">
      <w:pPr>
        <w:pStyle w:val="Sadraj3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352F98">
        <w:rPr>
          <w:rFonts w:ascii="Arial" w:hAnsi="Arial"/>
          <w:noProof/>
        </w:rPr>
        <w:t>Odjava iz sustava</w:t>
      </w:r>
      <w:r w:rsidRPr="00352F98">
        <w:rPr>
          <w:rFonts w:ascii="Arial" w:hAnsi="Arial"/>
          <w:noProof/>
        </w:rPr>
        <w:tab/>
      </w:r>
      <w:r w:rsidRPr="00352F98">
        <w:rPr>
          <w:rFonts w:ascii="Arial" w:hAnsi="Arial"/>
          <w:noProof/>
        </w:rPr>
        <w:fldChar w:fldCharType="begin"/>
      </w:r>
      <w:r w:rsidRPr="00352F98">
        <w:rPr>
          <w:rFonts w:ascii="Arial" w:hAnsi="Arial"/>
          <w:noProof/>
        </w:rPr>
        <w:instrText xml:space="preserve"> PAGEREF _Toc126249476 \h </w:instrText>
      </w:r>
      <w:r w:rsidRPr="00352F98">
        <w:rPr>
          <w:rFonts w:ascii="Arial" w:hAnsi="Arial"/>
          <w:noProof/>
        </w:rPr>
      </w:r>
      <w:r w:rsidRPr="00352F98">
        <w:rPr>
          <w:rFonts w:ascii="Arial" w:hAnsi="Arial"/>
          <w:noProof/>
        </w:rPr>
        <w:fldChar w:fldCharType="separate"/>
      </w:r>
      <w:r w:rsidR="00B732D9">
        <w:rPr>
          <w:rFonts w:ascii="Arial" w:hAnsi="Arial"/>
          <w:noProof/>
        </w:rPr>
        <w:t>69</w:t>
      </w:r>
      <w:r w:rsidRPr="00352F98">
        <w:rPr>
          <w:rFonts w:ascii="Arial" w:hAnsi="Arial"/>
          <w:noProof/>
        </w:rPr>
        <w:fldChar w:fldCharType="end"/>
      </w:r>
    </w:p>
    <w:p w14:paraId="1A87ED96" w14:textId="5186BD87" w:rsidR="00CE1E66" w:rsidRPr="00352F98" w:rsidRDefault="00CE1E66" w:rsidP="003A1BD2">
      <w:pPr>
        <w:pStyle w:val="Sadraj3"/>
        <w:tabs>
          <w:tab w:val="right" w:leader="dot" w:pos="9060"/>
        </w:tabs>
        <w:spacing w:line="276" w:lineRule="auto"/>
        <w:rPr>
          <w:rFonts w:ascii="Arial" w:eastAsia="Arial" w:hAnsi="Arial"/>
          <w:noProof/>
        </w:rPr>
      </w:pPr>
      <w:r w:rsidRPr="00352F98">
        <w:rPr>
          <w:rFonts w:ascii="Arial" w:hAnsi="Arial"/>
        </w:rPr>
        <w:fldChar w:fldCharType="end"/>
      </w:r>
    </w:p>
    <w:p w14:paraId="55E50722" w14:textId="2CBE499A" w:rsidR="00554E46" w:rsidRPr="00352F98" w:rsidRDefault="002828D4" w:rsidP="00FD2212">
      <w:r w:rsidRPr="00352F98">
        <w:t xml:space="preserve"> </w:t>
      </w:r>
    </w:p>
    <w:p w14:paraId="5AD30EDA" w14:textId="77777777" w:rsidR="00554E46" w:rsidRDefault="00554E46">
      <w:r>
        <w:br w:type="page"/>
      </w:r>
    </w:p>
    <w:p w14:paraId="7DC7BC5D" w14:textId="4E4F7F4A" w:rsidR="00AE1B41" w:rsidRPr="00554E46" w:rsidRDefault="00554E46" w:rsidP="00FD2212">
      <w:pPr>
        <w:rPr>
          <w:b/>
        </w:rPr>
      </w:pPr>
      <w:r w:rsidRPr="00554E46">
        <w:rPr>
          <w:b/>
        </w:rPr>
        <w:lastRenderedPageBreak/>
        <w:t>Popis slika:</w:t>
      </w:r>
    </w:p>
    <w:p w14:paraId="605CC0B7" w14:textId="77777777" w:rsidR="00554E46" w:rsidRPr="00554E46" w:rsidRDefault="00554E46" w:rsidP="00FD2212"/>
    <w:p w14:paraId="263766E0" w14:textId="2AC96E6E" w:rsidR="009570EC" w:rsidRDefault="00554E46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127791489" w:history="1">
        <w:r w:rsidR="009570EC" w:rsidRPr="00125AA7">
          <w:rPr>
            <w:rStyle w:val="Hiperveza"/>
            <w:rFonts w:eastAsiaTheme="majorEastAsia"/>
            <w:noProof/>
          </w:rPr>
          <w:t>Slika 1. Početni zaslon Portala obrazovanja u sustavu e-Upisi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_Toc127791489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8</w:t>
        </w:r>
        <w:r w:rsidR="009570EC">
          <w:rPr>
            <w:noProof/>
            <w:webHidden/>
          </w:rPr>
          <w:fldChar w:fldCharType="end"/>
        </w:r>
      </w:hyperlink>
    </w:p>
    <w:p w14:paraId="36726090" w14:textId="319ED8A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0" w:history="1">
        <w:r w:rsidR="009570EC" w:rsidRPr="00125AA7">
          <w:rPr>
            <w:rStyle w:val="Hiperveza"/>
            <w:rFonts w:eastAsiaTheme="majorEastAsia"/>
            <w:noProof/>
          </w:rPr>
          <w:t>Slika 2. Prijava putem vjerodajnica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9</w:t>
        </w:r>
        <w:r w:rsidR="009570EC">
          <w:rPr>
            <w:noProof/>
            <w:webHidden/>
          </w:rPr>
          <w:fldChar w:fldCharType="end"/>
        </w:r>
      </w:hyperlink>
    </w:p>
    <w:p w14:paraId="5CEF4F33" w14:textId="47CE1644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1" w:history="1">
        <w:r w:rsidR="009570EC" w:rsidRPr="00125AA7">
          <w:rPr>
            <w:rStyle w:val="Hiperveza"/>
            <w:rFonts w:eastAsiaTheme="majorEastAsia"/>
            <w:noProof/>
          </w:rPr>
          <w:t>Slika 3. Osnovni elementi korisničkog sučelja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10</w:t>
        </w:r>
        <w:r w:rsidR="009570EC">
          <w:rPr>
            <w:noProof/>
            <w:webHidden/>
          </w:rPr>
          <w:fldChar w:fldCharType="end"/>
        </w:r>
      </w:hyperlink>
    </w:p>
    <w:p w14:paraId="63BE3E07" w14:textId="1CCA24BB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2" w:history="1">
        <w:r w:rsidR="009570EC" w:rsidRPr="00125AA7">
          <w:rPr>
            <w:rStyle w:val="Hiperveza"/>
            <w:rFonts w:eastAsiaTheme="majorEastAsia"/>
            <w:noProof/>
          </w:rPr>
          <w:t>Slika 4. Sakriven Glavni izbornik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10</w:t>
        </w:r>
        <w:r w:rsidR="009570EC">
          <w:rPr>
            <w:noProof/>
            <w:webHidden/>
          </w:rPr>
          <w:fldChar w:fldCharType="end"/>
        </w:r>
      </w:hyperlink>
    </w:p>
    <w:p w14:paraId="145E7EF8" w14:textId="075518C8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3" w:history="1">
        <w:r w:rsidR="009570EC" w:rsidRPr="00125AA7">
          <w:rPr>
            <w:rStyle w:val="Hiperveza"/>
            <w:rFonts w:eastAsiaTheme="majorEastAsia"/>
            <w:noProof/>
          </w:rPr>
          <w:t>Slika 5. Stavke Glavnog izbornika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11</w:t>
        </w:r>
        <w:r w:rsidR="009570EC">
          <w:rPr>
            <w:noProof/>
            <w:webHidden/>
          </w:rPr>
          <w:fldChar w:fldCharType="end"/>
        </w:r>
      </w:hyperlink>
    </w:p>
    <w:p w14:paraId="08399D34" w14:textId="05A80D3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4" w:history="1">
        <w:r w:rsidR="009570EC" w:rsidRPr="00125AA7">
          <w:rPr>
            <w:rStyle w:val="Hiperveza"/>
            <w:rFonts w:eastAsiaTheme="majorEastAsia"/>
            <w:noProof/>
          </w:rPr>
          <w:t>Slika 6. Radna ploha s obavijestima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11</w:t>
        </w:r>
        <w:r w:rsidR="009570EC">
          <w:rPr>
            <w:noProof/>
            <w:webHidden/>
          </w:rPr>
          <w:fldChar w:fldCharType="end"/>
        </w:r>
      </w:hyperlink>
    </w:p>
    <w:p w14:paraId="255094B5" w14:textId="72E72C7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5" w:history="1">
        <w:r w:rsidR="009570EC" w:rsidRPr="00125AA7">
          <w:rPr>
            <w:rStyle w:val="Hiperveza"/>
            <w:rFonts w:eastAsiaTheme="majorEastAsia"/>
            <w:noProof/>
          </w:rPr>
          <w:t>Slika 7. Vremenik događaja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12</w:t>
        </w:r>
        <w:r w:rsidR="009570EC">
          <w:rPr>
            <w:noProof/>
            <w:webHidden/>
          </w:rPr>
          <w:fldChar w:fldCharType="end"/>
        </w:r>
      </w:hyperlink>
    </w:p>
    <w:p w14:paraId="1F659BCD" w14:textId="42C0FEDD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6" w:history="1">
        <w:r w:rsidR="009570EC" w:rsidRPr="00125AA7">
          <w:rPr>
            <w:rStyle w:val="Hiperveza"/>
            <w:rFonts w:eastAsiaTheme="majorEastAsia"/>
            <w:noProof/>
          </w:rPr>
          <w:t>Slika 8. Popis djece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13</w:t>
        </w:r>
        <w:r w:rsidR="009570EC">
          <w:rPr>
            <w:noProof/>
            <w:webHidden/>
          </w:rPr>
          <w:fldChar w:fldCharType="end"/>
        </w:r>
      </w:hyperlink>
    </w:p>
    <w:p w14:paraId="1816DC38" w14:textId="320E2E29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7" w:history="1">
        <w:r w:rsidR="009570EC" w:rsidRPr="00125AA7">
          <w:rPr>
            <w:rStyle w:val="Hiperveza"/>
            <w:rFonts w:eastAsiaTheme="majorEastAsia"/>
            <w:noProof/>
          </w:rPr>
          <w:t>Slika 9. Prikaz mogućnosti predaje zahtjeva za dijete koje je školski obveznik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13</w:t>
        </w:r>
        <w:r w:rsidR="009570EC">
          <w:rPr>
            <w:noProof/>
            <w:webHidden/>
          </w:rPr>
          <w:fldChar w:fldCharType="end"/>
        </w:r>
      </w:hyperlink>
    </w:p>
    <w:p w14:paraId="400B1487" w14:textId="360D439B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8" w:history="1">
        <w:r w:rsidR="009570EC" w:rsidRPr="00125AA7">
          <w:rPr>
            <w:rStyle w:val="Hiperveza"/>
            <w:rFonts w:eastAsiaTheme="majorEastAsia"/>
            <w:noProof/>
          </w:rPr>
          <w:t>Slika 10. Prikaz mogućnosti predaje zahtjeva za dijete koje nije školski obveznik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14</w:t>
        </w:r>
        <w:r w:rsidR="009570EC">
          <w:rPr>
            <w:noProof/>
            <w:webHidden/>
          </w:rPr>
          <w:fldChar w:fldCharType="end"/>
        </w:r>
      </w:hyperlink>
    </w:p>
    <w:p w14:paraId="041F6420" w14:textId="489FE230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499" w:history="1">
        <w:r w:rsidR="009570EC" w:rsidRPr="00125AA7">
          <w:rPr>
            <w:rStyle w:val="Hiperveza"/>
            <w:rFonts w:eastAsiaTheme="majorEastAsia"/>
            <w:noProof/>
          </w:rPr>
          <w:t>Slika 11. Vrsta i status predanog zahtjeva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_Toc127791499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14</w:t>
        </w:r>
        <w:r w:rsidR="009570EC">
          <w:rPr>
            <w:noProof/>
            <w:webHidden/>
          </w:rPr>
          <w:fldChar w:fldCharType="end"/>
        </w:r>
      </w:hyperlink>
    </w:p>
    <w:p w14:paraId="4350D460" w14:textId="13C09FAE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0" w:history="1">
        <w:r w:rsidR="009570EC" w:rsidRPr="00125AA7">
          <w:rPr>
            <w:rStyle w:val="Hiperveza"/>
            <w:rFonts w:eastAsiaTheme="majorEastAsia"/>
            <w:noProof/>
          </w:rPr>
          <w:t>Slika 12. Brisanje zahtjeva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14</w:t>
        </w:r>
        <w:r w:rsidR="009570EC">
          <w:rPr>
            <w:noProof/>
            <w:webHidden/>
          </w:rPr>
          <w:fldChar w:fldCharType="end"/>
        </w:r>
      </w:hyperlink>
    </w:p>
    <w:p w14:paraId="0EF03BEC" w14:textId="3031C572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1" w:history="1">
        <w:r w:rsidR="009570EC" w:rsidRPr="00125AA7">
          <w:rPr>
            <w:rStyle w:val="Hiperveza"/>
            <w:rFonts w:eastAsiaTheme="majorEastAsia"/>
            <w:noProof/>
          </w:rPr>
          <w:t>Slika 13. Podnožje sučelja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15</w:t>
        </w:r>
        <w:r w:rsidR="009570EC">
          <w:rPr>
            <w:noProof/>
            <w:webHidden/>
          </w:rPr>
          <w:fldChar w:fldCharType="end"/>
        </w:r>
      </w:hyperlink>
    </w:p>
    <w:p w14:paraId="3137866E" w14:textId="0E5DF9D7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2" w:history="1">
        <w:r w:rsidR="009570EC" w:rsidRPr="00125AA7">
          <w:rPr>
            <w:rStyle w:val="Hiperveza"/>
            <w:rFonts w:eastAsiaTheme="majorEastAsia"/>
            <w:noProof/>
          </w:rPr>
          <w:t>Slika 14. Često postavljana pitanja i odgovori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15</w:t>
        </w:r>
        <w:r w:rsidR="009570EC">
          <w:rPr>
            <w:noProof/>
            <w:webHidden/>
          </w:rPr>
          <w:fldChar w:fldCharType="end"/>
        </w:r>
      </w:hyperlink>
    </w:p>
    <w:p w14:paraId="3A2CFE8E" w14:textId="70718A01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3" w:history="1">
        <w:r w:rsidR="009570EC" w:rsidRPr="00125AA7">
          <w:rPr>
            <w:rStyle w:val="Hiperveza"/>
            <w:rFonts w:eastAsiaTheme="majorEastAsia"/>
            <w:noProof/>
          </w:rPr>
          <w:t>Slika 15. Pomoć i podrška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16</w:t>
        </w:r>
        <w:r w:rsidR="009570EC">
          <w:rPr>
            <w:noProof/>
            <w:webHidden/>
          </w:rPr>
          <w:fldChar w:fldCharType="end"/>
        </w:r>
      </w:hyperlink>
    </w:p>
    <w:p w14:paraId="6B2E6A32" w14:textId="17EA5D29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4" w:history="1">
        <w:r w:rsidR="009570EC" w:rsidRPr="00125AA7">
          <w:rPr>
            <w:rStyle w:val="Hiperveza"/>
            <w:rFonts w:eastAsiaTheme="majorEastAsia"/>
            <w:noProof/>
          </w:rPr>
          <w:t>Slika 16. Informacije o programu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17</w:t>
        </w:r>
        <w:r w:rsidR="009570EC">
          <w:rPr>
            <w:noProof/>
            <w:webHidden/>
          </w:rPr>
          <w:fldChar w:fldCharType="end"/>
        </w:r>
      </w:hyperlink>
    </w:p>
    <w:p w14:paraId="6EACED7B" w14:textId="2C96269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5" w:history="1">
        <w:r w:rsidR="009570EC" w:rsidRPr="00125AA7">
          <w:rPr>
            <w:rStyle w:val="Hiperveza"/>
            <w:rFonts w:eastAsiaTheme="majorEastAsia"/>
            <w:noProof/>
          </w:rPr>
          <w:t>Slika 17. Popis školskih obveznika za koje je korisnik zakonski zastupnik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17</w:t>
        </w:r>
        <w:r w:rsidR="009570EC">
          <w:rPr>
            <w:noProof/>
            <w:webHidden/>
          </w:rPr>
          <w:fldChar w:fldCharType="end"/>
        </w:r>
      </w:hyperlink>
    </w:p>
    <w:p w14:paraId="7B1F887B" w14:textId="7D0B9AD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6" w:history="1">
        <w:r w:rsidR="009570EC" w:rsidRPr="00125AA7">
          <w:rPr>
            <w:rStyle w:val="Hiperveza"/>
            <w:rFonts w:eastAsiaTheme="majorEastAsia"/>
            <w:noProof/>
          </w:rPr>
          <w:t>Slika 18. Koraci pri popunjavanju zahtjeva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18</w:t>
        </w:r>
        <w:r w:rsidR="009570EC">
          <w:rPr>
            <w:noProof/>
            <w:webHidden/>
          </w:rPr>
          <w:fldChar w:fldCharType="end"/>
        </w:r>
      </w:hyperlink>
    </w:p>
    <w:p w14:paraId="03C3E02E" w14:textId="7CFBC436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7" w:history="1">
        <w:r w:rsidR="009570EC" w:rsidRPr="00125AA7">
          <w:rPr>
            <w:rStyle w:val="Hiperveza"/>
            <w:rFonts w:eastAsiaTheme="majorEastAsia"/>
            <w:noProof/>
          </w:rPr>
          <w:t>Slika 19. Podatci dohvaćeni iz vanjskih servisa i interaktivni gumbi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19</w:t>
        </w:r>
        <w:r w:rsidR="009570EC">
          <w:rPr>
            <w:noProof/>
            <w:webHidden/>
          </w:rPr>
          <w:fldChar w:fldCharType="end"/>
        </w:r>
      </w:hyperlink>
    </w:p>
    <w:p w14:paraId="0C7C042E" w14:textId="730AC18B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8" w:history="1">
        <w:r w:rsidR="009570EC" w:rsidRPr="00125AA7">
          <w:rPr>
            <w:rStyle w:val="Hiperveza"/>
            <w:rFonts w:eastAsiaTheme="majorEastAsia"/>
            <w:noProof/>
          </w:rPr>
          <w:t>Slika 20. Prikaz polja koje korisnik mora popuniti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20</w:t>
        </w:r>
        <w:r w:rsidR="009570EC">
          <w:rPr>
            <w:noProof/>
            <w:webHidden/>
          </w:rPr>
          <w:fldChar w:fldCharType="end"/>
        </w:r>
      </w:hyperlink>
    </w:p>
    <w:p w14:paraId="0CB9066C" w14:textId="28D4C91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09" w:history="1">
        <w:r w:rsidR="009570EC" w:rsidRPr="00125AA7">
          <w:rPr>
            <w:rStyle w:val="Hiperveza"/>
            <w:rFonts w:eastAsiaTheme="majorEastAsia"/>
            <w:noProof/>
          </w:rPr>
          <w:t>Slika 21. Prikaz greške prilikom unosa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_Toc127791509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21</w:t>
        </w:r>
        <w:r w:rsidR="009570EC">
          <w:rPr>
            <w:noProof/>
            <w:webHidden/>
          </w:rPr>
          <w:fldChar w:fldCharType="end"/>
        </w:r>
      </w:hyperlink>
    </w:p>
    <w:p w14:paraId="31380912" w14:textId="4A351A54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0" w:history="1">
        <w:r w:rsidR="009570EC" w:rsidRPr="00125AA7">
          <w:rPr>
            <w:rStyle w:val="Hiperveza"/>
            <w:rFonts w:eastAsiaTheme="majorEastAsia"/>
            <w:noProof/>
          </w:rPr>
          <w:t>Slika 22. Prikaz polja koje korisnik mora popuniti za drugog roditelja/skrbnika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22</w:t>
        </w:r>
        <w:r w:rsidR="009570EC">
          <w:rPr>
            <w:noProof/>
            <w:webHidden/>
          </w:rPr>
          <w:fldChar w:fldCharType="end"/>
        </w:r>
      </w:hyperlink>
    </w:p>
    <w:p w14:paraId="4DC0B4FB" w14:textId="73A9ABC6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1" w:history="1">
        <w:r w:rsidR="009570EC" w:rsidRPr="00125AA7">
          <w:rPr>
            <w:rStyle w:val="Hiperveza"/>
            <w:rFonts w:eastAsiaTheme="majorEastAsia"/>
            <w:noProof/>
          </w:rPr>
          <w:t>Slika 23. Prikaz podataka za drugog roditelja/skrbnika ako ne posjeduje OIB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23</w:t>
        </w:r>
        <w:r w:rsidR="009570EC">
          <w:rPr>
            <w:noProof/>
            <w:webHidden/>
          </w:rPr>
          <w:fldChar w:fldCharType="end"/>
        </w:r>
      </w:hyperlink>
    </w:p>
    <w:p w14:paraId="74EBD8EC" w14:textId="4FBDD81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2" w:history="1">
        <w:r w:rsidR="009570EC" w:rsidRPr="00125AA7">
          <w:rPr>
            <w:rStyle w:val="Hiperveza"/>
            <w:rFonts w:eastAsiaTheme="majorEastAsia"/>
            <w:noProof/>
          </w:rPr>
          <w:t>Slika 24. Prikaz podataka o djetetu za kojeg korisnik podnosi zahtjev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24</w:t>
        </w:r>
        <w:r w:rsidR="009570EC">
          <w:rPr>
            <w:noProof/>
            <w:webHidden/>
          </w:rPr>
          <w:fldChar w:fldCharType="end"/>
        </w:r>
      </w:hyperlink>
    </w:p>
    <w:p w14:paraId="16EDCA7A" w14:textId="2BA0C1BD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3" w:history="1">
        <w:r w:rsidR="009570EC" w:rsidRPr="00125AA7">
          <w:rPr>
            <w:rStyle w:val="Hiperveza"/>
            <w:rFonts w:eastAsiaTheme="majorEastAsia"/>
            <w:noProof/>
          </w:rPr>
          <w:t>Slika 25: Prikaz podataka o školi prema upisnom području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25</w:t>
        </w:r>
        <w:r w:rsidR="009570EC">
          <w:rPr>
            <w:noProof/>
            <w:webHidden/>
          </w:rPr>
          <w:fldChar w:fldCharType="end"/>
        </w:r>
      </w:hyperlink>
    </w:p>
    <w:p w14:paraId="3B7D5DCC" w14:textId="4947C838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4" w:history="1">
        <w:r w:rsidR="009570EC" w:rsidRPr="00125AA7">
          <w:rPr>
            <w:rStyle w:val="Hiperveza"/>
            <w:rFonts w:eastAsiaTheme="majorEastAsia"/>
            <w:noProof/>
          </w:rPr>
          <w:t>Slika 26. Prikaz podataka za upis u školu izvan upisnog područja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26</w:t>
        </w:r>
        <w:r w:rsidR="009570EC">
          <w:rPr>
            <w:noProof/>
            <w:webHidden/>
          </w:rPr>
          <w:fldChar w:fldCharType="end"/>
        </w:r>
      </w:hyperlink>
    </w:p>
    <w:p w14:paraId="53842CC8" w14:textId="13E7923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5" w:history="1">
        <w:r w:rsidR="009570EC" w:rsidRPr="00125AA7">
          <w:rPr>
            <w:rStyle w:val="Hiperveza"/>
            <w:rFonts w:eastAsiaTheme="majorEastAsia"/>
            <w:noProof/>
          </w:rPr>
          <w:t>Slika 27. Pregled koraka u inicijalnom upitniku u Glavnom izborniku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27</w:t>
        </w:r>
        <w:r w:rsidR="009570EC">
          <w:rPr>
            <w:noProof/>
            <w:webHidden/>
          </w:rPr>
          <w:fldChar w:fldCharType="end"/>
        </w:r>
      </w:hyperlink>
    </w:p>
    <w:p w14:paraId="10B6CE0D" w14:textId="1F6C1540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6" w:history="1">
        <w:r w:rsidR="009570EC" w:rsidRPr="00125AA7">
          <w:rPr>
            <w:rStyle w:val="Hiperveza"/>
            <w:rFonts w:eastAsiaTheme="majorEastAsia"/>
            <w:noProof/>
          </w:rPr>
          <w:t>Slika 28. Pregled podataka o djetetu u inicijalnom upitniku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28</w:t>
        </w:r>
        <w:r w:rsidR="009570EC">
          <w:rPr>
            <w:noProof/>
            <w:webHidden/>
          </w:rPr>
          <w:fldChar w:fldCharType="end"/>
        </w:r>
      </w:hyperlink>
    </w:p>
    <w:p w14:paraId="500B7095" w14:textId="308A1EA5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7" w:history="1">
        <w:r w:rsidR="009570EC" w:rsidRPr="00125AA7">
          <w:rPr>
            <w:rStyle w:val="Hiperveza"/>
            <w:rFonts w:eastAsiaTheme="majorEastAsia"/>
            <w:noProof/>
          </w:rPr>
          <w:t>Slika 29. Pregled podataka o roditelju/skrbniku 1 u inicijalnom upitniku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29</w:t>
        </w:r>
        <w:r w:rsidR="009570EC">
          <w:rPr>
            <w:noProof/>
            <w:webHidden/>
          </w:rPr>
          <w:fldChar w:fldCharType="end"/>
        </w:r>
      </w:hyperlink>
    </w:p>
    <w:p w14:paraId="61EAF63E" w14:textId="7B119A1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8" w:history="1">
        <w:r w:rsidR="009570EC" w:rsidRPr="00125AA7">
          <w:rPr>
            <w:rStyle w:val="Hiperveza"/>
            <w:rFonts w:eastAsiaTheme="majorEastAsia"/>
            <w:noProof/>
          </w:rPr>
          <w:t>Slika 30. Pregled općih podataka o obitelji u inicijalnom upitniku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31</w:t>
        </w:r>
        <w:r w:rsidR="009570EC">
          <w:rPr>
            <w:noProof/>
            <w:webHidden/>
          </w:rPr>
          <w:fldChar w:fldCharType="end"/>
        </w:r>
      </w:hyperlink>
    </w:p>
    <w:p w14:paraId="0DF59ADE" w14:textId="446097CE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19" w:history="1">
        <w:r w:rsidR="009570EC" w:rsidRPr="00125AA7">
          <w:rPr>
            <w:rStyle w:val="Hiperveza"/>
            <w:rFonts w:eastAsiaTheme="majorEastAsia"/>
            <w:noProof/>
          </w:rPr>
          <w:t>Slika 31. Pregled informacija vezanih uz organizaciju upisa u inicijalnom upitniku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_Toc127791519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32</w:t>
        </w:r>
        <w:r w:rsidR="009570EC">
          <w:rPr>
            <w:noProof/>
            <w:webHidden/>
          </w:rPr>
          <w:fldChar w:fldCharType="end"/>
        </w:r>
      </w:hyperlink>
    </w:p>
    <w:p w14:paraId="2242F12B" w14:textId="46000C81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0" w:history="1">
        <w:r w:rsidR="009570EC" w:rsidRPr="00125AA7">
          <w:rPr>
            <w:rStyle w:val="Hiperveza"/>
            <w:rFonts w:eastAsiaTheme="majorEastAsia"/>
            <w:noProof/>
          </w:rPr>
          <w:t>Slika 32. Razvojne osobnosti djeteta u inicijalnom upitniku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34</w:t>
        </w:r>
        <w:r w:rsidR="009570EC">
          <w:rPr>
            <w:noProof/>
            <w:webHidden/>
          </w:rPr>
          <w:fldChar w:fldCharType="end"/>
        </w:r>
      </w:hyperlink>
    </w:p>
    <w:p w14:paraId="7D2AD323" w14:textId="5711AA60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1" w:history="1">
        <w:r w:rsidR="009570EC" w:rsidRPr="00125AA7">
          <w:rPr>
            <w:rStyle w:val="Hiperveza"/>
            <w:rFonts w:eastAsiaTheme="majorEastAsia"/>
            <w:noProof/>
          </w:rPr>
          <w:t>Slika 33. Prilaganje dokumentacije u redovnom postupku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35</w:t>
        </w:r>
        <w:r w:rsidR="009570EC">
          <w:rPr>
            <w:noProof/>
            <w:webHidden/>
          </w:rPr>
          <w:fldChar w:fldCharType="end"/>
        </w:r>
      </w:hyperlink>
    </w:p>
    <w:p w14:paraId="6EF2E1B8" w14:textId="251C5AA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2" w:history="1">
        <w:r w:rsidR="009570EC" w:rsidRPr="00125AA7">
          <w:rPr>
            <w:rStyle w:val="Hiperveza"/>
            <w:rFonts w:eastAsiaTheme="majorEastAsia"/>
            <w:noProof/>
          </w:rPr>
          <w:t>Slika 34. Prilaganje dokumentacije za dijete s teškoćama u razvoju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35</w:t>
        </w:r>
        <w:r w:rsidR="009570EC">
          <w:rPr>
            <w:noProof/>
            <w:webHidden/>
          </w:rPr>
          <w:fldChar w:fldCharType="end"/>
        </w:r>
      </w:hyperlink>
    </w:p>
    <w:p w14:paraId="76CA415B" w14:textId="2646953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3" w:history="1">
        <w:r w:rsidR="009570EC" w:rsidRPr="00125AA7">
          <w:rPr>
            <w:rStyle w:val="Hiperveza"/>
            <w:rFonts w:eastAsiaTheme="majorEastAsia"/>
            <w:noProof/>
          </w:rPr>
          <w:t>Slika 35. Prozor za prilaganje dokumenta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36</w:t>
        </w:r>
        <w:r w:rsidR="009570EC">
          <w:rPr>
            <w:noProof/>
            <w:webHidden/>
          </w:rPr>
          <w:fldChar w:fldCharType="end"/>
        </w:r>
      </w:hyperlink>
    </w:p>
    <w:p w14:paraId="483A4774" w14:textId="692E9A8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4" w:history="1">
        <w:r w:rsidR="009570EC" w:rsidRPr="00125AA7">
          <w:rPr>
            <w:rStyle w:val="Hiperveza"/>
            <w:rFonts w:eastAsiaTheme="majorEastAsia"/>
            <w:noProof/>
          </w:rPr>
          <w:t>Slika 36. Priloženi dokumenti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37</w:t>
        </w:r>
        <w:r w:rsidR="009570EC">
          <w:rPr>
            <w:noProof/>
            <w:webHidden/>
          </w:rPr>
          <w:fldChar w:fldCharType="end"/>
        </w:r>
      </w:hyperlink>
    </w:p>
    <w:p w14:paraId="7ED40FAB" w14:textId="3051995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5" w:history="1">
        <w:r w:rsidR="009570EC" w:rsidRPr="00125AA7">
          <w:rPr>
            <w:rStyle w:val="Hiperveza"/>
            <w:rFonts w:eastAsiaTheme="majorEastAsia"/>
            <w:noProof/>
          </w:rPr>
          <w:t>Slika 37. Pregled unesenih podataka u koraku potvrda zahtjeva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38</w:t>
        </w:r>
        <w:r w:rsidR="009570EC">
          <w:rPr>
            <w:noProof/>
            <w:webHidden/>
          </w:rPr>
          <w:fldChar w:fldCharType="end"/>
        </w:r>
      </w:hyperlink>
    </w:p>
    <w:p w14:paraId="286A0DDB" w14:textId="099095A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6" w:history="1">
        <w:r w:rsidR="009570EC" w:rsidRPr="00125AA7">
          <w:rPr>
            <w:rStyle w:val="Hiperveza"/>
            <w:rFonts w:eastAsiaTheme="majorEastAsia"/>
            <w:noProof/>
          </w:rPr>
          <w:t>Slika 38. Koraci pri popunjavanju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39</w:t>
        </w:r>
        <w:r w:rsidR="009570EC">
          <w:rPr>
            <w:noProof/>
            <w:webHidden/>
          </w:rPr>
          <w:fldChar w:fldCharType="end"/>
        </w:r>
      </w:hyperlink>
    </w:p>
    <w:p w14:paraId="07A2526B" w14:textId="043A48E6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7" w:history="1">
        <w:r w:rsidR="009570EC" w:rsidRPr="00125AA7">
          <w:rPr>
            <w:rStyle w:val="Hiperveza"/>
            <w:rFonts w:eastAsiaTheme="majorEastAsia"/>
            <w:noProof/>
          </w:rPr>
          <w:t>Slika 39. Prikaz polja koje korisnik mora popuniti u zahtjevu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41</w:t>
        </w:r>
        <w:r w:rsidR="009570EC">
          <w:rPr>
            <w:noProof/>
            <w:webHidden/>
          </w:rPr>
          <w:fldChar w:fldCharType="end"/>
        </w:r>
      </w:hyperlink>
    </w:p>
    <w:p w14:paraId="79408DC3" w14:textId="67149D41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8" w:history="1">
        <w:r w:rsidR="009570EC" w:rsidRPr="00125AA7">
          <w:rPr>
            <w:rStyle w:val="Hiperveza"/>
            <w:rFonts w:eastAsiaTheme="majorEastAsia"/>
            <w:noProof/>
          </w:rPr>
          <w:t>Slika 40. Prikaz greške prilikom unosa u zahtjevu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42</w:t>
        </w:r>
        <w:r w:rsidR="009570EC">
          <w:rPr>
            <w:noProof/>
            <w:webHidden/>
          </w:rPr>
          <w:fldChar w:fldCharType="end"/>
        </w:r>
      </w:hyperlink>
    </w:p>
    <w:p w14:paraId="3C8B6933" w14:textId="39CBE1B7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29" w:history="1">
        <w:r w:rsidR="009570EC" w:rsidRPr="00125AA7">
          <w:rPr>
            <w:rStyle w:val="Hiperveza"/>
            <w:rFonts w:eastAsiaTheme="majorEastAsia"/>
            <w:noProof/>
          </w:rPr>
          <w:t>Slika 41. Prikaz polja koje korisnik mora popuniti za drugog roditelja/skrbnika u zahtjevu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_Toc127791529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43</w:t>
        </w:r>
        <w:r w:rsidR="009570EC">
          <w:rPr>
            <w:noProof/>
            <w:webHidden/>
          </w:rPr>
          <w:fldChar w:fldCharType="end"/>
        </w:r>
      </w:hyperlink>
    </w:p>
    <w:p w14:paraId="4B4FB101" w14:textId="1A82ED77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0" w:history="1">
        <w:r w:rsidR="009570EC" w:rsidRPr="00125AA7">
          <w:rPr>
            <w:rStyle w:val="Hiperveza"/>
            <w:rFonts w:eastAsiaTheme="majorEastAsia"/>
            <w:noProof/>
          </w:rPr>
          <w:t>Slika 42. Prikaz podataka za drugog roditelja/skrbnika ako ne posjeduje OIB u zahtjevu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44</w:t>
        </w:r>
        <w:r w:rsidR="009570EC">
          <w:rPr>
            <w:noProof/>
            <w:webHidden/>
          </w:rPr>
          <w:fldChar w:fldCharType="end"/>
        </w:r>
      </w:hyperlink>
    </w:p>
    <w:p w14:paraId="4B464748" w14:textId="61DDEB1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1" w:history="1">
        <w:r w:rsidR="009570EC" w:rsidRPr="00125AA7">
          <w:rPr>
            <w:rStyle w:val="Hiperveza"/>
            <w:rFonts w:eastAsiaTheme="majorEastAsia"/>
            <w:noProof/>
          </w:rPr>
          <w:t>Slika 43. Prikaz podataka o djetetu za kojeg korisnik podnosi zahtjev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45</w:t>
        </w:r>
        <w:r w:rsidR="009570EC">
          <w:rPr>
            <w:noProof/>
            <w:webHidden/>
          </w:rPr>
          <w:fldChar w:fldCharType="end"/>
        </w:r>
      </w:hyperlink>
    </w:p>
    <w:p w14:paraId="62297FC7" w14:textId="3245097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2" w:history="1">
        <w:r w:rsidR="009570EC" w:rsidRPr="00125AA7">
          <w:rPr>
            <w:rStyle w:val="Hiperveza"/>
            <w:rFonts w:eastAsiaTheme="majorEastAsia"/>
            <w:noProof/>
          </w:rPr>
          <w:t>Slika 44. Pregled podataka o roditelju/skrbniku 1 u inicijalnom upitniku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46</w:t>
        </w:r>
        <w:r w:rsidR="009570EC">
          <w:rPr>
            <w:noProof/>
            <w:webHidden/>
          </w:rPr>
          <w:fldChar w:fldCharType="end"/>
        </w:r>
      </w:hyperlink>
    </w:p>
    <w:p w14:paraId="6D17E156" w14:textId="4D42AE9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3" w:history="1">
        <w:r w:rsidR="009570EC" w:rsidRPr="00125AA7">
          <w:rPr>
            <w:rStyle w:val="Hiperveza"/>
            <w:rFonts w:eastAsiaTheme="majorEastAsia"/>
            <w:noProof/>
          </w:rPr>
          <w:t>Slika 45. Pregled podataka o roditelju/skrbniku 2 u inicijalnom upitniku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47</w:t>
        </w:r>
        <w:r w:rsidR="009570EC">
          <w:rPr>
            <w:noProof/>
            <w:webHidden/>
          </w:rPr>
          <w:fldChar w:fldCharType="end"/>
        </w:r>
      </w:hyperlink>
    </w:p>
    <w:p w14:paraId="482C9D99" w14:textId="3FC7B96E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4" w:history="1">
        <w:r w:rsidR="009570EC" w:rsidRPr="00125AA7">
          <w:rPr>
            <w:rStyle w:val="Hiperveza"/>
            <w:rFonts w:eastAsiaTheme="majorEastAsia"/>
            <w:noProof/>
          </w:rPr>
          <w:t>Slika 46. Pregled općih podataka o obitelji u inicijalnom upitniku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48</w:t>
        </w:r>
        <w:r w:rsidR="009570EC">
          <w:rPr>
            <w:noProof/>
            <w:webHidden/>
          </w:rPr>
          <w:fldChar w:fldCharType="end"/>
        </w:r>
      </w:hyperlink>
    </w:p>
    <w:p w14:paraId="72A6CC13" w14:textId="40AE5907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5" w:history="1">
        <w:r w:rsidR="009570EC" w:rsidRPr="00125AA7">
          <w:rPr>
            <w:rStyle w:val="Hiperveza"/>
            <w:rFonts w:eastAsiaTheme="majorEastAsia"/>
            <w:noProof/>
          </w:rPr>
          <w:t>Slika 47. Prilaganje dokumentacije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51</w:t>
        </w:r>
        <w:r w:rsidR="009570EC">
          <w:rPr>
            <w:noProof/>
            <w:webHidden/>
          </w:rPr>
          <w:fldChar w:fldCharType="end"/>
        </w:r>
      </w:hyperlink>
    </w:p>
    <w:p w14:paraId="03EFD869" w14:textId="43FCA4A5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6" w:history="1">
        <w:r w:rsidR="009570EC" w:rsidRPr="00125AA7">
          <w:rPr>
            <w:rStyle w:val="Hiperveza"/>
            <w:rFonts w:eastAsiaTheme="majorEastAsia"/>
            <w:noProof/>
          </w:rPr>
          <w:t>Slika 48. Prozor za prilaganje dokumenta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51</w:t>
        </w:r>
        <w:r w:rsidR="009570EC">
          <w:rPr>
            <w:noProof/>
            <w:webHidden/>
          </w:rPr>
          <w:fldChar w:fldCharType="end"/>
        </w:r>
      </w:hyperlink>
    </w:p>
    <w:p w14:paraId="234DF004" w14:textId="48655D79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7" w:history="1">
        <w:r w:rsidR="009570EC" w:rsidRPr="00125AA7">
          <w:rPr>
            <w:rStyle w:val="Hiperveza"/>
            <w:rFonts w:eastAsiaTheme="majorEastAsia"/>
            <w:noProof/>
          </w:rPr>
          <w:t>Slika 49. Priloženi dokumenti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52</w:t>
        </w:r>
        <w:r w:rsidR="009570EC">
          <w:rPr>
            <w:noProof/>
            <w:webHidden/>
          </w:rPr>
          <w:fldChar w:fldCharType="end"/>
        </w:r>
      </w:hyperlink>
    </w:p>
    <w:p w14:paraId="7FFD81F2" w14:textId="5D1E046E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8" w:history="1">
        <w:r w:rsidR="009570EC" w:rsidRPr="00125AA7">
          <w:rPr>
            <w:rStyle w:val="Hiperveza"/>
            <w:rFonts w:eastAsiaTheme="majorEastAsia"/>
            <w:noProof/>
          </w:rPr>
          <w:t>Slika 50. Pregled unesenih podataka u koraku Potvrda zahtjeva kod zahtjeva za prijevremeni upis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53</w:t>
        </w:r>
        <w:r w:rsidR="009570EC">
          <w:rPr>
            <w:noProof/>
            <w:webHidden/>
          </w:rPr>
          <w:fldChar w:fldCharType="end"/>
        </w:r>
      </w:hyperlink>
    </w:p>
    <w:p w14:paraId="3B6F1F78" w14:textId="270EFBBB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39" w:history="1">
        <w:r w:rsidR="009570EC" w:rsidRPr="00125AA7">
          <w:rPr>
            <w:rStyle w:val="Hiperveza"/>
            <w:rFonts w:eastAsiaTheme="majorEastAsia"/>
            <w:noProof/>
          </w:rPr>
          <w:t>Slika 51. Prikaz zahtjeva za prijevremeni upis za dijete dodano na listu školskih obveznika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_Toc127791539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54</w:t>
        </w:r>
        <w:r w:rsidR="009570EC">
          <w:rPr>
            <w:noProof/>
            <w:webHidden/>
          </w:rPr>
          <w:fldChar w:fldCharType="end"/>
        </w:r>
      </w:hyperlink>
    </w:p>
    <w:p w14:paraId="3117107E" w14:textId="2803388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0" w:history="1">
        <w:r w:rsidR="009570EC" w:rsidRPr="00125AA7">
          <w:rPr>
            <w:rStyle w:val="Hiperveza"/>
            <w:rFonts w:eastAsiaTheme="majorEastAsia"/>
            <w:noProof/>
          </w:rPr>
          <w:t>Slika 52. Unos podataka o školi prema upisnom području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55</w:t>
        </w:r>
        <w:r w:rsidR="009570EC">
          <w:rPr>
            <w:noProof/>
            <w:webHidden/>
          </w:rPr>
          <w:fldChar w:fldCharType="end"/>
        </w:r>
      </w:hyperlink>
    </w:p>
    <w:p w14:paraId="5CE079B4" w14:textId="2F14A175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1" w:history="1">
        <w:r w:rsidR="009570EC" w:rsidRPr="00125AA7">
          <w:rPr>
            <w:rStyle w:val="Hiperveza"/>
            <w:rFonts w:eastAsiaTheme="majorEastAsia"/>
            <w:noProof/>
          </w:rPr>
          <w:t>Slika 53. Prikaz podataka za upis u školu izvan upisnog područja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56</w:t>
        </w:r>
        <w:r w:rsidR="009570EC">
          <w:rPr>
            <w:noProof/>
            <w:webHidden/>
          </w:rPr>
          <w:fldChar w:fldCharType="end"/>
        </w:r>
      </w:hyperlink>
    </w:p>
    <w:p w14:paraId="2AA9D69E" w14:textId="5E2776BD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2" w:history="1">
        <w:r w:rsidR="009570EC" w:rsidRPr="00125AA7">
          <w:rPr>
            <w:rStyle w:val="Hiperveza"/>
            <w:rFonts w:eastAsiaTheme="majorEastAsia"/>
            <w:noProof/>
          </w:rPr>
          <w:t>Slika 54. Odabir interaktivnog gumba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56</w:t>
        </w:r>
        <w:r w:rsidR="009570EC">
          <w:rPr>
            <w:noProof/>
            <w:webHidden/>
          </w:rPr>
          <w:fldChar w:fldCharType="end"/>
        </w:r>
      </w:hyperlink>
    </w:p>
    <w:p w14:paraId="509B3846" w14:textId="46D0FB7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3" w:history="1">
        <w:r w:rsidR="009570EC" w:rsidRPr="00125AA7">
          <w:rPr>
            <w:rStyle w:val="Hiperveza"/>
            <w:rFonts w:eastAsiaTheme="majorEastAsia"/>
            <w:noProof/>
          </w:rPr>
          <w:t>Slika 55. Prikaz polja koje korisnik mora popuniti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59</w:t>
        </w:r>
        <w:r w:rsidR="009570EC">
          <w:rPr>
            <w:noProof/>
            <w:webHidden/>
          </w:rPr>
          <w:fldChar w:fldCharType="end"/>
        </w:r>
      </w:hyperlink>
    </w:p>
    <w:p w14:paraId="6DCABD34" w14:textId="40704B64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4" w:history="1">
        <w:r w:rsidR="009570EC" w:rsidRPr="00125AA7">
          <w:rPr>
            <w:rStyle w:val="Hiperveza"/>
            <w:rFonts w:eastAsiaTheme="majorEastAsia"/>
            <w:noProof/>
          </w:rPr>
          <w:t>Slika 56. Prikaz greške prilikom unosa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60</w:t>
        </w:r>
        <w:r w:rsidR="009570EC">
          <w:rPr>
            <w:noProof/>
            <w:webHidden/>
          </w:rPr>
          <w:fldChar w:fldCharType="end"/>
        </w:r>
      </w:hyperlink>
    </w:p>
    <w:p w14:paraId="15C963B0" w14:textId="1724C26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5" w:history="1">
        <w:r w:rsidR="009570EC" w:rsidRPr="00125AA7">
          <w:rPr>
            <w:rStyle w:val="Hiperveza"/>
            <w:rFonts w:eastAsiaTheme="majorEastAsia"/>
            <w:noProof/>
          </w:rPr>
          <w:t>Slika 57. Prikaz polja koje korisnik mora popuniti za drugog roditelja/skrbnika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60</w:t>
        </w:r>
        <w:r w:rsidR="009570EC">
          <w:rPr>
            <w:noProof/>
            <w:webHidden/>
          </w:rPr>
          <w:fldChar w:fldCharType="end"/>
        </w:r>
      </w:hyperlink>
    </w:p>
    <w:p w14:paraId="6A020AB6" w14:textId="2C74191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6" w:history="1">
        <w:r w:rsidR="009570EC" w:rsidRPr="00125AA7">
          <w:rPr>
            <w:rStyle w:val="Hiperveza"/>
            <w:rFonts w:eastAsiaTheme="majorEastAsia"/>
            <w:noProof/>
          </w:rPr>
          <w:t>Slika 58. Prikaz podataka za drugog roditelja/skrbnika ako ne posjeduje OIB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61</w:t>
        </w:r>
        <w:r w:rsidR="009570EC">
          <w:rPr>
            <w:noProof/>
            <w:webHidden/>
          </w:rPr>
          <w:fldChar w:fldCharType="end"/>
        </w:r>
      </w:hyperlink>
    </w:p>
    <w:p w14:paraId="6B61D5A9" w14:textId="0CAE3BB8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7" w:history="1">
        <w:r w:rsidR="009570EC" w:rsidRPr="00125AA7">
          <w:rPr>
            <w:rStyle w:val="Hiperveza"/>
            <w:rFonts w:eastAsiaTheme="majorEastAsia"/>
            <w:noProof/>
          </w:rPr>
          <w:t>Slika 59. Prikaz podataka o djetetu za kojeg korisnik podnosi zahtjev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62</w:t>
        </w:r>
        <w:r w:rsidR="009570EC">
          <w:rPr>
            <w:noProof/>
            <w:webHidden/>
          </w:rPr>
          <w:fldChar w:fldCharType="end"/>
        </w:r>
      </w:hyperlink>
    </w:p>
    <w:p w14:paraId="234EA3AA" w14:textId="01F7045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8" w:history="1">
        <w:r w:rsidR="009570EC" w:rsidRPr="00125AA7">
          <w:rPr>
            <w:rStyle w:val="Hiperveza"/>
            <w:rFonts w:eastAsiaTheme="majorEastAsia"/>
            <w:noProof/>
          </w:rPr>
          <w:t>Slika 60. Prilaganje dokumentacije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_Toc127791548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63</w:t>
        </w:r>
        <w:r w:rsidR="009570EC">
          <w:rPr>
            <w:noProof/>
            <w:webHidden/>
          </w:rPr>
          <w:fldChar w:fldCharType="end"/>
        </w:r>
      </w:hyperlink>
    </w:p>
    <w:p w14:paraId="1AE9808F" w14:textId="4F8C6AE7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49" w:history="1">
        <w:r w:rsidR="009570EC" w:rsidRPr="00125AA7">
          <w:rPr>
            <w:rStyle w:val="Hiperveza"/>
            <w:rFonts w:eastAsiaTheme="majorEastAsia"/>
            <w:noProof/>
          </w:rPr>
          <w:t>Slika 61. Prozor za prilaganje dokumenta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_Toc127791549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63</w:t>
        </w:r>
        <w:r w:rsidR="009570EC">
          <w:rPr>
            <w:noProof/>
            <w:webHidden/>
          </w:rPr>
          <w:fldChar w:fldCharType="end"/>
        </w:r>
      </w:hyperlink>
    </w:p>
    <w:p w14:paraId="0AF5B296" w14:textId="0182A5C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0" w:history="1">
        <w:r w:rsidR="009570EC" w:rsidRPr="00125AA7">
          <w:rPr>
            <w:rStyle w:val="Hiperveza"/>
            <w:rFonts w:eastAsiaTheme="majorEastAsia"/>
            <w:noProof/>
          </w:rPr>
          <w:t>Slika 62. Priloženi dokumenti kod zahtjeva za privremeno oslobađanje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_Toc127791550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64</w:t>
        </w:r>
        <w:r w:rsidR="009570EC">
          <w:rPr>
            <w:noProof/>
            <w:webHidden/>
          </w:rPr>
          <w:fldChar w:fldCharType="end"/>
        </w:r>
      </w:hyperlink>
    </w:p>
    <w:p w14:paraId="0ED0E6A8" w14:textId="7DE14D6F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1" w:history="1">
        <w:r w:rsidR="009570EC" w:rsidRPr="00125AA7">
          <w:rPr>
            <w:rStyle w:val="Hiperveza"/>
            <w:rFonts w:eastAsiaTheme="majorEastAsia"/>
            <w:noProof/>
          </w:rPr>
          <w:t>Slika 63. Rješenje o upisu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_Toc127791551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66</w:t>
        </w:r>
        <w:r w:rsidR="009570EC">
          <w:rPr>
            <w:noProof/>
            <w:webHidden/>
          </w:rPr>
          <w:fldChar w:fldCharType="end"/>
        </w:r>
      </w:hyperlink>
    </w:p>
    <w:p w14:paraId="7F2D7D6A" w14:textId="1DE824F5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2" w:history="1">
        <w:r w:rsidR="009570EC" w:rsidRPr="00125AA7">
          <w:rPr>
            <w:rStyle w:val="Hiperveza"/>
            <w:rFonts w:eastAsiaTheme="majorEastAsia"/>
            <w:noProof/>
          </w:rPr>
          <w:t>Slika 64. Status zahtjeva: Upisnica kreirana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_Toc127791552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66</w:t>
        </w:r>
        <w:r w:rsidR="009570EC">
          <w:rPr>
            <w:noProof/>
            <w:webHidden/>
          </w:rPr>
          <w:fldChar w:fldCharType="end"/>
        </w:r>
      </w:hyperlink>
    </w:p>
    <w:p w14:paraId="0F31492A" w14:textId="613E8CFC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3" w:history="1">
        <w:r w:rsidR="009570EC" w:rsidRPr="00125AA7">
          <w:rPr>
            <w:rStyle w:val="Hiperveza"/>
            <w:rFonts w:eastAsiaTheme="majorEastAsia"/>
            <w:noProof/>
          </w:rPr>
          <w:t>Slika 65. Prijelaz na dokument Upisnice klikom na Sljedeći korak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_Toc127791553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67</w:t>
        </w:r>
        <w:r w:rsidR="009570EC">
          <w:rPr>
            <w:noProof/>
            <w:webHidden/>
          </w:rPr>
          <w:fldChar w:fldCharType="end"/>
        </w:r>
      </w:hyperlink>
    </w:p>
    <w:p w14:paraId="70D09B42" w14:textId="54E393D2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4" w:history="1">
        <w:r w:rsidR="009570EC" w:rsidRPr="00125AA7">
          <w:rPr>
            <w:rStyle w:val="Hiperveza"/>
            <w:rFonts w:eastAsiaTheme="majorEastAsia"/>
            <w:noProof/>
          </w:rPr>
          <w:t>Slika 66. Rad s Upisnicom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_Toc127791554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67</w:t>
        </w:r>
        <w:r w:rsidR="009570EC">
          <w:rPr>
            <w:noProof/>
            <w:webHidden/>
          </w:rPr>
          <w:fldChar w:fldCharType="end"/>
        </w:r>
      </w:hyperlink>
    </w:p>
    <w:p w14:paraId="0DE12C5D" w14:textId="148365D9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5" w:history="1">
        <w:r w:rsidR="009570EC" w:rsidRPr="00125AA7">
          <w:rPr>
            <w:rStyle w:val="Hiperveza"/>
            <w:rFonts w:eastAsiaTheme="majorEastAsia"/>
            <w:noProof/>
          </w:rPr>
          <w:t>Slika 67. Priloženi dokument potpisane Upisnice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_Toc127791555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68</w:t>
        </w:r>
        <w:r w:rsidR="009570EC">
          <w:rPr>
            <w:noProof/>
            <w:webHidden/>
          </w:rPr>
          <w:fldChar w:fldCharType="end"/>
        </w:r>
      </w:hyperlink>
    </w:p>
    <w:p w14:paraId="126FA928" w14:textId="4C1C6D8A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6" w:history="1">
        <w:r w:rsidR="009570EC" w:rsidRPr="00125AA7">
          <w:rPr>
            <w:rStyle w:val="Hiperveza"/>
            <w:rFonts w:eastAsiaTheme="majorEastAsia"/>
            <w:noProof/>
          </w:rPr>
          <w:t>Slika 68. Zahtjev u statusu Upisan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_Toc127791556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68</w:t>
        </w:r>
        <w:r w:rsidR="009570EC">
          <w:rPr>
            <w:noProof/>
            <w:webHidden/>
          </w:rPr>
          <w:fldChar w:fldCharType="end"/>
        </w:r>
      </w:hyperlink>
    </w:p>
    <w:p w14:paraId="60B90DF0" w14:textId="5A399063" w:rsidR="009570EC" w:rsidRDefault="004040BA">
      <w:pPr>
        <w:pStyle w:val="Tablicaslika"/>
        <w:tabs>
          <w:tab w:val="right" w:leader="hyphen" w:pos="9062"/>
        </w:tabs>
        <w:rPr>
          <w:rFonts w:asciiTheme="minorHAnsi" w:eastAsiaTheme="minorEastAsia" w:hAnsiTheme="minorHAnsi" w:cstheme="minorBidi"/>
          <w:noProof/>
          <w:lang w:eastAsia="en-GB"/>
        </w:rPr>
      </w:pPr>
      <w:hyperlink w:anchor="_Toc127791557" w:history="1">
        <w:r w:rsidR="009570EC" w:rsidRPr="00125AA7">
          <w:rPr>
            <w:rStyle w:val="Hiperveza"/>
            <w:rFonts w:eastAsiaTheme="majorEastAsia"/>
            <w:noProof/>
          </w:rPr>
          <w:t>Slika 69. Odjava iz sustava</w:t>
        </w:r>
        <w:r w:rsidR="009570EC">
          <w:rPr>
            <w:noProof/>
            <w:webHidden/>
          </w:rPr>
          <w:tab/>
        </w:r>
        <w:r w:rsidR="009570EC">
          <w:rPr>
            <w:noProof/>
            <w:webHidden/>
          </w:rPr>
          <w:fldChar w:fldCharType="begin"/>
        </w:r>
        <w:r w:rsidR="009570EC">
          <w:rPr>
            <w:noProof/>
            <w:webHidden/>
          </w:rPr>
          <w:instrText xml:space="preserve"> PAGEREF _Toc127791557 \h </w:instrText>
        </w:r>
        <w:r w:rsidR="009570EC">
          <w:rPr>
            <w:noProof/>
            <w:webHidden/>
          </w:rPr>
        </w:r>
        <w:r w:rsidR="009570EC">
          <w:rPr>
            <w:noProof/>
            <w:webHidden/>
          </w:rPr>
          <w:fldChar w:fldCharType="separate"/>
        </w:r>
        <w:r w:rsidR="009570EC">
          <w:rPr>
            <w:noProof/>
            <w:webHidden/>
          </w:rPr>
          <w:t>69</w:t>
        </w:r>
        <w:r w:rsidR="009570EC">
          <w:rPr>
            <w:noProof/>
            <w:webHidden/>
          </w:rPr>
          <w:fldChar w:fldCharType="end"/>
        </w:r>
      </w:hyperlink>
    </w:p>
    <w:p w14:paraId="72924700" w14:textId="3658A90C" w:rsidR="00AE1B41" w:rsidRPr="00554E46" w:rsidRDefault="00554E46">
      <w:r>
        <w:fldChar w:fldCharType="end"/>
      </w:r>
      <w:r w:rsidR="00AE1B41" w:rsidRPr="00554E46">
        <w:br w:type="page"/>
      </w:r>
    </w:p>
    <w:p w14:paraId="4626FD43" w14:textId="08D7A793" w:rsidR="00EF090B" w:rsidRPr="00AE1360" w:rsidRDefault="008D7332" w:rsidP="00EF090B">
      <w:pPr>
        <w:rPr>
          <w:b/>
        </w:rPr>
      </w:pPr>
      <w:r>
        <w:rPr>
          <w:b/>
        </w:rPr>
        <w:lastRenderedPageBreak/>
        <w:t xml:space="preserve">Pokrate </w:t>
      </w:r>
      <w:r w:rsidR="002D6EE2">
        <w:rPr>
          <w:b/>
        </w:rPr>
        <w:t>i pojmovi</w:t>
      </w:r>
      <w:r w:rsidR="00AE1B41" w:rsidRPr="002B126B">
        <w:rPr>
          <w:b/>
        </w:rPr>
        <w:tab/>
      </w:r>
    </w:p>
    <w:tbl>
      <w:tblPr>
        <w:tblStyle w:val="Reetkatablice"/>
        <w:tblW w:w="0" w:type="auto"/>
        <w:tblInd w:w="-147" w:type="dxa"/>
        <w:tblLook w:val="04A0" w:firstRow="1" w:lastRow="0" w:firstColumn="1" w:lastColumn="0" w:noHBand="0" w:noVBand="1"/>
      </w:tblPr>
      <w:tblGrid>
        <w:gridCol w:w="2551"/>
        <w:gridCol w:w="6658"/>
      </w:tblGrid>
      <w:tr w:rsidR="007F4D7C" w:rsidRPr="002543E1" w14:paraId="74635F4F" w14:textId="77777777" w:rsidTr="00E777CE">
        <w:tc>
          <w:tcPr>
            <w:tcW w:w="2552" w:type="dxa"/>
            <w:vAlign w:val="center"/>
          </w:tcPr>
          <w:p w14:paraId="469A1059" w14:textId="7DF97413" w:rsidR="007F4D7C" w:rsidRPr="007F4D7C" w:rsidRDefault="000338CE" w:rsidP="007F4D7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Portal</w:t>
            </w:r>
            <w:r w:rsidR="007F4D7C" w:rsidRPr="007F4D7C">
              <w:rPr>
                <w:rFonts w:ascii="Arial" w:hAnsi="Arial" w:cs="Arial"/>
                <w:b/>
              </w:rPr>
              <w:t xml:space="preserve"> e-Građani</w:t>
            </w:r>
          </w:p>
        </w:tc>
        <w:tc>
          <w:tcPr>
            <w:tcW w:w="6662" w:type="dxa"/>
          </w:tcPr>
          <w:p w14:paraId="1F72062B" w14:textId="2F28B58D" w:rsidR="007F4D7C" w:rsidRPr="002543E1" w:rsidRDefault="001D1514" w:rsidP="00537E95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Sustav koji je uspostavila Vlada Republike Hrvatske, a cilj uspostave sustava e-Građani je modernizacija, pojednostavljenje i ubrzavanje komunikacije građana i javnog sektora te povećanje transparentnosti pružanja javnih usluga. Čine ga Središnji državni portal, Korisnički pretinac i Nacionalni identifikacijski i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autentifikacijski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sustav (NIAS). Nalazi se na adresi: </w:t>
            </w:r>
            <w:hyperlink r:id="rId21" w:tgtFrame="_blank" w:history="1">
              <w:r>
                <w:rPr>
                  <w:rStyle w:val="normaltextrun"/>
                  <w:rFonts w:ascii="Arial" w:hAnsi="Arial" w:cs="Arial"/>
                  <w:color w:val="0000FF"/>
                  <w:u w:val="single"/>
                  <w:shd w:val="clear" w:color="auto" w:fill="FFFFFF"/>
                </w:rPr>
                <w:t>https://gov.hr/</w:t>
              </w:r>
            </w:hyperlink>
            <w:r w:rsidR="00A31E3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</w:tr>
      <w:tr w:rsidR="007F4D7C" w:rsidRPr="002543E1" w14:paraId="783E5402" w14:textId="77777777" w:rsidTr="00E777CE">
        <w:tc>
          <w:tcPr>
            <w:tcW w:w="2552" w:type="dxa"/>
            <w:vAlign w:val="center"/>
          </w:tcPr>
          <w:p w14:paraId="234C42AD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NIAS</w:t>
            </w:r>
          </w:p>
        </w:tc>
        <w:tc>
          <w:tcPr>
            <w:tcW w:w="6662" w:type="dxa"/>
          </w:tcPr>
          <w:p w14:paraId="3FA6ACC2" w14:textId="5B5A0B76" w:rsidR="007F4D7C" w:rsidRPr="002543E1" w:rsidRDefault="001D1514" w:rsidP="007F4D7C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Nacionalni identifikacijski i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autentifikacijski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sustav. Omogućuje sigurnu i pouzdanu identifikaciju i autentifikaciju korisnika koji pristupaju javnim elektroničkim uslugama putem odgovarajuće vjerodajnice. </w:t>
            </w:r>
            <w:r>
              <w:rPr>
                <w:rStyle w:val="eop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</w:tr>
      <w:tr w:rsidR="007F4D7C" w:rsidRPr="002543E1" w14:paraId="39E1861B" w14:textId="77777777" w:rsidTr="00E777CE">
        <w:tc>
          <w:tcPr>
            <w:tcW w:w="2552" w:type="dxa"/>
            <w:vAlign w:val="center"/>
          </w:tcPr>
          <w:p w14:paraId="0A29C026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OKP / korisnički pretinac</w:t>
            </w:r>
          </w:p>
        </w:tc>
        <w:tc>
          <w:tcPr>
            <w:tcW w:w="6662" w:type="dxa"/>
          </w:tcPr>
          <w:p w14:paraId="7EBD292C" w14:textId="5325C593" w:rsidR="007F4D7C" w:rsidRPr="002543E1" w:rsidRDefault="001D1514" w:rsidP="001407C5">
            <w:pPr>
              <w:rPr>
                <w:rFonts w:ascii="Arial" w:hAnsi="Arial" w:cs="Arial"/>
              </w:rPr>
            </w:pP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Osobni korisnički pretinac jedna je od osnovnih usluga sustava e-Građani koja omogućuje primanje službenih poruka vezanih za javne usluge, postupke i statuse te njihov pregled, upravljanje i pohranu (npr. obavijest o isteku dokumenata, različitih prava ili statusa sudskih predmeta i sl.).</w:t>
            </w:r>
            <w:r>
              <w:rPr>
                <w:rStyle w:val="eop"/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</w:tr>
      <w:tr w:rsidR="007F4D7C" w:rsidRPr="002543E1" w14:paraId="74F84972" w14:textId="77777777" w:rsidTr="00E777CE">
        <w:tc>
          <w:tcPr>
            <w:tcW w:w="2552" w:type="dxa"/>
            <w:vAlign w:val="center"/>
          </w:tcPr>
          <w:p w14:paraId="1BE27CDF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MZO</w:t>
            </w:r>
          </w:p>
        </w:tc>
        <w:tc>
          <w:tcPr>
            <w:tcW w:w="6662" w:type="dxa"/>
          </w:tcPr>
          <w:p w14:paraId="5ADD404A" w14:textId="3C334B70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Ministarstvo znanosti i obrazovanja</w:t>
            </w:r>
          </w:p>
        </w:tc>
      </w:tr>
      <w:tr w:rsidR="007F4D7C" w:rsidRPr="002543E1" w14:paraId="19F11A34" w14:textId="77777777" w:rsidTr="00E777CE">
        <w:tc>
          <w:tcPr>
            <w:tcW w:w="2552" w:type="dxa"/>
            <w:vAlign w:val="center"/>
          </w:tcPr>
          <w:p w14:paraId="74269033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7F4D7C">
              <w:rPr>
                <w:rFonts w:ascii="Arial" w:hAnsi="Arial" w:cs="Arial"/>
                <w:b/>
              </w:rPr>
              <w:t>eOŠ</w:t>
            </w:r>
            <w:proofErr w:type="spellEnd"/>
          </w:p>
        </w:tc>
        <w:tc>
          <w:tcPr>
            <w:tcW w:w="6662" w:type="dxa"/>
          </w:tcPr>
          <w:p w14:paraId="0676E30D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Nacionalni informacijski sustav upisa u osnovne škole</w:t>
            </w:r>
          </w:p>
        </w:tc>
      </w:tr>
      <w:tr w:rsidR="007F4D7C" w:rsidRPr="002543E1" w14:paraId="27CF1D7D" w14:textId="77777777" w:rsidTr="00E777CE">
        <w:tc>
          <w:tcPr>
            <w:tcW w:w="2552" w:type="dxa"/>
            <w:vAlign w:val="center"/>
          </w:tcPr>
          <w:p w14:paraId="5187045F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e-Matica</w:t>
            </w:r>
          </w:p>
        </w:tc>
        <w:tc>
          <w:tcPr>
            <w:tcW w:w="6662" w:type="dxa"/>
          </w:tcPr>
          <w:p w14:paraId="43BF954A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 xml:space="preserve">e-Matica je centralizirani sustav Ministarstva znanosti i obrazovanja koji služi za unos najvažnijih podataka o učenicima i djelatnicima osnovnih i srednjih škola. </w:t>
            </w:r>
          </w:p>
        </w:tc>
      </w:tr>
      <w:tr w:rsidR="007F4D7C" w:rsidRPr="002543E1" w14:paraId="30594C0D" w14:textId="77777777" w:rsidTr="00E777CE">
        <w:tc>
          <w:tcPr>
            <w:tcW w:w="2552" w:type="dxa"/>
            <w:vAlign w:val="center"/>
          </w:tcPr>
          <w:p w14:paraId="4FAB0393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MUP</w:t>
            </w:r>
          </w:p>
        </w:tc>
        <w:tc>
          <w:tcPr>
            <w:tcW w:w="6662" w:type="dxa"/>
          </w:tcPr>
          <w:p w14:paraId="6EB4FCF6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Ministarstvo unutarnjih poslova</w:t>
            </w:r>
          </w:p>
        </w:tc>
      </w:tr>
      <w:tr w:rsidR="007F4D7C" w:rsidRPr="002543E1" w14:paraId="588F5574" w14:textId="77777777" w:rsidTr="00E777CE">
        <w:tc>
          <w:tcPr>
            <w:tcW w:w="2552" w:type="dxa"/>
            <w:vAlign w:val="center"/>
          </w:tcPr>
          <w:p w14:paraId="6CC74ABD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OIB</w:t>
            </w:r>
          </w:p>
        </w:tc>
        <w:tc>
          <w:tcPr>
            <w:tcW w:w="6662" w:type="dxa"/>
          </w:tcPr>
          <w:p w14:paraId="348B2175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Osobni identifikacijski broj</w:t>
            </w:r>
          </w:p>
        </w:tc>
      </w:tr>
      <w:tr w:rsidR="007F4D7C" w:rsidRPr="002543E1" w14:paraId="15A57D8E" w14:textId="77777777" w:rsidTr="00E777CE">
        <w:tc>
          <w:tcPr>
            <w:tcW w:w="2552" w:type="dxa"/>
            <w:vAlign w:val="center"/>
          </w:tcPr>
          <w:p w14:paraId="0DCE15B7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Vjerodajnica</w:t>
            </w:r>
          </w:p>
        </w:tc>
        <w:tc>
          <w:tcPr>
            <w:tcW w:w="6662" w:type="dxa"/>
          </w:tcPr>
          <w:p w14:paraId="3623C767" w14:textId="77777777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Sredstvo za elektroničku identifikaciju i autentifikaciju korisnika koje se koristi prilikom prijave na elektroničke usluge unutar portala e-Građani.</w:t>
            </w:r>
          </w:p>
        </w:tc>
      </w:tr>
      <w:tr w:rsidR="007F4D7C" w:rsidRPr="002543E1" w14:paraId="257C66FD" w14:textId="77777777" w:rsidTr="00E777CE">
        <w:tc>
          <w:tcPr>
            <w:tcW w:w="2552" w:type="dxa"/>
            <w:vAlign w:val="center"/>
          </w:tcPr>
          <w:p w14:paraId="19BF0569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Autentifikacija</w:t>
            </w:r>
          </w:p>
        </w:tc>
        <w:tc>
          <w:tcPr>
            <w:tcW w:w="6662" w:type="dxa"/>
          </w:tcPr>
          <w:p w14:paraId="503F3FB8" w14:textId="1D5DF03C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Univerzalni postupak za povezivanje na državnu informacijsku infrastrukturu kako je definiran Zakonom i</w:t>
            </w:r>
            <w:r w:rsidR="00A31E39">
              <w:rPr>
                <w:rFonts w:ascii="Arial" w:hAnsi="Arial" w:cs="Arial"/>
              </w:rPr>
              <w:t xml:space="preserve"> </w:t>
            </w:r>
            <w:hyperlink r:id="rId22" w:history="1">
              <w:r w:rsidRPr="002543E1">
                <w:rPr>
                  <w:rStyle w:val="Hiperveza"/>
                  <w:rFonts w:ascii="Arial" w:hAnsi="Arial" w:cs="Arial"/>
                </w:rPr>
                <w:t>Uredbom o organizacijskim i tehničkim standardima</w:t>
              </w:r>
            </w:hyperlink>
            <w:r w:rsidR="00824421">
              <w:rPr>
                <w:rStyle w:val="Hiperveza"/>
              </w:rPr>
              <w:t>.</w:t>
            </w:r>
          </w:p>
        </w:tc>
      </w:tr>
      <w:tr w:rsidR="007F4D7C" w:rsidRPr="002543E1" w14:paraId="12CDF115" w14:textId="77777777" w:rsidTr="00E777CE">
        <w:tc>
          <w:tcPr>
            <w:tcW w:w="2552" w:type="dxa"/>
            <w:vAlign w:val="center"/>
          </w:tcPr>
          <w:p w14:paraId="3087B607" w14:textId="77777777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Autorizacija</w:t>
            </w:r>
          </w:p>
        </w:tc>
        <w:tc>
          <w:tcPr>
            <w:tcW w:w="6662" w:type="dxa"/>
          </w:tcPr>
          <w:p w14:paraId="615EF445" w14:textId="73D7BB3A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Postupak utvrđivanja razine prava korištenja e-Usluge za korisnika prijavljenog u sustavu</w:t>
            </w:r>
            <w:r w:rsidR="00824421">
              <w:rPr>
                <w:rFonts w:ascii="Arial" w:hAnsi="Arial" w:cs="Arial"/>
              </w:rPr>
              <w:t>.</w:t>
            </w:r>
          </w:p>
        </w:tc>
      </w:tr>
      <w:tr w:rsidR="007F4D7C" w:rsidRPr="002543E1" w14:paraId="35D57060" w14:textId="77777777" w:rsidTr="00E777CE">
        <w:tc>
          <w:tcPr>
            <w:tcW w:w="2552" w:type="dxa"/>
            <w:vAlign w:val="center"/>
          </w:tcPr>
          <w:p w14:paraId="01A66955" w14:textId="17865C7C" w:rsidR="007F4D7C" w:rsidRPr="007F4D7C" w:rsidRDefault="007F4D7C" w:rsidP="007F4D7C">
            <w:pPr>
              <w:jc w:val="center"/>
              <w:rPr>
                <w:rFonts w:ascii="Arial" w:hAnsi="Arial" w:cs="Arial"/>
                <w:b/>
              </w:rPr>
            </w:pPr>
            <w:r w:rsidRPr="007F4D7C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6662" w:type="dxa"/>
          </w:tcPr>
          <w:p w14:paraId="682385EB" w14:textId="36369EA0" w:rsidR="007F4D7C" w:rsidRPr="002543E1" w:rsidRDefault="007F4D7C" w:rsidP="007F4D7C">
            <w:pPr>
              <w:rPr>
                <w:rFonts w:ascii="Arial" w:hAnsi="Arial" w:cs="Arial"/>
              </w:rPr>
            </w:pPr>
            <w:r w:rsidRPr="002543E1">
              <w:rPr>
                <w:rFonts w:ascii="Arial" w:hAnsi="Arial" w:cs="Arial"/>
              </w:rPr>
              <w:t>Korisnik prijavljen u sustavu</w:t>
            </w:r>
            <w:r w:rsidR="00824421">
              <w:rPr>
                <w:rFonts w:ascii="Arial" w:hAnsi="Arial" w:cs="Arial"/>
              </w:rPr>
              <w:t>.</w:t>
            </w:r>
          </w:p>
        </w:tc>
      </w:tr>
    </w:tbl>
    <w:p w14:paraId="509C2143" w14:textId="77777777" w:rsidR="00335155" w:rsidRDefault="00335155" w:rsidP="00034038">
      <w:bookmarkStart w:id="0" w:name="_Toc110536274"/>
    </w:p>
    <w:p w14:paraId="07EFDF36" w14:textId="77777777" w:rsidR="00335155" w:rsidRDefault="00335155">
      <w:pPr>
        <w:rPr>
          <w:b/>
          <w:bCs/>
          <w:sz w:val="32"/>
          <w:szCs w:val="36"/>
        </w:rPr>
      </w:pPr>
      <w:r>
        <w:br w:type="page"/>
      </w:r>
    </w:p>
    <w:p w14:paraId="07C0E481" w14:textId="10B4ECDF" w:rsidR="00EF090B" w:rsidRDefault="00521A13" w:rsidP="00C37171">
      <w:pPr>
        <w:pStyle w:val="Naslov3"/>
        <w:numPr>
          <w:ilvl w:val="2"/>
          <w:numId w:val="0"/>
        </w:numPr>
        <w:ind w:left="851" w:hanging="851"/>
      </w:pPr>
      <w:bookmarkStart w:id="1" w:name="_Toc126249439"/>
      <w:r>
        <w:lastRenderedPageBreak/>
        <w:t>Uvod</w:t>
      </w:r>
      <w:bookmarkEnd w:id="0"/>
      <w:bookmarkEnd w:id="1"/>
    </w:p>
    <w:p w14:paraId="2555B029" w14:textId="7CE373A1" w:rsidR="00335155" w:rsidRDefault="00824421" w:rsidP="00335155">
      <w:r>
        <w:t>Svrha je ovih korisničkih uputa</w:t>
      </w:r>
      <w:r w:rsidR="00335155">
        <w:t xml:space="preserve"> pokazati funkcionalnosti sustava upisa djece u osnovne škole putem javnog dijela aplikacije </w:t>
      </w:r>
      <w:r w:rsidR="00335155" w:rsidRPr="00824421">
        <w:rPr>
          <w:i/>
          <w:iCs/>
        </w:rPr>
        <w:t>Upisi u osnovne škole</w:t>
      </w:r>
      <w:r w:rsidR="00335155">
        <w:t xml:space="preserve"> (u daljnjem tekstu </w:t>
      </w:r>
      <w:proofErr w:type="spellStart"/>
      <w:r w:rsidR="00335155">
        <w:t>eOŠ</w:t>
      </w:r>
      <w:proofErr w:type="spellEnd"/>
      <w:r w:rsidR="00335155">
        <w:t>) te uputiti korisnike u način korištenja aplikacije i ispunjavanje zahtjeva za upis.</w:t>
      </w:r>
    </w:p>
    <w:p w14:paraId="51516542" w14:textId="0CA32ABE" w:rsidR="00335155" w:rsidRPr="00335155" w:rsidRDefault="00335155" w:rsidP="00335155">
      <w:r>
        <w:t xml:space="preserve">Javni dio aplikacije </w:t>
      </w:r>
      <w:proofErr w:type="spellStart"/>
      <w:r>
        <w:t>eOŠ</w:t>
      </w:r>
      <w:proofErr w:type="spellEnd"/>
      <w:r>
        <w:t xml:space="preserve"> namijenjen </w:t>
      </w:r>
      <w:r w:rsidR="00731D6D">
        <w:t xml:space="preserve">je </w:t>
      </w:r>
      <w:r>
        <w:t xml:space="preserve">roditeljima/skrbnicima </w:t>
      </w:r>
      <w:r w:rsidR="00731D6D">
        <w:t>koji</w:t>
      </w:r>
      <w:r>
        <w:t xml:space="preserve"> joj pristupaju preko </w:t>
      </w:r>
      <w:r w:rsidR="00267773">
        <w:t>portala</w:t>
      </w:r>
      <w:r>
        <w:t xml:space="preserve"> e-Građani s ciljem predaje zahtjeva za upis djeteta u prvi razred osnovne škole. Kako bi pojednostavili cijeli proces od predaje zahtjeva do upisa u osnovnu školu</w:t>
      </w:r>
      <w:r w:rsidR="00731D6D">
        <w:t>,</w:t>
      </w:r>
      <w:r>
        <w:t xml:space="preserve"> aplikacija je </w:t>
      </w:r>
      <w:r w:rsidRPr="00015847">
        <w:t>povezan</w:t>
      </w:r>
      <w:r>
        <w:t>a</w:t>
      </w:r>
      <w:r w:rsidRPr="00015847">
        <w:t xml:space="preserve"> s državnim servisima</w:t>
      </w:r>
      <w:r>
        <w:t xml:space="preserve"> dostupnim punoljetnim građanima Republike Hrvatske. Kroz javni dio aplikacije </w:t>
      </w:r>
      <w:proofErr w:type="spellStart"/>
      <w:r>
        <w:t>eOŠ</w:t>
      </w:r>
      <w:proofErr w:type="spellEnd"/>
      <w:r>
        <w:t xml:space="preserve"> roditelju/skrbniku omogućena je predaja zahtjeva za redovni upis djeteta u prvi razred</w:t>
      </w:r>
      <w:r w:rsidR="00731D6D">
        <w:t>,</w:t>
      </w:r>
      <w:r>
        <w:t xml:space="preserve"> kao i redovni upis djeteta s teškoćama u razvoju. Također je moguće predati zahtjev za prijevremeni upis djeteta u prvi razred osnovne škole</w:t>
      </w:r>
      <w:r w:rsidR="00731D6D">
        <w:t>,</w:t>
      </w:r>
      <w:r>
        <w:t xml:space="preserve"> kao i zahtjev za privremeno oslobađanje od upisa.</w:t>
      </w:r>
    </w:p>
    <w:p w14:paraId="0052FB49" w14:textId="77777777" w:rsidR="007F4D7C" w:rsidRPr="001E6E71" w:rsidRDefault="007F4D7C" w:rsidP="007F4D7C">
      <w:pPr>
        <w:pStyle w:val="Naslov3"/>
        <w:numPr>
          <w:ilvl w:val="0"/>
          <w:numId w:val="0"/>
        </w:numPr>
      </w:pPr>
      <w:bookmarkStart w:id="2" w:name="_Toc126249440"/>
      <w:r w:rsidRPr="001E6E71">
        <w:t>Tehničke pretpostavke za korištenje aplikacije</w:t>
      </w:r>
      <w:bookmarkEnd w:id="2"/>
    </w:p>
    <w:p w14:paraId="02910B7C" w14:textId="60858356" w:rsidR="00335155" w:rsidRPr="00C83126" w:rsidRDefault="00C54A93" w:rsidP="00335155">
      <w:r>
        <w:t xml:space="preserve">Javnom dijelu aplikacije </w:t>
      </w:r>
      <w:proofErr w:type="spellStart"/>
      <w:r>
        <w:t>eOŠ</w:t>
      </w:r>
      <w:proofErr w:type="spellEnd"/>
      <w:r>
        <w:t xml:space="preserve"> pristupa se </w:t>
      </w:r>
      <w:r w:rsidR="008E1564">
        <w:t>preko</w:t>
      </w:r>
      <w:r w:rsidR="00B6585F">
        <w:t xml:space="preserve"> </w:t>
      </w:r>
      <w:bookmarkStart w:id="3" w:name="_Hlk127019928"/>
      <w:r w:rsidR="00B6585F">
        <w:t>portala e-Građan</w:t>
      </w:r>
      <w:r w:rsidR="003C65A3">
        <w:t>i</w:t>
      </w:r>
      <w:r w:rsidR="00B6585F">
        <w:t xml:space="preserve"> odabirom usluge </w:t>
      </w:r>
      <w:r w:rsidR="00CD0720">
        <w:t xml:space="preserve">e-Upisi </w:t>
      </w:r>
      <w:r w:rsidR="00B6585F">
        <w:t xml:space="preserve">u Katalogu usluga ili </w:t>
      </w:r>
      <w:r w:rsidR="00984488">
        <w:t xml:space="preserve">upotrebom </w:t>
      </w:r>
      <w:r w:rsidR="00B6585F">
        <w:t>Filter</w:t>
      </w:r>
      <w:r w:rsidR="00984488">
        <w:t>a</w:t>
      </w:r>
      <w:r w:rsidR="00B6585F">
        <w:t xml:space="preserve"> usluga.</w:t>
      </w:r>
      <w:bookmarkEnd w:id="3"/>
      <w:r w:rsidR="00B6585F">
        <w:t xml:space="preserve"> </w:t>
      </w:r>
      <w:r w:rsidR="00335155">
        <w:t xml:space="preserve">Podržani su svi mrežni preglednici (Google Chrome, Firefox, Opera, </w:t>
      </w:r>
      <w:proofErr w:type="spellStart"/>
      <w:r w:rsidR="00335155">
        <w:t>Edge</w:t>
      </w:r>
      <w:proofErr w:type="spellEnd"/>
      <w:r w:rsidR="00335155">
        <w:t xml:space="preserve">, Safari) uz napomenu da se preporučuje korištenje njihovih najnovijih inačica. Osim pristupa internetu korisnik treba posjedovati važeću NIAS vjerodajnicu, a </w:t>
      </w:r>
      <w:r w:rsidR="001407C5">
        <w:t>portal</w:t>
      </w:r>
      <w:r w:rsidR="00335155">
        <w:t xml:space="preserve"> e-Građani treba biti u funkciji i dostupan.</w:t>
      </w:r>
    </w:p>
    <w:p w14:paraId="71F70225" w14:textId="44A9B38B" w:rsidR="00335155" w:rsidRDefault="00335155" w:rsidP="00335155">
      <w:pPr>
        <w:pStyle w:val="Naslov3"/>
        <w:numPr>
          <w:ilvl w:val="0"/>
          <w:numId w:val="0"/>
        </w:numPr>
        <w:ind w:left="851" w:hanging="851"/>
      </w:pPr>
      <w:bookmarkStart w:id="4" w:name="_Toc126249441"/>
      <w:r w:rsidRPr="00335155">
        <w:t>Mogućnosti aplikacije/sustava iz perspektive roditelja</w:t>
      </w:r>
      <w:bookmarkEnd w:id="4"/>
      <w:r w:rsidR="00CE4720">
        <w:t>/skrbnika</w:t>
      </w:r>
    </w:p>
    <w:p w14:paraId="2CF18445" w14:textId="6EA49F44" w:rsidR="00335155" w:rsidRDefault="00335155" w:rsidP="00335155">
      <w:pPr>
        <w:rPr>
          <w:rFonts w:eastAsiaTheme="minorHAnsi"/>
        </w:rPr>
      </w:pPr>
      <w:r w:rsidRPr="002C0ED5">
        <w:rPr>
          <w:rFonts w:eastAsiaTheme="minorHAnsi"/>
        </w:rPr>
        <w:t xml:space="preserve">U </w:t>
      </w:r>
      <w:r>
        <w:rPr>
          <w:rFonts w:eastAsiaTheme="minorHAnsi"/>
        </w:rPr>
        <w:t xml:space="preserve">javnom dijelu aplikacije </w:t>
      </w:r>
      <w:proofErr w:type="spellStart"/>
      <w:r>
        <w:rPr>
          <w:rFonts w:eastAsiaTheme="minorHAnsi"/>
        </w:rPr>
        <w:t>eOŠ</w:t>
      </w:r>
      <w:proofErr w:type="spellEnd"/>
      <w:r w:rsidRPr="002C0ED5">
        <w:rPr>
          <w:rFonts w:eastAsiaTheme="minorHAnsi"/>
        </w:rPr>
        <w:t xml:space="preserve"> roditelj</w:t>
      </w:r>
      <w:r w:rsidR="00CE4720">
        <w:rPr>
          <w:rFonts w:eastAsiaTheme="minorHAnsi"/>
        </w:rPr>
        <w:t xml:space="preserve">/skrbnik </w:t>
      </w:r>
      <w:r w:rsidRPr="002C0ED5">
        <w:rPr>
          <w:rFonts w:eastAsiaTheme="minorHAnsi"/>
        </w:rPr>
        <w:t xml:space="preserve">može kreirati zahtjev za upis djeteta </w:t>
      </w:r>
      <w:r>
        <w:rPr>
          <w:rFonts w:eastAsiaTheme="minorHAnsi"/>
        </w:rPr>
        <w:t xml:space="preserve">u prvi razred </w:t>
      </w:r>
      <w:r w:rsidR="00A31E39">
        <w:rPr>
          <w:rFonts w:eastAsiaTheme="minorHAnsi"/>
        </w:rPr>
        <w:t>i</w:t>
      </w:r>
      <w:r w:rsidRPr="002C0ED5">
        <w:rPr>
          <w:rFonts w:eastAsiaTheme="minorHAnsi"/>
        </w:rPr>
        <w:t xml:space="preserve"> poslati </w:t>
      </w:r>
      <w:r w:rsidR="00A31E39">
        <w:rPr>
          <w:rFonts w:eastAsiaTheme="minorHAnsi"/>
        </w:rPr>
        <w:t xml:space="preserve">ga </w:t>
      </w:r>
      <w:r w:rsidRPr="002C0ED5">
        <w:rPr>
          <w:rFonts w:eastAsiaTheme="minorHAnsi"/>
        </w:rPr>
        <w:t xml:space="preserve">u sustav. </w:t>
      </w:r>
      <w:r>
        <w:rPr>
          <w:rFonts w:eastAsiaTheme="minorHAnsi"/>
        </w:rPr>
        <w:t xml:space="preserve">Sve dok </w:t>
      </w:r>
      <w:r w:rsidR="00023EC3">
        <w:rPr>
          <w:rFonts w:eastAsiaTheme="minorHAnsi"/>
        </w:rPr>
        <w:t xml:space="preserve">zahtjev </w:t>
      </w:r>
      <w:r>
        <w:rPr>
          <w:rFonts w:eastAsiaTheme="minorHAnsi"/>
        </w:rPr>
        <w:t>nije</w:t>
      </w:r>
      <w:r w:rsidR="00023EC3">
        <w:rPr>
          <w:rFonts w:eastAsiaTheme="minorHAnsi"/>
        </w:rPr>
        <w:t xml:space="preserve"> </w:t>
      </w:r>
      <w:r>
        <w:rPr>
          <w:rFonts w:eastAsiaTheme="minorHAnsi"/>
        </w:rPr>
        <w:t>poslan</w:t>
      </w:r>
      <w:r w:rsidR="00023EC3">
        <w:rPr>
          <w:rFonts w:eastAsiaTheme="minorHAnsi"/>
        </w:rPr>
        <w:t xml:space="preserve">, </w:t>
      </w:r>
      <w:r>
        <w:rPr>
          <w:rFonts w:eastAsiaTheme="minorHAnsi"/>
        </w:rPr>
        <w:t xml:space="preserve">moguće </w:t>
      </w:r>
      <w:r w:rsidR="00023EC3">
        <w:rPr>
          <w:rFonts w:eastAsiaTheme="minorHAnsi"/>
        </w:rPr>
        <w:t xml:space="preserve">ga </w:t>
      </w:r>
      <w:r>
        <w:rPr>
          <w:rFonts w:eastAsiaTheme="minorHAnsi"/>
        </w:rPr>
        <w:t xml:space="preserve">je </w:t>
      </w:r>
      <w:r w:rsidRPr="002C0ED5">
        <w:rPr>
          <w:rFonts w:eastAsiaTheme="minorHAnsi"/>
        </w:rPr>
        <w:t xml:space="preserve">naknadno ažurirati, </w:t>
      </w:r>
      <w:r>
        <w:rPr>
          <w:rFonts w:eastAsiaTheme="minorHAnsi"/>
        </w:rPr>
        <w:t>uređivati, prilagati dokumentaciju</w:t>
      </w:r>
      <w:r w:rsidR="00176FF4">
        <w:rPr>
          <w:rFonts w:eastAsiaTheme="minorHAnsi"/>
        </w:rPr>
        <w:t>,</w:t>
      </w:r>
      <w:r>
        <w:rPr>
          <w:rFonts w:eastAsiaTheme="minorHAnsi"/>
        </w:rPr>
        <w:t xml:space="preserve"> no jednom kad </w:t>
      </w:r>
      <w:r w:rsidR="00023EC3">
        <w:rPr>
          <w:rFonts w:eastAsiaTheme="minorHAnsi"/>
        </w:rPr>
        <w:t>je poslan,</w:t>
      </w:r>
      <w:r>
        <w:rPr>
          <w:rFonts w:eastAsiaTheme="minorHAnsi"/>
        </w:rPr>
        <w:t xml:space="preserve"> to više nije moguće</w:t>
      </w:r>
      <w:r w:rsidR="00176FF4">
        <w:rPr>
          <w:rFonts w:eastAsiaTheme="minorHAnsi"/>
        </w:rPr>
        <w:t xml:space="preserve"> uraditi</w:t>
      </w:r>
      <w:r>
        <w:rPr>
          <w:rFonts w:eastAsiaTheme="minorHAnsi"/>
        </w:rPr>
        <w:t>.</w:t>
      </w:r>
      <w:r w:rsidRPr="002C0ED5">
        <w:rPr>
          <w:rFonts w:eastAsiaTheme="minorHAnsi"/>
        </w:rPr>
        <w:t xml:space="preserve"> Roditelj</w:t>
      </w:r>
      <w:r w:rsidR="008B6FBE">
        <w:rPr>
          <w:rFonts w:eastAsiaTheme="minorHAnsi"/>
        </w:rPr>
        <w:t>/skrbnik</w:t>
      </w:r>
      <w:r w:rsidRPr="002C0ED5">
        <w:rPr>
          <w:rFonts w:eastAsiaTheme="minorHAnsi"/>
        </w:rPr>
        <w:t xml:space="preserve"> također ima mogućnost pregledati sve osobno kreirane zahtjeve u sustavu.</w:t>
      </w:r>
    </w:p>
    <w:p w14:paraId="486C16D2" w14:textId="77777777" w:rsidR="00335155" w:rsidRDefault="00335155" w:rsidP="00335155">
      <w:pPr>
        <w:pStyle w:val="Naslov3"/>
        <w:numPr>
          <w:ilvl w:val="0"/>
          <w:numId w:val="0"/>
        </w:numPr>
        <w:ind w:left="851" w:hanging="851"/>
      </w:pPr>
      <w:bookmarkStart w:id="5" w:name="_Toc126249442"/>
      <w:r>
        <w:t>Prijava u sustav</w:t>
      </w:r>
      <w:bookmarkEnd w:id="5"/>
    </w:p>
    <w:p w14:paraId="75B44243" w14:textId="46272A68" w:rsidR="00335155" w:rsidRPr="00E75703" w:rsidRDefault="00335155" w:rsidP="00335155">
      <w:pPr>
        <w:rPr>
          <w:strike/>
        </w:rPr>
      </w:pPr>
      <w:r>
        <w:t xml:space="preserve">Za uspješan rad u javnom dijelu aplikacije </w:t>
      </w:r>
      <w:proofErr w:type="spellStart"/>
      <w:r>
        <w:t>eOŠ</w:t>
      </w:r>
      <w:proofErr w:type="spellEnd"/>
      <w:r>
        <w:t xml:space="preserve"> potrebna je prijava u sustav. Aplikaciji </w:t>
      </w:r>
      <w:proofErr w:type="spellStart"/>
      <w:r>
        <w:t>eOŠ</w:t>
      </w:r>
      <w:proofErr w:type="spellEnd"/>
      <w:r>
        <w:t xml:space="preserve"> roditelji</w:t>
      </w:r>
      <w:r w:rsidR="00CE4720">
        <w:t>/skrbnici</w:t>
      </w:r>
      <w:r>
        <w:t xml:space="preserve"> pristupaju putem</w:t>
      </w:r>
      <w:r w:rsidR="00E75703">
        <w:t xml:space="preserve"> </w:t>
      </w:r>
      <w:r w:rsidR="00E75703" w:rsidRPr="00E75703">
        <w:t>portala e-Građan</w:t>
      </w:r>
      <w:r w:rsidR="003C65A3">
        <w:t>i</w:t>
      </w:r>
      <w:r w:rsidR="00E75703" w:rsidRPr="00E75703">
        <w:t xml:space="preserve"> odabirom usluge e-Upisi u Katalogu usluga ili upotrebom Filtera usluga.</w:t>
      </w:r>
      <w:r w:rsidR="00893181" w:rsidRPr="00893181">
        <w:t xml:space="preserve"> Za dohvaćanje općih informacija početnoj stranici usluge Portal obrazovanja može se pristupiti bez prijave, ali za korištenje pune funkcionalnosti usluge koristi se prijava kroz nacionalni identifikacijski i </w:t>
      </w:r>
      <w:proofErr w:type="spellStart"/>
      <w:r w:rsidR="00893181" w:rsidRPr="00893181">
        <w:t>autentifikacijski</w:t>
      </w:r>
      <w:proofErr w:type="spellEnd"/>
      <w:r w:rsidR="00893181" w:rsidRPr="00893181">
        <w:t xml:space="preserve"> sustav (NIAS) na kojem korisnik odabire jednu od ponuđenih vjerodajnica.</w:t>
      </w:r>
      <w:r w:rsidR="00A31E39">
        <w:t xml:space="preserve"> </w:t>
      </w:r>
    </w:p>
    <w:p w14:paraId="1F5F0B96" w14:textId="77777777" w:rsidR="00335155" w:rsidRDefault="00335155" w:rsidP="00335155">
      <w:r>
        <w:t xml:space="preserve">Na početnom zaslonu koji prikazuje Radnu plohu Portala obrazovanja nalaze se svi dostupni moduli e-Upisa. U ovom koraku potrebno je odabrati dio </w:t>
      </w:r>
      <w:r w:rsidRPr="00C779F6">
        <w:rPr>
          <w:i/>
          <w:iCs/>
        </w:rPr>
        <w:t>Upisi u osnovne škole</w:t>
      </w:r>
      <w:r>
        <w:t xml:space="preserve"> i klikom potvrditi odabir.</w:t>
      </w:r>
    </w:p>
    <w:p w14:paraId="2EB1C49E" w14:textId="77777777" w:rsidR="009130B4" w:rsidRDefault="00335155" w:rsidP="009130B4">
      <w:pPr>
        <w:keepNext/>
        <w:jc w:val="center"/>
      </w:pPr>
      <w:r w:rsidRPr="00C63153">
        <w:rPr>
          <w:noProof/>
          <w:lang w:eastAsia="hr-HR"/>
        </w:rPr>
        <w:lastRenderedPageBreak/>
        <w:drawing>
          <wp:inline distT="0" distB="0" distL="0" distR="0" wp14:anchorId="0A073B40" wp14:editId="5278B0BC">
            <wp:extent cx="5760720" cy="2614295"/>
            <wp:effectExtent l="0" t="0" r="0" b="0"/>
            <wp:docPr id="543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4E17" w14:textId="3E5B25E6" w:rsidR="00335155" w:rsidRDefault="009130B4" w:rsidP="009130B4">
      <w:pPr>
        <w:pStyle w:val="Opisslike"/>
        <w:jc w:val="center"/>
      </w:pPr>
      <w:bookmarkStart w:id="6" w:name="_Toc12779148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</w:t>
      </w:r>
      <w:r>
        <w:fldChar w:fldCharType="end"/>
      </w:r>
      <w:r>
        <w:t xml:space="preserve">. </w:t>
      </w:r>
      <w:r w:rsidRPr="005D6620">
        <w:t>Početni zaslon Portala obrazovanja u sustavu e-Upisi</w:t>
      </w:r>
      <w:bookmarkEnd w:id="6"/>
    </w:p>
    <w:p w14:paraId="48F65611" w14:textId="77777777" w:rsidR="00335155" w:rsidRDefault="00335155" w:rsidP="00335155">
      <w:pPr>
        <w:pStyle w:val="Naslov3"/>
        <w:numPr>
          <w:ilvl w:val="0"/>
          <w:numId w:val="0"/>
        </w:numPr>
      </w:pPr>
      <w:bookmarkStart w:id="7" w:name="_Toc126249443"/>
      <w:r>
        <w:t>Prijava kroz NIAS sustav</w:t>
      </w:r>
      <w:bookmarkEnd w:id="7"/>
    </w:p>
    <w:p w14:paraId="2D50A644" w14:textId="4742D126" w:rsidR="00335155" w:rsidRDefault="00335155" w:rsidP="00335155">
      <w:r>
        <w:t>Nakon odabira interaktivnog gumba za prijavu korisniku će se prikazati zaslon za odabir vjerodajnice</w:t>
      </w:r>
      <w:r w:rsidR="00A72201">
        <w:t>.</w:t>
      </w:r>
      <w:r>
        <w:t xml:space="preserve"> Za pristup i prijavu javnom dijelu aplikacije </w:t>
      </w:r>
      <w:proofErr w:type="spellStart"/>
      <w:r>
        <w:t>eOŠ</w:t>
      </w:r>
      <w:proofErr w:type="spellEnd"/>
      <w:r>
        <w:t xml:space="preserve"> potrebno je koristiti </w:t>
      </w:r>
      <w:r w:rsidR="00F107AD">
        <w:t>važeću vjerodajnicu bilo koje razine</w:t>
      </w:r>
      <w:r w:rsidR="007139F0">
        <w:t>.</w:t>
      </w:r>
      <w:r w:rsidR="00176FF4">
        <w:t xml:space="preserve"> </w:t>
      </w:r>
      <w:r>
        <w:t xml:space="preserve">Na početnom zaslonu za prijavu korisnika u javni dio aplikacije </w:t>
      </w:r>
      <w:proofErr w:type="spellStart"/>
      <w:r>
        <w:t>eOŠ</w:t>
      </w:r>
      <w:proofErr w:type="spellEnd"/>
      <w:r>
        <w:t xml:space="preserve"> putem </w:t>
      </w:r>
      <w:r w:rsidR="00FF5B8E">
        <w:t xml:space="preserve">sustava </w:t>
      </w:r>
      <w:r>
        <w:t>NIAS potrebno je odabrati jednu od navedenih vjerodajnica koja će se koristiti za prijavu u e-</w:t>
      </w:r>
      <w:r w:rsidR="00FF5B8E">
        <w:t>U</w:t>
      </w:r>
      <w:r>
        <w:t xml:space="preserve">slugu. Upute za prijavu putem </w:t>
      </w:r>
      <w:r w:rsidR="00FF5B8E">
        <w:t xml:space="preserve">sustava </w:t>
      </w:r>
      <w:r>
        <w:t xml:space="preserve">NIAS dostupne su na poveznici </w:t>
      </w:r>
      <w:hyperlink r:id="rId24">
        <w:r w:rsidRPr="03173E75">
          <w:rPr>
            <w:rStyle w:val="Hiperveza"/>
          </w:rPr>
          <w:t>https://nias.gov.hr/</w:t>
        </w:r>
      </w:hyperlink>
      <w:r>
        <w:t>.</w:t>
      </w:r>
    </w:p>
    <w:p w14:paraId="7013BBEB" w14:textId="77777777" w:rsidR="009130B4" w:rsidRDefault="009130B4" w:rsidP="009130B4">
      <w:pPr>
        <w:keepNext/>
      </w:pPr>
      <w:r w:rsidRPr="00E8018F">
        <w:rPr>
          <w:noProof/>
          <w:lang w:eastAsia="hr-HR"/>
        </w:rPr>
        <w:lastRenderedPageBreak/>
        <w:drawing>
          <wp:inline distT="0" distB="0" distL="0" distR="0" wp14:anchorId="79009795" wp14:editId="26C43AA6">
            <wp:extent cx="5760720" cy="57823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EC1E" w14:textId="130CD335" w:rsidR="009130B4" w:rsidRDefault="009130B4" w:rsidP="009130B4">
      <w:pPr>
        <w:pStyle w:val="Opisslike"/>
        <w:jc w:val="center"/>
      </w:pPr>
      <w:bookmarkStart w:id="8" w:name="_Toc12779149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</w:t>
      </w:r>
      <w:r>
        <w:fldChar w:fldCharType="end"/>
      </w:r>
      <w:r>
        <w:t xml:space="preserve">. </w:t>
      </w:r>
      <w:r w:rsidRPr="00387266">
        <w:t>Prijava putem vjerodajnica</w:t>
      </w:r>
      <w:bookmarkEnd w:id="8"/>
    </w:p>
    <w:p w14:paraId="668B2A07" w14:textId="77777777" w:rsidR="009130B4" w:rsidRDefault="009130B4" w:rsidP="009130B4">
      <w:pPr>
        <w:pStyle w:val="Naslov3"/>
        <w:numPr>
          <w:ilvl w:val="0"/>
          <w:numId w:val="0"/>
        </w:numPr>
        <w:ind w:left="851" w:hanging="851"/>
      </w:pPr>
      <w:bookmarkStart w:id="9" w:name="_Toc126249444"/>
      <w:r>
        <w:t>Osnovni elementi korisničkog sučelja</w:t>
      </w:r>
      <w:bookmarkEnd w:id="9"/>
    </w:p>
    <w:p w14:paraId="03D83DD1" w14:textId="77777777" w:rsidR="009130B4" w:rsidRDefault="009130B4" w:rsidP="009130B4">
      <w:r>
        <w:t xml:space="preserve">Nakon uspješne prijave u javni dio aplikacije </w:t>
      </w:r>
      <w:proofErr w:type="spellStart"/>
      <w:r>
        <w:t>eOŠ</w:t>
      </w:r>
      <w:proofErr w:type="spellEnd"/>
      <w:r>
        <w:t xml:space="preserve"> korisniku se prikazuje početni zaslon aplikacije. </w:t>
      </w:r>
    </w:p>
    <w:p w14:paraId="19C8244A" w14:textId="77777777" w:rsidR="009130B4" w:rsidRDefault="009130B4" w:rsidP="009130B4">
      <w:r>
        <w:t>Funkcionalnosti početnog zaslona označene su brojevima:</w:t>
      </w:r>
    </w:p>
    <w:p w14:paraId="2E24E88D" w14:textId="01E46231" w:rsidR="009130B4" w:rsidRDefault="00176FF4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r>
        <w:t xml:space="preserve">NIAS navigacijska traka </w:t>
      </w:r>
      <w:r w:rsidR="009130B4">
        <w:rPr>
          <w:noProof/>
          <w:lang w:eastAsia="hr-HR"/>
        </w:rPr>
        <w:drawing>
          <wp:inline distT="0" distB="0" distL="0" distR="0" wp14:anchorId="510AAE2C" wp14:editId="2F0AE02B">
            <wp:extent cx="553452" cy="168200"/>
            <wp:effectExtent l="0" t="0" r="0" b="3810"/>
            <wp:docPr id="45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52" cy="16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39">
        <w:t xml:space="preserve">  </w:t>
      </w:r>
    </w:p>
    <w:p w14:paraId="58FA2F81" w14:textId="0C77C640" w:rsidR="009130B4" w:rsidRDefault="009130B4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proofErr w:type="spellStart"/>
      <w:r>
        <w:t>eOŠ</w:t>
      </w:r>
      <w:proofErr w:type="spellEnd"/>
      <w:r>
        <w:t xml:space="preserve"> navigacijska traka</w:t>
      </w:r>
      <w:r w:rsidR="00A31E39">
        <w:t xml:space="preserve">  </w:t>
      </w:r>
      <w:r w:rsidRPr="00822009">
        <w:rPr>
          <w:noProof/>
          <w:lang w:eastAsia="hr-HR"/>
        </w:rPr>
        <w:drawing>
          <wp:inline distT="0" distB="0" distL="0" distR="0" wp14:anchorId="2A9BB2A9" wp14:editId="3221CF38">
            <wp:extent cx="1183341" cy="166183"/>
            <wp:effectExtent l="0" t="0" r="0" b="5715"/>
            <wp:docPr id="45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341" cy="16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E39">
        <w:t xml:space="preserve">  </w:t>
      </w:r>
      <w:r>
        <w:t xml:space="preserve"> </w:t>
      </w:r>
    </w:p>
    <w:p w14:paraId="10FD503E" w14:textId="6EF22FD6" w:rsidR="009130B4" w:rsidRDefault="00FF5B8E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r>
        <w:t>i</w:t>
      </w:r>
      <w:r w:rsidR="009130B4">
        <w:t>nformacije o prijavljenom korisniku</w:t>
      </w:r>
      <w:r w:rsidR="00A31E39">
        <w:t xml:space="preserve"> </w:t>
      </w:r>
      <w:r w:rsidR="009130B4">
        <w:t xml:space="preserve"> </w:t>
      </w:r>
      <w:r w:rsidR="009130B4" w:rsidRPr="00BE0781">
        <w:rPr>
          <w:noProof/>
          <w:lang w:eastAsia="hr-HR"/>
        </w:rPr>
        <w:drawing>
          <wp:inline distT="0" distB="0" distL="0" distR="0" wp14:anchorId="5617584E" wp14:editId="58A394AE">
            <wp:extent cx="954505" cy="171321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2062" cy="17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0EF9" w14:textId="2010A1CA" w:rsidR="009130B4" w:rsidRDefault="00FF5B8E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r>
        <w:t>g</w:t>
      </w:r>
      <w:r w:rsidR="009130B4">
        <w:t>lavni izbornik</w:t>
      </w:r>
    </w:p>
    <w:p w14:paraId="40D745FE" w14:textId="72117637" w:rsidR="009130B4" w:rsidRDefault="00FF5B8E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r>
        <w:t>s</w:t>
      </w:r>
      <w:r w:rsidR="009130B4">
        <w:t>redišnji dio sučelja - prikaz odabranog sadržaja</w:t>
      </w:r>
    </w:p>
    <w:p w14:paraId="1DA4EB74" w14:textId="22F10854" w:rsidR="009130B4" w:rsidRDefault="009130B4" w:rsidP="009130B4">
      <w:pPr>
        <w:pStyle w:val="Odlomakpopisa"/>
        <w:numPr>
          <w:ilvl w:val="0"/>
          <w:numId w:val="27"/>
        </w:numPr>
        <w:spacing w:before="0" w:after="160" w:line="256" w:lineRule="auto"/>
        <w:jc w:val="left"/>
      </w:pPr>
      <w:r>
        <w:lastRenderedPageBreak/>
        <w:t xml:space="preserve">Podnožje stranice </w:t>
      </w:r>
      <w:r w:rsidRPr="00822009">
        <w:rPr>
          <w:noProof/>
          <w:lang w:eastAsia="hr-HR"/>
        </w:rPr>
        <w:drawing>
          <wp:inline distT="0" distB="0" distL="0" distR="0" wp14:anchorId="168BCA14" wp14:editId="0BD42634">
            <wp:extent cx="583987" cy="253774"/>
            <wp:effectExtent l="0" t="0" r="6985" b="0"/>
            <wp:docPr id="457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87" cy="25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8E">
        <w:t>.</w:t>
      </w:r>
    </w:p>
    <w:p w14:paraId="6874112D" w14:textId="77777777" w:rsidR="009130B4" w:rsidRDefault="009130B4" w:rsidP="009130B4">
      <w:pPr>
        <w:keepNext/>
      </w:pPr>
      <w:r w:rsidRPr="00DB4D2E">
        <w:rPr>
          <w:noProof/>
          <w:lang w:eastAsia="hr-HR"/>
        </w:rPr>
        <w:drawing>
          <wp:inline distT="0" distB="0" distL="0" distR="0" wp14:anchorId="64CA508F" wp14:editId="40817C94">
            <wp:extent cx="6054543" cy="2590800"/>
            <wp:effectExtent l="0" t="0" r="381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0654" cy="25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943C" w14:textId="2A902654" w:rsidR="009130B4" w:rsidRDefault="009130B4" w:rsidP="009130B4">
      <w:pPr>
        <w:pStyle w:val="Opisslike"/>
        <w:jc w:val="center"/>
      </w:pPr>
      <w:bookmarkStart w:id="10" w:name="_Toc12779149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</w:t>
      </w:r>
      <w:r>
        <w:fldChar w:fldCharType="end"/>
      </w:r>
      <w:r>
        <w:t xml:space="preserve">. </w:t>
      </w:r>
      <w:r w:rsidRPr="00A12686">
        <w:t>Osnovni elementi korisničkog sučelja</w:t>
      </w:r>
      <w:bookmarkEnd w:id="10"/>
    </w:p>
    <w:p w14:paraId="722E50C9" w14:textId="2EE1D852" w:rsidR="009130B4" w:rsidRDefault="009130B4" w:rsidP="009130B4">
      <w:r>
        <w:t>Klikom na tri crtice (</w:t>
      </w:r>
      <w:r w:rsidRPr="0086473F">
        <w:rPr>
          <w:noProof/>
          <w:lang w:eastAsia="hr-HR"/>
        </w:rPr>
        <w:drawing>
          <wp:inline distT="0" distB="0" distL="0" distR="0" wp14:anchorId="4295128E" wp14:editId="6BF5B4CA">
            <wp:extent cx="295709" cy="253465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1470" cy="25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u </w:t>
      </w:r>
      <w:proofErr w:type="spellStart"/>
      <w:r>
        <w:t>eOŠ</w:t>
      </w:r>
      <w:proofErr w:type="spellEnd"/>
      <w:r>
        <w:t xml:space="preserve"> navigacijskoj traci zatvara se (s</w:t>
      </w:r>
      <w:r w:rsidR="00F74C23">
        <w:t>a</w:t>
      </w:r>
      <w:r>
        <w:t xml:space="preserve">kriva) </w:t>
      </w:r>
      <w:r w:rsidRPr="00F74C23">
        <w:rPr>
          <w:b/>
          <w:bCs/>
        </w:rPr>
        <w:t>Glavni izbornik</w:t>
      </w:r>
      <w:r>
        <w:t xml:space="preserve">, a cijeli zaslon zauzima središnji dio sučelja. Ponovnim klikom na isto mjesto </w:t>
      </w:r>
      <w:r w:rsidRPr="00F74C23">
        <w:rPr>
          <w:b/>
          <w:bCs/>
        </w:rPr>
        <w:t>Glavni izbornik</w:t>
      </w:r>
      <w:r>
        <w:t xml:space="preserve"> se otkriva.</w:t>
      </w:r>
    </w:p>
    <w:p w14:paraId="2A999859" w14:textId="77777777" w:rsidR="009130B4" w:rsidRDefault="009130B4" w:rsidP="009130B4">
      <w:pPr>
        <w:keepNext/>
      </w:pPr>
      <w:r w:rsidRPr="001F0AA9">
        <w:rPr>
          <w:noProof/>
          <w:lang w:eastAsia="hr-HR"/>
        </w:rPr>
        <w:drawing>
          <wp:inline distT="0" distB="0" distL="0" distR="0" wp14:anchorId="4C25961A" wp14:editId="58FC52DD">
            <wp:extent cx="5760720" cy="24650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2840" w14:textId="2A35AD55" w:rsidR="009130B4" w:rsidRDefault="009130B4" w:rsidP="009130B4">
      <w:pPr>
        <w:pStyle w:val="Opisslike"/>
        <w:jc w:val="center"/>
      </w:pPr>
      <w:bookmarkStart w:id="11" w:name="_Toc12779149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</w:t>
      </w:r>
      <w:r>
        <w:fldChar w:fldCharType="end"/>
      </w:r>
      <w:r>
        <w:t xml:space="preserve">. </w:t>
      </w:r>
      <w:r w:rsidRPr="00705BA4">
        <w:t>Sakriven Glavni izbornik</w:t>
      </w:r>
      <w:bookmarkEnd w:id="11"/>
    </w:p>
    <w:p w14:paraId="1C84DF3D" w14:textId="77777777" w:rsidR="009130B4" w:rsidRDefault="009130B4">
      <w:pPr>
        <w:rPr>
          <w:b/>
          <w:bCs/>
          <w:sz w:val="32"/>
          <w:szCs w:val="36"/>
        </w:rPr>
      </w:pPr>
      <w:r>
        <w:br w:type="page"/>
      </w:r>
    </w:p>
    <w:p w14:paraId="331CFD9D" w14:textId="096C5851" w:rsidR="009130B4" w:rsidRDefault="009130B4" w:rsidP="009130B4">
      <w:pPr>
        <w:pStyle w:val="Naslov3"/>
        <w:numPr>
          <w:ilvl w:val="0"/>
          <w:numId w:val="0"/>
        </w:numPr>
        <w:ind w:left="851" w:hanging="851"/>
      </w:pPr>
      <w:bookmarkStart w:id="12" w:name="_Toc126249445"/>
      <w:r>
        <w:lastRenderedPageBreak/>
        <w:t>Glavni izbornik</w:t>
      </w:r>
      <w:bookmarkEnd w:id="12"/>
    </w:p>
    <w:p w14:paraId="7A3A4081" w14:textId="2174C5A1" w:rsidR="009130B4" w:rsidRDefault="009130B4" w:rsidP="009130B4">
      <w:pPr>
        <w:rPr>
          <w:noProof/>
        </w:rPr>
      </w:pPr>
      <w:r>
        <w:t xml:space="preserve">Glavni zbornik nalazi se u lijevom dijelu zaslona. U njemu korisnik može odabrati jednu od tri ponuđene stavke: </w:t>
      </w:r>
      <w:r w:rsidR="00460FEE">
        <w:rPr>
          <w:b/>
          <w:bCs/>
        </w:rPr>
        <w:t>R</w:t>
      </w:r>
      <w:r w:rsidRPr="0040704B">
        <w:rPr>
          <w:b/>
          <w:bCs/>
        </w:rPr>
        <w:t>adn</w:t>
      </w:r>
      <w:r w:rsidR="0040704B" w:rsidRPr="0040704B">
        <w:rPr>
          <w:b/>
          <w:bCs/>
        </w:rPr>
        <w:t>u</w:t>
      </w:r>
      <w:r w:rsidRPr="0040704B">
        <w:rPr>
          <w:b/>
          <w:bCs/>
        </w:rPr>
        <w:t xml:space="preserve"> ploh</w:t>
      </w:r>
      <w:r w:rsidR="0040704B" w:rsidRPr="0040704B">
        <w:rPr>
          <w:b/>
          <w:bCs/>
        </w:rPr>
        <w:t>u</w:t>
      </w:r>
      <w:r>
        <w:t xml:space="preserve">, </w:t>
      </w:r>
      <w:proofErr w:type="spellStart"/>
      <w:r w:rsidR="00460FEE">
        <w:rPr>
          <w:b/>
          <w:bCs/>
        </w:rPr>
        <w:t>V</w:t>
      </w:r>
      <w:r w:rsidRPr="0040704B">
        <w:rPr>
          <w:b/>
          <w:bCs/>
        </w:rPr>
        <w:t>remenik</w:t>
      </w:r>
      <w:proofErr w:type="spellEnd"/>
      <w:r w:rsidRPr="0040704B">
        <w:rPr>
          <w:b/>
          <w:bCs/>
        </w:rPr>
        <w:t xml:space="preserve"> događaja</w:t>
      </w:r>
      <w:r>
        <w:t xml:space="preserve"> i </w:t>
      </w:r>
      <w:r w:rsidR="00460FEE">
        <w:rPr>
          <w:b/>
          <w:bCs/>
        </w:rPr>
        <w:t>P</w:t>
      </w:r>
      <w:r w:rsidRPr="0040704B">
        <w:rPr>
          <w:b/>
          <w:bCs/>
        </w:rPr>
        <w:t>opis djece</w:t>
      </w:r>
      <w:r>
        <w:t>.</w:t>
      </w:r>
      <w:r w:rsidRPr="00443C19">
        <w:rPr>
          <w:noProof/>
        </w:rPr>
        <w:t xml:space="preserve"> </w:t>
      </w:r>
    </w:p>
    <w:p w14:paraId="7C207CC5" w14:textId="77777777" w:rsidR="00176FF4" w:rsidRDefault="009130B4" w:rsidP="00176FF4">
      <w:pPr>
        <w:keepNext/>
        <w:jc w:val="center"/>
      </w:pPr>
      <w:r w:rsidRPr="00443C19">
        <w:rPr>
          <w:noProof/>
          <w:lang w:eastAsia="hr-HR"/>
        </w:rPr>
        <w:drawing>
          <wp:inline distT="0" distB="0" distL="0" distR="0" wp14:anchorId="6303C5F2" wp14:editId="22CDB0B4">
            <wp:extent cx="3503347" cy="2679031"/>
            <wp:effectExtent l="0" t="0" r="1905" b="762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8241" cy="26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99837" w14:textId="15C64DCF" w:rsidR="009130B4" w:rsidRDefault="00176FF4" w:rsidP="00176FF4">
      <w:pPr>
        <w:pStyle w:val="Opisslike"/>
        <w:jc w:val="center"/>
      </w:pPr>
      <w:bookmarkStart w:id="13" w:name="_Toc12779149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</w:t>
      </w:r>
      <w:r>
        <w:fldChar w:fldCharType="end"/>
      </w:r>
      <w:r>
        <w:t xml:space="preserve">. </w:t>
      </w:r>
      <w:r w:rsidRPr="005F5A9F">
        <w:t>Stavke Glavnog izbornika</w:t>
      </w:r>
      <w:bookmarkEnd w:id="13"/>
    </w:p>
    <w:p w14:paraId="0A676381" w14:textId="77777777" w:rsidR="009130B4" w:rsidRDefault="009130B4" w:rsidP="009130B4"/>
    <w:p w14:paraId="3B60FF57" w14:textId="55A7CB8D" w:rsidR="009130B4" w:rsidRDefault="009130B4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</w:pPr>
      <w:r w:rsidRPr="4763970C">
        <w:rPr>
          <w:b/>
          <w:bCs/>
        </w:rPr>
        <w:t>Radna ploha</w:t>
      </w:r>
      <w:r>
        <w:t xml:space="preserve"> početna </w:t>
      </w:r>
      <w:r w:rsidR="0040704B">
        <w:t xml:space="preserve">je </w:t>
      </w:r>
      <w:r>
        <w:t xml:space="preserve">stranica javnog dijela aplikacije </w:t>
      </w:r>
      <w:proofErr w:type="spellStart"/>
      <w:r>
        <w:t>eOŠ</w:t>
      </w:r>
      <w:proofErr w:type="spellEnd"/>
      <w:r>
        <w:t>, a prikazuje se automatizmom prvim ulaskom u aplikaciju. Na njoj se prikazuju obavijesti poredane po datumu</w:t>
      </w:r>
      <w:r w:rsidR="00460FEE">
        <w:t>:</w:t>
      </w:r>
      <w:r>
        <w:t xml:space="preserve"> od najnovije do najstarije. Izuzetak od ovog pravila su važne obavijesti. One se uvijek prikazuju na vrhu i označene su plavom bojom.</w:t>
      </w:r>
    </w:p>
    <w:p w14:paraId="72E2FFA9" w14:textId="77777777" w:rsidR="00176FF4" w:rsidRDefault="007831DE" w:rsidP="00176FF4">
      <w:pPr>
        <w:keepNext/>
        <w:spacing w:before="0" w:after="160" w:line="256" w:lineRule="auto"/>
        <w:jc w:val="center"/>
      </w:pPr>
      <w:r w:rsidRPr="007831DE">
        <w:rPr>
          <w:noProof/>
          <w:lang w:eastAsia="hr-HR"/>
        </w:rPr>
        <w:drawing>
          <wp:inline distT="0" distB="0" distL="0" distR="0" wp14:anchorId="663F233D" wp14:editId="686DB03A">
            <wp:extent cx="5196840" cy="3005139"/>
            <wp:effectExtent l="0" t="0" r="3810" b="5080"/>
            <wp:docPr id="247753856" name="Slika 2477538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6" name="Slika 247753856" descr="Slika na kojoj se prikazuje tekst&#10;&#10;Opis je automatski generiran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2329" cy="301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AA61" w14:textId="3AB94E15" w:rsidR="00080F42" w:rsidRPr="00176FF4" w:rsidRDefault="00176FF4" w:rsidP="00176FF4">
      <w:pPr>
        <w:pStyle w:val="Opisslike"/>
        <w:jc w:val="center"/>
      </w:pPr>
      <w:bookmarkStart w:id="14" w:name="_Toc12779149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</w:t>
      </w:r>
      <w:r>
        <w:fldChar w:fldCharType="end"/>
      </w:r>
      <w:r>
        <w:t xml:space="preserve">. </w:t>
      </w:r>
      <w:r w:rsidRPr="00941B52">
        <w:t>Radna ploha s obavijestima</w:t>
      </w:r>
      <w:bookmarkEnd w:id="14"/>
      <w:r w:rsidR="00080F42">
        <w:br w:type="page"/>
      </w:r>
    </w:p>
    <w:p w14:paraId="4F43304C" w14:textId="41FC1A10" w:rsidR="009130B4" w:rsidRPr="00DF01BD" w:rsidRDefault="009130B4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  <w:rPr>
          <w:b/>
          <w:bCs/>
        </w:rPr>
      </w:pPr>
      <w:proofErr w:type="spellStart"/>
      <w:r w:rsidRPr="00DF01BD">
        <w:rPr>
          <w:b/>
          <w:bCs/>
        </w:rPr>
        <w:lastRenderedPageBreak/>
        <w:t>Vremenik</w:t>
      </w:r>
      <w:proofErr w:type="spellEnd"/>
      <w:r w:rsidRPr="00DF01BD">
        <w:rPr>
          <w:b/>
          <w:bCs/>
        </w:rPr>
        <w:t xml:space="preserve"> događaja</w:t>
      </w:r>
    </w:p>
    <w:p w14:paraId="549804CE" w14:textId="6D5CBC5F" w:rsidR="008A355D" w:rsidRDefault="009130B4" w:rsidP="009130B4">
      <w:r>
        <w:t xml:space="preserve">Klikom na stavku </w:t>
      </w:r>
      <w:proofErr w:type="spellStart"/>
      <w:r w:rsidRPr="00460FEE">
        <w:rPr>
          <w:b/>
          <w:bCs/>
        </w:rPr>
        <w:t>Vremenik</w:t>
      </w:r>
      <w:proofErr w:type="spellEnd"/>
      <w:r w:rsidRPr="00460FEE">
        <w:rPr>
          <w:b/>
          <w:bCs/>
        </w:rPr>
        <w:t xml:space="preserve"> događanja</w:t>
      </w:r>
      <w:r>
        <w:t xml:space="preserve"> u </w:t>
      </w:r>
      <w:r w:rsidRPr="00460FEE">
        <w:rPr>
          <w:b/>
          <w:bCs/>
        </w:rPr>
        <w:t>Glavnom izborniku</w:t>
      </w:r>
      <w:r>
        <w:t xml:space="preserve"> s lijeve strane u središnjem dijelu korisničkog sučelja prikazuje se zaslon s popisom pojedinih aktivnosti važnih za roditelje</w:t>
      </w:r>
      <w:r w:rsidR="00CE4720">
        <w:t>/skrbnike</w:t>
      </w:r>
      <w:r w:rsidR="00460FEE">
        <w:t>,</w:t>
      </w:r>
      <w:r>
        <w:t xml:space="preserve"> kao i ključnim datumima trajanja aktivnosti s popisa.</w:t>
      </w:r>
      <w:r w:rsidR="00597C88">
        <w:t xml:space="preserve"> </w:t>
      </w:r>
    </w:p>
    <w:p w14:paraId="5FA0C5B9" w14:textId="318F0A05" w:rsidR="009130B4" w:rsidRPr="008A355D" w:rsidRDefault="00AF5CDC" w:rsidP="009130B4">
      <w:pPr>
        <w:rPr>
          <w:i/>
          <w:iCs/>
        </w:rPr>
      </w:pPr>
      <w:r>
        <w:rPr>
          <w:i/>
          <w:iCs/>
        </w:rPr>
        <w:t>Napomena: s</w:t>
      </w:r>
      <w:r w:rsidR="00597C88" w:rsidRPr="008A355D">
        <w:rPr>
          <w:i/>
          <w:iCs/>
        </w:rPr>
        <w:t xml:space="preserve">lika zaslona u nastavku prikazuje </w:t>
      </w:r>
      <w:proofErr w:type="spellStart"/>
      <w:r w:rsidR="00597C88" w:rsidRPr="008A355D">
        <w:rPr>
          <w:i/>
          <w:iCs/>
        </w:rPr>
        <w:t>vremenik</w:t>
      </w:r>
      <w:proofErr w:type="spellEnd"/>
      <w:r w:rsidR="00597C88" w:rsidRPr="008A355D">
        <w:rPr>
          <w:i/>
          <w:iCs/>
        </w:rPr>
        <w:t xml:space="preserve"> događa</w:t>
      </w:r>
      <w:r w:rsidR="00A3524E" w:rsidRPr="008A355D">
        <w:rPr>
          <w:i/>
          <w:iCs/>
        </w:rPr>
        <w:t xml:space="preserve">ja u kojemu </w:t>
      </w:r>
      <w:r>
        <w:rPr>
          <w:i/>
          <w:iCs/>
        </w:rPr>
        <w:t xml:space="preserve">navedeni </w:t>
      </w:r>
      <w:r w:rsidR="00A3524E" w:rsidRPr="008A355D">
        <w:rPr>
          <w:i/>
          <w:iCs/>
        </w:rPr>
        <w:t>datumi nisu stvarni</w:t>
      </w:r>
      <w:r w:rsidR="00902CB8">
        <w:rPr>
          <w:i/>
          <w:iCs/>
        </w:rPr>
        <w:t>,</w:t>
      </w:r>
      <w:r w:rsidR="00A3524E" w:rsidRPr="008A355D">
        <w:rPr>
          <w:i/>
          <w:iCs/>
        </w:rPr>
        <w:t xml:space="preserve"> </w:t>
      </w:r>
      <w:r w:rsidR="00902CB8">
        <w:rPr>
          <w:i/>
          <w:iCs/>
        </w:rPr>
        <w:t>nego</w:t>
      </w:r>
      <w:r w:rsidR="00A3524E" w:rsidRPr="008A355D">
        <w:rPr>
          <w:i/>
          <w:iCs/>
        </w:rPr>
        <w:t xml:space="preserve"> su </w:t>
      </w:r>
      <w:r w:rsidR="008A355D" w:rsidRPr="008A355D">
        <w:rPr>
          <w:i/>
          <w:iCs/>
        </w:rPr>
        <w:t>upisani samo za potrebe pisanja ovih uputa.</w:t>
      </w:r>
    </w:p>
    <w:p w14:paraId="1A1732DF" w14:textId="6449073F" w:rsidR="00080F42" w:rsidRDefault="005D2D85" w:rsidP="00176FF4">
      <w:r w:rsidRPr="005D2D85">
        <w:rPr>
          <w:noProof/>
          <w:lang w:eastAsia="hr-HR"/>
        </w:rPr>
        <w:drawing>
          <wp:inline distT="0" distB="0" distL="0" distR="0" wp14:anchorId="593C04B7" wp14:editId="2C9D17B8">
            <wp:extent cx="5760720" cy="3184525"/>
            <wp:effectExtent l="0" t="0" r="0" b="0"/>
            <wp:docPr id="247753857" name="Slika 24775385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7" name="Slika 247753857" descr="Slika na kojoj se prikazuje tekst&#10;&#10;Opis je automatski generiran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3C8C" w14:textId="3451E5A8" w:rsidR="009130B4" w:rsidRDefault="00080F42" w:rsidP="00080F42">
      <w:pPr>
        <w:pStyle w:val="Opisslike"/>
        <w:jc w:val="center"/>
      </w:pPr>
      <w:bookmarkStart w:id="15" w:name="_Toc12779149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7</w:t>
      </w:r>
      <w:r>
        <w:fldChar w:fldCharType="end"/>
      </w:r>
      <w:r>
        <w:t xml:space="preserve">. </w:t>
      </w:r>
      <w:proofErr w:type="spellStart"/>
      <w:r w:rsidRPr="006B780D">
        <w:t>Vremenik</w:t>
      </w:r>
      <w:proofErr w:type="spellEnd"/>
      <w:r w:rsidRPr="006B780D">
        <w:t xml:space="preserve"> događaja</w:t>
      </w:r>
      <w:bookmarkEnd w:id="15"/>
    </w:p>
    <w:p w14:paraId="4230F88B" w14:textId="77777777" w:rsidR="009130B4" w:rsidRPr="00367839" w:rsidRDefault="009130B4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  <w:rPr>
          <w:b/>
          <w:bCs/>
        </w:rPr>
      </w:pPr>
      <w:r w:rsidRPr="00367839">
        <w:rPr>
          <w:b/>
          <w:bCs/>
        </w:rPr>
        <w:t>Popis djece</w:t>
      </w:r>
    </w:p>
    <w:p w14:paraId="6BBBC223" w14:textId="1B3DC9EB" w:rsidR="009130B4" w:rsidRDefault="009130B4" w:rsidP="009130B4">
      <w:r>
        <w:t xml:space="preserve">Klikom na stavku </w:t>
      </w:r>
      <w:r w:rsidRPr="00902CB8">
        <w:rPr>
          <w:b/>
          <w:bCs/>
        </w:rPr>
        <w:t>Popis djece</w:t>
      </w:r>
      <w:r>
        <w:t xml:space="preserve"> u </w:t>
      </w:r>
      <w:r w:rsidRPr="00902CB8">
        <w:rPr>
          <w:b/>
          <w:bCs/>
        </w:rPr>
        <w:t>Glavnom izborniku</w:t>
      </w:r>
      <w:r>
        <w:t xml:space="preserve"> s lijeve strane središnje</w:t>
      </w:r>
      <w:r w:rsidR="00902CB8">
        <w:t>g</w:t>
      </w:r>
      <w:r>
        <w:t xml:space="preserve"> dijel</w:t>
      </w:r>
      <w:r w:rsidR="00902CB8">
        <w:t>a</w:t>
      </w:r>
      <w:r>
        <w:t xml:space="preserve"> korisničkog sučelja prikazuje se zaslon s popisom sve djece mlađe od 15 godina koje korisnik ima pravo zastupati. </w:t>
      </w:r>
      <w:r w:rsidR="00902CB8">
        <w:t>Na</w:t>
      </w:r>
      <w:r>
        <w:t xml:space="preserve"> vrhu središnjeg dijela korisničkog sučelja nalazi se obavijest o popisu djece korisnika</w:t>
      </w:r>
      <w:r w:rsidRPr="00367839">
        <w:t xml:space="preserve"> koja su školski obveznici ili kandidati za predaju zahtjeva za upis u prvi razred osnovne škole za </w:t>
      </w:r>
      <w:r>
        <w:t xml:space="preserve">predstojeću </w:t>
      </w:r>
      <w:r w:rsidRPr="00367839">
        <w:t>šk</w:t>
      </w:r>
      <w:r>
        <w:t>olsku</w:t>
      </w:r>
      <w:r w:rsidRPr="00367839">
        <w:t xml:space="preserve"> god</w:t>
      </w:r>
      <w:r>
        <w:t>inu.</w:t>
      </w:r>
    </w:p>
    <w:p w14:paraId="1D13AA29" w14:textId="0F8CCFCF" w:rsidR="009130B4" w:rsidRDefault="009130B4" w:rsidP="009130B4">
      <w:r>
        <w:t xml:space="preserve">U dnu ekrana nakon popisa djece nalazi se obavijest koja upućuje korisnika na postupak u slučaju da </w:t>
      </w:r>
      <w:r w:rsidRPr="00367839">
        <w:t xml:space="preserve">se </w:t>
      </w:r>
      <w:r>
        <w:t>njegovo</w:t>
      </w:r>
      <w:r w:rsidRPr="00367839">
        <w:t xml:space="preserve"> dijete</w:t>
      </w:r>
      <w:r w:rsidR="00966C59">
        <w:t>,</w:t>
      </w:r>
      <w:r w:rsidRPr="00367839">
        <w:t xml:space="preserve"> koje je školski obveznik</w:t>
      </w:r>
      <w:r w:rsidR="00966C59">
        <w:t>,</w:t>
      </w:r>
      <w:r w:rsidRPr="00367839">
        <w:t xml:space="preserve"> ne nalazi na ovom popisu</w:t>
      </w:r>
      <w:r>
        <w:t xml:space="preserve">. Korisnik se tada treba </w:t>
      </w:r>
      <w:r w:rsidRPr="00367839">
        <w:t>obratit</w:t>
      </w:r>
      <w:r>
        <w:t>i</w:t>
      </w:r>
      <w:r w:rsidRPr="00367839">
        <w:t xml:space="preserve"> najbližoj osnovnoj školi.</w:t>
      </w:r>
    </w:p>
    <w:p w14:paraId="0963907B" w14:textId="77777777" w:rsidR="00080F42" w:rsidRDefault="009130B4" w:rsidP="00080F42">
      <w:pPr>
        <w:keepNext/>
      </w:pPr>
      <w:r w:rsidRPr="0099305A">
        <w:rPr>
          <w:noProof/>
          <w:lang w:eastAsia="hr-HR"/>
        </w:rPr>
        <w:lastRenderedPageBreak/>
        <w:drawing>
          <wp:inline distT="0" distB="0" distL="0" distR="0" wp14:anchorId="44AD453F" wp14:editId="46466D1C">
            <wp:extent cx="5760720" cy="270891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9AAC" w14:textId="428F3857" w:rsidR="009130B4" w:rsidRDefault="00080F42" w:rsidP="00080F42">
      <w:pPr>
        <w:pStyle w:val="Opisslike"/>
        <w:jc w:val="center"/>
      </w:pPr>
      <w:bookmarkStart w:id="16" w:name="_Toc12779149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8</w:t>
      </w:r>
      <w:r>
        <w:fldChar w:fldCharType="end"/>
      </w:r>
      <w:r>
        <w:t xml:space="preserve">. </w:t>
      </w:r>
      <w:r w:rsidRPr="00F02E98">
        <w:t>Popis djece</w:t>
      </w:r>
      <w:bookmarkEnd w:id="16"/>
    </w:p>
    <w:p w14:paraId="108B8C08" w14:textId="280CFE09" w:rsidR="009130B4" w:rsidRDefault="009130B4" w:rsidP="009130B4">
      <w:r>
        <w:t>Za svako dijete s popisa prikazane su različite poruke i interaktivni gumbi za predaju zahtjeva za upis u prvi razred osnovne škole. To ovisi o aktivnim događajima u sustavu i dobi djeteta.</w:t>
      </w:r>
    </w:p>
    <w:p w14:paraId="5487B857" w14:textId="12224759" w:rsidR="009130B4" w:rsidRDefault="009130B4" w:rsidP="009130B4">
      <w:r>
        <w:t xml:space="preserve">Ako je dijete prema dobi (datumu i godini rođenja) koji je propisan </w:t>
      </w:r>
      <w:hyperlink r:id="rId37" w:history="1">
        <w:r w:rsidRPr="00443941">
          <w:rPr>
            <w:rStyle w:val="Hiperveza"/>
          </w:rPr>
          <w:t>Pravilnikom</w:t>
        </w:r>
      </w:hyperlink>
      <w:r>
        <w:t xml:space="preserve"> školski obveznik </w:t>
      </w:r>
      <w:r w:rsidR="004E581F">
        <w:t>i</w:t>
      </w:r>
      <w:r>
        <w:t xml:space="preserve"> </w:t>
      </w:r>
      <w:r w:rsidR="004E581F">
        <w:t xml:space="preserve">ako </w:t>
      </w:r>
      <w:r>
        <w:t>je događaj aktivan</w:t>
      </w:r>
      <w:r w:rsidR="004E581F">
        <w:t>,</w:t>
      </w:r>
      <w:r>
        <w:t xml:space="preserve"> za njega je moguće započeti:</w:t>
      </w:r>
    </w:p>
    <w:p w14:paraId="75B7CC9A" w14:textId="58E6915B" w:rsidR="009130B4" w:rsidRDefault="004E581F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redovnog upisa djeteta u prvi razred osnovne škole</w:t>
      </w:r>
    </w:p>
    <w:p w14:paraId="27311879" w14:textId="1A33ACBC" w:rsidR="009130B4" w:rsidRDefault="004E581F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redovnog upisa u prvi razred osnovne škole za djecu s teškoćama u razvoju</w:t>
      </w:r>
    </w:p>
    <w:p w14:paraId="21849C6C" w14:textId="6B9EF20A" w:rsidR="009130B4" w:rsidRDefault="004E581F" w:rsidP="009130B4">
      <w:pPr>
        <w:pStyle w:val="Odlomakpopisa"/>
        <w:numPr>
          <w:ilvl w:val="0"/>
          <w:numId w:val="28"/>
        </w:numPr>
        <w:spacing w:before="0" w:after="160" w:line="256" w:lineRule="auto"/>
        <w:jc w:val="left"/>
      </w:pPr>
      <w:r>
        <w:t>p</w:t>
      </w:r>
      <w:r w:rsidR="009130B4">
        <w:t>ostupak predaje zahtjeva za privremeno oslobađanje od upisa u prvi razred</w:t>
      </w:r>
      <w:r>
        <w:t>.</w:t>
      </w:r>
    </w:p>
    <w:p w14:paraId="5F3214A0" w14:textId="77777777" w:rsidR="00080F42" w:rsidRDefault="00080F42" w:rsidP="00080F42">
      <w:pPr>
        <w:pStyle w:val="Odlomakpopisa"/>
        <w:spacing w:before="0" w:after="160" w:line="256" w:lineRule="auto"/>
        <w:jc w:val="left"/>
      </w:pPr>
    </w:p>
    <w:p w14:paraId="12CB52AC" w14:textId="77777777" w:rsidR="00080F42" w:rsidRDefault="009130B4" w:rsidP="00080F42">
      <w:pPr>
        <w:keepNext/>
      </w:pPr>
      <w:r w:rsidRPr="00443941">
        <w:rPr>
          <w:noProof/>
          <w:lang w:eastAsia="hr-HR"/>
        </w:rPr>
        <w:drawing>
          <wp:inline distT="0" distB="0" distL="0" distR="0" wp14:anchorId="16D4A23E" wp14:editId="7660DA8B">
            <wp:extent cx="5760720" cy="1180465"/>
            <wp:effectExtent l="0" t="0" r="0" b="635"/>
            <wp:docPr id="553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9321" w14:textId="4DB88C4B" w:rsidR="009130B4" w:rsidRDefault="00080F42" w:rsidP="00080F42">
      <w:pPr>
        <w:pStyle w:val="Opisslike"/>
        <w:jc w:val="center"/>
      </w:pPr>
      <w:bookmarkStart w:id="17" w:name="_Toc12779149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9</w:t>
      </w:r>
      <w:r>
        <w:fldChar w:fldCharType="end"/>
      </w:r>
      <w:r>
        <w:t xml:space="preserve">. </w:t>
      </w:r>
      <w:r w:rsidRPr="00103829">
        <w:t>Prikaz mogućnosti predaje zahtjeva za dijete koje je školski obveznik</w:t>
      </w:r>
      <w:bookmarkEnd w:id="17"/>
    </w:p>
    <w:p w14:paraId="39A0B610" w14:textId="77777777" w:rsidR="00080F42" w:rsidRDefault="00080F42" w:rsidP="009130B4"/>
    <w:p w14:paraId="665E5F65" w14:textId="258EF644" w:rsidR="009130B4" w:rsidRDefault="009130B4" w:rsidP="009130B4">
      <w:r>
        <w:t xml:space="preserve">Ako dijete prema dobi (datumu i godini rođenja) koji je propisan </w:t>
      </w:r>
      <w:hyperlink r:id="rId39">
        <w:r w:rsidRPr="4763970C">
          <w:rPr>
            <w:rStyle w:val="Hiperveza"/>
          </w:rPr>
          <w:t>Pravilnikom</w:t>
        </w:r>
      </w:hyperlink>
      <w:r>
        <w:t xml:space="preserve"> nije školski obveznik</w:t>
      </w:r>
      <w:r w:rsidR="004E581F">
        <w:t>,</w:t>
      </w:r>
      <w:r>
        <w:t xml:space="preserve"> ali će do kraja kalendarske godine navršiti 6 godina </w:t>
      </w:r>
      <w:r w:rsidR="004E581F">
        <w:t>i</w:t>
      </w:r>
      <w:r>
        <w:t xml:space="preserve"> </w:t>
      </w:r>
      <w:r w:rsidR="004E581F">
        <w:t>a</w:t>
      </w:r>
      <w:r>
        <w:t>ko je događaj aktivan</w:t>
      </w:r>
      <w:r w:rsidR="004E581F">
        <w:t>,</w:t>
      </w:r>
      <w:r>
        <w:t xml:space="preserve"> za njega je moguće započeti predaju zahtjeva za prijevremeni upis u prvi razred osnovne škole.</w:t>
      </w:r>
    </w:p>
    <w:p w14:paraId="33C89CCF" w14:textId="7DB6A016" w:rsidR="4763970C" w:rsidRDefault="4763970C" w:rsidP="4763970C"/>
    <w:p w14:paraId="541C12A5" w14:textId="77777777" w:rsidR="00176FF4" w:rsidRDefault="6DA99DA2" w:rsidP="00176FF4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43BF593" wp14:editId="7B2312EC">
            <wp:extent cx="5753098" cy="866775"/>
            <wp:effectExtent l="0" t="0" r="0" b="0"/>
            <wp:docPr id="1096912395" name="Slika 109691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9A058" w14:textId="3C298010" w:rsidR="4763970C" w:rsidRDefault="00176FF4" w:rsidP="00176FF4">
      <w:pPr>
        <w:pStyle w:val="Opisslike"/>
      </w:pPr>
      <w:bookmarkStart w:id="18" w:name="_Toc12779149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10</w:t>
      </w:r>
      <w:r>
        <w:fldChar w:fldCharType="end"/>
      </w:r>
      <w:r>
        <w:t xml:space="preserve">. </w:t>
      </w:r>
      <w:r w:rsidRPr="00704FDA">
        <w:t>Prikaz mogućnosti predaje zahtjeva za dijete koje nije školski obveznik</w:t>
      </w:r>
      <w:bookmarkEnd w:id="18"/>
    </w:p>
    <w:p w14:paraId="36EB9FDF" w14:textId="77777777" w:rsidR="00176FF4" w:rsidRDefault="00176FF4" w:rsidP="00683E66"/>
    <w:p w14:paraId="1921BAEE" w14:textId="729AEA0C" w:rsidR="00683E66" w:rsidRDefault="00C721A7" w:rsidP="00683E66">
      <w:r>
        <w:t>Od</w:t>
      </w:r>
      <w:r w:rsidR="008D1B66">
        <w:t xml:space="preserve"> trenutka kada </w:t>
      </w:r>
      <w:r>
        <w:t>roditelj</w:t>
      </w:r>
      <w:r w:rsidR="004E581F">
        <w:t>/</w:t>
      </w:r>
      <w:r>
        <w:t xml:space="preserve">skrbnik </w:t>
      </w:r>
      <w:r w:rsidR="008D1B66">
        <w:t xml:space="preserve">otvori zahtjev za </w:t>
      </w:r>
      <w:r>
        <w:t xml:space="preserve">upis djeteta u prvi razred </w:t>
      </w:r>
      <w:r w:rsidR="008D1B66">
        <w:t>i počne s njegovim popunjavanjem</w:t>
      </w:r>
      <w:r w:rsidR="004E581F">
        <w:t xml:space="preserve">, </w:t>
      </w:r>
      <w:r>
        <w:t>zahtjev postaje aktivan</w:t>
      </w:r>
      <w:r w:rsidR="00683E66">
        <w:t xml:space="preserve"> i poprima jedan od statusa: Nacrt, Zaprimljen, Storniran, Izdano mišljenje s prijedlogom, Izdano rješenje o primjerenom programu, Izdano rješenje o odgodi upisa,</w:t>
      </w:r>
      <w:r w:rsidR="00A31E39">
        <w:t xml:space="preserve"> </w:t>
      </w:r>
      <w:r w:rsidR="00683E66">
        <w:t>Odbijen zahtjev, Upisan.</w:t>
      </w:r>
    </w:p>
    <w:p w14:paraId="0B8D17F3" w14:textId="56B2F207" w:rsidR="009130B4" w:rsidRDefault="009130B4" w:rsidP="009130B4">
      <w:r>
        <w:t xml:space="preserve">Detalje zahtjeva moguće je pregledati klikom na plavu strelicu </w:t>
      </w:r>
      <w:r w:rsidRPr="004C1783">
        <w:rPr>
          <w:b/>
          <w:bCs/>
        </w:rPr>
        <w:t>Detalji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7CAD0545" wp14:editId="14B03529">
            <wp:extent cx="251460" cy="224028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6" cy="2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koja se nalazi u desnom dijelu zaslona.</w:t>
      </w:r>
    </w:p>
    <w:p w14:paraId="67881534" w14:textId="77777777" w:rsidR="00080F42" w:rsidRDefault="009130B4" w:rsidP="00080F42">
      <w:pPr>
        <w:keepNext/>
      </w:pPr>
      <w:r w:rsidRPr="00A56660">
        <w:rPr>
          <w:noProof/>
          <w:lang w:eastAsia="hr-HR"/>
        </w:rPr>
        <w:drawing>
          <wp:inline distT="0" distB="0" distL="0" distR="0" wp14:anchorId="46F41A92" wp14:editId="1DAC211E">
            <wp:extent cx="6055063" cy="1554480"/>
            <wp:effectExtent l="0" t="0" r="3175" b="7620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61502" cy="15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772E" w14:textId="57151170" w:rsidR="009130B4" w:rsidRDefault="00080F42" w:rsidP="00080F42">
      <w:pPr>
        <w:pStyle w:val="Opisslike"/>
        <w:jc w:val="center"/>
      </w:pPr>
      <w:bookmarkStart w:id="19" w:name="_Toc12779149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11</w:t>
      </w:r>
      <w:r>
        <w:fldChar w:fldCharType="end"/>
      </w:r>
      <w:r>
        <w:t xml:space="preserve">. </w:t>
      </w:r>
      <w:r w:rsidRPr="0016009E">
        <w:t>Vrsta i status predanog zahtjeva</w:t>
      </w:r>
      <w:bookmarkEnd w:id="19"/>
    </w:p>
    <w:p w14:paraId="3A6539F2" w14:textId="77777777" w:rsidR="00080F42" w:rsidRDefault="00080F42" w:rsidP="009130B4"/>
    <w:p w14:paraId="474E29B4" w14:textId="744F964A" w:rsidR="009130B4" w:rsidRDefault="009130B4" w:rsidP="009130B4">
      <w:r>
        <w:t>U slučaju da je za dijete započet postupak upisa u prvi razred osnovne škole ili je pokrenut zahtjev za prijevremeni upis ili privremeno oslobađanje, a taj zahtjev nije dovršen do kraja i predan</w:t>
      </w:r>
      <w:r w:rsidR="00256243">
        <w:t>,</w:t>
      </w:r>
      <w:r>
        <w:t xml:space="preserve"> nalazi se u statusu </w:t>
      </w:r>
      <w:r w:rsidRPr="6B899540">
        <w:rPr>
          <w:b/>
          <w:bCs/>
        </w:rPr>
        <w:t>Nacrt</w:t>
      </w:r>
      <w:r>
        <w:t xml:space="preserve">. Zahtjeve u statusu </w:t>
      </w:r>
      <w:r w:rsidRPr="6B899540">
        <w:rPr>
          <w:b/>
          <w:bCs/>
        </w:rPr>
        <w:t>Nacrt</w:t>
      </w:r>
      <w:r>
        <w:t xml:space="preserve"> moguće je obrisati klikom na ikonicu koša za smeće (</w:t>
      </w:r>
      <w:r>
        <w:rPr>
          <w:noProof/>
        </w:rPr>
        <w:drawing>
          <wp:inline distT="0" distB="0" distL="0" distR="0" wp14:anchorId="6F7F39B6" wp14:editId="21377215">
            <wp:extent cx="205740" cy="210638"/>
            <wp:effectExtent l="0" t="0" r="381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5245A7">
        <w:t xml:space="preserve"> ili nastaviti s predajom zahtjeva</w:t>
      </w:r>
      <w:r>
        <w:t>.</w:t>
      </w:r>
    </w:p>
    <w:p w14:paraId="1CA2CB1D" w14:textId="4CD9CEAA" w:rsidR="009130B4" w:rsidRPr="00A40AF8" w:rsidRDefault="009130B4" w:rsidP="009130B4">
      <w:pPr>
        <w:rPr>
          <w:u w:val="single"/>
        </w:rPr>
      </w:pPr>
      <w:r w:rsidRPr="6B899540">
        <w:rPr>
          <w:u w:val="single"/>
        </w:rPr>
        <w:t xml:space="preserve">Napomena: Zahtjev koji je predan i nalazi se u obradi nije </w:t>
      </w:r>
      <w:r w:rsidR="005245A7" w:rsidRPr="6B899540">
        <w:rPr>
          <w:u w:val="single"/>
        </w:rPr>
        <w:t xml:space="preserve">moguće </w:t>
      </w:r>
      <w:r w:rsidRPr="6B899540">
        <w:rPr>
          <w:u w:val="single"/>
        </w:rPr>
        <w:t>mijenjati niti brisati.</w:t>
      </w:r>
    </w:p>
    <w:p w14:paraId="4808417D" w14:textId="77777777" w:rsidR="00080F42" w:rsidRDefault="009130B4" w:rsidP="00080F42">
      <w:pPr>
        <w:keepNext/>
      </w:pPr>
      <w:r w:rsidRPr="000E0BEE">
        <w:rPr>
          <w:noProof/>
          <w:lang w:eastAsia="hr-HR"/>
        </w:rPr>
        <w:drawing>
          <wp:inline distT="0" distB="0" distL="0" distR="0" wp14:anchorId="713FB428" wp14:editId="33EF6488">
            <wp:extent cx="5760720" cy="1708785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E084" w14:textId="7378B855" w:rsidR="009130B4" w:rsidRDefault="00080F42" w:rsidP="00080F42">
      <w:pPr>
        <w:pStyle w:val="Opisslike"/>
        <w:jc w:val="center"/>
      </w:pPr>
      <w:bookmarkStart w:id="20" w:name="_Toc12779150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12</w:t>
      </w:r>
      <w:r>
        <w:fldChar w:fldCharType="end"/>
      </w:r>
      <w:r>
        <w:t xml:space="preserve">. </w:t>
      </w:r>
      <w:r w:rsidRPr="003C3CAA">
        <w:t>Brisanje zahtjeva</w:t>
      </w:r>
      <w:bookmarkEnd w:id="20"/>
    </w:p>
    <w:p w14:paraId="6108DFD9" w14:textId="77777777" w:rsidR="009130B4" w:rsidRDefault="009130B4" w:rsidP="00080F42">
      <w:pPr>
        <w:pStyle w:val="Naslov3"/>
        <w:numPr>
          <w:ilvl w:val="0"/>
          <w:numId w:val="0"/>
        </w:numPr>
        <w:ind w:left="851" w:hanging="851"/>
      </w:pPr>
      <w:bookmarkStart w:id="21" w:name="_Toc126249446"/>
      <w:r>
        <w:lastRenderedPageBreak/>
        <w:t>Središnji dio sučelja</w:t>
      </w:r>
      <w:bookmarkEnd w:id="21"/>
    </w:p>
    <w:p w14:paraId="2C8074DB" w14:textId="19EE486B" w:rsidR="009130B4" w:rsidRPr="00443C19" w:rsidRDefault="009130B4" w:rsidP="009130B4">
      <w:r w:rsidRPr="00443C19">
        <w:t xml:space="preserve">Klikom na </w:t>
      </w:r>
      <w:r>
        <w:t xml:space="preserve">jedan od </w:t>
      </w:r>
      <w:r w:rsidRPr="00443C19">
        <w:t>interaktivni</w:t>
      </w:r>
      <w:r>
        <w:t>h</w:t>
      </w:r>
      <w:r w:rsidRPr="00443C19">
        <w:t xml:space="preserve"> gumb</w:t>
      </w:r>
      <w:r w:rsidR="00256243">
        <w:t>a</w:t>
      </w:r>
      <w:r>
        <w:t xml:space="preserve"> u </w:t>
      </w:r>
      <w:r w:rsidRPr="00AB32CF">
        <w:rPr>
          <w:b/>
          <w:bCs/>
        </w:rPr>
        <w:t>Glavnom izborniku</w:t>
      </w:r>
      <w:r>
        <w:t xml:space="preserve"> mijenja se izgled središnjeg dijela sučelja. Ovaj dio služi da bi se </w:t>
      </w:r>
      <w:r w:rsidR="00250C27">
        <w:t xml:space="preserve">korisniku prikazao </w:t>
      </w:r>
      <w:r>
        <w:t>sadržaj stavke odabrane u glavnom izborniku</w:t>
      </w:r>
      <w:r w:rsidR="00250C27">
        <w:t>.</w:t>
      </w:r>
      <w:r>
        <w:t xml:space="preserve"> </w:t>
      </w:r>
      <w:r w:rsidR="00250C27">
        <w:t>U</w:t>
      </w:r>
      <w:r>
        <w:t xml:space="preserve"> središnjem dijelu cijele aplikacije </w:t>
      </w:r>
      <w:r w:rsidR="00250C27">
        <w:t>odvija se rad</w:t>
      </w:r>
      <w:r>
        <w:t>.</w:t>
      </w:r>
    </w:p>
    <w:p w14:paraId="570FB40C" w14:textId="680BB015" w:rsidR="009130B4" w:rsidRDefault="009130B4" w:rsidP="00080F42">
      <w:pPr>
        <w:pStyle w:val="Naslov3"/>
        <w:numPr>
          <w:ilvl w:val="0"/>
          <w:numId w:val="0"/>
        </w:numPr>
        <w:ind w:left="851" w:hanging="851"/>
      </w:pPr>
      <w:bookmarkStart w:id="22" w:name="_Toc126249447"/>
      <w:r>
        <w:t>Podnožje</w:t>
      </w:r>
      <w:r w:rsidR="00A31E39">
        <w:t xml:space="preserve"> </w:t>
      </w:r>
      <w:r>
        <w:t>sučelja</w:t>
      </w:r>
      <w:bookmarkEnd w:id="22"/>
      <w:r>
        <w:t xml:space="preserve"> </w:t>
      </w:r>
    </w:p>
    <w:p w14:paraId="107B1CEF" w14:textId="2ACA2803" w:rsidR="009130B4" w:rsidRDefault="009130B4" w:rsidP="009130B4">
      <w:r>
        <w:t>Podnožje sučelja je na svakoj stranici isto. U podnožju su smješteni interaktivni gumbi koji informiraju korisnika o programu</w:t>
      </w:r>
      <w:r w:rsidR="00250C27">
        <w:t xml:space="preserve"> i</w:t>
      </w:r>
      <w:r>
        <w:t xml:space="preserve"> nude pomoć i podršku</w:t>
      </w:r>
      <w:r w:rsidR="00250C27">
        <w:t>.</w:t>
      </w:r>
      <w:r>
        <w:t xml:space="preserve"> </w:t>
      </w:r>
      <w:r w:rsidR="00250C27">
        <w:t xml:space="preserve">U </w:t>
      </w:r>
      <w:r>
        <w:t xml:space="preserve">ovom </w:t>
      </w:r>
      <w:r w:rsidR="00250C27">
        <w:t xml:space="preserve">je </w:t>
      </w:r>
      <w:r>
        <w:t>dijelu moguće preuzeti korisničke upute i pronaći odgovore na često postavljana pitanja o aplikaciji i sustavu.</w:t>
      </w:r>
    </w:p>
    <w:p w14:paraId="023A2C6B" w14:textId="77777777" w:rsidR="00080F42" w:rsidRDefault="009130B4" w:rsidP="00080F42">
      <w:pPr>
        <w:keepNext/>
      </w:pPr>
      <w:r w:rsidRPr="008C3D5F">
        <w:rPr>
          <w:noProof/>
          <w:lang w:eastAsia="hr-HR"/>
        </w:rPr>
        <w:drawing>
          <wp:inline distT="0" distB="0" distL="0" distR="0" wp14:anchorId="01F094F2" wp14:editId="058EABBC">
            <wp:extent cx="5760720" cy="45339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994A" w14:textId="2E523471" w:rsidR="009130B4" w:rsidRPr="00017C75" w:rsidRDefault="00080F42" w:rsidP="00034038">
      <w:pPr>
        <w:pStyle w:val="Opisslike"/>
        <w:jc w:val="center"/>
      </w:pPr>
      <w:bookmarkStart w:id="23" w:name="_Toc12779150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13</w:t>
      </w:r>
      <w:r>
        <w:fldChar w:fldCharType="end"/>
      </w:r>
      <w:r>
        <w:t xml:space="preserve">. </w:t>
      </w:r>
      <w:r w:rsidRPr="00DF2430">
        <w:t>Podnožje sučelja</w:t>
      </w:r>
      <w:bookmarkEnd w:id="23"/>
    </w:p>
    <w:p w14:paraId="36D47996" w14:textId="77777777" w:rsidR="009130B4" w:rsidRPr="00017C75" w:rsidRDefault="009130B4" w:rsidP="00080F42">
      <w:pPr>
        <w:pStyle w:val="Naslov4"/>
      </w:pPr>
      <w:bookmarkStart w:id="24" w:name="_Toc126249448"/>
      <w:r w:rsidRPr="00017C75">
        <w:t>Često postavljana pitanja i odgovori</w:t>
      </w:r>
      <w:bookmarkEnd w:id="24"/>
    </w:p>
    <w:p w14:paraId="104930D5" w14:textId="4342870F" w:rsidR="009130B4" w:rsidRDefault="009130B4" w:rsidP="009130B4">
      <w:r>
        <w:t xml:space="preserve">U podnožju stranice odabirom interaktivnog gumba </w:t>
      </w:r>
      <w:r w:rsidRPr="00552CA4">
        <w:rPr>
          <w:b/>
          <w:bCs/>
        </w:rPr>
        <w:t>Česta pitanja</w:t>
      </w:r>
      <w:r>
        <w:t xml:space="preserve"> otvara se stranica kojoj se u središnjem dijelu zaslona prikazuju najčešća pitanja grupirana prema nekom zajedničkom svojstvu (npr. grupa pitanja o upisima djece u 1.</w:t>
      </w:r>
      <w:r w:rsidR="00552CA4">
        <w:t xml:space="preserve"> </w:t>
      </w:r>
      <w:r>
        <w:t>razred i sl.). Klikom na grupu u padajućem izborniku prikazuju se najčešća pitanja vezana uz tu tematiku, a klikom na pitanje ispod njega se prikazuje odgovor.</w:t>
      </w:r>
    </w:p>
    <w:p w14:paraId="2A21B797" w14:textId="3CADF334" w:rsidR="4763970C" w:rsidRDefault="4763970C" w:rsidP="4763970C"/>
    <w:p w14:paraId="22B6BA45" w14:textId="5014C4D5" w:rsidR="00080F42" w:rsidRDefault="006724B8" w:rsidP="00176FF4">
      <w:r w:rsidRPr="006724B8">
        <w:rPr>
          <w:noProof/>
          <w:lang w:eastAsia="hr-HR"/>
        </w:rPr>
        <w:drawing>
          <wp:inline distT="0" distB="0" distL="0" distR="0" wp14:anchorId="5CDD5399" wp14:editId="79EEF2C0">
            <wp:extent cx="5760720" cy="2468880"/>
            <wp:effectExtent l="0" t="0" r="0" b="7620"/>
            <wp:docPr id="247753859" name="Slika 24775385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59" name="Slika 247753859" descr="Slika na kojoj se prikazuje tekst&#10;&#10;Opis je automatski generiran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1DD7" w14:textId="07720830" w:rsidR="009130B4" w:rsidRDefault="00080F42" w:rsidP="00080F42">
      <w:pPr>
        <w:pStyle w:val="Opisslike"/>
        <w:jc w:val="center"/>
      </w:pPr>
      <w:bookmarkStart w:id="25" w:name="_Toc12779150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14</w:t>
      </w:r>
      <w:r>
        <w:fldChar w:fldCharType="end"/>
      </w:r>
      <w:r>
        <w:t xml:space="preserve">. </w:t>
      </w:r>
      <w:r w:rsidRPr="00C00300">
        <w:t>Često postavljana pitanja i odgovori</w:t>
      </w:r>
      <w:bookmarkEnd w:id="25"/>
    </w:p>
    <w:p w14:paraId="1F7A9FF5" w14:textId="77777777" w:rsidR="009130B4" w:rsidRPr="00017C75" w:rsidRDefault="009130B4" w:rsidP="00080F42">
      <w:pPr>
        <w:pStyle w:val="Naslov4"/>
      </w:pPr>
      <w:bookmarkStart w:id="26" w:name="_Toc126249449"/>
      <w:r w:rsidRPr="00017C75">
        <w:lastRenderedPageBreak/>
        <w:t>Korisničke upute</w:t>
      </w:r>
      <w:bookmarkEnd w:id="26"/>
    </w:p>
    <w:p w14:paraId="3535CE4A" w14:textId="5538D4C6" w:rsidR="009130B4" w:rsidRPr="00080F42" w:rsidRDefault="009130B4" w:rsidP="009130B4">
      <w:r w:rsidRPr="00017C75">
        <w:t xml:space="preserve">Za sve korisnike dostupne su </w:t>
      </w:r>
      <w:r w:rsidRPr="00C40A3E">
        <w:rPr>
          <w:b/>
          <w:bCs/>
        </w:rPr>
        <w:t>Korisničke upute</w:t>
      </w:r>
      <w:r w:rsidRPr="00017C75">
        <w:t xml:space="preserve"> u .pdf formatu. Njih </w:t>
      </w:r>
      <w:r>
        <w:t>je moguće</w:t>
      </w:r>
      <w:r w:rsidRPr="00017C75">
        <w:t xml:space="preserve"> preuzeti klikom na interaktivni gumb </w:t>
      </w:r>
      <w:r w:rsidRPr="0071748E">
        <w:rPr>
          <w:b/>
        </w:rPr>
        <w:t>Korisničke upute</w:t>
      </w:r>
      <w:r w:rsidRPr="00017C75">
        <w:t xml:space="preserve"> ( </w:t>
      </w:r>
      <w:r w:rsidRPr="00017C75">
        <w:rPr>
          <w:noProof/>
          <w:lang w:eastAsia="hr-HR"/>
        </w:rPr>
        <w:drawing>
          <wp:inline distT="0" distB="0" distL="0" distR="0" wp14:anchorId="69EDA675" wp14:editId="5D17CE76">
            <wp:extent cx="861135" cy="1752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1135" cy="1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C75">
        <w:t xml:space="preserve"> ) koji se nalazi u podnožju stranice.</w:t>
      </w:r>
      <w:r>
        <w:t xml:space="preserve"> Korisničke upute preuzimaju se iz aplikacije na lokalno računalo.</w:t>
      </w:r>
    </w:p>
    <w:p w14:paraId="6C37CF09" w14:textId="77777777" w:rsidR="009130B4" w:rsidRPr="00017C75" w:rsidRDefault="009130B4" w:rsidP="00080F42">
      <w:pPr>
        <w:pStyle w:val="Naslov4"/>
      </w:pPr>
      <w:bookmarkStart w:id="27" w:name="_Toc126249450"/>
      <w:r w:rsidRPr="00017C75">
        <w:t>Pomoć i podrška</w:t>
      </w:r>
      <w:bookmarkEnd w:id="27"/>
    </w:p>
    <w:p w14:paraId="340E8A86" w14:textId="0A60E4F8" w:rsidR="009130B4" w:rsidRDefault="009130B4" w:rsidP="009130B4">
      <w:r w:rsidRPr="00017C75">
        <w:t>Svim korisnicima dostupna je pomoć i podrška s informacijama o broj</w:t>
      </w:r>
      <w:r>
        <w:t>u</w:t>
      </w:r>
      <w:r w:rsidRPr="00017C75">
        <w:t xml:space="preserve"> telefona i adres</w:t>
      </w:r>
      <w:r>
        <w:t>om</w:t>
      </w:r>
      <w:r w:rsidRPr="00017C75">
        <w:t xml:space="preserve"> </w:t>
      </w:r>
      <w:r w:rsidR="00C40A3E">
        <w:t xml:space="preserve">elektroničke pošte </w:t>
      </w:r>
      <w:r w:rsidRPr="00017C75">
        <w:t>korisničke podrške CARNET Helpdesk</w:t>
      </w:r>
      <w:r>
        <w:t>. Prilikom svakog upita potrebno je navesti ime i prezime, OIB, kontak</w:t>
      </w:r>
      <w:r w:rsidR="00C40A3E">
        <w:t>t</w:t>
      </w:r>
      <w:r>
        <w:t xml:space="preserve"> telefon/mobitel te detaljno opisati probleme uz sve informacije za koje korisnik smatra da bi mogle pridonijeti bržem rješavanju njegovog upita. </w:t>
      </w:r>
      <w:r w:rsidRPr="00017C75">
        <w:t>Ovi poda</w:t>
      </w:r>
      <w:r w:rsidR="004276A9">
        <w:t>t</w:t>
      </w:r>
      <w:r w:rsidRPr="00017C75">
        <w:t xml:space="preserve">ci dostupni su klikom na interaktivni gumb </w:t>
      </w:r>
      <w:r w:rsidRPr="00751349">
        <w:rPr>
          <w:b/>
        </w:rPr>
        <w:t>Pomoć i podrška</w:t>
      </w:r>
      <w:r w:rsidR="00A31E39">
        <w:t xml:space="preserve"> </w:t>
      </w:r>
      <w:r w:rsidRPr="00017C75">
        <w:t xml:space="preserve">( </w:t>
      </w:r>
      <w:r w:rsidRPr="00017C75">
        <w:rPr>
          <w:noProof/>
          <w:lang w:eastAsia="hr-HR"/>
        </w:rPr>
        <w:drawing>
          <wp:inline distT="0" distB="0" distL="0" distR="0" wp14:anchorId="75587DA6" wp14:editId="5ED94203">
            <wp:extent cx="845893" cy="205758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5893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017C75">
        <w:t>) koji se nalazi u podnožju stranice.</w:t>
      </w:r>
    </w:p>
    <w:p w14:paraId="2BFCB009" w14:textId="77777777" w:rsidR="00080F42" w:rsidRDefault="009130B4" w:rsidP="00080F42">
      <w:pPr>
        <w:keepNext/>
      </w:pPr>
      <w:r w:rsidRPr="00017C75">
        <w:rPr>
          <w:noProof/>
          <w:lang w:eastAsia="hr-HR"/>
        </w:rPr>
        <w:drawing>
          <wp:inline distT="0" distB="0" distL="0" distR="0" wp14:anchorId="4FC65EE8" wp14:editId="0833C0C1">
            <wp:extent cx="5760720" cy="2459355"/>
            <wp:effectExtent l="0" t="0" r="0" b="0"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1311" w14:textId="0FF285A6" w:rsidR="009130B4" w:rsidRDefault="00080F42" w:rsidP="00080F42">
      <w:pPr>
        <w:pStyle w:val="Opisslike"/>
        <w:jc w:val="center"/>
      </w:pPr>
      <w:bookmarkStart w:id="28" w:name="_Toc12779150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15</w:t>
      </w:r>
      <w:r>
        <w:fldChar w:fldCharType="end"/>
      </w:r>
      <w:r>
        <w:t xml:space="preserve">. </w:t>
      </w:r>
      <w:r w:rsidRPr="00E43868">
        <w:t>Pomoć i podrška</w:t>
      </w:r>
      <w:bookmarkEnd w:id="28"/>
    </w:p>
    <w:p w14:paraId="4475C695" w14:textId="77777777" w:rsidR="009130B4" w:rsidRPr="008C3D5F" w:rsidRDefault="009130B4" w:rsidP="00080F42">
      <w:pPr>
        <w:pStyle w:val="Naslov4"/>
      </w:pPr>
      <w:bookmarkStart w:id="29" w:name="_Toc126249451"/>
      <w:r w:rsidRPr="008C3D5F">
        <w:t>O programu</w:t>
      </w:r>
      <w:bookmarkEnd w:id="29"/>
    </w:p>
    <w:p w14:paraId="75501D2A" w14:textId="77777777" w:rsidR="009130B4" w:rsidRDefault="009130B4" w:rsidP="009130B4">
      <w:r w:rsidRPr="00017C75">
        <w:t xml:space="preserve">Klikom na interaktivni gumb </w:t>
      </w:r>
      <w:r w:rsidRPr="00751349">
        <w:rPr>
          <w:b/>
        </w:rPr>
        <w:t>O programu</w:t>
      </w:r>
      <w:r w:rsidRPr="00017C75">
        <w:t xml:space="preserve"> (</w:t>
      </w:r>
      <w:r w:rsidRPr="00017C75">
        <w:rPr>
          <w:noProof/>
          <w:lang w:eastAsia="hr-HR"/>
        </w:rPr>
        <w:drawing>
          <wp:inline distT="0" distB="0" distL="0" distR="0" wp14:anchorId="447650C1" wp14:editId="0A04CF23">
            <wp:extent cx="662997" cy="198137"/>
            <wp:effectExtent l="0" t="0" r="381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2997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7C75">
        <w:t>) koji se nalazi u podnožju stranice korisnik se može informirati o projektu e-Upisi.</w:t>
      </w:r>
    </w:p>
    <w:p w14:paraId="0AFA6D12" w14:textId="77777777" w:rsidR="00080F42" w:rsidRDefault="009130B4" w:rsidP="00080F42">
      <w:pPr>
        <w:keepNext/>
      </w:pPr>
      <w:r w:rsidRPr="008C3D5F">
        <w:rPr>
          <w:noProof/>
          <w:lang w:eastAsia="hr-HR"/>
        </w:rPr>
        <w:lastRenderedPageBreak/>
        <w:drawing>
          <wp:inline distT="0" distB="0" distL="0" distR="0" wp14:anchorId="758B2F14" wp14:editId="779A0966">
            <wp:extent cx="5760720" cy="3028315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C8B3" w14:textId="1D0ADB37" w:rsidR="009130B4" w:rsidRDefault="00080F42" w:rsidP="00080F42">
      <w:pPr>
        <w:pStyle w:val="Opisslike"/>
        <w:jc w:val="center"/>
      </w:pPr>
      <w:bookmarkStart w:id="30" w:name="_Toc12779150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16</w:t>
      </w:r>
      <w:r>
        <w:fldChar w:fldCharType="end"/>
      </w:r>
      <w:r>
        <w:t xml:space="preserve">. </w:t>
      </w:r>
      <w:r w:rsidRPr="00545C19">
        <w:t>Informacije o programu</w:t>
      </w:r>
      <w:bookmarkEnd w:id="30"/>
    </w:p>
    <w:p w14:paraId="18CA4A6F" w14:textId="7277A92D" w:rsidR="009130B4" w:rsidRDefault="009130B4" w:rsidP="00080F42">
      <w:pPr>
        <w:pStyle w:val="Naslov3"/>
        <w:numPr>
          <w:ilvl w:val="0"/>
          <w:numId w:val="0"/>
        </w:numPr>
      </w:pPr>
      <w:bookmarkStart w:id="31" w:name="_Toc126249452"/>
      <w:r w:rsidRPr="003A69E6">
        <w:t xml:space="preserve">Postupak redovnog upisa </w:t>
      </w:r>
      <w:r w:rsidR="00080F42">
        <w:t xml:space="preserve">i redovnog upisa za djecu s </w:t>
      </w:r>
      <w:r>
        <w:t xml:space="preserve">teškoćama u razvoju </w:t>
      </w:r>
      <w:r w:rsidRPr="003A69E6">
        <w:t>u osnovnu školu</w:t>
      </w:r>
      <w:bookmarkEnd w:id="31"/>
    </w:p>
    <w:p w14:paraId="239635DB" w14:textId="141C2424" w:rsidR="009130B4" w:rsidRDefault="009130B4" w:rsidP="009130B4">
      <w:r>
        <w:t xml:space="preserve">Kada korisnik odluči podnijeti zahtjev za upis djeteta u prvi razred osnovne škole putem aplikacije </w:t>
      </w:r>
      <w:proofErr w:type="spellStart"/>
      <w:r>
        <w:t>eOŠ</w:t>
      </w:r>
      <w:proofErr w:type="spellEnd"/>
      <w:r w:rsidR="003C2131">
        <w:t>,</w:t>
      </w:r>
      <w:r>
        <w:t xml:space="preserve"> potrebno je u glavnom izborniku s lijeve strane odabrati stavku </w:t>
      </w:r>
      <w:r w:rsidRPr="00912731">
        <w:rPr>
          <w:b/>
          <w:bCs/>
        </w:rPr>
        <w:t>Popis djece</w:t>
      </w:r>
      <w:r>
        <w:t xml:space="preserve">. Tada se u središnjem dijelu otvara zaslon s popisom sve djece mlađe od 15 godina koje korisnik ima pravo zastupati. Uz ime i prezime djeteta nalaze se i interaktivni gumbi za predaju zahtjeva za upis. Korisnik treba odabrati jedan gumb iz ponude po kojoj osnovi predaje zahtjev za svoje dijete. </w:t>
      </w:r>
    </w:p>
    <w:p w14:paraId="56116BF8" w14:textId="6E2568D3" w:rsidR="4763970C" w:rsidRDefault="4763970C" w:rsidP="4763970C"/>
    <w:p w14:paraId="4EA393A0" w14:textId="77777777" w:rsidR="00926B48" w:rsidRDefault="009130B4" w:rsidP="00926B48">
      <w:pPr>
        <w:keepNext/>
      </w:pPr>
      <w:r w:rsidRPr="00FD3262">
        <w:rPr>
          <w:noProof/>
          <w:lang w:eastAsia="hr-HR"/>
        </w:rPr>
        <w:drawing>
          <wp:inline distT="0" distB="0" distL="0" distR="0" wp14:anchorId="6B678710" wp14:editId="7DB55823">
            <wp:extent cx="5760720" cy="114808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C882" w14:textId="21B154E4" w:rsidR="009130B4" w:rsidRDefault="00926B48" w:rsidP="00926B48">
      <w:pPr>
        <w:pStyle w:val="Opisslike"/>
        <w:jc w:val="center"/>
      </w:pPr>
      <w:bookmarkStart w:id="32" w:name="_Toc12779150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17</w:t>
      </w:r>
      <w:r>
        <w:fldChar w:fldCharType="end"/>
      </w:r>
      <w:r>
        <w:t xml:space="preserve">. </w:t>
      </w:r>
      <w:r w:rsidRPr="009675FF">
        <w:t>Popis školskih obveznika za koje je korisnik zakonski zastupnik</w:t>
      </w:r>
      <w:bookmarkEnd w:id="32"/>
    </w:p>
    <w:p w14:paraId="27EB5555" w14:textId="77777777" w:rsidR="009130B4" w:rsidRDefault="009130B4" w:rsidP="009130B4"/>
    <w:p w14:paraId="66646460" w14:textId="7BA90B7C" w:rsidR="00926B48" w:rsidRDefault="00926B48" w:rsidP="4763970C"/>
    <w:p w14:paraId="0A357879" w14:textId="1A47307A" w:rsidR="009130B4" w:rsidRDefault="009130B4" w:rsidP="009130B4">
      <w:r>
        <w:t xml:space="preserve">Klikom na gumb </w:t>
      </w:r>
      <w:r w:rsidRPr="4763970C">
        <w:rPr>
          <w:b/>
          <w:bCs/>
        </w:rPr>
        <w:t>Redovan upis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31032323" wp14:editId="06B09008">
            <wp:extent cx="822960" cy="174274"/>
            <wp:effectExtent l="0" t="0" r="0" b="0"/>
            <wp:docPr id="558" name="Slika 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ili </w:t>
      </w:r>
      <w:r w:rsidRPr="00A66777">
        <w:rPr>
          <w:b/>
          <w:bCs/>
        </w:rPr>
        <w:t>Redovan upis za djecu s teškoćama u razvoju</w:t>
      </w:r>
      <w:r>
        <w:t xml:space="preserve"> (</w:t>
      </w:r>
      <w:r w:rsidR="00F65667">
        <w:rPr>
          <w:noProof/>
          <w:lang w:eastAsia="hr-HR"/>
        </w:rPr>
        <w:drawing>
          <wp:inline distT="0" distB="0" distL="0" distR="0" wp14:anchorId="6C501D94" wp14:editId="03C970DD">
            <wp:extent cx="1066800" cy="227091"/>
            <wp:effectExtent l="0" t="0" r="0" b="1905"/>
            <wp:docPr id="1739696467" name="Slika 173969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81" cy="23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 Kako bi zahtjev bio potpun</w:t>
      </w:r>
      <w:r w:rsidR="00A66777">
        <w:t>,</w:t>
      </w:r>
      <w:r>
        <w:t xml:space="preserve"> potrebno je proći kroz sve korake:</w:t>
      </w:r>
    </w:p>
    <w:p w14:paraId="0DA49625" w14:textId="77777777" w:rsidR="00176FF4" w:rsidRDefault="00176FF4" w:rsidP="009130B4"/>
    <w:p w14:paraId="405B5E39" w14:textId="7F2EBAD6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lastRenderedPageBreak/>
        <w:t>p</w:t>
      </w:r>
      <w:r w:rsidR="009130B4">
        <w:t>oda</w:t>
      </w:r>
      <w:r>
        <w:t>t</w:t>
      </w:r>
      <w:r w:rsidR="009130B4">
        <w:t>ci o jednom ili oba roditelja/skrbnika</w:t>
      </w:r>
    </w:p>
    <w:p w14:paraId="0C3A8741" w14:textId="3FE6A838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3C637439" w14:textId="641EED67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o</w:t>
      </w:r>
      <w:r w:rsidR="009130B4">
        <w:t>dabir škole</w:t>
      </w:r>
    </w:p>
    <w:p w14:paraId="4E6E7D9B" w14:textId="6FEC5C2D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i</w:t>
      </w:r>
      <w:r w:rsidR="009130B4">
        <w:t>nicijalni upitnik</w:t>
      </w:r>
    </w:p>
    <w:p w14:paraId="7FD58769" w14:textId="5F9B67AA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3DB8BAC2" w14:textId="13A14E5F" w:rsidR="009130B4" w:rsidRDefault="00151CEF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358767DC" w14:textId="77777777" w:rsidR="00926B48" w:rsidRDefault="009130B4" w:rsidP="00926B48">
      <w:pPr>
        <w:keepNext/>
        <w:jc w:val="center"/>
      </w:pPr>
      <w:r w:rsidRPr="00B358C0">
        <w:rPr>
          <w:noProof/>
          <w:lang w:eastAsia="hr-HR"/>
        </w:rPr>
        <w:drawing>
          <wp:inline distT="0" distB="0" distL="0" distR="0" wp14:anchorId="775AE857" wp14:editId="759038A1">
            <wp:extent cx="2156647" cy="3947502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56647" cy="39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88CE" w14:textId="49676EB8" w:rsidR="009130B4" w:rsidRDefault="00926B48" w:rsidP="00926B48">
      <w:pPr>
        <w:pStyle w:val="Opisslike"/>
        <w:jc w:val="center"/>
      </w:pPr>
      <w:bookmarkStart w:id="33" w:name="_Toc12779150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18</w:t>
      </w:r>
      <w:r>
        <w:fldChar w:fldCharType="end"/>
      </w:r>
      <w:r>
        <w:t xml:space="preserve">. </w:t>
      </w:r>
      <w:r w:rsidRPr="007F5AD9">
        <w:t>Koraci pri popunjavanju zahtjeva</w:t>
      </w:r>
      <w:bookmarkEnd w:id="33"/>
    </w:p>
    <w:p w14:paraId="04F91F32" w14:textId="77777777" w:rsidR="00926B48" w:rsidRDefault="00926B48" w:rsidP="009130B4"/>
    <w:p w14:paraId="75C8974F" w14:textId="18014D24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38D96F66" wp14:editId="08938016">
            <wp:extent cx="944880" cy="205408"/>
            <wp:effectExtent l="0" t="0" r="762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2B61A145" w14:textId="6DCE9E5D" w:rsidR="009130B4" w:rsidRDefault="009130B4" w:rsidP="009130B4">
      <w:r>
        <w:t>Od unesenih promjen</w:t>
      </w:r>
      <w:r w:rsidR="00151CEF">
        <w:t>a</w:t>
      </w:r>
      <w:r>
        <w:t xml:space="preserve"> korisnik može </w:t>
      </w:r>
      <w:r w:rsidR="00151CEF">
        <w:t xml:space="preserve">odustati </w:t>
      </w:r>
      <w:r>
        <w:t xml:space="preserve">u bilo kojem trenutku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1DA59247" wp14:editId="73E96FCD">
            <wp:extent cx="617220" cy="199689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5B749960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751349">
        <w:rPr>
          <w:b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5D730CA6" wp14:editId="21B91BD7">
            <wp:extent cx="792480" cy="188268"/>
            <wp:effectExtent l="0" t="0" r="762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232CD264" w14:textId="711B1DE3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34" w:name="_Toc126249453"/>
      <w:r>
        <w:lastRenderedPageBreak/>
        <w:t>Poda</w:t>
      </w:r>
      <w:r w:rsidR="00B6021A">
        <w:t>t</w:t>
      </w:r>
      <w:r>
        <w:t>ci o roditelju: Roditelj/skrbnik</w:t>
      </w:r>
      <w:r w:rsidR="00B6021A">
        <w:t xml:space="preserve"> </w:t>
      </w:r>
      <w:r>
        <w:t>1</w:t>
      </w:r>
      <w:bookmarkEnd w:id="34"/>
    </w:p>
    <w:p w14:paraId="15681E01" w14:textId="703EE1CD" w:rsidR="009130B4" w:rsidRPr="00395930" w:rsidRDefault="009130B4" w:rsidP="00C5671C">
      <w:pPr>
        <w:rPr>
          <w:strike/>
        </w:rPr>
      </w:pPr>
      <w:r>
        <w:t xml:space="preserve">Prvi korak zahtjeva od korisnika traži popunjavanje podataka o prvom roditelju/skrbniku. To je korisnik koji je prijavljen u sustav i kroz aplikaciju </w:t>
      </w:r>
      <w:proofErr w:type="spellStart"/>
      <w:r>
        <w:t>eOŠ</w:t>
      </w:r>
      <w:proofErr w:type="spellEnd"/>
      <w:r>
        <w:t xml:space="preserve"> popunjava zahtjev. Radi pojednostavljivanja cijelog procesa od predaje zahtjeva do upisa u osnovnu školu aplikacija je povezana s državnim servisima dostupnim</w:t>
      </w:r>
      <w:r w:rsidR="00B6021A">
        <w:t>a</w:t>
      </w:r>
      <w:r>
        <w:t xml:space="preserve"> punoljetnim građanima Republike Hrvatske. Sukladno tome</w:t>
      </w:r>
      <w:r w:rsidR="00B6021A">
        <w:t>,</w:t>
      </w:r>
      <w:r>
        <w:t xml:space="preserve"> većina podataka o roditelju/skrbniku 1 (koji popunjava zahtjev) dohvaćena </w:t>
      </w:r>
      <w:r w:rsidR="00B6021A">
        <w:t xml:space="preserve">je </w:t>
      </w:r>
      <w:r>
        <w:t xml:space="preserve">iz vanjskih servisa i ne može se mijenjati. </w:t>
      </w:r>
    </w:p>
    <w:p w14:paraId="7B247198" w14:textId="35BF4098" w:rsidR="00751349" w:rsidRDefault="009130B4" w:rsidP="009130B4">
      <w:r>
        <w:t>U slučaju da su poda</w:t>
      </w:r>
      <w:r w:rsidR="00B6021A">
        <w:t>t</w:t>
      </w:r>
      <w:r>
        <w:t>ci uvezeni iz vanjskih servisa krivi</w:t>
      </w:r>
      <w:r w:rsidR="00B6021A">
        <w:t>,</w:t>
      </w:r>
      <w:r>
        <w:t xml:space="preserve"> korisnik se treba </w:t>
      </w:r>
      <w:r w:rsidR="00B6021A">
        <w:t xml:space="preserve">izravno </w:t>
      </w:r>
      <w:r>
        <w:t xml:space="preserve">obratiti instituciji koja te podatke održava i tamo ih izmijeniti (MUP, Matični ured). </w:t>
      </w:r>
    </w:p>
    <w:p w14:paraId="5653B87F" w14:textId="629B38CC" w:rsidR="009130B4" w:rsidRDefault="009130B4" w:rsidP="009130B4">
      <w:r>
        <w:t>Nakon što su poda</w:t>
      </w:r>
      <w:r w:rsidR="00B6021A">
        <w:t>t</w:t>
      </w:r>
      <w:r>
        <w:t>ci ispravljeni kod nadležnih institucija</w:t>
      </w:r>
      <w:r w:rsidR="00B6021A">
        <w:t>,</w:t>
      </w:r>
      <w:r>
        <w:t xml:space="preserve"> u aplikaciji je potrebno ažurirati podatke (dohvatiti nove ispravljene podatke) klikom na interaktivni gumb </w:t>
      </w:r>
      <w:r w:rsidRPr="00751349">
        <w:rPr>
          <w:b/>
        </w:rPr>
        <w:t>Osvježi podatke</w:t>
      </w:r>
      <w:r>
        <w:t xml:space="preserve"> (</w:t>
      </w:r>
      <w:r w:rsidRPr="006C55D3">
        <w:rPr>
          <w:noProof/>
          <w:lang w:eastAsia="hr-HR"/>
        </w:rPr>
        <w:drawing>
          <wp:inline distT="0" distB="0" distL="0" distR="0" wp14:anchorId="556DD149" wp14:editId="7102B09D">
            <wp:extent cx="822960" cy="203479"/>
            <wp:effectExtent l="0" t="0" r="0" b="6350"/>
            <wp:docPr id="55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25C7AEAB" w14:textId="77777777" w:rsidR="00926B48" w:rsidRDefault="009130B4" w:rsidP="00926B48">
      <w:pPr>
        <w:keepNext/>
        <w:jc w:val="center"/>
      </w:pPr>
      <w:r w:rsidRPr="00564EF0">
        <w:rPr>
          <w:noProof/>
          <w:lang w:eastAsia="hr-HR"/>
        </w:rPr>
        <w:drawing>
          <wp:inline distT="0" distB="0" distL="0" distR="0" wp14:anchorId="0F3E61BD" wp14:editId="623DB538">
            <wp:extent cx="5463928" cy="4907280"/>
            <wp:effectExtent l="0" t="0" r="3810" b="762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72071" cy="491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B973" w14:textId="57784584" w:rsidR="009130B4" w:rsidRDefault="00926B48" w:rsidP="00926B48">
      <w:pPr>
        <w:pStyle w:val="Opisslike"/>
        <w:jc w:val="center"/>
      </w:pPr>
      <w:bookmarkStart w:id="35" w:name="_Toc12779150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19</w:t>
      </w:r>
      <w:r>
        <w:fldChar w:fldCharType="end"/>
      </w:r>
      <w:r>
        <w:t xml:space="preserve">. </w:t>
      </w:r>
      <w:r w:rsidRPr="00483953">
        <w:t>Poda</w:t>
      </w:r>
      <w:r w:rsidR="00B6021A">
        <w:t>t</w:t>
      </w:r>
      <w:r w:rsidRPr="00483953">
        <w:t>ci dohvaćeni iz vanjskih servisa i interaktivni gumbi</w:t>
      </w:r>
      <w:bookmarkEnd w:id="35"/>
    </w:p>
    <w:p w14:paraId="62AE3EED" w14:textId="423CC3DA" w:rsidR="009130B4" w:rsidRDefault="009130B4" w:rsidP="009130B4">
      <w:r>
        <w:t>Na stranici su prikazani poda</w:t>
      </w:r>
      <w:r w:rsidR="00B6021A">
        <w:t>t</w:t>
      </w:r>
      <w:r>
        <w:t xml:space="preserve">ci dohvaćeni iz vanjskih servisa, no neke </w:t>
      </w:r>
      <w:r w:rsidR="00B6021A">
        <w:t xml:space="preserve">je </w:t>
      </w:r>
      <w:r>
        <w:t xml:space="preserve">podatke ipak potrebno popuniti. Korisnik je obvezan popuniti podatke u poljima označenim </w:t>
      </w:r>
      <w:r>
        <w:lastRenderedPageBreak/>
        <w:t xml:space="preserve">zvjezdicom (*). U polja pokraj podataka o nacionalnoj manjini i nacionalnosti korisnik može odabrati opciju </w:t>
      </w:r>
      <w:r w:rsidRPr="00B6021A">
        <w:rPr>
          <w:b/>
          <w:bCs/>
        </w:rPr>
        <w:t>Ne želim se izjasniti</w:t>
      </w:r>
      <w:r>
        <w:t>, a za podatak o nacionalnosti</w:t>
      </w:r>
      <w:r w:rsidR="00B6021A">
        <w:t>,</w:t>
      </w:r>
      <w:r>
        <w:t xml:space="preserve"> osim već navedenog</w:t>
      </w:r>
      <w:r w:rsidR="00B6021A">
        <w:t>,</w:t>
      </w:r>
      <w:r>
        <w:t xml:space="preserve"> može odabrati i opciju </w:t>
      </w:r>
      <w:r w:rsidRPr="00B6021A">
        <w:rPr>
          <w:b/>
          <w:bCs/>
        </w:rPr>
        <w:t>Neopredijeljen</w:t>
      </w:r>
      <w:r>
        <w:t xml:space="preserve">. Obvezna polja koja treba popuniti su </w:t>
      </w:r>
      <w:r w:rsidR="00B6021A">
        <w:rPr>
          <w:b/>
          <w:bCs/>
        </w:rPr>
        <w:t>o</w:t>
      </w:r>
      <w:r w:rsidRPr="00B6021A">
        <w:rPr>
          <w:b/>
          <w:bCs/>
        </w:rPr>
        <w:t>dnos prema djetetu</w:t>
      </w:r>
      <w:r>
        <w:t xml:space="preserve"> (iz padajućeg izbornika može odabrati jednu od opcija: otac, majka, skrbnik), </w:t>
      </w:r>
      <w:r w:rsidRPr="00B6021A">
        <w:rPr>
          <w:b/>
          <w:bCs/>
        </w:rPr>
        <w:t>stručna sprema</w:t>
      </w:r>
      <w:r>
        <w:t xml:space="preserve"> (odabire odgovarajuću stručnu spremu iz padajućeg izbornika) </w:t>
      </w:r>
      <w:r w:rsidRPr="00B6021A">
        <w:rPr>
          <w:b/>
          <w:bCs/>
        </w:rPr>
        <w:t>zanimanje</w:t>
      </w:r>
      <w:r>
        <w:t xml:space="preserve"> te </w:t>
      </w:r>
      <w:r w:rsidRPr="00B6021A">
        <w:rPr>
          <w:b/>
          <w:bCs/>
        </w:rPr>
        <w:t>kontakt poda</w:t>
      </w:r>
      <w:r w:rsidR="004276A9">
        <w:rPr>
          <w:b/>
          <w:bCs/>
        </w:rPr>
        <w:t>t</w:t>
      </w:r>
      <w:r w:rsidRPr="00B6021A">
        <w:rPr>
          <w:b/>
          <w:bCs/>
        </w:rPr>
        <w:t>ci</w:t>
      </w:r>
      <w:r>
        <w:t xml:space="preserve"> (kontakt telefon i </w:t>
      </w:r>
      <w:r w:rsidR="00B6021A">
        <w:t>adresa elektroničke pošte</w:t>
      </w:r>
      <w:r>
        <w:t xml:space="preserve">). Obvezno je popuniti polje u kojem se iz padajućeg izbornika </w:t>
      </w:r>
      <w:r w:rsidR="00B6021A">
        <w:t xml:space="preserve">može </w:t>
      </w:r>
      <w:r>
        <w:t>odabrati opcija ima li dijete jednog ili dva roditelja</w:t>
      </w:r>
      <w:r w:rsidR="00B6021A">
        <w:t>/</w:t>
      </w:r>
      <w:r>
        <w:t>skrbnika. Također je obvezno iz padajućeg izbornika odabrati opciju na koji način korisnik želi primati obavijesti: e-mailom ili na kućnu adresu.</w:t>
      </w:r>
    </w:p>
    <w:p w14:paraId="51B0FC10" w14:textId="4D2C4636" w:rsidR="009130B4" w:rsidRDefault="009130B4" w:rsidP="009130B4">
      <w:r>
        <w:t xml:space="preserve">Kako bi bio moguć </w:t>
      </w:r>
      <w:r w:rsidR="00B6021A">
        <w:t>prijelaz</w:t>
      </w:r>
      <w:r>
        <w:t xml:space="preserve"> na sljedeći korak</w:t>
      </w:r>
      <w:r w:rsidR="00B6021A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</w:t>
      </w:r>
      <w:r>
        <w:t>vi (</w:t>
      </w:r>
      <w:r w:rsidRPr="005149F0">
        <w:rPr>
          <w:noProof/>
          <w:lang w:eastAsia="hr-HR"/>
        </w:rPr>
        <w:drawing>
          <wp:inline distT="0" distB="0" distL="0" distR="0" wp14:anchorId="727A7E25" wp14:editId="60464D99">
            <wp:extent cx="891540" cy="221534"/>
            <wp:effectExtent l="0" t="0" r="3810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45B2CC98" w14:textId="77777777" w:rsidR="00926B48" w:rsidRDefault="009130B4" w:rsidP="00926B48">
      <w:pPr>
        <w:keepNext/>
        <w:jc w:val="center"/>
      </w:pPr>
      <w:r w:rsidRPr="00DF1D2C">
        <w:rPr>
          <w:noProof/>
          <w:lang w:eastAsia="hr-HR"/>
        </w:rPr>
        <w:drawing>
          <wp:inline distT="0" distB="0" distL="0" distR="0" wp14:anchorId="041BBFAD" wp14:editId="37950233">
            <wp:extent cx="5760720" cy="326644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D638" w14:textId="602CDCEB" w:rsidR="009130B4" w:rsidRDefault="00926B48" w:rsidP="00926B48">
      <w:pPr>
        <w:pStyle w:val="Opisslike"/>
        <w:jc w:val="center"/>
      </w:pPr>
      <w:bookmarkStart w:id="36" w:name="_Toc12779150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20</w:t>
      </w:r>
      <w:r>
        <w:fldChar w:fldCharType="end"/>
      </w:r>
      <w:r>
        <w:t xml:space="preserve">. </w:t>
      </w:r>
      <w:r w:rsidRPr="00C55D37">
        <w:t>Prikaz polja koje korisnik mora popuniti</w:t>
      </w:r>
      <w:bookmarkEnd w:id="36"/>
    </w:p>
    <w:p w14:paraId="65821094" w14:textId="040D497E" w:rsidR="009130B4" w:rsidRDefault="009130B4" w:rsidP="009130B4"/>
    <w:p w14:paraId="49C2DA74" w14:textId="0F135BA1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37" w:name="_Toc126249454"/>
      <w:r>
        <w:t>Poda</w:t>
      </w:r>
      <w:r w:rsidR="00B6021A">
        <w:t>t</w:t>
      </w:r>
      <w:r>
        <w:t>ci o roditelju: Roditelj/skrbnik</w:t>
      </w:r>
      <w:r w:rsidR="00B6021A">
        <w:t xml:space="preserve"> </w:t>
      </w:r>
      <w:r>
        <w:t>2</w:t>
      </w:r>
      <w:bookmarkEnd w:id="37"/>
    </w:p>
    <w:p w14:paraId="53436211" w14:textId="1ADFAEEF" w:rsidR="009130B4" w:rsidRDefault="00B6021A" w:rsidP="009130B4">
      <w:r>
        <w:t>A</w:t>
      </w:r>
      <w:r w:rsidR="009130B4">
        <w:t>ko je prilikom popunjavanja podataka o Roditelju/skrbniku</w:t>
      </w:r>
      <w:r>
        <w:t xml:space="preserve"> </w:t>
      </w:r>
      <w:r w:rsidR="009130B4">
        <w:t>1 odabrana opcija da dijete ima dva roditelja</w:t>
      </w:r>
      <w:r w:rsidR="00416F51">
        <w:t>/skrbnika</w:t>
      </w:r>
      <w:r w:rsidR="001C514E">
        <w:t>,</w:t>
      </w:r>
      <w:r w:rsidR="009130B4">
        <w:t xml:space="preserve"> u ovom koraku će se otvoriti zaslon s prikazom stanice na kojoj treba popuniti podatke za drugog roditelja/skrbnika. Potrebno je upisati točno prezime i ime i OIB drugog roditelja</w:t>
      </w:r>
      <w:r w:rsidR="00416F51">
        <w:t>/skrbnika</w:t>
      </w:r>
      <w:r w:rsidR="009130B4">
        <w:t xml:space="preserve"> te kliknuti na interaktivni gumb </w:t>
      </w:r>
      <w:r w:rsidR="009130B4" w:rsidRPr="00751349">
        <w:rPr>
          <w:b/>
        </w:rPr>
        <w:t>Provjeri ispravnost unesenih podataka</w:t>
      </w:r>
      <w:r w:rsidR="009130B4">
        <w:t xml:space="preserve"> (</w:t>
      </w:r>
      <w:r w:rsidR="009130B4" w:rsidRPr="00652305">
        <w:rPr>
          <w:noProof/>
          <w:lang w:eastAsia="hr-HR"/>
        </w:rPr>
        <w:drawing>
          <wp:inline distT="0" distB="0" distL="0" distR="0" wp14:anchorId="6A823AC3" wp14:editId="21153BAF">
            <wp:extent cx="1531620" cy="196993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5B15FC6B" w14:textId="54D1B6A8" w:rsidR="009130B4" w:rsidRDefault="001C514E" w:rsidP="009130B4">
      <w:r>
        <w:lastRenderedPageBreak/>
        <w:t>A</w:t>
      </w:r>
      <w:r w:rsidR="009130B4">
        <w:t>ko su poda</w:t>
      </w:r>
      <w:r w:rsidR="004276A9">
        <w:t>t</w:t>
      </w:r>
      <w:r w:rsidR="009130B4">
        <w:t>ci uspješno preuzeti</w:t>
      </w:r>
      <w:r>
        <w:t>,</w:t>
      </w:r>
      <w:r w:rsidR="009130B4">
        <w:t xml:space="preserve"> na zaslonu će se pojaviti poruka o tome (</w:t>
      </w:r>
      <w:r w:rsidR="009130B4" w:rsidRPr="00545BC4">
        <w:rPr>
          <w:noProof/>
          <w:lang w:eastAsia="hr-HR"/>
        </w:rPr>
        <w:drawing>
          <wp:inline distT="0" distB="0" distL="0" distR="0" wp14:anchorId="469F712E" wp14:editId="6DC5CBEC">
            <wp:extent cx="1257300" cy="207973"/>
            <wp:effectExtent l="0" t="0" r="0" b="190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). Preuzeti poda</w:t>
      </w:r>
      <w:r>
        <w:t>t</w:t>
      </w:r>
      <w:r w:rsidR="009130B4">
        <w:t>ci odnose se na spol i dob drugog roditelja</w:t>
      </w:r>
      <w:r w:rsidR="00416F51">
        <w:t>/skrbnika</w:t>
      </w:r>
      <w:r w:rsidR="009130B4">
        <w:t xml:space="preserve"> (godina rođenja). </w:t>
      </w:r>
    </w:p>
    <w:p w14:paraId="75817154" w14:textId="034070EE" w:rsidR="009130B4" w:rsidRDefault="009130B4" w:rsidP="009130B4">
      <w:r>
        <w:t>Ako neki od popunjenih podataka nisu ispravno uneseni</w:t>
      </w:r>
      <w:r w:rsidR="001C514E">
        <w:t>,</w:t>
      </w:r>
      <w:r>
        <w:t xml:space="preserve"> pojavit će se greška i s daljnjim unosom zahtjeva neće biti moguće nastaviti.</w:t>
      </w:r>
    </w:p>
    <w:p w14:paraId="2F5033EE" w14:textId="77777777" w:rsidR="00926B48" w:rsidRDefault="009130B4" w:rsidP="00926B48">
      <w:pPr>
        <w:keepNext/>
      </w:pPr>
      <w:r w:rsidRPr="00F01AEF">
        <w:rPr>
          <w:noProof/>
          <w:lang w:eastAsia="hr-HR"/>
        </w:rPr>
        <w:drawing>
          <wp:inline distT="0" distB="0" distL="0" distR="0" wp14:anchorId="582D113F" wp14:editId="53FB891C">
            <wp:extent cx="5760720" cy="2146300"/>
            <wp:effectExtent l="0" t="0" r="0" b="635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A944" w14:textId="735450C0" w:rsidR="009130B4" w:rsidRDefault="00926B48" w:rsidP="00926B48">
      <w:pPr>
        <w:pStyle w:val="Opisslike"/>
        <w:jc w:val="center"/>
      </w:pPr>
      <w:bookmarkStart w:id="38" w:name="_Toc12779150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21</w:t>
      </w:r>
      <w:r>
        <w:fldChar w:fldCharType="end"/>
      </w:r>
      <w:r>
        <w:t xml:space="preserve">. </w:t>
      </w:r>
      <w:r w:rsidRPr="00025F40">
        <w:t>Prikaz greške prilikom unosa</w:t>
      </w:r>
      <w:bookmarkEnd w:id="38"/>
    </w:p>
    <w:p w14:paraId="7BA66C1F" w14:textId="31FB0115" w:rsidR="009130B4" w:rsidRDefault="009130B4" w:rsidP="009130B4">
      <w:r>
        <w:t>Nakon uspješno preuzetih podataka iz vanjskih servisa potrebno je upisati još neke podatke o drugom roditelju</w:t>
      </w:r>
      <w:r w:rsidR="00416F51">
        <w:t>/skrbniku</w:t>
      </w:r>
      <w:r>
        <w:t xml:space="preserve">. Polja koja su obvezna za popuniti </w:t>
      </w:r>
      <w:r w:rsidR="001C514E">
        <w:t>su:</w:t>
      </w:r>
      <w:r>
        <w:t xml:space="preserve"> </w:t>
      </w:r>
      <w:r w:rsidRPr="001C514E">
        <w:rPr>
          <w:b/>
          <w:bCs/>
        </w:rPr>
        <w:t>stručna sprema</w:t>
      </w:r>
      <w:r>
        <w:t xml:space="preserve"> drugog roditelja</w:t>
      </w:r>
      <w:r w:rsidR="00416F51">
        <w:t>/skrbnika</w:t>
      </w:r>
      <w:r>
        <w:t xml:space="preserve"> (potrebno je odabrati jednu od opcija iz padajućeg izbornika) te upisati zanimanje. Poda</w:t>
      </w:r>
      <w:r w:rsidR="001C514E">
        <w:t>t</w:t>
      </w:r>
      <w:r>
        <w:t xml:space="preserve">ci za kontakt (telefon i </w:t>
      </w:r>
      <w:r w:rsidR="001C514E">
        <w:t>adresa elektroničke pošte</w:t>
      </w:r>
      <w:r>
        <w:t>) drugog roditelja</w:t>
      </w:r>
      <w:r w:rsidR="00416F51">
        <w:t xml:space="preserve">/skrbnika </w:t>
      </w:r>
      <w:r>
        <w:t>mogu se upisati proizvoljno, ali nisu obvezni. Obvezno je iz padajućeg izbornika odabrati opciju odnosa drugog roditelja</w:t>
      </w:r>
      <w:r w:rsidR="00416F51">
        <w:t>/skrbnika</w:t>
      </w:r>
      <w:r>
        <w:t xml:space="preserve"> prema djetetu. </w:t>
      </w:r>
    </w:p>
    <w:p w14:paraId="3A8EDE18" w14:textId="3CF481B4" w:rsidR="009130B4" w:rsidRDefault="009130B4" w:rsidP="009130B4">
      <w:r>
        <w:t>Kako bi bio moguć prelazak na sljedeći korak</w:t>
      </w:r>
      <w:r w:rsidR="001C51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73C7CE3C" wp14:editId="533FD68C">
            <wp:extent cx="891540" cy="221534"/>
            <wp:effectExtent l="0" t="0" r="3810" b="762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15EB09E0" w14:textId="0BE8AEC1" w:rsidR="009130B4" w:rsidRDefault="001C514E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4763970C">
        <w:rPr>
          <w:b/>
          <w:bCs/>
        </w:rPr>
        <w:t>Prethodni korak</w:t>
      </w:r>
      <w:r w:rsidR="00751349">
        <w:t xml:space="preserve"> </w:t>
      </w:r>
      <w:r w:rsidR="009130B4">
        <w:t>(</w:t>
      </w:r>
      <w:r w:rsidR="009130B4">
        <w:rPr>
          <w:noProof/>
          <w:lang w:eastAsia="hr-HR"/>
        </w:rPr>
        <w:drawing>
          <wp:inline distT="0" distB="0" distL="0" distR="0" wp14:anchorId="53169159" wp14:editId="39F3BB54">
            <wp:extent cx="746760" cy="166922"/>
            <wp:effectExtent l="0" t="0" r="0" b="508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  <w:r w:rsidR="0043738B">
        <w:t xml:space="preserve"> Ova mogućnost </w:t>
      </w:r>
      <w:r w:rsidR="00A86FD7">
        <w:t xml:space="preserve">vraćanja na prethodni korak </w:t>
      </w:r>
      <w:r w:rsidR="0043738B">
        <w:t>nudi se u bilo kojem trenutku</w:t>
      </w:r>
      <w:r>
        <w:t>,</w:t>
      </w:r>
      <w:r w:rsidR="0043738B" w:rsidRPr="0043738B">
        <w:t xml:space="preserve"> neovisno na kojem </w:t>
      </w:r>
      <w:r w:rsidR="00A86FD7">
        <w:t xml:space="preserve">se </w:t>
      </w:r>
      <w:r w:rsidR="0043738B" w:rsidRPr="0043738B">
        <w:t xml:space="preserve">koraku kod popunjavanja zahtjeva </w:t>
      </w:r>
      <w:r w:rsidR="00A86FD7">
        <w:t>korisnik nalazi</w:t>
      </w:r>
      <w:r w:rsidR="006224B2">
        <w:t>,</w:t>
      </w:r>
      <w:r w:rsidR="00A86FD7">
        <w:t xml:space="preserve"> </w:t>
      </w:r>
      <w:r w:rsidR="0043738B" w:rsidRPr="0043738B">
        <w:t xml:space="preserve">sve dok </w:t>
      </w:r>
      <w:r w:rsidR="00680C0F">
        <w:t xml:space="preserve">se </w:t>
      </w:r>
      <w:r w:rsidR="0043738B" w:rsidRPr="0043738B">
        <w:t>zahtjev</w:t>
      </w:r>
      <w:r w:rsidR="00680C0F">
        <w:t xml:space="preserve"> </w:t>
      </w:r>
      <w:r w:rsidR="00680C0F" w:rsidRPr="0043738B">
        <w:t>ne preda</w:t>
      </w:r>
      <w:r w:rsidR="00A86FD7">
        <w:t>.</w:t>
      </w:r>
    </w:p>
    <w:p w14:paraId="744CB57F" w14:textId="77777777" w:rsidR="00926B48" w:rsidRDefault="009130B4" w:rsidP="00926B48">
      <w:pPr>
        <w:keepNext/>
      </w:pPr>
      <w:r w:rsidRPr="003E552E">
        <w:rPr>
          <w:noProof/>
          <w:lang w:eastAsia="hr-HR"/>
        </w:rPr>
        <w:lastRenderedPageBreak/>
        <w:drawing>
          <wp:inline distT="0" distB="0" distL="0" distR="0" wp14:anchorId="6E757062" wp14:editId="2A654D73">
            <wp:extent cx="5760720" cy="3301365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690F7" w14:textId="4EBC3F59" w:rsidR="009130B4" w:rsidRDefault="00926B48" w:rsidP="00926B48">
      <w:pPr>
        <w:pStyle w:val="Opisslike"/>
      </w:pPr>
      <w:bookmarkStart w:id="39" w:name="_Toc1277915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22</w:t>
      </w:r>
      <w:r>
        <w:fldChar w:fldCharType="end"/>
      </w:r>
      <w:r>
        <w:t xml:space="preserve">. </w:t>
      </w:r>
      <w:r w:rsidRPr="003052FF">
        <w:t>Prikaz polja koje korisnik mora popuniti za drugog roditelja/skrbnika</w:t>
      </w:r>
      <w:bookmarkEnd w:id="39"/>
    </w:p>
    <w:p w14:paraId="56D9F1D0" w14:textId="77777777" w:rsidR="00926B48" w:rsidRDefault="00926B48" w:rsidP="009130B4"/>
    <w:p w14:paraId="13DB1430" w14:textId="2F297F09" w:rsidR="00926B48" w:rsidRDefault="009130B4" w:rsidP="009130B4">
      <w:r>
        <w:t>Ako drugi roditelj</w:t>
      </w:r>
      <w:r w:rsidR="006224B2">
        <w:t>/skrbnik</w:t>
      </w:r>
      <w:r>
        <w:t xml:space="preserve"> ne posjeduje OIB</w:t>
      </w:r>
      <w:r w:rsidR="006224B2">
        <w:t>,</w:t>
      </w:r>
      <w:r>
        <w:t xml:space="preserve"> </w:t>
      </w:r>
      <w:r w:rsidR="006224B2">
        <w:t xml:space="preserve">to je </w:t>
      </w:r>
      <w:r>
        <w:t>za njega potrebno naznačiti klikom na kvadratić ispred oznake</w:t>
      </w:r>
      <w:r w:rsidR="00926B48">
        <w:t>:</w:t>
      </w:r>
      <w:r w:rsidR="00A31E39">
        <w:t xml:space="preserve"> </w:t>
      </w:r>
    </w:p>
    <w:p w14:paraId="7304F81A" w14:textId="40376539" w:rsidR="00926B48" w:rsidRDefault="006224B2" w:rsidP="00926B48">
      <w:pPr>
        <w:pStyle w:val="Odlomakpopisa"/>
        <w:numPr>
          <w:ilvl w:val="0"/>
          <w:numId w:val="34"/>
        </w:numPr>
      </w:pPr>
      <w:r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0B58F359" wp14:editId="6E7C4424">
            <wp:extent cx="1592580" cy="163477"/>
            <wp:effectExtent l="19050" t="19050" r="7620" b="2730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5A6406B9" w14:textId="164EBA5B" w:rsidR="009130B4" w:rsidRDefault="009130B4" w:rsidP="009130B4">
      <w:r>
        <w:t>U tom slučaju potrebno je popuniti sve tražene podatke koji se upisuju temeljem zamjenskog identifikatora: putovnice, posebn</w:t>
      </w:r>
      <w:r w:rsidR="006224B2">
        <w:t>i</w:t>
      </w:r>
      <w:r>
        <w:t xml:space="preserve"> broj MUP-a ili ostalo. Potrebno je upisati broj zamjenskog identifikatora (npr. putovnica) te iz padajućeg izbornika odabrati vrstu identifikatora, a zatim unijeti razlog zamjenskog identifikatora odabirom iz padajućeg izbornika (moguće je odabrati neke od opcija: azilant, migrant, strani državljanin i sl.). Obvezno je upisati ime i prezime te iz padajućeg izbornika odabrati godinu rođenja, spol drugog roditelja</w:t>
      </w:r>
      <w:r w:rsidR="00416F51">
        <w:t>/skrbnika</w:t>
      </w:r>
      <w:r>
        <w:t xml:space="preserve"> i stručnu spremu. Upis zanimanja drugog roditelja</w:t>
      </w:r>
      <w:r w:rsidR="00416F51">
        <w:t>/skrbnika</w:t>
      </w:r>
      <w:r>
        <w:t xml:space="preserve"> također je obvezan. Kontakt podatke (telefon i </w:t>
      </w:r>
      <w:r w:rsidR="003516F6">
        <w:t>adresu elektroničke pošte</w:t>
      </w:r>
      <w:r>
        <w:t xml:space="preserve">) moguće je upisati opcionalno, a </w:t>
      </w:r>
      <w:r w:rsidR="00B003AD">
        <w:t xml:space="preserve">podatak o odnosu </w:t>
      </w:r>
      <w:r>
        <w:t>drugog roditelja</w:t>
      </w:r>
      <w:r w:rsidR="00416F51">
        <w:t>/skrbnika</w:t>
      </w:r>
      <w:r>
        <w:t xml:space="preserve"> prema djetetu je obvezan i potrebno ga je odabrati iz padajućeg izbornika.</w:t>
      </w:r>
    </w:p>
    <w:p w14:paraId="4A62DFFE" w14:textId="2D2BCEF9" w:rsidR="009130B4" w:rsidRDefault="009130B4" w:rsidP="009130B4">
      <w:r>
        <w:t xml:space="preserve">Kako bi bio moguć </w:t>
      </w:r>
      <w:r w:rsidR="003516F6">
        <w:t>prijelaz</w:t>
      </w:r>
      <w:r>
        <w:t xml:space="preserve"> na sljedeći korak</w:t>
      </w:r>
      <w:r w:rsidR="003516F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5031761D" w14:textId="77777777" w:rsidR="00926B48" w:rsidRDefault="009130B4" w:rsidP="00926B48">
      <w:pPr>
        <w:keepNext/>
      </w:pPr>
      <w:r w:rsidRPr="000F464D">
        <w:rPr>
          <w:noProof/>
          <w:lang w:eastAsia="hr-HR"/>
        </w:rPr>
        <w:lastRenderedPageBreak/>
        <w:drawing>
          <wp:inline distT="0" distB="0" distL="0" distR="0" wp14:anchorId="304F1CBA" wp14:editId="660DEAF4">
            <wp:extent cx="5760720" cy="324358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E59E" w14:textId="6D61DA42" w:rsidR="009130B4" w:rsidRDefault="00926B48" w:rsidP="00926B48">
      <w:pPr>
        <w:pStyle w:val="Opisslike"/>
      </w:pPr>
      <w:bookmarkStart w:id="40" w:name="_Toc12779151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23</w:t>
      </w:r>
      <w:r>
        <w:fldChar w:fldCharType="end"/>
      </w:r>
      <w:r>
        <w:t xml:space="preserve">. </w:t>
      </w:r>
      <w:r w:rsidRPr="00541777">
        <w:t>Prikaz podataka za drugog roditelja/skrbnika ako ne posjeduje OIB</w:t>
      </w:r>
      <w:bookmarkEnd w:id="40"/>
    </w:p>
    <w:p w14:paraId="0F9B30E5" w14:textId="04AFF2AA" w:rsidR="009130B4" w:rsidRDefault="009130B4" w:rsidP="00926B48">
      <w:pPr>
        <w:pStyle w:val="Naslov3"/>
        <w:numPr>
          <w:ilvl w:val="0"/>
          <w:numId w:val="0"/>
        </w:numPr>
      </w:pPr>
      <w:bookmarkStart w:id="41" w:name="_Toc126249455"/>
      <w:r>
        <w:t>Poda</w:t>
      </w:r>
      <w:r w:rsidR="003516F6">
        <w:t>t</w:t>
      </w:r>
      <w:r>
        <w:t>ci o djetetu</w:t>
      </w:r>
      <w:bookmarkEnd w:id="41"/>
    </w:p>
    <w:p w14:paraId="4FAF6D79" w14:textId="179FAFD5" w:rsidR="009130B4" w:rsidRDefault="009130B4" w:rsidP="009130B4">
      <w:r>
        <w:t xml:space="preserve">Sljedeći korak predaje zahtjeva traži od korisnika pregled podataka o djetetu </w:t>
      </w:r>
      <w:r w:rsidR="00DC2731">
        <w:t xml:space="preserve">koje je </w:t>
      </w:r>
      <w:r>
        <w:t>školsk</w:t>
      </w:r>
      <w:r w:rsidR="00DC2731">
        <w:t>i</w:t>
      </w:r>
      <w:r>
        <w:t xml:space="preserve"> obveznik</w:t>
      </w:r>
      <w:r w:rsidR="00DC2731">
        <w:t xml:space="preserve"> i</w:t>
      </w:r>
      <w:r>
        <w:t xml:space="preserve"> za kojeg korisnik podnosi zahtjev. Svi poda</w:t>
      </w:r>
      <w:r w:rsidR="004276A9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9113D5">
        <w:rPr>
          <w:b/>
          <w:bCs/>
        </w:rPr>
        <w:t>Ne želim se izjasniti</w:t>
      </w:r>
      <w:r>
        <w:t xml:space="preserve"> ili </w:t>
      </w:r>
      <w:r w:rsidR="009113D5" w:rsidRPr="009113D5">
        <w:rPr>
          <w:b/>
          <w:bCs/>
        </w:rPr>
        <w:t>N</w:t>
      </w:r>
      <w:r w:rsidRPr="009113D5">
        <w:rPr>
          <w:b/>
          <w:bCs/>
        </w:rPr>
        <w:t>eopredijeljen</w:t>
      </w:r>
      <w:r>
        <w:t>. Upis nacionalne manjine je opcionalan.</w:t>
      </w:r>
    </w:p>
    <w:p w14:paraId="1807A236" w14:textId="3B5F3F0C" w:rsidR="009130B4" w:rsidRPr="00926B48" w:rsidRDefault="009130B4" w:rsidP="009130B4">
      <w:pPr>
        <w:rPr>
          <w:b/>
        </w:rPr>
      </w:pPr>
      <w:r>
        <w:t xml:space="preserve">Kako bi bio moguć </w:t>
      </w:r>
      <w:r w:rsidR="008C334B">
        <w:t>prijelaz</w:t>
      </w:r>
      <w:r>
        <w:t xml:space="preserve"> na sljedeći korak</w:t>
      </w:r>
      <w:r w:rsidR="009113D5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697DA4C0" w14:textId="77777777" w:rsidR="00926B48" w:rsidRDefault="009130B4" w:rsidP="00926B48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3EFB753F" wp14:editId="4FCDCD39">
            <wp:extent cx="5760720" cy="482219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B0A1" w14:textId="71F7A366" w:rsidR="009130B4" w:rsidRDefault="00926B48" w:rsidP="00926B48">
      <w:pPr>
        <w:pStyle w:val="Opisslike"/>
        <w:jc w:val="center"/>
      </w:pPr>
      <w:bookmarkStart w:id="42" w:name="_Toc12779151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24</w:t>
      </w:r>
      <w:r>
        <w:fldChar w:fldCharType="end"/>
      </w:r>
      <w:r>
        <w:t xml:space="preserve">. </w:t>
      </w:r>
      <w:r w:rsidRPr="00EA27BA">
        <w:t>Prikaz podataka o djetetu za kojeg korisnik podnosi zahtjev</w:t>
      </w:r>
      <w:bookmarkEnd w:id="42"/>
    </w:p>
    <w:p w14:paraId="3D1297E1" w14:textId="77777777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43" w:name="_Toc126249456"/>
      <w:r>
        <w:t>Odabir osnovne škole</w:t>
      </w:r>
      <w:bookmarkEnd w:id="43"/>
    </w:p>
    <w:p w14:paraId="0D59744C" w14:textId="39A79D9F" w:rsidR="009130B4" w:rsidRDefault="009130B4" w:rsidP="009130B4">
      <w:r>
        <w:t xml:space="preserve">U ovom koraku potrebno je odabrati podatke o školi u koju korisnik želi upisati svoje dijete. Prema unaprijed definiranim postavkama korisniku se prikazuje škola kojoj prema adresi prebivališta </w:t>
      </w:r>
      <w:r w:rsidR="008C334B">
        <w:t xml:space="preserve">pripada </w:t>
      </w:r>
      <w:r>
        <w:t>dijete</w:t>
      </w:r>
      <w:r w:rsidR="008C334B">
        <w:t xml:space="preserve"> koje je</w:t>
      </w:r>
      <w:r>
        <w:t xml:space="preserve"> školski obveznik. Ona mu je dodijeljena zbog pripadnosti školi po upisnom području. Za tu školu potrebno je popuniti podatke koji su obvezni: program (odabrati iz padajućeg izbornika) i obvezni strani jezik (također se odabire iz padajućeg izbornika). </w:t>
      </w:r>
      <w:r w:rsidR="008C334B">
        <w:t>A</w:t>
      </w:r>
      <w:r>
        <w:t>ko škola nudi komercijalni program (produženi boravak, cjelodnevna nastava i sl.)</w:t>
      </w:r>
      <w:r w:rsidR="008C334B">
        <w:t>,</w:t>
      </w:r>
      <w:r>
        <w:t xml:space="preserve"> korisnik može i to odabrati za svoje dijete</w:t>
      </w:r>
      <w:r w:rsidR="008C334B">
        <w:t>,</w:t>
      </w:r>
      <w:r>
        <w:t xml:space="preserve"> ali ovaj odabir nije obvezan. Odabir izbornog predmeta</w:t>
      </w:r>
      <w:r w:rsidR="008C334B">
        <w:t xml:space="preserve"> ili izbornih predmeta</w:t>
      </w:r>
      <w:r>
        <w:t xml:space="preserve"> također nije obvezan.</w:t>
      </w:r>
    </w:p>
    <w:p w14:paraId="3BCF4E1E" w14:textId="20B7B0F3" w:rsidR="009130B4" w:rsidRDefault="009130B4" w:rsidP="009130B4">
      <w:r>
        <w:t xml:space="preserve">Kako bi bio moguć </w:t>
      </w:r>
      <w:r w:rsidR="008C334B">
        <w:t>prijelaz</w:t>
      </w:r>
      <w:r>
        <w:t xml:space="preserve"> na sljedeći korak</w:t>
      </w:r>
      <w:r w:rsidR="008C334B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1AF4ABD1" w14:textId="77777777" w:rsidR="009130B4" w:rsidRDefault="009130B4" w:rsidP="009130B4"/>
    <w:p w14:paraId="36676393" w14:textId="77777777" w:rsidR="006932D3" w:rsidRDefault="009130B4" w:rsidP="006932D3">
      <w:pPr>
        <w:keepNext/>
      </w:pPr>
      <w:r w:rsidRPr="006C7D28">
        <w:rPr>
          <w:noProof/>
          <w:lang w:eastAsia="hr-HR"/>
        </w:rPr>
        <w:lastRenderedPageBreak/>
        <w:drawing>
          <wp:inline distT="0" distB="0" distL="0" distR="0" wp14:anchorId="2546EDA8" wp14:editId="2D1819BA">
            <wp:extent cx="5760720" cy="4420235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3F60" w14:textId="79908CDE" w:rsidR="009130B4" w:rsidRDefault="006932D3" w:rsidP="006932D3">
      <w:pPr>
        <w:pStyle w:val="Opisslike"/>
        <w:jc w:val="center"/>
      </w:pPr>
      <w:bookmarkStart w:id="44" w:name="_Toc12779151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>
        <w:rPr>
          <w:noProof/>
        </w:rPr>
        <w:t>25</w:t>
      </w:r>
      <w:r>
        <w:fldChar w:fldCharType="end"/>
      </w:r>
      <w:r>
        <w:t xml:space="preserve">: </w:t>
      </w:r>
      <w:r w:rsidRPr="006A6B65">
        <w:t>Prikaz podataka o školi prema upisnom području</w:t>
      </w:r>
      <w:bookmarkEnd w:id="44"/>
    </w:p>
    <w:p w14:paraId="669F1562" w14:textId="77777777" w:rsidR="009130B4" w:rsidRDefault="009130B4" w:rsidP="009130B4"/>
    <w:p w14:paraId="2D5AFC30" w14:textId="7C7B9C64" w:rsidR="00926B48" w:rsidRDefault="00907F1A" w:rsidP="009130B4">
      <w:r>
        <w:t>A</w:t>
      </w:r>
      <w:r w:rsidR="009130B4">
        <w:t>ko korisnik želi svoje dijete upisati u školu koja se nalazi izvan upisnog područja</w:t>
      </w:r>
      <w:r>
        <w:t>,</w:t>
      </w:r>
      <w:r w:rsidR="009130B4">
        <w:t xml:space="preserve"> potrebno je označiti kvadratić ispred te mogućnosti</w:t>
      </w:r>
      <w:r w:rsidR="00926B48">
        <w:t>:</w:t>
      </w:r>
    </w:p>
    <w:p w14:paraId="63BCF73B" w14:textId="04A3FA00" w:rsidR="00926B48" w:rsidRDefault="00926B48" w:rsidP="00926B48">
      <w:pPr>
        <w:pStyle w:val="Odlomakpopisa"/>
        <w:numPr>
          <w:ilvl w:val="0"/>
          <w:numId w:val="34"/>
        </w:numPr>
        <w:jc w:val="left"/>
      </w:pPr>
      <w:r>
        <w:t xml:space="preserve">želim dijete upisati u drugu osnovnu školu izvan upisnog područja </w:t>
      </w:r>
    </w:p>
    <w:p w14:paraId="0004329D" w14:textId="7DCAAF88" w:rsidR="009130B4" w:rsidRDefault="009130B4" w:rsidP="00926B48">
      <w:pPr>
        <w:pStyle w:val="Odlomakpopisa"/>
        <w:jc w:val="left"/>
      </w:pPr>
      <w:r>
        <w:t>(</w:t>
      </w:r>
      <w:r w:rsidRPr="00186FCC">
        <w:rPr>
          <w:noProof/>
          <w:lang w:eastAsia="hr-HR"/>
        </w:rPr>
        <w:drawing>
          <wp:inline distT="0" distB="0" distL="0" distR="0" wp14:anchorId="109FCA4B" wp14:editId="5D204AEE">
            <wp:extent cx="2941320" cy="216872"/>
            <wp:effectExtent l="19050" t="19050" r="11430" b="1206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4908" cy="224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t>).</w:t>
      </w:r>
    </w:p>
    <w:p w14:paraId="3C1654A0" w14:textId="0D749CF8" w:rsidR="009130B4" w:rsidRDefault="009130B4" w:rsidP="009130B4">
      <w:r>
        <w:t xml:space="preserve">Obvezno je iz padajućeg izbornika odabrati razlog promjene škole te upisati naziv škole u koju korisnik želi upisati svoje dijete. </w:t>
      </w:r>
      <w:r w:rsidRPr="00AC6AD7">
        <w:t>Pri upisivanju naziva škole potrebno je unijeti minimalno tri znaka, a zatim iz padajućeg izbornika odabrati željenu ustanovu.</w:t>
      </w:r>
      <w:r>
        <w:t xml:space="preserve"> Prema odabranoj školi iz sustava se automatizmom povlači županija, grad/općina i naselje u kojem se škola nalazi. </w:t>
      </w:r>
      <w:r w:rsidR="00907F1A">
        <w:t>Obvezno je</w:t>
      </w:r>
      <w:r>
        <w:t xml:space="preserve"> iz padajućeg izbornika odabrati program i obvezni strani jezik (također se odabire iz padajućeg izbornika). </w:t>
      </w:r>
      <w:r w:rsidR="006B2FA3">
        <w:t>A</w:t>
      </w:r>
      <w:r>
        <w:t>ko škola nudi komercijalni program (produženi boravak, cjelodnevna nastava i sl.)</w:t>
      </w:r>
      <w:r w:rsidR="006B2FA3">
        <w:t>,</w:t>
      </w:r>
      <w:r>
        <w:t xml:space="preserve"> korisnik </w:t>
      </w:r>
      <w:r w:rsidR="006B2FA3">
        <w:t>ih može</w:t>
      </w:r>
      <w:r>
        <w:t xml:space="preserve"> odabrati za svoje dijete</w:t>
      </w:r>
      <w:r w:rsidR="006B2FA3">
        <w:t>,</w:t>
      </w:r>
      <w:r>
        <w:t xml:space="preserve"> ali ovaj odabir nije obvezan. Odabir izbornog predmeta </w:t>
      </w:r>
      <w:r w:rsidR="006B2FA3">
        <w:t xml:space="preserve">ili izbornih predmeta </w:t>
      </w:r>
      <w:r>
        <w:t>također nije obvezan.</w:t>
      </w:r>
    </w:p>
    <w:p w14:paraId="3FB962AE" w14:textId="79E85D05" w:rsidR="009130B4" w:rsidRDefault="009130B4" w:rsidP="009130B4">
      <w:r>
        <w:t xml:space="preserve">Kako bi bio moguć </w:t>
      </w:r>
      <w:r w:rsidR="006B2FA3">
        <w:t>prijelaz</w:t>
      </w:r>
      <w:r>
        <w:t xml:space="preserve"> na sljedeći korak</w:t>
      </w:r>
      <w:r w:rsidR="006B2FA3">
        <w:t>,</w:t>
      </w:r>
      <w:r>
        <w:t xml:space="preserve"> sve upisane podatke potrebno je potvrditi klikom na interaktivni gumb </w:t>
      </w:r>
      <w:r w:rsidRPr="00926B48">
        <w:rPr>
          <w:b/>
        </w:rPr>
        <w:t>Potvrdi i nastavi.</w:t>
      </w:r>
    </w:p>
    <w:p w14:paraId="460B8BC5" w14:textId="77777777" w:rsidR="009130B4" w:rsidRDefault="009130B4" w:rsidP="009130B4"/>
    <w:p w14:paraId="2C5D4DA3" w14:textId="77777777" w:rsidR="00926B48" w:rsidRDefault="009130B4" w:rsidP="00926B48">
      <w:pPr>
        <w:keepNext/>
      </w:pPr>
      <w:r w:rsidRPr="00666B71">
        <w:rPr>
          <w:noProof/>
          <w:lang w:eastAsia="hr-HR"/>
        </w:rPr>
        <w:lastRenderedPageBreak/>
        <w:drawing>
          <wp:inline distT="0" distB="0" distL="0" distR="0" wp14:anchorId="3AE76254" wp14:editId="59B4107F">
            <wp:extent cx="5760720" cy="4801870"/>
            <wp:effectExtent l="0" t="0" r="0" b="0"/>
            <wp:docPr id="43" name="Slika 4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tekst&#10;&#10;Opis je automatski generiran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E73F" w14:textId="11DF6DFE" w:rsidR="009130B4" w:rsidRDefault="00926B48" w:rsidP="00926B48">
      <w:pPr>
        <w:pStyle w:val="Opisslike"/>
        <w:jc w:val="center"/>
      </w:pPr>
      <w:bookmarkStart w:id="45" w:name="_Toc12779151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26</w:t>
      </w:r>
      <w:r>
        <w:fldChar w:fldCharType="end"/>
      </w:r>
      <w:r>
        <w:t xml:space="preserve">. </w:t>
      </w:r>
      <w:r w:rsidRPr="00226167">
        <w:t>Prikaz podataka za upis u školu izvan upisnog područja</w:t>
      </w:r>
      <w:bookmarkEnd w:id="45"/>
    </w:p>
    <w:p w14:paraId="34C8CBA2" w14:textId="32C067FE" w:rsidR="009130B4" w:rsidRDefault="009130B4" w:rsidP="00926B48">
      <w:pPr>
        <w:pStyle w:val="Naslov3"/>
        <w:numPr>
          <w:ilvl w:val="0"/>
          <w:numId w:val="0"/>
        </w:numPr>
      </w:pPr>
      <w:bookmarkStart w:id="46" w:name="_Toc126249457"/>
      <w:r>
        <w:t>Inicijalni upitnik</w:t>
      </w:r>
      <w:bookmarkEnd w:id="46"/>
    </w:p>
    <w:p w14:paraId="1638DF18" w14:textId="794E9045" w:rsidR="009130B4" w:rsidRDefault="009130B4" w:rsidP="009130B4">
      <w:r>
        <w:t>Sljedeći</w:t>
      </w:r>
      <w:r w:rsidR="006B2FA3">
        <w:t xml:space="preserve"> je</w:t>
      </w:r>
      <w:r>
        <w:t xml:space="preserve"> korak u popunjavanju zahtjeva inicijalni upitnik. U njemu korisnik koji predaje zahtjev popunjava dodatne podatke za svoje dijete. Korisnik se u ovom koraku obavještava da</w:t>
      </w:r>
      <w:r w:rsidRPr="006412D0">
        <w:t xml:space="preserve"> </w:t>
      </w:r>
      <w:r w:rsidR="006B2FA3">
        <w:t xml:space="preserve">su </w:t>
      </w:r>
      <w:r>
        <w:t>s</w:t>
      </w:r>
      <w:r w:rsidRPr="006412D0">
        <w:t>vi poda</w:t>
      </w:r>
      <w:r w:rsidR="006B2FA3">
        <w:t>t</w:t>
      </w:r>
      <w:r w:rsidRPr="006412D0">
        <w:t>ci koje unese privatni i služe samo za informiranje osoblja škole za potrebe upisa</w:t>
      </w:r>
      <w:r w:rsidR="006B2FA3">
        <w:t>,</w:t>
      </w:r>
      <w:r>
        <w:t xml:space="preserve"> kao i da poda</w:t>
      </w:r>
      <w:r w:rsidR="006B2FA3">
        <w:t>t</w:t>
      </w:r>
      <w:r>
        <w:t xml:space="preserve">ci prikupljeni ovim upitnikom služe za utvrđivanje spremnosti djeteta za školu, a škola se obvezuje na tajnost i povjerljivost osobnih podataka te da se </w:t>
      </w:r>
      <w:r w:rsidR="006B2FA3">
        <w:t>oni</w:t>
      </w:r>
      <w:r>
        <w:t xml:space="preserve"> neće koristiti u druge svrhe, sukladno Općoj uredbi o zaštiti osobnih podataka. Korisnik koji predaje zahtjev za svoje dijete ovdje izriče svojevrsnu privolu kojom je suglasan da se podatci koji se nalaze u ovom upitniku koriste u svrhu upisa djeteta u osnovnu školu.</w:t>
      </w:r>
    </w:p>
    <w:p w14:paraId="1ED35C02" w14:textId="77777777" w:rsidR="009130B4" w:rsidRDefault="009130B4" w:rsidP="009130B4">
      <w:r>
        <w:t xml:space="preserve">Upitnik je podijeljen u nekoliko cjelina: </w:t>
      </w:r>
    </w:p>
    <w:p w14:paraId="2D7D8CB9" w14:textId="313FC727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448C606F" w14:textId="13C13631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1</w:t>
      </w:r>
    </w:p>
    <w:p w14:paraId="585C6A40" w14:textId="736CEC6B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2</w:t>
      </w:r>
    </w:p>
    <w:p w14:paraId="6C64F09D" w14:textId="4A9A4BA7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o</w:t>
      </w:r>
      <w:r w:rsidR="009130B4">
        <w:t>pći poda</w:t>
      </w:r>
      <w:r>
        <w:t>t</w:t>
      </w:r>
      <w:r w:rsidR="009130B4">
        <w:t>ci o obitelji</w:t>
      </w:r>
    </w:p>
    <w:p w14:paraId="776FAF4B" w14:textId="092AC9F4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lastRenderedPageBreak/>
        <w:t>i</w:t>
      </w:r>
      <w:r w:rsidR="009130B4">
        <w:t>nformacije vezane uz organizaciju upisa i formiranje razrednih odjela</w:t>
      </w:r>
    </w:p>
    <w:p w14:paraId="12A4BE9E" w14:textId="13A708CF" w:rsidR="009130B4" w:rsidRDefault="00C6482F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r</w:t>
      </w:r>
      <w:r w:rsidR="009130B4">
        <w:t>azvojne osobnosti djeteta</w:t>
      </w:r>
      <w:r>
        <w:t>.</w:t>
      </w:r>
    </w:p>
    <w:p w14:paraId="2F2CF899" w14:textId="77777777" w:rsidR="00926B48" w:rsidRDefault="009130B4" w:rsidP="00926B48">
      <w:pPr>
        <w:keepNext/>
        <w:jc w:val="center"/>
      </w:pPr>
      <w:r w:rsidRPr="008916E1">
        <w:rPr>
          <w:noProof/>
          <w:lang w:eastAsia="hr-HR"/>
        </w:rPr>
        <w:drawing>
          <wp:inline distT="0" distB="0" distL="0" distR="0" wp14:anchorId="6BE9CC20" wp14:editId="0348C85D">
            <wp:extent cx="2972058" cy="5387807"/>
            <wp:effectExtent l="0" t="0" r="0" b="3810"/>
            <wp:docPr id="46" name="Slika 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Slika na kojoj se prikazuje tekst&#10;&#10;Opis je automatski generiran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972058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7C4D" w14:textId="428AB7E7" w:rsidR="009130B4" w:rsidRDefault="00926B48" w:rsidP="00926B48">
      <w:pPr>
        <w:pStyle w:val="Opisslike"/>
        <w:jc w:val="center"/>
      </w:pPr>
      <w:bookmarkStart w:id="47" w:name="_Toc12779151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27</w:t>
      </w:r>
      <w:r>
        <w:fldChar w:fldCharType="end"/>
      </w:r>
      <w:r>
        <w:t>. P</w:t>
      </w:r>
      <w:r w:rsidRPr="00AA261C">
        <w:t xml:space="preserve">regled koraka u </w:t>
      </w:r>
      <w:r w:rsidR="00C6482F">
        <w:t>i</w:t>
      </w:r>
      <w:r w:rsidRPr="00AA261C">
        <w:t>nicijalnom upitniku u Glavnom izborniku</w:t>
      </w:r>
      <w:bookmarkEnd w:id="47"/>
    </w:p>
    <w:p w14:paraId="065BFF7B" w14:textId="77777777" w:rsidR="009130B4" w:rsidRDefault="009130B4" w:rsidP="009130B4">
      <w:pPr>
        <w:rPr>
          <w:b/>
          <w:bCs/>
        </w:rPr>
      </w:pPr>
    </w:p>
    <w:p w14:paraId="1264D7F8" w14:textId="6D53837C" w:rsidR="009130B4" w:rsidRDefault="009130B4" w:rsidP="009130B4">
      <w:r w:rsidRPr="4763970C">
        <w:rPr>
          <w:b/>
          <w:bCs/>
        </w:rPr>
        <w:t>Poda</w:t>
      </w:r>
      <w:r w:rsidR="00C6482F">
        <w:rPr>
          <w:b/>
          <w:bCs/>
        </w:rPr>
        <w:t>t</w:t>
      </w:r>
      <w:r w:rsidRPr="4763970C">
        <w:rPr>
          <w:b/>
          <w:bCs/>
        </w:rPr>
        <w:t>ci o djetetu</w:t>
      </w:r>
      <w:r>
        <w:t xml:space="preserve"> –</w:t>
      </w:r>
      <w:r w:rsidR="00C6482F">
        <w:t xml:space="preserve"> </w:t>
      </w:r>
      <w:r>
        <w:t xml:space="preserve">uneseni su u prethodnim koracima. U ovom dijelu </w:t>
      </w:r>
      <w:r w:rsidR="00C6482F">
        <w:t>i</w:t>
      </w:r>
      <w:r>
        <w:t xml:space="preserve">nicijalnog upitnika moguće ih je samo pregledati. Kako bi bio moguć </w:t>
      </w:r>
      <w:r w:rsidR="00C6482F">
        <w:t>prijelaz</w:t>
      </w:r>
      <w:r>
        <w:t xml:space="preserve"> na sljedeći dio </w:t>
      </w:r>
      <w:r w:rsidR="00C6482F">
        <w:t>i</w:t>
      </w:r>
      <w:r>
        <w:t>nicijalnog upitnika</w:t>
      </w:r>
      <w:r w:rsidR="00C6482F">
        <w:t>,</w:t>
      </w:r>
      <w:r>
        <w:t xml:space="preserve"> potrebno je kliknuti na interaktivni gumb </w:t>
      </w:r>
      <w:r w:rsidRPr="4763970C">
        <w:rPr>
          <w:b/>
          <w:bCs/>
        </w:rPr>
        <w:t>Potvrdi i nastavi</w:t>
      </w:r>
      <w:r>
        <w:t>.</w:t>
      </w:r>
    </w:p>
    <w:p w14:paraId="77283009" w14:textId="0D8B343B" w:rsidR="4763970C" w:rsidRDefault="4763970C" w:rsidP="4763970C"/>
    <w:p w14:paraId="71B01DDE" w14:textId="0FEE62B9" w:rsidR="00926B48" w:rsidRDefault="00C46B23" w:rsidP="00C5671C">
      <w:r w:rsidRPr="00C46B23">
        <w:rPr>
          <w:noProof/>
          <w:lang w:eastAsia="hr-HR"/>
        </w:rPr>
        <w:lastRenderedPageBreak/>
        <w:drawing>
          <wp:inline distT="0" distB="0" distL="0" distR="0" wp14:anchorId="4ACAE4E2" wp14:editId="605845CB">
            <wp:extent cx="5760720" cy="3755390"/>
            <wp:effectExtent l="0" t="0" r="0" b="0"/>
            <wp:docPr id="247753860" name="Slika 24775386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3860" name="Slika 247753860" descr="Slika na kojoj se prikazuje tekst&#10;&#10;Opis je automatski generiran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071B" w14:textId="09F38D77" w:rsidR="009130B4" w:rsidRDefault="00926B48" w:rsidP="00926B48">
      <w:pPr>
        <w:pStyle w:val="Opisslike"/>
        <w:jc w:val="center"/>
      </w:pPr>
      <w:bookmarkStart w:id="48" w:name="_Toc12779151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28</w:t>
      </w:r>
      <w:r>
        <w:fldChar w:fldCharType="end"/>
      </w:r>
      <w:r>
        <w:t>. P</w:t>
      </w:r>
      <w:r w:rsidRPr="00DF4B6A">
        <w:t xml:space="preserve">regled podataka o djetetu u </w:t>
      </w:r>
      <w:r w:rsidR="00C6482F">
        <w:t>i</w:t>
      </w:r>
      <w:r w:rsidRPr="00DF4B6A">
        <w:t>nicijalnom upitniku</w:t>
      </w:r>
      <w:bookmarkEnd w:id="48"/>
    </w:p>
    <w:p w14:paraId="58AD8AA7" w14:textId="77777777" w:rsidR="00926B48" w:rsidRDefault="00926B48" w:rsidP="009130B4"/>
    <w:p w14:paraId="14CAC04C" w14:textId="5D434029" w:rsidR="009130B4" w:rsidRDefault="009130B4" w:rsidP="009130B4">
      <w:r w:rsidRPr="4763970C">
        <w:rPr>
          <w:b/>
          <w:bCs/>
        </w:rPr>
        <w:t>Poda</w:t>
      </w:r>
      <w:r w:rsidR="00C6482F">
        <w:rPr>
          <w:b/>
          <w:bCs/>
        </w:rPr>
        <w:t>t</w:t>
      </w:r>
      <w:r w:rsidRPr="4763970C">
        <w:rPr>
          <w:b/>
          <w:bCs/>
        </w:rPr>
        <w:t>ci o roditelju/skrbniku</w:t>
      </w:r>
      <w:r w:rsidR="00C6482F">
        <w:rPr>
          <w:b/>
          <w:bCs/>
        </w:rPr>
        <w:t xml:space="preserve"> </w:t>
      </w:r>
      <w:r w:rsidRPr="4763970C">
        <w:rPr>
          <w:b/>
          <w:bCs/>
        </w:rPr>
        <w:t>1</w:t>
      </w:r>
      <w:r>
        <w:t xml:space="preserve"> - uneseni su u prethodnim koracima. U ovom dijelu </w:t>
      </w:r>
      <w:r w:rsidR="00C6482F">
        <w:t>i</w:t>
      </w:r>
      <w:r>
        <w:t>nicijalnog upitnika moguće ih je samo pregledati. Obvezno je potrebno označiti radni status roditelja/skrbnika</w:t>
      </w:r>
      <w:r w:rsidR="00C6482F">
        <w:t xml:space="preserve"> </w:t>
      </w:r>
      <w:r>
        <w:t xml:space="preserve">1 (zaposlen ili nezaposlen). Kako bi bio moguć </w:t>
      </w:r>
      <w:r w:rsidR="00C6482F">
        <w:t>prijelaz</w:t>
      </w:r>
      <w:r>
        <w:t xml:space="preserve"> na sljedeći korak</w:t>
      </w:r>
      <w:r w:rsidR="00C6482F">
        <w:t>,</w:t>
      </w:r>
      <w:r>
        <w:t xml:space="preserve"> sve upisane podatke potrebno je potvrditi klikom na interaktivni gumb </w:t>
      </w:r>
      <w:r w:rsidRPr="4763970C">
        <w:rPr>
          <w:b/>
          <w:bCs/>
        </w:rPr>
        <w:t>Potvrdi i nastavi</w:t>
      </w:r>
      <w:r>
        <w:t>.</w:t>
      </w:r>
    </w:p>
    <w:p w14:paraId="00ED7C43" w14:textId="35D5B868" w:rsidR="4763970C" w:rsidRDefault="4763970C" w:rsidP="4763970C"/>
    <w:p w14:paraId="72F651C0" w14:textId="77777777" w:rsidR="00926B48" w:rsidRDefault="009130B4" w:rsidP="00926B48">
      <w:pPr>
        <w:keepNext/>
      </w:pPr>
      <w:r w:rsidRPr="005A2B7E">
        <w:rPr>
          <w:noProof/>
          <w:lang w:eastAsia="hr-HR"/>
        </w:rPr>
        <w:lastRenderedPageBreak/>
        <w:drawing>
          <wp:inline distT="0" distB="0" distL="0" distR="0" wp14:anchorId="64864E78" wp14:editId="0F7D504D">
            <wp:extent cx="5547360" cy="3709247"/>
            <wp:effectExtent l="0" t="0" r="0" b="571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53002" cy="37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EDCA" w14:textId="6825EFF3" w:rsidR="009130B4" w:rsidRDefault="00926B48" w:rsidP="00926B48">
      <w:pPr>
        <w:pStyle w:val="Opisslike"/>
        <w:jc w:val="center"/>
      </w:pPr>
      <w:bookmarkStart w:id="49" w:name="_Toc12779151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29</w:t>
      </w:r>
      <w:r>
        <w:fldChar w:fldCharType="end"/>
      </w:r>
      <w:r>
        <w:t xml:space="preserve">. </w:t>
      </w:r>
      <w:r w:rsidRPr="00AC094A">
        <w:t>Pregled podataka o roditelju/skrbniku</w:t>
      </w:r>
      <w:r w:rsidR="00C6482F">
        <w:t xml:space="preserve"> </w:t>
      </w:r>
      <w:r w:rsidRPr="00AC094A">
        <w:t xml:space="preserve">1 u </w:t>
      </w:r>
      <w:r w:rsidR="00C6482F">
        <w:t>i</w:t>
      </w:r>
      <w:r w:rsidRPr="00AC094A">
        <w:t>nicijalnom upitniku</w:t>
      </w:r>
      <w:bookmarkEnd w:id="49"/>
    </w:p>
    <w:p w14:paraId="12FD5AE7" w14:textId="77777777" w:rsidR="00926B48" w:rsidRDefault="00926B48" w:rsidP="009130B4"/>
    <w:p w14:paraId="1F810005" w14:textId="7627F4BC" w:rsidR="009130B4" w:rsidRDefault="009130B4" w:rsidP="009130B4">
      <w:r w:rsidRPr="009432E2">
        <w:rPr>
          <w:b/>
          <w:bCs/>
        </w:rPr>
        <w:t>Poda</w:t>
      </w:r>
      <w:r w:rsidR="00C6482F">
        <w:rPr>
          <w:b/>
          <w:bCs/>
        </w:rPr>
        <w:t>t</w:t>
      </w:r>
      <w:r w:rsidRPr="009432E2">
        <w:rPr>
          <w:b/>
          <w:bCs/>
        </w:rPr>
        <w:t>ci o roditelju/skrbniku</w:t>
      </w:r>
      <w:r w:rsidR="00C6482F">
        <w:rPr>
          <w:b/>
          <w:bCs/>
        </w:rPr>
        <w:t xml:space="preserve"> </w:t>
      </w:r>
      <w:r w:rsidRPr="009432E2">
        <w:rPr>
          <w:b/>
          <w:bCs/>
        </w:rPr>
        <w:t>2</w:t>
      </w:r>
      <w:r>
        <w:t xml:space="preserve"> –</w:t>
      </w:r>
      <w:r w:rsidR="00C6482F">
        <w:t xml:space="preserve"> </w:t>
      </w:r>
      <w:r>
        <w:t xml:space="preserve">uneseni su u prethodnim koracima. U ovom dijelu </w:t>
      </w:r>
      <w:r w:rsidR="00C6482F">
        <w:t>i</w:t>
      </w:r>
      <w:r>
        <w:t>nicijalnog upitnika moguće ih je samo pregledati. Obvezno je potrebno označiti radni status roditelja/skrbnika</w:t>
      </w:r>
      <w:r w:rsidR="00C6482F">
        <w:t xml:space="preserve"> </w:t>
      </w:r>
      <w:r>
        <w:t xml:space="preserve">2 (zaposlen ili nezaposlen). Kako bi bio moguć </w:t>
      </w:r>
      <w:r w:rsidR="00C6482F">
        <w:t>prijelaz</w:t>
      </w:r>
      <w:r>
        <w:t xml:space="preserve"> na sljedeći korak</w:t>
      </w:r>
      <w:r w:rsidR="00C6482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2EA8C78" w14:textId="77777777" w:rsidR="009130B4" w:rsidRDefault="009130B4" w:rsidP="009130B4"/>
    <w:p w14:paraId="25DDA122" w14:textId="77777777" w:rsidR="00926B48" w:rsidRDefault="009130B4" w:rsidP="00926B48">
      <w:pPr>
        <w:keepNext/>
      </w:pPr>
      <w:r w:rsidRPr="005C42E8">
        <w:rPr>
          <w:noProof/>
          <w:lang w:eastAsia="hr-HR"/>
        </w:rPr>
        <w:lastRenderedPageBreak/>
        <w:drawing>
          <wp:inline distT="0" distB="0" distL="0" distR="0" wp14:anchorId="557E535E" wp14:editId="6A511C3B">
            <wp:extent cx="5760720" cy="335915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AA76" w14:textId="46045283" w:rsidR="009130B4" w:rsidRDefault="00926B48" w:rsidP="00926B48">
      <w:pPr>
        <w:pStyle w:val="Opisslike"/>
        <w:jc w:val="center"/>
      </w:pPr>
      <w:r>
        <w:t xml:space="preserve">Slika </w:t>
      </w:r>
      <w:r w:rsidR="00C6482F">
        <w:t>30</w:t>
      </w:r>
      <w:r>
        <w:t xml:space="preserve">. </w:t>
      </w:r>
      <w:r w:rsidRPr="00A12768">
        <w:t>Pregled podataka o roditelju/skrbniku</w:t>
      </w:r>
      <w:r w:rsidR="00C6482F">
        <w:t xml:space="preserve"> </w:t>
      </w:r>
      <w:r w:rsidRPr="00A12768">
        <w:t xml:space="preserve">2 u </w:t>
      </w:r>
      <w:r w:rsidR="00C6482F">
        <w:t>i</w:t>
      </w:r>
      <w:r w:rsidRPr="00A12768">
        <w:t>nicijalnom upitniku</w:t>
      </w:r>
    </w:p>
    <w:p w14:paraId="5DCE5845" w14:textId="77777777" w:rsidR="009130B4" w:rsidRDefault="009130B4" w:rsidP="009130B4">
      <w:pPr>
        <w:rPr>
          <w:b/>
          <w:bCs/>
        </w:rPr>
      </w:pPr>
    </w:p>
    <w:p w14:paraId="1E4E1978" w14:textId="7EB77FA1" w:rsidR="009C1780" w:rsidRDefault="009130B4" w:rsidP="009130B4">
      <w:pPr>
        <w:rPr>
          <w:strike/>
        </w:rPr>
      </w:pPr>
      <w:r w:rsidRPr="6B899540">
        <w:rPr>
          <w:b/>
          <w:bCs/>
        </w:rPr>
        <w:t>Opći poda</w:t>
      </w:r>
      <w:r w:rsidR="00C6482F" w:rsidRPr="6B899540">
        <w:rPr>
          <w:b/>
          <w:bCs/>
        </w:rPr>
        <w:t>t</w:t>
      </w:r>
      <w:r w:rsidRPr="6B899540">
        <w:rPr>
          <w:b/>
          <w:bCs/>
        </w:rPr>
        <w:t>ci o obitelji</w:t>
      </w:r>
      <w:r>
        <w:t xml:space="preserve"> – u ovom dijelu </w:t>
      </w:r>
      <w:r w:rsidR="00C6482F">
        <w:t>i</w:t>
      </w:r>
      <w:r>
        <w:t xml:space="preserve">nicijalnog upitnika korisnik odabire i popunjava podatke o obitelji u kojoj </w:t>
      </w:r>
      <w:r w:rsidR="00C6482F">
        <w:t xml:space="preserve">živi </w:t>
      </w:r>
      <w:r>
        <w:t>dijete za koje podnosi zahtjev.</w:t>
      </w:r>
      <w:r w:rsidR="00754E0E">
        <w:t xml:space="preserve"> Obvezno je po</w:t>
      </w:r>
      <w:r w:rsidR="00871FDC">
        <w:t>p</w:t>
      </w:r>
      <w:r w:rsidR="00754E0E">
        <w:t xml:space="preserve">uniti </w:t>
      </w:r>
      <w:r w:rsidR="00871FDC">
        <w:t>p</w:t>
      </w:r>
      <w:r w:rsidR="00754E0E">
        <w:t>odatke označene zvjezdicom</w:t>
      </w:r>
      <w:r w:rsidR="005814AC">
        <w:t xml:space="preserve">. Neki </w:t>
      </w:r>
      <w:r w:rsidR="00C6482F">
        <w:t xml:space="preserve">se </w:t>
      </w:r>
      <w:r w:rsidR="005814AC">
        <w:t>poda</w:t>
      </w:r>
      <w:r w:rsidR="00C6482F">
        <w:t>t</w:t>
      </w:r>
      <w:r w:rsidR="005814AC">
        <w:t>ci</w:t>
      </w:r>
      <w:r w:rsidR="00C75138">
        <w:t xml:space="preserve"> unose upisivanjem, </w:t>
      </w:r>
      <w:r w:rsidR="007D293A">
        <w:t xml:space="preserve">a </w:t>
      </w:r>
      <w:r w:rsidR="00C75138">
        <w:t>neke je potrebno odabrati</w:t>
      </w:r>
      <w:r>
        <w:t xml:space="preserve"> </w:t>
      </w:r>
      <w:r w:rsidR="007D293A">
        <w:t>i</w:t>
      </w:r>
      <w:r>
        <w:t>z padajućeg izbornika</w:t>
      </w:r>
      <w:r w:rsidR="00793A3C">
        <w:t>.</w:t>
      </w:r>
    </w:p>
    <w:p w14:paraId="501D27C8" w14:textId="06408850" w:rsidR="009130B4" w:rsidRDefault="009130B4" w:rsidP="009130B4">
      <w:r>
        <w:t>U</w:t>
      </w:r>
      <w:r w:rsidR="00F917DF">
        <w:t xml:space="preserve">pisivanje se vrši unosom znamenke ili pomoću </w:t>
      </w:r>
      <w:r>
        <w:t>ikonice na kraju retka: dvostru</w:t>
      </w:r>
      <w:r w:rsidR="00F917DF">
        <w:t>ka strelica na koju se može kliknuti</w:t>
      </w:r>
      <w:r>
        <w:t xml:space="preserve"> u oba smjera i na taj način upisati znamenka (</w:t>
      </w:r>
      <w:r>
        <w:rPr>
          <w:noProof/>
        </w:rPr>
        <w:drawing>
          <wp:inline distT="0" distB="0" distL="0" distR="0" wp14:anchorId="44B4F087" wp14:editId="751BCF97">
            <wp:extent cx="152400" cy="162560"/>
            <wp:effectExtent l="0" t="0" r="0" b="889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F917DF">
        <w:t xml:space="preserve">. </w:t>
      </w:r>
      <w:r>
        <w:t xml:space="preserve">Obvezan je unos podatka koristi li obitelj usluge </w:t>
      </w:r>
      <w:r w:rsidR="00155D4E">
        <w:t>C</w:t>
      </w:r>
      <w:r>
        <w:t>entra za socijalnu skrb. Napomena je da je ova informacija vezana uz prehranu učenika i nabavku radnih bilježnica.</w:t>
      </w:r>
    </w:p>
    <w:p w14:paraId="098BFFE6" w14:textId="63A9D411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95710F1" w14:textId="77777777" w:rsidR="00926B48" w:rsidRDefault="009130B4" w:rsidP="00926B48">
      <w:pPr>
        <w:keepNext/>
      </w:pPr>
      <w:r w:rsidRPr="00B967C0">
        <w:rPr>
          <w:noProof/>
          <w:lang w:eastAsia="hr-HR"/>
        </w:rPr>
        <w:lastRenderedPageBreak/>
        <w:drawing>
          <wp:inline distT="0" distB="0" distL="0" distR="0" wp14:anchorId="791D44BB" wp14:editId="72E2C23A">
            <wp:extent cx="5760720" cy="5163185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BEAB" w14:textId="3AB3E01C" w:rsidR="009130B4" w:rsidRDefault="00926B48" w:rsidP="00926B48">
      <w:pPr>
        <w:pStyle w:val="Opisslike"/>
        <w:jc w:val="center"/>
      </w:pPr>
      <w:bookmarkStart w:id="50" w:name="_Toc12779151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30</w:t>
      </w:r>
      <w:r>
        <w:fldChar w:fldCharType="end"/>
      </w:r>
      <w:r>
        <w:t xml:space="preserve">. </w:t>
      </w:r>
      <w:r w:rsidRPr="00D16438">
        <w:t xml:space="preserve">Pregled općih podataka o obitelji u </w:t>
      </w:r>
      <w:r w:rsidR="00155D4E">
        <w:t>i</w:t>
      </w:r>
      <w:r w:rsidRPr="00D16438">
        <w:t>nicijalnom upitniku</w:t>
      </w:r>
      <w:bookmarkEnd w:id="50"/>
    </w:p>
    <w:p w14:paraId="6F566F9A" w14:textId="77777777" w:rsidR="00926B48" w:rsidRDefault="00926B48" w:rsidP="009130B4"/>
    <w:p w14:paraId="312B6D92" w14:textId="4DB68B5E" w:rsidR="009130B4" w:rsidRPr="00515CDF" w:rsidRDefault="009130B4" w:rsidP="009130B4">
      <w:pPr>
        <w:rPr>
          <w:strike/>
        </w:rPr>
      </w:pPr>
      <w:r w:rsidRPr="4763970C">
        <w:rPr>
          <w:b/>
          <w:bCs/>
        </w:rPr>
        <w:t>Informacije vezane uz organizaciju upisa i formiranje razrednih odjela</w:t>
      </w:r>
      <w:r>
        <w:t xml:space="preserve"> - u ovom dijelu </w:t>
      </w:r>
      <w:r w:rsidR="00155D4E">
        <w:t>i</w:t>
      </w:r>
      <w:r>
        <w:t>nicijalnog upitnika korisnik odabire i popunjava podatke o prethodnom iskustvu djeteta u odgojno-obrazovnoj ustanovi.</w:t>
      </w:r>
      <w:r w:rsidR="00515CDF" w:rsidRPr="00515CDF">
        <w:t xml:space="preserve"> </w:t>
      </w:r>
      <w:r w:rsidR="00515CDF">
        <w:t>Obvezno je popuniti podatke označene zvjezdicom. Neki poda</w:t>
      </w:r>
      <w:r w:rsidR="00155D4E">
        <w:t>t</w:t>
      </w:r>
      <w:r w:rsidR="00515CDF">
        <w:t xml:space="preserve">ci </w:t>
      </w:r>
      <w:r w:rsidR="00155D4E">
        <w:t>s</w:t>
      </w:r>
      <w:r w:rsidR="00515CDF">
        <w:t>un</w:t>
      </w:r>
      <w:r w:rsidR="00155D4E">
        <w:t xml:space="preserve">e </w:t>
      </w:r>
      <w:r w:rsidR="00515CDF">
        <w:t>ose upisivanjem, a neke</w:t>
      </w:r>
      <w:r w:rsidR="00515CDF" w:rsidRPr="00C75138">
        <w:t xml:space="preserve"> </w:t>
      </w:r>
      <w:r w:rsidR="00515CDF">
        <w:t>je potrebno odabrati iz padajućeg izbornika.</w:t>
      </w:r>
      <w:r w:rsidR="00A31E39">
        <w:t xml:space="preserve"> </w:t>
      </w:r>
    </w:p>
    <w:p w14:paraId="6A174830" w14:textId="3D604D1E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822DEF7" w14:textId="77777777" w:rsidR="00926B48" w:rsidRDefault="009130B4" w:rsidP="00926B48">
      <w:pPr>
        <w:keepNext/>
      </w:pPr>
      <w:r w:rsidRPr="005F13AF">
        <w:rPr>
          <w:noProof/>
          <w:lang w:eastAsia="hr-HR"/>
        </w:rPr>
        <w:lastRenderedPageBreak/>
        <w:drawing>
          <wp:inline distT="0" distB="0" distL="0" distR="0" wp14:anchorId="00421480" wp14:editId="0219157F">
            <wp:extent cx="5760720" cy="2531110"/>
            <wp:effectExtent l="0" t="0" r="0" b="2540"/>
            <wp:docPr id="51" name="Slika 5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 na kojoj se prikazuje tekst&#10;&#10;Opis je automatski generiran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C75D" w14:textId="65C8362F" w:rsidR="009130B4" w:rsidRDefault="00926B48" w:rsidP="00926B48">
      <w:pPr>
        <w:pStyle w:val="Opisslike"/>
        <w:jc w:val="center"/>
      </w:pPr>
      <w:bookmarkStart w:id="51" w:name="_Toc12779151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31</w:t>
      </w:r>
      <w:r>
        <w:fldChar w:fldCharType="end"/>
      </w:r>
      <w:r>
        <w:t xml:space="preserve">. </w:t>
      </w:r>
      <w:r w:rsidRPr="008F665A">
        <w:t xml:space="preserve">Pregled informacija vezanih uz organizaciju upisa u </w:t>
      </w:r>
      <w:r w:rsidR="00155D4E">
        <w:t>i</w:t>
      </w:r>
      <w:r w:rsidRPr="008F665A">
        <w:t>nicijalnom upitniku</w:t>
      </w:r>
      <w:bookmarkEnd w:id="51"/>
    </w:p>
    <w:p w14:paraId="7C16A446" w14:textId="77777777" w:rsidR="00926B48" w:rsidRPr="00926B48" w:rsidRDefault="00926B48" w:rsidP="00926B48"/>
    <w:p w14:paraId="1ABC12D4" w14:textId="5BF176AA" w:rsidR="009130B4" w:rsidRDefault="009130B4" w:rsidP="009130B4">
      <w:r w:rsidRPr="4763970C">
        <w:rPr>
          <w:b/>
          <w:bCs/>
        </w:rPr>
        <w:t>Razvojne osobnosti djeteta</w:t>
      </w:r>
      <w:r>
        <w:t xml:space="preserve"> - u ovom dijelu </w:t>
      </w:r>
      <w:r w:rsidR="00155D4E">
        <w:t>i</w:t>
      </w:r>
      <w:r>
        <w:t>nicijalnog upitnika korisnik odabire i popunjava podatke o razvojnim osobnostima djeteta. S</w:t>
      </w:r>
      <w:r w:rsidR="002234C2">
        <w:t xml:space="preserve">ve </w:t>
      </w:r>
      <w:r>
        <w:t xml:space="preserve">informacije </w:t>
      </w:r>
      <w:r w:rsidR="00533C82">
        <w:t xml:space="preserve">koje </w:t>
      </w:r>
      <w:r>
        <w:t xml:space="preserve">su obvezne za popuniti </w:t>
      </w:r>
      <w:r w:rsidR="00155D4E">
        <w:t>po</w:t>
      </w:r>
      <w:r>
        <w:t>kraj svog polja imaju oznaku zvjezdice (*).</w:t>
      </w:r>
      <w:r w:rsidR="0036644E">
        <w:t xml:space="preserve"> Neki poda</w:t>
      </w:r>
      <w:r w:rsidR="00155D4E">
        <w:t>t</w:t>
      </w:r>
      <w:r w:rsidR="0036644E">
        <w:t xml:space="preserve">ci unose </w:t>
      </w:r>
      <w:r w:rsidR="00155D4E">
        <w:t xml:space="preserve">se </w:t>
      </w:r>
      <w:r w:rsidR="0036644E">
        <w:t>upisivanjem, a neke</w:t>
      </w:r>
      <w:r w:rsidR="0036644E" w:rsidRPr="00C75138">
        <w:t xml:space="preserve"> </w:t>
      </w:r>
      <w:r w:rsidR="0036644E">
        <w:t>je potrebno odabrati iz padajućeg izbornika.</w:t>
      </w:r>
      <w:r w:rsidR="00A31E39">
        <w:t xml:space="preserve"> </w:t>
      </w:r>
      <w:r w:rsidR="0036644E">
        <w:t xml:space="preserve">Neobavezna polja </w:t>
      </w:r>
      <w:r w:rsidR="00F64C72">
        <w:t>roditelj/skrbnik popunjava proizvoljno.</w:t>
      </w:r>
    </w:p>
    <w:p w14:paraId="5B80F11F" w14:textId="59623E2F" w:rsidR="009130B4" w:rsidRDefault="009130B4" w:rsidP="009130B4">
      <w:r>
        <w:t>U zadnjem polju upitnika obvezno je upisati ime i prezime osobe koja je ispunjavala upitnik.</w:t>
      </w:r>
    </w:p>
    <w:p w14:paraId="7CAF1DDB" w14:textId="396A8CFB" w:rsidR="009130B4" w:rsidRDefault="009130B4" w:rsidP="009130B4">
      <w:r>
        <w:t xml:space="preserve">Kako bi bio moguć </w:t>
      </w:r>
      <w:r w:rsidR="00155D4E">
        <w:t>prijelaz</w:t>
      </w:r>
      <w:r>
        <w:t xml:space="preserve"> na sljedeći korak</w:t>
      </w:r>
      <w:r w:rsidR="00155D4E">
        <w:t>,</w:t>
      </w:r>
      <w:r>
        <w:t xml:space="preserve"> sve upisane podatke potrebno je potvrditi klikom na interaktivni gumb </w:t>
      </w:r>
      <w:r w:rsidRPr="4763970C">
        <w:rPr>
          <w:b/>
          <w:bCs/>
        </w:rPr>
        <w:t>Potvrdi i nastavi</w:t>
      </w:r>
      <w:r>
        <w:t>.</w:t>
      </w:r>
    </w:p>
    <w:p w14:paraId="6A1C31FB" w14:textId="714E0AA8" w:rsidR="4763970C" w:rsidRDefault="4763970C" w:rsidP="4763970C"/>
    <w:p w14:paraId="579E466B" w14:textId="18DDED57" w:rsidR="6A223DE9" w:rsidRDefault="6A223DE9" w:rsidP="4763970C">
      <w:r>
        <w:rPr>
          <w:noProof/>
          <w:lang w:eastAsia="hr-HR"/>
        </w:rPr>
        <w:lastRenderedPageBreak/>
        <w:drawing>
          <wp:inline distT="0" distB="0" distL="0" distR="0" wp14:anchorId="0781FB7B" wp14:editId="34AA5C00">
            <wp:extent cx="5836024" cy="5167313"/>
            <wp:effectExtent l="0" t="0" r="0" b="0"/>
            <wp:docPr id="247753885" name="Slika 24775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024" cy="51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44C2" w14:textId="77777777" w:rsidR="00926B48" w:rsidRDefault="009130B4" w:rsidP="00926B48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175A55F3" wp14:editId="5610087D">
            <wp:extent cx="5760131" cy="5059680"/>
            <wp:effectExtent l="0" t="0" r="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3"/>
                    <a:stretch/>
                  </pic:blipFill>
                  <pic:spPr bwMode="auto">
                    <a:xfrm>
                      <a:off x="0" y="0"/>
                      <a:ext cx="5760720" cy="5060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95477" w14:textId="7694B1B5" w:rsidR="009130B4" w:rsidRDefault="00926B48" w:rsidP="00926B48">
      <w:pPr>
        <w:pStyle w:val="Opisslike"/>
        <w:jc w:val="center"/>
      </w:pPr>
      <w:bookmarkStart w:id="52" w:name="_Toc12779152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32</w:t>
      </w:r>
      <w:r>
        <w:fldChar w:fldCharType="end"/>
      </w:r>
      <w:r>
        <w:t>. R</w:t>
      </w:r>
      <w:r w:rsidRPr="00691933">
        <w:t xml:space="preserve">azvojne osobnosti djeteta u </w:t>
      </w:r>
      <w:r w:rsidR="00155D4E">
        <w:t>i</w:t>
      </w:r>
      <w:r w:rsidRPr="00691933">
        <w:t>nicijalnom upitniku</w:t>
      </w:r>
      <w:bookmarkEnd w:id="52"/>
    </w:p>
    <w:p w14:paraId="4623E809" w14:textId="77777777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53" w:name="_Toc126249458"/>
      <w:r>
        <w:t>Prilaganje dokumentacije</w:t>
      </w:r>
      <w:bookmarkEnd w:id="53"/>
    </w:p>
    <w:p w14:paraId="6A897244" w14:textId="07DDC84F" w:rsidR="009130B4" w:rsidRDefault="009130B4" w:rsidP="009130B4">
      <w:r>
        <w:t xml:space="preserve">U ovom koraku predaje zahtjeva potrebno je priložiti određenu dokumentaciju. </w:t>
      </w:r>
      <w:r w:rsidR="00155D4E">
        <w:t>A</w:t>
      </w:r>
      <w:r>
        <w:t>ko je u prethodnim koracima označeno da drugi roditelj</w:t>
      </w:r>
      <w:r w:rsidR="00416F51">
        <w:t>/skrbnik</w:t>
      </w:r>
      <w:r>
        <w:t xml:space="preserve"> ne posjeduje OIB</w:t>
      </w:r>
      <w:r w:rsidR="00155D4E">
        <w:t>,</w:t>
      </w:r>
      <w:r>
        <w:t xml:space="preserve"> dokument kojeg je potrebno priložiti treba sadržavati dokaz da je osoba zakonski zastupnik djeteta za koje se predaje zahtjev.</w:t>
      </w:r>
    </w:p>
    <w:p w14:paraId="35F1821B" w14:textId="6F0D749B" w:rsidR="009130B4" w:rsidRDefault="009130B4" w:rsidP="009130B4">
      <w:r>
        <w:t>Dokumentacija je obvezna za postupak redovnog upisa za djecu s teškoćama u razvoju. Dokumente je potrebno priložiti u za to određeni dio. Dokumentacija je razvrstana na sekcije:</w:t>
      </w:r>
    </w:p>
    <w:p w14:paraId="0D1912C3" w14:textId="59617FED" w:rsidR="009130B4" w:rsidRDefault="00155D4E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m</w:t>
      </w:r>
      <w:r w:rsidR="009130B4">
        <w:t>edicinska dokumentacija (specijalistička dokumentacija)</w:t>
      </w:r>
    </w:p>
    <w:p w14:paraId="15F18B39" w14:textId="162A82F8" w:rsidR="009130B4" w:rsidRDefault="00155D4E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p</w:t>
      </w:r>
      <w:r w:rsidR="009130B4">
        <w:t>sihološka dokumentacija</w:t>
      </w:r>
    </w:p>
    <w:p w14:paraId="6E76CF03" w14:textId="2D5C0BB3" w:rsidR="009130B4" w:rsidRDefault="00155D4E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e</w:t>
      </w:r>
      <w:r w:rsidR="009130B4">
        <w:t>dukacijsko-rehabilitacijska dokumentacija</w:t>
      </w:r>
    </w:p>
    <w:p w14:paraId="5EF0A6F7" w14:textId="65C5F6D4" w:rsidR="009130B4" w:rsidRPr="005F4615" w:rsidRDefault="00155D4E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o</w:t>
      </w:r>
      <w:r w:rsidR="009130B4">
        <w:t>stala dokumentacija</w:t>
      </w:r>
      <w:r>
        <w:t>.</w:t>
      </w:r>
    </w:p>
    <w:p w14:paraId="2F1E9E74" w14:textId="77777777" w:rsidR="00926B48" w:rsidRDefault="009130B4" w:rsidP="00926B48">
      <w:pPr>
        <w:keepNext/>
        <w:jc w:val="center"/>
      </w:pPr>
      <w:r w:rsidRPr="00A07BFF">
        <w:rPr>
          <w:noProof/>
          <w:lang w:eastAsia="hr-HR"/>
        </w:rPr>
        <w:lastRenderedPageBreak/>
        <w:drawing>
          <wp:inline distT="0" distB="0" distL="0" distR="0" wp14:anchorId="37F6D111" wp14:editId="12BF521E">
            <wp:extent cx="5760720" cy="1958975"/>
            <wp:effectExtent l="0" t="0" r="0" b="3175"/>
            <wp:docPr id="53" name="Slika 5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Slika na kojoj se prikazuje tekst&#10;&#10;Opis je automatski generiran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3BC1" w14:textId="652DAC63" w:rsidR="009130B4" w:rsidRDefault="00926B48" w:rsidP="00926B48">
      <w:pPr>
        <w:pStyle w:val="Opisslike"/>
        <w:jc w:val="center"/>
      </w:pPr>
      <w:bookmarkStart w:id="54" w:name="_Toc12779152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33</w:t>
      </w:r>
      <w:r>
        <w:fldChar w:fldCharType="end"/>
      </w:r>
      <w:r>
        <w:t xml:space="preserve">. </w:t>
      </w:r>
      <w:r w:rsidRPr="00A4374D">
        <w:t>Prilaganje dokumentacije u redovnom postupku</w:t>
      </w:r>
      <w:bookmarkEnd w:id="54"/>
    </w:p>
    <w:p w14:paraId="373AF431" w14:textId="77777777" w:rsidR="00926B48" w:rsidRPr="00926B48" w:rsidRDefault="00926B48" w:rsidP="00926B48"/>
    <w:p w14:paraId="7A4537D1" w14:textId="77777777" w:rsidR="00926B48" w:rsidRDefault="009130B4" w:rsidP="00926B48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0BE13AD" wp14:editId="2705B854">
            <wp:extent cx="5132934" cy="3983627"/>
            <wp:effectExtent l="0" t="0" r="0" b="0"/>
            <wp:docPr id="528" name="Slika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Slika 528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t="15713"/>
                    <a:stretch/>
                  </pic:blipFill>
                  <pic:spPr bwMode="auto">
                    <a:xfrm>
                      <a:off x="0" y="0"/>
                      <a:ext cx="5144752" cy="399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AE4E3" w14:textId="0A38AE5A" w:rsidR="009130B4" w:rsidRDefault="00926B48" w:rsidP="00926B48">
      <w:pPr>
        <w:pStyle w:val="Opisslike"/>
        <w:jc w:val="center"/>
      </w:pPr>
      <w:bookmarkStart w:id="55" w:name="_Toc12779152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34</w:t>
      </w:r>
      <w:r>
        <w:fldChar w:fldCharType="end"/>
      </w:r>
      <w:r>
        <w:t xml:space="preserve">. </w:t>
      </w:r>
      <w:r w:rsidRPr="00D366E4">
        <w:t>Prilaganje dokumentacije za dijete s teškoćama u razvoju</w:t>
      </w:r>
      <w:bookmarkEnd w:id="55"/>
    </w:p>
    <w:p w14:paraId="19DA3678" w14:textId="77777777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217D383F" wp14:editId="5BE39889">
            <wp:extent cx="929640" cy="201323"/>
            <wp:effectExtent l="0" t="0" r="3810" b="825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7C1C3393" w14:textId="77777777" w:rsidR="00926B48" w:rsidRDefault="009130B4" w:rsidP="00926B48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455F9CD5" wp14:editId="001061C9">
            <wp:extent cx="2949146" cy="2727960"/>
            <wp:effectExtent l="0" t="0" r="3810" b="0"/>
            <wp:docPr id="56" name="Slika 5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60D9" w14:textId="48795F4F" w:rsidR="009130B4" w:rsidRDefault="00926B48" w:rsidP="00926B48">
      <w:pPr>
        <w:pStyle w:val="Opisslike"/>
        <w:jc w:val="center"/>
      </w:pPr>
      <w:bookmarkStart w:id="56" w:name="_Toc12779152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35</w:t>
      </w:r>
      <w:r>
        <w:fldChar w:fldCharType="end"/>
      </w:r>
      <w:r>
        <w:t xml:space="preserve">. </w:t>
      </w:r>
      <w:r w:rsidRPr="004A2B0F">
        <w:t>Prozor za prilaganje dokumenta</w:t>
      </w:r>
      <w:bookmarkEnd w:id="56"/>
    </w:p>
    <w:p w14:paraId="0B6AF83C" w14:textId="7D644387" w:rsidR="00926B48" w:rsidRDefault="009130B4" w:rsidP="009130B4">
      <w:r>
        <w:t xml:space="preserve">Dokumenti koji se dodaju u aplikaciju </w:t>
      </w:r>
      <w:proofErr w:type="spellStart"/>
      <w:r>
        <w:t>eOŠ</w:t>
      </w:r>
      <w:proofErr w:type="spellEnd"/>
      <w:r>
        <w:t xml:space="preserve"> moraju biti prethodno pohranjeni na lokalno računal</w:t>
      </w:r>
      <w:r w:rsidR="00E440CF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155D4E">
        <w:t xml:space="preserve"> </w:t>
      </w:r>
      <w:r w:rsidRPr="00C26709">
        <w:t>.</w:t>
      </w:r>
      <w:proofErr w:type="spellStart"/>
      <w:r w:rsidRPr="00C26709">
        <w:t>doc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docx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gif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png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jpg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jpeg</w:t>
      </w:r>
      <w:proofErr w:type="spellEnd"/>
      <w:r w:rsidRPr="00C26709">
        <w:t>,</w:t>
      </w:r>
      <w:r w:rsidR="00155D4E">
        <w:t xml:space="preserve"> </w:t>
      </w:r>
      <w:r w:rsidRPr="00C26709">
        <w:t>.</w:t>
      </w:r>
      <w:proofErr w:type="spellStart"/>
      <w:r w:rsidRPr="00C26709">
        <w:t>tiff</w:t>
      </w:r>
      <w:proofErr w:type="spellEnd"/>
      <w:r>
        <w:t xml:space="preserve">. Dokument se s lokalnog računala dodaje klikom na interaktivni gumb </w:t>
      </w:r>
      <w:r w:rsidRPr="00751349">
        <w:rPr>
          <w:b/>
        </w:rPr>
        <w:t xml:space="preserve">Dodaj </w:t>
      </w:r>
      <w:r>
        <w:t>(</w:t>
      </w:r>
      <w:r w:rsidRPr="00FB5A6E">
        <w:rPr>
          <w:noProof/>
          <w:lang w:eastAsia="hr-HR"/>
        </w:rPr>
        <w:drawing>
          <wp:inline distT="0" distB="0" distL="0" distR="0" wp14:anchorId="0F841DA9" wp14:editId="5A72945E">
            <wp:extent cx="533400" cy="216243"/>
            <wp:effectExtent l="0" t="0" r="0" b="0"/>
            <wp:docPr id="560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66CCF1EC" w14:textId="121911CF" w:rsidR="00926B48" w:rsidRDefault="009130B4" w:rsidP="009130B4">
      <w:r>
        <w:t>Od dodavanja dokumenta korisnik može u bilo kojem tr</w:t>
      </w:r>
      <w:r w:rsidR="00751349">
        <w:t xml:space="preserve">enutku odustati klikom na gumb </w:t>
      </w:r>
      <w:r w:rsidR="00751349" w:rsidRPr="00751349">
        <w:rPr>
          <w:b/>
        </w:rPr>
        <w:t>O</w:t>
      </w:r>
      <w:r w:rsidRPr="00751349">
        <w:rPr>
          <w:b/>
        </w:rPr>
        <w:t>dustani</w:t>
      </w:r>
      <w:r>
        <w:t xml:space="preserve"> (</w:t>
      </w:r>
      <w:r w:rsidRPr="007D47FB">
        <w:rPr>
          <w:noProof/>
          <w:lang w:eastAsia="hr-HR"/>
        </w:rPr>
        <w:drawing>
          <wp:inline distT="0" distB="0" distL="0" distR="0" wp14:anchorId="78B2B594" wp14:editId="7AECD7D0">
            <wp:extent cx="579120" cy="198934"/>
            <wp:effectExtent l="0" t="0" r="0" b="0"/>
            <wp:docPr id="561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B48">
        <w:t xml:space="preserve">). </w:t>
      </w:r>
    </w:p>
    <w:p w14:paraId="07F5827C" w14:textId="48906704" w:rsidR="009130B4" w:rsidRDefault="009130B4" w:rsidP="009130B4">
      <w:r>
        <w:t xml:space="preserve">Dodani dokumenti nalaze se u aplikaciji u koraku </w:t>
      </w:r>
      <w:r w:rsidRPr="00155D4E">
        <w:rPr>
          <w:b/>
          <w:bCs/>
        </w:rPr>
        <w:t>Prilaganje dokumentacije</w:t>
      </w:r>
      <w:r>
        <w:t xml:space="preserve">. </w:t>
      </w:r>
    </w:p>
    <w:p w14:paraId="4EB409F1" w14:textId="77777777" w:rsidR="00926B48" w:rsidRDefault="009130B4" w:rsidP="00926B48">
      <w:pPr>
        <w:keepNext/>
      </w:pPr>
      <w:r w:rsidRPr="008A55D2">
        <w:rPr>
          <w:noProof/>
          <w:lang w:eastAsia="hr-HR"/>
        </w:rPr>
        <w:lastRenderedPageBreak/>
        <w:drawing>
          <wp:inline distT="0" distB="0" distL="0" distR="0" wp14:anchorId="6B2039E0" wp14:editId="4E593532">
            <wp:extent cx="5723116" cy="5342083"/>
            <wp:effectExtent l="0" t="0" r="0" b="0"/>
            <wp:docPr id="534" name="Slika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B91CE" w14:textId="6B574C85" w:rsidR="009130B4" w:rsidRDefault="00926B48" w:rsidP="00926B48">
      <w:pPr>
        <w:pStyle w:val="Opisslike"/>
        <w:jc w:val="center"/>
      </w:pPr>
      <w:bookmarkStart w:id="57" w:name="_Toc12779152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36</w:t>
      </w:r>
      <w:r>
        <w:fldChar w:fldCharType="end"/>
      </w:r>
      <w:r>
        <w:t xml:space="preserve">. </w:t>
      </w:r>
      <w:r w:rsidRPr="00910404">
        <w:t>Priloženi dokumenti</w:t>
      </w:r>
      <w:bookmarkEnd w:id="57"/>
    </w:p>
    <w:p w14:paraId="6F6157ED" w14:textId="77777777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58" w:name="_Toc126249459"/>
      <w:r>
        <w:t>Potvrda zahtjeva</w:t>
      </w:r>
      <w:bookmarkEnd w:id="58"/>
    </w:p>
    <w:p w14:paraId="04772154" w14:textId="3B600C7F" w:rsidR="009130B4" w:rsidRDefault="009130B4" w:rsidP="009130B4">
      <w:r>
        <w:t xml:space="preserve">U ovom koraku zahtjeva korisnik može pregledati sve podatke unesene u prethodnim koracima. Svaki korak </w:t>
      </w:r>
      <w:r w:rsidR="00155D4E">
        <w:t>prema potrebi može</w:t>
      </w:r>
      <w:r>
        <w:t xml:space="preserve"> izmijeniti klikom na ikonicu u obliku slova V pokraj naziva koraka (</w:t>
      </w:r>
      <w:r w:rsidRPr="00D87613">
        <w:rPr>
          <w:noProof/>
          <w:lang w:eastAsia="hr-HR"/>
        </w:rPr>
        <w:drawing>
          <wp:inline distT="0" distB="0" distL="0" distR="0" wp14:anchorId="4F5A8B84" wp14:editId="5FA72450">
            <wp:extent cx="160020" cy="135017"/>
            <wp:effectExtent l="0" t="0" r="0" b="0"/>
            <wp:docPr id="562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2269" cy="1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155D4E">
        <w:t>t</w:t>
      </w:r>
      <w:r>
        <w:t xml:space="preserve">ci uneseni u tom koraku. Klikom na interaktivni gumb </w:t>
      </w:r>
      <w:r w:rsidRPr="00751349">
        <w:rPr>
          <w:b/>
        </w:rPr>
        <w:t>Uredi</w:t>
      </w:r>
      <w:r>
        <w:t xml:space="preserve"> (</w:t>
      </w:r>
      <w:r w:rsidRPr="000844C9">
        <w:rPr>
          <w:noProof/>
          <w:lang w:eastAsia="hr-HR"/>
        </w:rPr>
        <w:drawing>
          <wp:inline distT="0" distB="0" distL="0" distR="0" wp14:anchorId="2A28F757" wp14:editId="00A59C20">
            <wp:extent cx="457200" cy="188007"/>
            <wp:effectExtent l="0" t="0" r="0" b="2540"/>
            <wp:docPr id="563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3208" cy="1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svaki </w:t>
      </w:r>
      <w:r w:rsidR="00155D4E">
        <w:t xml:space="preserve">je </w:t>
      </w:r>
      <w:r>
        <w:t xml:space="preserve">korak moguće naknadno urediti. Nakon uređivanja sve </w:t>
      </w:r>
      <w:r w:rsidR="00155D4E">
        <w:t xml:space="preserve">je </w:t>
      </w:r>
      <w:r>
        <w:t>promjene potrebno spremiti.</w:t>
      </w:r>
    </w:p>
    <w:p w14:paraId="144A43C3" w14:textId="77777777" w:rsidR="00926B48" w:rsidRDefault="009130B4" w:rsidP="00926B48">
      <w:pPr>
        <w:keepNext/>
      </w:pPr>
      <w:r w:rsidRPr="00067764">
        <w:rPr>
          <w:noProof/>
          <w:lang w:eastAsia="hr-HR"/>
        </w:rPr>
        <w:lastRenderedPageBreak/>
        <w:drawing>
          <wp:inline distT="0" distB="0" distL="0" distR="0" wp14:anchorId="6C633118" wp14:editId="345F4BC6">
            <wp:extent cx="5738357" cy="5997460"/>
            <wp:effectExtent l="0" t="0" r="0" b="3810"/>
            <wp:docPr id="564" name="Slika 6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 descr="Slika na kojoj se prikazuje tekst&#10;&#10;Opis je automatski generiran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599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B4D" w14:textId="70FF1AB6" w:rsidR="009130B4" w:rsidRDefault="00926B48" w:rsidP="00926B48">
      <w:pPr>
        <w:pStyle w:val="Opisslike"/>
        <w:jc w:val="center"/>
      </w:pPr>
      <w:bookmarkStart w:id="59" w:name="_Toc1277915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37</w:t>
      </w:r>
      <w:r>
        <w:fldChar w:fldCharType="end"/>
      </w:r>
      <w:r>
        <w:t xml:space="preserve">. </w:t>
      </w:r>
      <w:r w:rsidRPr="00921816">
        <w:t>Pregled unesenih podataka u koraku potvrda zahtjeva</w:t>
      </w:r>
      <w:bookmarkEnd w:id="59"/>
    </w:p>
    <w:p w14:paraId="1B05495D" w14:textId="77777777" w:rsidR="009130B4" w:rsidRDefault="009130B4" w:rsidP="009130B4"/>
    <w:p w14:paraId="34DC2EEE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46EAB914" wp14:editId="35CB1F6A">
            <wp:extent cx="708660" cy="171056"/>
            <wp:effectExtent l="0" t="0" r="0" b="635"/>
            <wp:docPr id="565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uspješnoj predaji zahtjeva. Klikom na stavku </w:t>
      </w:r>
      <w:r w:rsidRPr="00DF4B4C">
        <w:rPr>
          <w:b/>
          <w:bCs/>
        </w:rPr>
        <w:t>Popis djece</w:t>
      </w:r>
      <w:r>
        <w:t xml:space="preserve"> koja se nalazi u </w:t>
      </w:r>
      <w:r w:rsidRPr="00DF4B4C">
        <w:rPr>
          <w:b/>
          <w:bCs/>
        </w:rPr>
        <w:t>Glavnom izborniku</w:t>
      </w:r>
      <w:r>
        <w:t xml:space="preserve"> vidljiv je status predanog zahtjeva.</w:t>
      </w:r>
    </w:p>
    <w:p w14:paraId="7E013880" w14:textId="642934ED" w:rsidR="009130B4" w:rsidRPr="00560CCC" w:rsidRDefault="009130B4" w:rsidP="009130B4">
      <w:r>
        <w:t>Nakon potvrde zahtjeva uneseni poda</w:t>
      </w:r>
      <w:r w:rsidR="004276A9">
        <w:t>t</w:t>
      </w:r>
      <w:r>
        <w:t>ci se mogu samo pregledavati, ali ih nije moguće mijenjati.</w:t>
      </w:r>
    </w:p>
    <w:p w14:paraId="0FE170C0" w14:textId="77777777" w:rsidR="009130B4" w:rsidRDefault="009130B4" w:rsidP="00926B48">
      <w:pPr>
        <w:pStyle w:val="Naslov3"/>
        <w:numPr>
          <w:ilvl w:val="0"/>
          <w:numId w:val="0"/>
        </w:numPr>
        <w:ind w:left="851" w:hanging="851"/>
      </w:pPr>
      <w:bookmarkStart w:id="60" w:name="_Toc126249460"/>
      <w:r>
        <w:lastRenderedPageBreak/>
        <w:t>Postupak prijevremenog upisa djece u osnovnu školu</w:t>
      </w:r>
      <w:bookmarkEnd w:id="60"/>
    </w:p>
    <w:p w14:paraId="56AF3F1B" w14:textId="0AF40019" w:rsidR="009130B4" w:rsidRDefault="009130B4" w:rsidP="009130B4">
      <w:r>
        <w:t xml:space="preserve">Prijevremeni upis djeteta u prvi razred osnovne škole moguć je za dijete koje </w:t>
      </w:r>
      <w:r w:rsidR="00674768">
        <w:t>prema</w:t>
      </w:r>
      <w:r>
        <w:t xml:space="preserve"> </w:t>
      </w:r>
      <w:r w:rsidRPr="00674768">
        <w:rPr>
          <w:i/>
          <w:iCs/>
        </w:rPr>
        <w:t>Pravilnik</w:t>
      </w:r>
      <w:r w:rsidR="00674768" w:rsidRPr="00674768">
        <w:rPr>
          <w:i/>
          <w:iCs/>
        </w:rPr>
        <w:t>u</w:t>
      </w:r>
      <w:r>
        <w:t xml:space="preserve"> nije školski obveznik, ali će do kraja kalendarske godine napuniti 6 godina. Kada korisnik odluči podnijeti zahtjev za prijevremeni upis djeteta u prvi razred osnovne škole putem aplikacije </w:t>
      </w:r>
      <w:proofErr w:type="spellStart"/>
      <w:r>
        <w:t>eOŠ</w:t>
      </w:r>
      <w:proofErr w:type="spellEnd"/>
      <w:r w:rsidR="00674768">
        <w:t>,</w:t>
      </w:r>
      <w:r>
        <w:t xml:space="preserve"> potrebno je u glavnom izborniku s lijeve strane odabrati stavku </w:t>
      </w:r>
      <w:r w:rsidRPr="00674768">
        <w:rPr>
          <w:b/>
          <w:bCs/>
        </w:rPr>
        <w:t>Popis djece</w:t>
      </w:r>
      <w:r>
        <w:t>.</w:t>
      </w:r>
    </w:p>
    <w:p w14:paraId="196C1794" w14:textId="19BBB4B1" w:rsidR="03F85D5B" w:rsidRDefault="03F85D5B" w:rsidP="4763970C">
      <w:r>
        <w:br/>
      </w:r>
    </w:p>
    <w:p w14:paraId="1C14C1FB" w14:textId="1E89D58D" w:rsidR="009130B4" w:rsidRDefault="009130B4" w:rsidP="009130B4">
      <w:r>
        <w:t>Klikom na gumb</w:t>
      </w:r>
      <w:r w:rsidRPr="6B899540">
        <w:rPr>
          <w:b/>
          <w:bCs/>
        </w:rPr>
        <w:t xml:space="preserve"> </w:t>
      </w:r>
      <w:r w:rsidR="00DC7C82" w:rsidRPr="6B899540">
        <w:rPr>
          <w:b/>
          <w:bCs/>
        </w:rPr>
        <w:t>Prijevremeni</w:t>
      </w:r>
      <w:r w:rsidRPr="6B899540">
        <w:rPr>
          <w:b/>
          <w:bCs/>
        </w:rPr>
        <w:t xml:space="preserve"> upis</w:t>
      </w:r>
      <w:r>
        <w:t xml:space="preserve"> (</w:t>
      </w:r>
      <w:r w:rsidR="000A1296">
        <w:rPr>
          <w:noProof/>
        </w:rPr>
        <w:drawing>
          <wp:inline distT="0" distB="0" distL="0" distR="0" wp14:anchorId="5EE56FCF" wp14:editId="5E696069">
            <wp:extent cx="899160" cy="196857"/>
            <wp:effectExtent l="0" t="0" r="0" b="0"/>
            <wp:docPr id="1274734006" name="Slika 127473400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74734006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9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 Kako bi zahtjev bio potpun</w:t>
      </w:r>
      <w:r w:rsidR="00C105FB">
        <w:t>,</w:t>
      </w:r>
      <w:r>
        <w:t xml:space="preserve"> potrebno je proći kroz sve korake:</w:t>
      </w:r>
    </w:p>
    <w:p w14:paraId="6362857C" w14:textId="76DF02A9" w:rsidR="009130B4" w:rsidRDefault="00C105FB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jednom ili oba roditelja/skrbnika</w:t>
      </w:r>
    </w:p>
    <w:p w14:paraId="55A7D4F1" w14:textId="66E49435" w:rsidR="009130B4" w:rsidRDefault="00C105FB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22A0F4CC" w14:textId="035065C9" w:rsidR="009130B4" w:rsidRDefault="00C105FB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i</w:t>
      </w:r>
      <w:r w:rsidR="009130B4">
        <w:t>nicijalni upitnik</w:t>
      </w:r>
    </w:p>
    <w:p w14:paraId="13DC0862" w14:textId="235F7E43" w:rsidR="009130B4" w:rsidRDefault="00C105FB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7B3A5C02" w14:textId="4F0E4070" w:rsidR="009130B4" w:rsidRDefault="00C105FB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28D6BA12" w14:textId="77777777" w:rsidR="00192B53" w:rsidRDefault="00E434AA" w:rsidP="00192B53">
      <w:pPr>
        <w:keepNext/>
        <w:jc w:val="center"/>
      </w:pPr>
      <w:r w:rsidRPr="00E434AA">
        <w:rPr>
          <w:noProof/>
          <w:lang w:eastAsia="hr-HR"/>
        </w:rPr>
        <w:drawing>
          <wp:inline distT="0" distB="0" distL="0" distR="0" wp14:anchorId="5D930AF3" wp14:editId="6D17E67D">
            <wp:extent cx="2377646" cy="2903472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B2B7" w14:textId="38656C7C" w:rsidR="009130B4" w:rsidRDefault="00192B53" w:rsidP="00192B53">
      <w:pPr>
        <w:pStyle w:val="Opisslike"/>
        <w:jc w:val="center"/>
      </w:pPr>
      <w:bookmarkStart w:id="61" w:name="_Toc12779152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38</w:t>
      </w:r>
      <w:r>
        <w:fldChar w:fldCharType="end"/>
      </w:r>
      <w:r>
        <w:t xml:space="preserve">. </w:t>
      </w:r>
      <w:r w:rsidRPr="00C22DCE">
        <w:t>Koraci pri popunjavanju zahtjeva za prijevremeni upis</w:t>
      </w:r>
      <w:bookmarkEnd w:id="61"/>
    </w:p>
    <w:p w14:paraId="0C706340" w14:textId="77777777" w:rsidR="00192B53" w:rsidRDefault="00192B53" w:rsidP="009130B4"/>
    <w:p w14:paraId="559EC76B" w14:textId="689738F1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4C80F59B" wp14:editId="0A5B1BD2">
            <wp:extent cx="944880" cy="205408"/>
            <wp:effectExtent l="0" t="0" r="7620" b="4445"/>
            <wp:docPr id="451" name="Slika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47553760" w14:textId="77777777" w:rsidR="009130B4" w:rsidRDefault="009130B4" w:rsidP="009130B4">
      <w:r>
        <w:t xml:space="preserve">Od unesenih promjene korisnik može u bilo kojem trenutku odustati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6446F8F7" wp14:editId="11CA05FB">
            <wp:extent cx="617220" cy="199689"/>
            <wp:effectExtent l="0" t="0" r="0" b="0"/>
            <wp:docPr id="452" name="Slika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2B3A401C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C105FB">
        <w:rPr>
          <w:b/>
          <w:bCs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0E543764" wp14:editId="4FDDBC90">
            <wp:extent cx="792480" cy="188268"/>
            <wp:effectExtent l="0" t="0" r="7620" b="2540"/>
            <wp:docPr id="453" name="Slika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74BA2AAA" w14:textId="5A19B3BD" w:rsidR="009130B4" w:rsidRDefault="009130B4" w:rsidP="00212936">
      <w:pPr>
        <w:pStyle w:val="Naslov3"/>
        <w:numPr>
          <w:ilvl w:val="0"/>
          <w:numId w:val="0"/>
        </w:numPr>
        <w:ind w:left="851" w:hanging="851"/>
      </w:pPr>
      <w:bookmarkStart w:id="62" w:name="_Toc126249461"/>
      <w:r>
        <w:lastRenderedPageBreak/>
        <w:t>Poda</w:t>
      </w:r>
      <w:r w:rsidR="00C105FB">
        <w:t>t</w:t>
      </w:r>
      <w:r>
        <w:t>ci o roditelju: Roditelj/skrbnik</w:t>
      </w:r>
      <w:r w:rsidR="00C105FB">
        <w:t xml:space="preserve"> </w:t>
      </w:r>
      <w:r>
        <w:t>1</w:t>
      </w:r>
      <w:bookmarkEnd w:id="62"/>
    </w:p>
    <w:p w14:paraId="2503BA50" w14:textId="1C5E8D89" w:rsidR="009130B4" w:rsidRDefault="009130B4" w:rsidP="009130B4">
      <w:r>
        <w:t xml:space="preserve">Prvi korak zahtjeva od korisnika traži popunjavanje podataka o prvom roditelju/skrbniku. To je korisnik koji je prijavljen u sustav i </w:t>
      </w:r>
      <w:r w:rsidR="00C105FB">
        <w:t xml:space="preserve">popunjava zahtjev </w:t>
      </w:r>
      <w:r>
        <w:t xml:space="preserve">kroz aplikaciju </w:t>
      </w:r>
      <w:proofErr w:type="spellStart"/>
      <w:r>
        <w:t>eOŠ</w:t>
      </w:r>
      <w:proofErr w:type="spellEnd"/>
      <w:r>
        <w:t xml:space="preserve">. Radi pojednostavljivanja cijelog procesa od predaje zahtjeva do upisa u osnovnu školu aplikacija je </w:t>
      </w:r>
      <w:r w:rsidRPr="00015847">
        <w:t>povezan</w:t>
      </w:r>
      <w:r>
        <w:t>a</w:t>
      </w:r>
      <w:r w:rsidRPr="00015847">
        <w:t xml:space="preserve"> s državnim servisima</w:t>
      </w:r>
      <w:r>
        <w:t xml:space="preserve"> dostupnim punoljetnim građanima Republike Hrvatske. Sukladno tome</w:t>
      </w:r>
      <w:r w:rsidR="00C105FB">
        <w:t>,</w:t>
      </w:r>
      <w:r>
        <w:t xml:space="preserve"> većina podataka o roditelju/skrbniku 1 (koji popunjava zahtjev) dohvaćena </w:t>
      </w:r>
      <w:r w:rsidR="00C105FB">
        <w:t xml:space="preserve">je </w:t>
      </w:r>
      <w:r>
        <w:t>iz vanjskih servisa i ne može se mijenjati. To su:</w:t>
      </w:r>
    </w:p>
    <w:p w14:paraId="1B0F60F6" w14:textId="0B7E5052" w:rsidR="009130B4" w:rsidRDefault="00C105FB" w:rsidP="009130B4">
      <w:pPr>
        <w:pStyle w:val="Odlomakpopisa"/>
        <w:numPr>
          <w:ilvl w:val="0"/>
          <w:numId w:val="30"/>
        </w:numPr>
        <w:spacing w:before="0" w:after="160" w:line="256" w:lineRule="auto"/>
        <w:jc w:val="left"/>
      </w:pPr>
      <w:proofErr w:type="spellStart"/>
      <w:r>
        <w:t>ot</w:t>
      </w:r>
      <w:r w:rsidR="009130B4">
        <w:t>sobni</w:t>
      </w:r>
      <w:proofErr w:type="spellEnd"/>
      <w:r w:rsidR="009130B4">
        <w:t xml:space="preserve"> poda</w:t>
      </w:r>
      <w:r>
        <w:t>t</w:t>
      </w:r>
      <w:r w:rsidR="009130B4">
        <w:t>ci korisnika dohvaćeni iz</w:t>
      </w:r>
      <w:r>
        <w:t xml:space="preserve"> sustava</w:t>
      </w:r>
      <w:r w:rsidR="009130B4">
        <w:t xml:space="preserve"> IOB</w:t>
      </w:r>
      <w:r>
        <w:t>-a</w:t>
      </w:r>
      <w:r w:rsidR="009130B4">
        <w:t xml:space="preserve"> i Matice rođenih</w:t>
      </w:r>
    </w:p>
    <w:p w14:paraId="3807854D" w14:textId="458C91C8" w:rsidR="009130B4" w:rsidRDefault="00C105FB" w:rsidP="009130B4">
      <w:pPr>
        <w:pStyle w:val="Odlomakpopisa"/>
        <w:numPr>
          <w:ilvl w:val="0"/>
          <w:numId w:val="30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prebivalištu i boravištu dohvaćeni iz MUP-ovih servisa</w:t>
      </w:r>
      <w:r>
        <w:t>.</w:t>
      </w:r>
    </w:p>
    <w:p w14:paraId="436797F0" w14:textId="7EB03BDB" w:rsidR="00212936" w:rsidRDefault="009130B4" w:rsidP="009130B4">
      <w:r>
        <w:t>U slučaju da su poda</w:t>
      </w:r>
      <w:r w:rsidR="00C105FB">
        <w:t>t</w:t>
      </w:r>
      <w:r>
        <w:t>ci uvezeni iz vanjskih servisa krivi</w:t>
      </w:r>
      <w:r w:rsidR="00C105FB">
        <w:t>,</w:t>
      </w:r>
      <w:r>
        <w:t xml:space="preserve"> korisnik se treba </w:t>
      </w:r>
      <w:r w:rsidR="00C105FB">
        <w:t xml:space="preserve">izravno </w:t>
      </w:r>
      <w:r>
        <w:t xml:space="preserve">obratiti instituciji koja te podatke održava i tamo ih izmijeniti (MUP, Matični ured). </w:t>
      </w:r>
    </w:p>
    <w:p w14:paraId="13919CD6" w14:textId="49F52C9B" w:rsidR="009130B4" w:rsidRDefault="009130B4" w:rsidP="009130B4">
      <w:r>
        <w:t>Nakon što su poda</w:t>
      </w:r>
      <w:r w:rsidR="00C105FB">
        <w:t>t</w:t>
      </w:r>
      <w:r>
        <w:t xml:space="preserve">ci ispravljeni kod nadležnih institucija u aplikaciji je potrebno ažurirati podatke (dohvatiti nove ispravljene podatke) klikom na interaktivni gumb </w:t>
      </w:r>
      <w:r w:rsidRPr="00751349">
        <w:rPr>
          <w:b/>
        </w:rPr>
        <w:t>Osvježi podatke</w:t>
      </w:r>
      <w:r>
        <w:t xml:space="preserve"> (</w:t>
      </w:r>
      <w:r w:rsidRPr="006C55D3">
        <w:rPr>
          <w:noProof/>
          <w:lang w:eastAsia="hr-HR"/>
        </w:rPr>
        <w:drawing>
          <wp:inline distT="0" distB="0" distL="0" distR="0" wp14:anchorId="0897B3DC" wp14:editId="3EDBC6B4">
            <wp:extent cx="822960" cy="203479"/>
            <wp:effectExtent l="0" t="0" r="0" b="6350"/>
            <wp:docPr id="455" name="Slika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08A7DE93" w14:textId="77777777" w:rsidR="00212936" w:rsidRDefault="009130B4" w:rsidP="00212936">
      <w:pPr>
        <w:keepNext/>
      </w:pPr>
      <w:r w:rsidRPr="00564EF0">
        <w:rPr>
          <w:noProof/>
          <w:lang w:eastAsia="hr-HR"/>
        </w:rPr>
        <w:drawing>
          <wp:inline distT="0" distB="0" distL="0" distR="0" wp14:anchorId="1062C1AF" wp14:editId="706F6B31">
            <wp:extent cx="5349240" cy="4804276"/>
            <wp:effectExtent l="0" t="0" r="3810" b="0"/>
            <wp:docPr id="458" name="Slika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54253" cy="480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8A9E" w14:textId="0012F50C" w:rsidR="009130B4" w:rsidRDefault="00212936" w:rsidP="00212936">
      <w:pPr>
        <w:pStyle w:val="Opisslike"/>
        <w:jc w:val="center"/>
      </w:pPr>
      <w:r>
        <w:t xml:space="preserve">Slika </w:t>
      </w:r>
      <w:r w:rsidR="00C105FB">
        <w:t>40</w:t>
      </w:r>
      <w:r>
        <w:t xml:space="preserve">. </w:t>
      </w:r>
      <w:r w:rsidRPr="009F2632">
        <w:t>Poda</w:t>
      </w:r>
      <w:r w:rsidR="00C105FB">
        <w:t>t</w:t>
      </w:r>
      <w:r w:rsidRPr="009F2632">
        <w:t>ci dohvaćeni iz vanjskih servisa i interaktivni gumbi u zahtjevu za prijevremeni upis</w:t>
      </w:r>
    </w:p>
    <w:p w14:paraId="355402C7" w14:textId="74D8FDAC" w:rsidR="009130B4" w:rsidRDefault="009130B4" w:rsidP="009130B4">
      <w:r>
        <w:lastRenderedPageBreak/>
        <w:t>Na stranici su prikazani poda</w:t>
      </w:r>
      <w:r w:rsidR="00C12265">
        <w:t>t</w:t>
      </w:r>
      <w:r>
        <w:t>ci dohvaćeni iz vanjskih servisa, no neke podatke je ipak potrebno popuniti. Korisnik je obvezan popuniti podatke u poljima označenim zvjezdicom (</w:t>
      </w:r>
      <w:r w:rsidRPr="00B01192">
        <w:rPr>
          <w:color w:val="C4BC96" w:themeColor="background2" w:themeShade="BF"/>
        </w:rPr>
        <w:t>*</w:t>
      </w:r>
      <w:r>
        <w:t xml:space="preserve">). U polja pokraj podataka o nacionalnoj manjini i nacionalnosti korisnik može odabrati opciju </w:t>
      </w:r>
      <w:r w:rsidRPr="00C12265">
        <w:rPr>
          <w:b/>
          <w:bCs/>
        </w:rPr>
        <w:t>Ne želim se izjasniti</w:t>
      </w:r>
      <w:r>
        <w:t>, a za podatak o nacionalnosti</w:t>
      </w:r>
      <w:r w:rsidR="00C12265">
        <w:t>,</w:t>
      </w:r>
      <w:r>
        <w:t xml:space="preserve"> osim već navedenog</w:t>
      </w:r>
      <w:r w:rsidR="00C12265">
        <w:t>,</w:t>
      </w:r>
      <w:r>
        <w:t xml:space="preserve"> može odabrati i opciju </w:t>
      </w:r>
      <w:r w:rsidRPr="00C12265">
        <w:rPr>
          <w:b/>
          <w:bCs/>
        </w:rPr>
        <w:t>Neopredijeljen</w:t>
      </w:r>
      <w:r>
        <w:t xml:space="preserve">. Obvezna polja koja treba popuniti su </w:t>
      </w:r>
      <w:r w:rsidR="00C12265" w:rsidRPr="00C12265">
        <w:rPr>
          <w:b/>
          <w:bCs/>
        </w:rPr>
        <w:t>o</w:t>
      </w:r>
      <w:r w:rsidRPr="00C12265">
        <w:rPr>
          <w:b/>
          <w:bCs/>
        </w:rPr>
        <w:t>dnos prema djetetu</w:t>
      </w:r>
      <w:r>
        <w:t xml:space="preserve"> (iz padajućeg izbornika može odabrati jednu od opcija: otac, majka, skrbnik), </w:t>
      </w:r>
      <w:r w:rsidRPr="00C12265">
        <w:rPr>
          <w:b/>
          <w:bCs/>
        </w:rPr>
        <w:t>stručna sprema</w:t>
      </w:r>
      <w:r>
        <w:t xml:space="preserve"> (odabire odgovarajuću stručnu spremu iz padajućeg izbornika) </w:t>
      </w:r>
      <w:r w:rsidRPr="00C12265">
        <w:rPr>
          <w:b/>
          <w:bCs/>
        </w:rPr>
        <w:t>zanimanje</w:t>
      </w:r>
      <w:r>
        <w:t xml:space="preserve"> te </w:t>
      </w:r>
      <w:r w:rsidRPr="00C12265">
        <w:rPr>
          <w:b/>
          <w:bCs/>
        </w:rPr>
        <w:t>kontakt poda</w:t>
      </w:r>
      <w:r w:rsidR="00C12265">
        <w:rPr>
          <w:b/>
          <w:bCs/>
        </w:rPr>
        <w:t>t</w:t>
      </w:r>
      <w:r w:rsidRPr="00C12265">
        <w:rPr>
          <w:b/>
          <w:bCs/>
        </w:rPr>
        <w:t>ci</w:t>
      </w:r>
      <w:r>
        <w:t xml:space="preserve"> (kontakt telefon i </w:t>
      </w:r>
      <w:r w:rsidR="00C12265">
        <w:t>adresa elektroničke pošte</w:t>
      </w:r>
      <w:r>
        <w:t xml:space="preserve">). Obvezno je popuniti polje u kojem se iz padajućeg izbornika </w:t>
      </w:r>
      <w:r w:rsidR="00C12265">
        <w:t xml:space="preserve">može </w:t>
      </w:r>
      <w:r>
        <w:t>odabrati opcija ima li dijete jednog ili dva roditelja</w:t>
      </w:r>
      <w:r w:rsidR="00C12265">
        <w:t>/</w:t>
      </w:r>
      <w:r>
        <w:t>skrbnika. Također je obvezno iz padajućeg izbornika odabrati opciju na koji način korisnik želi primati obavijesti: e-mailom ili na kućnu adresu.</w:t>
      </w:r>
    </w:p>
    <w:p w14:paraId="72FB666E" w14:textId="622BAD83" w:rsidR="009130B4" w:rsidRDefault="009130B4" w:rsidP="009130B4">
      <w:r>
        <w:t xml:space="preserve">Kako bi bio moguć </w:t>
      </w:r>
      <w:r w:rsidR="00C12265">
        <w:t>prijelaz</w:t>
      </w:r>
      <w:r>
        <w:t xml:space="preserve"> na sljedeći korak</w:t>
      </w:r>
      <w:r w:rsidR="00C1226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03B24E8C" wp14:editId="6A7BFAF8">
            <wp:extent cx="891540" cy="221534"/>
            <wp:effectExtent l="0" t="0" r="3810" b="7620"/>
            <wp:docPr id="459" name="Slika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78664C61" w14:textId="77777777" w:rsidR="00212936" w:rsidRDefault="009130B4" w:rsidP="00212936">
      <w:pPr>
        <w:keepNext/>
        <w:jc w:val="center"/>
      </w:pPr>
      <w:r w:rsidRPr="00DF1D2C">
        <w:rPr>
          <w:noProof/>
          <w:lang w:eastAsia="hr-HR"/>
        </w:rPr>
        <w:drawing>
          <wp:inline distT="0" distB="0" distL="0" distR="0" wp14:anchorId="3157D915" wp14:editId="122FBE11">
            <wp:extent cx="5760720" cy="3266440"/>
            <wp:effectExtent l="0" t="0" r="0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7782" w14:textId="09AE8E71" w:rsidR="009130B4" w:rsidRDefault="00212936" w:rsidP="00212936">
      <w:pPr>
        <w:pStyle w:val="Opisslike"/>
        <w:jc w:val="center"/>
      </w:pPr>
      <w:bookmarkStart w:id="63" w:name="_Toc1277915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39</w:t>
      </w:r>
      <w:r>
        <w:fldChar w:fldCharType="end"/>
      </w:r>
      <w:r>
        <w:t xml:space="preserve">. </w:t>
      </w:r>
      <w:r w:rsidRPr="00245DAB">
        <w:t>Prikaz polja koje korisnik mora popuniti u zahtjevu za prijevremeni upis</w:t>
      </w:r>
      <w:bookmarkEnd w:id="63"/>
    </w:p>
    <w:p w14:paraId="21FA8FB7" w14:textId="25759FD2" w:rsidR="009130B4" w:rsidRDefault="009130B4" w:rsidP="00212936">
      <w:pPr>
        <w:pStyle w:val="Naslov3"/>
        <w:numPr>
          <w:ilvl w:val="0"/>
          <w:numId w:val="0"/>
        </w:numPr>
        <w:ind w:left="851" w:hanging="851"/>
      </w:pPr>
      <w:bookmarkStart w:id="64" w:name="_Toc126249462"/>
      <w:r>
        <w:t>Poda</w:t>
      </w:r>
      <w:r w:rsidR="00C12265">
        <w:t>t</w:t>
      </w:r>
      <w:r>
        <w:t>ci o roditelju: Roditelj/skrbnik</w:t>
      </w:r>
      <w:r w:rsidR="00C12265">
        <w:t xml:space="preserve"> </w:t>
      </w:r>
      <w:r>
        <w:t>2</w:t>
      </w:r>
      <w:bookmarkEnd w:id="64"/>
    </w:p>
    <w:p w14:paraId="24682684" w14:textId="5B1DBDCA" w:rsidR="009130B4" w:rsidRDefault="00C12265" w:rsidP="009130B4">
      <w:r>
        <w:t>A</w:t>
      </w:r>
      <w:r w:rsidR="009130B4">
        <w:t xml:space="preserve">ko je prilikom popunjavanja podataka o </w:t>
      </w:r>
      <w:r>
        <w:t>r</w:t>
      </w:r>
      <w:r w:rsidR="009130B4">
        <w:t>oditelju/skrbniku</w:t>
      </w:r>
      <w:r>
        <w:t xml:space="preserve"> </w:t>
      </w:r>
      <w:r w:rsidR="009130B4">
        <w:t>1 odabrana opcija da dijete ima dva roditelja</w:t>
      </w:r>
      <w:r w:rsidR="00193967">
        <w:t>/skrbnika</w:t>
      </w:r>
      <w:r>
        <w:t>,</w:t>
      </w:r>
      <w:r w:rsidR="009130B4">
        <w:t xml:space="preserve"> u ovom koraku će se otvoriti zaslon s prikazom stanice na kojoj treba popuniti podatke za drugog roditelja/skrbnika. Potrebno je upisati točno prezime i ime i OIB drugog roditelja</w:t>
      </w:r>
      <w:r w:rsidR="00193967">
        <w:t>/skrbnika</w:t>
      </w:r>
      <w:r w:rsidR="009130B4">
        <w:t xml:space="preserve"> te kliknuti na interaktivni gumb </w:t>
      </w:r>
      <w:r w:rsidR="009130B4" w:rsidRPr="00751349">
        <w:rPr>
          <w:b/>
        </w:rPr>
        <w:t>Provjeri ispravnost osobnih podataka</w:t>
      </w:r>
      <w:r w:rsidR="009130B4">
        <w:t xml:space="preserve"> (</w:t>
      </w:r>
      <w:r w:rsidR="009130B4" w:rsidRPr="00652305">
        <w:rPr>
          <w:noProof/>
          <w:lang w:eastAsia="hr-HR"/>
        </w:rPr>
        <w:drawing>
          <wp:inline distT="0" distB="0" distL="0" distR="0" wp14:anchorId="4C9B57EF" wp14:editId="7E8949C8">
            <wp:extent cx="1531620" cy="196993"/>
            <wp:effectExtent l="0" t="0" r="0" b="0"/>
            <wp:docPr id="461" name="Slika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68AD7464" w14:textId="7DB049CF" w:rsidR="00212936" w:rsidRDefault="00C12265" w:rsidP="009130B4">
      <w:r>
        <w:lastRenderedPageBreak/>
        <w:t>A</w:t>
      </w:r>
      <w:r w:rsidR="009130B4">
        <w:t>ko su poda</w:t>
      </w:r>
      <w:r>
        <w:t>t</w:t>
      </w:r>
      <w:r w:rsidR="009130B4">
        <w:t>ci uspješno preuzeti</w:t>
      </w:r>
      <w:r>
        <w:t>,</w:t>
      </w:r>
      <w:r w:rsidR="009130B4">
        <w:t xml:space="preserve"> na zaslo</w:t>
      </w:r>
      <w:r w:rsidR="00212936">
        <w:t xml:space="preserve">nu će se pojaviti poruka </w:t>
      </w:r>
      <w:r w:rsidR="009130B4" w:rsidRPr="00545BC4">
        <w:rPr>
          <w:noProof/>
          <w:lang w:eastAsia="hr-HR"/>
        </w:rPr>
        <w:drawing>
          <wp:inline distT="0" distB="0" distL="0" distR="0" wp14:anchorId="73E07550" wp14:editId="0501816A">
            <wp:extent cx="1257300" cy="207973"/>
            <wp:effectExtent l="0" t="0" r="0" b="1905"/>
            <wp:docPr id="566" name="Slika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. </w:t>
      </w:r>
    </w:p>
    <w:p w14:paraId="1D1F45B4" w14:textId="4A29D7A9" w:rsidR="009130B4" w:rsidRDefault="009130B4" w:rsidP="009130B4">
      <w:r>
        <w:t>Preuzeti poda</w:t>
      </w:r>
      <w:r w:rsidR="00C12265">
        <w:t>t</w:t>
      </w:r>
      <w:r>
        <w:t>ci odnose se na spol i dob drug</w:t>
      </w:r>
      <w:r w:rsidR="00212936">
        <w:t>og roditelja</w:t>
      </w:r>
      <w:r w:rsidR="00193967">
        <w:t>/skrbnika</w:t>
      </w:r>
      <w:r w:rsidR="00212936">
        <w:t xml:space="preserve"> (godina rođenja). </w:t>
      </w:r>
      <w:r>
        <w:t>Ako neki od popunjenih podataka nisu ispravno uneseni</w:t>
      </w:r>
      <w:r w:rsidR="00C12265">
        <w:t>,</w:t>
      </w:r>
      <w:r>
        <w:t xml:space="preserve"> pojavit će se greška i s daljnjim unosom zahtjeva neće biti moguće nastaviti.</w:t>
      </w:r>
    </w:p>
    <w:p w14:paraId="35478388" w14:textId="77777777" w:rsidR="00212936" w:rsidRDefault="009130B4" w:rsidP="00212936">
      <w:pPr>
        <w:keepNext/>
      </w:pPr>
      <w:r w:rsidRPr="00F01AEF">
        <w:rPr>
          <w:noProof/>
          <w:lang w:eastAsia="hr-HR"/>
        </w:rPr>
        <w:drawing>
          <wp:inline distT="0" distB="0" distL="0" distR="0" wp14:anchorId="25CE8305" wp14:editId="7E85238A">
            <wp:extent cx="5760720" cy="2146300"/>
            <wp:effectExtent l="0" t="0" r="0" b="6350"/>
            <wp:docPr id="567" name="Slika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C74E" w14:textId="1FFB0490" w:rsidR="009130B4" w:rsidRDefault="00212936" w:rsidP="00212936">
      <w:pPr>
        <w:pStyle w:val="Opisslike"/>
        <w:jc w:val="center"/>
      </w:pPr>
      <w:bookmarkStart w:id="65" w:name="_Toc1277915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40</w:t>
      </w:r>
      <w:r>
        <w:fldChar w:fldCharType="end"/>
      </w:r>
      <w:r>
        <w:t xml:space="preserve">. </w:t>
      </w:r>
      <w:r w:rsidRPr="00FC5F1B">
        <w:t>Prikaz greške prilikom unosa u zahtjevu za prijevremeni upis</w:t>
      </w:r>
      <w:bookmarkEnd w:id="65"/>
    </w:p>
    <w:p w14:paraId="6769A466" w14:textId="08E6313B" w:rsidR="009130B4" w:rsidRDefault="009130B4" w:rsidP="009130B4">
      <w:r>
        <w:t>Nakon uspješno preuzetih podataka iz vanjskih servisa potrebno je upisati još neke podatke o drugom roditelju</w:t>
      </w:r>
      <w:r w:rsidR="00C12265">
        <w:t>/skrbniku</w:t>
      </w:r>
      <w:r>
        <w:t>. Polja koja su obvezna za popuniti su</w:t>
      </w:r>
      <w:r w:rsidR="00C12265">
        <w:t>:</w:t>
      </w:r>
      <w:r>
        <w:t xml:space="preserve"> </w:t>
      </w:r>
      <w:r w:rsidRPr="00C12265">
        <w:rPr>
          <w:b/>
          <w:bCs/>
        </w:rPr>
        <w:t>stručna sprema</w:t>
      </w:r>
      <w:r>
        <w:t xml:space="preserve"> drugog roditelja</w:t>
      </w:r>
      <w:r w:rsidR="00193967">
        <w:t>/skrbnika</w:t>
      </w:r>
      <w:r>
        <w:t xml:space="preserve"> (potrebno je odabrati jednu od opcija iz padajućeg izbornika) te upisati zanimanje. Poda</w:t>
      </w:r>
      <w:r w:rsidR="007A7BE9">
        <w:t>t</w:t>
      </w:r>
      <w:r>
        <w:t xml:space="preserve">ci za kontakt (telefon i </w:t>
      </w:r>
      <w:r w:rsidR="007A7BE9">
        <w:t>adresa elektroničke pošte</w:t>
      </w:r>
      <w:r>
        <w:t>) drugog roditelja</w:t>
      </w:r>
      <w:r w:rsidR="00193967">
        <w:t>/skrbnika</w:t>
      </w:r>
      <w:r>
        <w:t xml:space="preserve"> mogu se upisati proizvoljno, ali nisu obvezni. Obvezno je iz padajućeg izbornika odabrati opciju odnosa drugog roditelja</w:t>
      </w:r>
      <w:r w:rsidR="00193967">
        <w:t>/skrbnika</w:t>
      </w:r>
      <w:r>
        <w:t xml:space="preserve"> prema djetetu. </w:t>
      </w:r>
    </w:p>
    <w:p w14:paraId="5AD4DA7C" w14:textId="66862B02" w:rsidR="009130B4" w:rsidRDefault="009130B4" w:rsidP="009130B4">
      <w:r>
        <w:t xml:space="preserve">Kako bi bio moguć </w:t>
      </w:r>
      <w:r w:rsidR="007A7BE9">
        <w:t>prijelaz</w:t>
      </w:r>
      <w:r>
        <w:t xml:space="preserve"> na sljedeći korak</w:t>
      </w:r>
      <w:r w:rsidR="007A7BE9">
        <w:t>,</w:t>
      </w:r>
      <w:r>
        <w:t xml:space="preserve"> sve upisane podatke potrebno je potvrditi klikom na interaktivni gumb </w:t>
      </w:r>
      <w:r w:rsidRPr="00751349">
        <w:rPr>
          <w:b/>
        </w:rPr>
        <w:t xml:space="preserve">Potvrdi i nastavi </w:t>
      </w:r>
      <w:r>
        <w:t>(</w:t>
      </w:r>
      <w:r w:rsidRPr="005149F0">
        <w:rPr>
          <w:noProof/>
          <w:lang w:eastAsia="hr-HR"/>
        </w:rPr>
        <w:drawing>
          <wp:inline distT="0" distB="0" distL="0" distR="0" wp14:anchorId="54B16556" wp14:editId="348965FD">
            <wp:extent cx="891540" cy="221534"/>
            <wp:effectExtent l="0" t="0" r="3810" b="7620"/>
            <wp:docPr id="568" name="Slika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32CEA36F" w14:textId="06E4E035" w:rsidR="009130B4" w:rsidRDefault="007A7BE9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00751349">
        <w:rPr>
          <w:b/>
        </w:rPr>
        <w:t>Prethodni korak</w:t>
      </w:r>
      <w:r w:rsidR="00751349">
        <w:t xml:space="preserve"> </w:t>
      </w:r>
      <w:r w:rsidR="009130B4">
        <w:t>(</w:t>
      </w:r>
      <w:r w:rsidR="009130B4" w:rsidRPr="00C965D7">
        <w:rPr>
          <w:noProof/>
          <w:lang w:eastAsia="hr-HR"/>
        </w:rPr>
        <w:drawing>
          <wp:inline distT="0" distB="0" distL="0" distR="0" wp14:anchorId="161A7B45" wp14:editId="10F7D02C">
            <wp:extent cx="746760" cy="166922"/>
            <wp:effectExtent l="0" t="0" r="0" b="5080"/>
            <wp:docPr id="569" name="Slika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6322" cy="1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</w:p>
    <w:p w14:paraId="7C93D664" w14:textId="77777777" w:rsidR="00212936" w:rsidRDefault="009130B4" w:rsidP="00212936">
      <w:pPr>
        <w:keepNext/>
      </w:pPr>
      <w:r w:rsidRPr="003E552E">
        <w:rPr>
          <w:noProof/>
          <w:lang w:eastAsia="hr-HR"/>
        </w:rPr>
        <w:lastRenderedPageBreak/>
        <w:drawing>
          <wp:inline distT="0" distB="0" distL="0" distR="0" wp14:anchorId="0DF9F41D" wp14:editId="53AAF038">
            <wp:extent cx="5631180" cy="3227128"/>
            <wp:effectExtent l="0" t="0" r="7620" b="0"/>
            <wp:docPr id="466" name="Sl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44304" cy="32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B1BD" w14:textId="423303E4" w:rsidR="009130B4" w:rsidRDefault="00212936" w:rsidP="00212936">
      <w:pPr>
        <w:pStyle w:val="Opisslike"/>
        <w:jc w:val="center"/>
      </w:pPr>
      <w:bookmarkStart w:id="66" w:name="_Toc12779152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41</w:t>
      </w:r>
      <w:r>
        <w:fldChar w:fldCharType="end"/>
      </w:r>
      <w:r>
        <w:t xml:space="preserve">. </w:t>
      </w:r>
      <w:r w:rsidRPr="00353C0D">
        <w:t>Prikaz polja koje korisnik mora popuniti za drugog roditelja/skrbnika u zahtjevu za prijevremeni upis</w:t>
      </w:r>
      <w:bookmarkEnd w:id="66"/>
    </w:p>
    <w:p w14:paraId="269D731F" w14:textId="62F0845C" w:rsidR="00212936" w:rsidRDefault="009130B4" w:rsidP="009130B4">
      <w:r>
        <w:t>Ako drugi roditelj</w:t>
      </w:r>
      <w:r w:rsidR="00193967">
        <w:t>/skrbnik</w:t>
      </w:r>
      <w:r>
        <w:t xml:space="preserve"> ne posjeduje OIB</w:t>
      </w:r>
      <w:r w:rsidR="007A7BE9">
        <w:t>,</w:t>
      </w:r>
      <w:r>
        <w:t xml:space="preserve"> </w:t>
      </w:r>
      <w:r w:rsidR="007A7BE9">
        <w:t>to je potrebno</w:t>
      </w:r>
      <w:r>
        <w:t xml:space="preserve"> naznačiti kl</w:t>
      </w:r>
      <w:r w:rsidR="00212936">
        <w:t>ikom na kvadratić ispred oznake:</w:t>
      </w:r>
    </w:p>
    <w:p w14:paraId="152BF581" w14:textId="10E8A115" w:rsidR="00212936" w:rsidRDefault="007A7BE9" w:rsidP="00212936">
      <w:pPr>
        <w:pStyle w:val="Odlomakpopisa"/>
        <w:numPr>
          <w:ilvl w:val="0"/>
          <w:numId w:val="34"/>
        </w:numPr>
      </w:pPr>
      <w:r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0990108E" wp14:editId="76D7C79D">
            <wp:extent cx="1592580" cy="163477"/>
            <wp:effectExtent l="19050" t="19050" r="7620" b="27305"/>
            <wp:docPr id="467" name="Slika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71235EED" w14:textId="0B720774" w:rsidR="009130B4" w:rsidRDefault="009130B4" w:rsidP="009130B4">
      <w:r>
        <w:t>U tom slučaju potrebno je popuniti sve tražene podatke koji se upisuju temeljem zamjenskog identifikatora: putovnice, posebnog broja MUP-a ili ostalo. Potrebno je upisati broj zamjenskog identifikatora (npr. putovnica) te iz padajućeg izbornika odabrati vrstu identifikatora, a zatim unijeti razlog zamjenskog identifikatora odabirom iz padajućeg izbornika (moguće je odabrati neke od opcija: azilant, migrant, strani državljanin i sl.). Obvezno je upisati ime i prezime te iz padajućeg izbornika odabrati godinu rođenja, spol drugog roditelja</w:t>
      </w:r>
      <w:r w:rsidR="00193967">
        <w:t>/skrbnika</w:t>
      </w:r>
      <w:r>
        <w:t xml:space="preserve"> i stručnu spremu. Upis zanimanja drugog roditelja</w:t>
      </w:r>
      <w:r w:rsidR="00193967">
        <w:t xml:space="preserve">/skrbnika </w:t>
      </w:r>
      <w:r>
        <w:t xml:space="preserve">također je obvezan. Kontakt podatke (telefon i </w:t>
      </w:r>
      <w:r w:rsidR="007A7BE9">
        <w:t>adresu elektroničke pošte</w:t>
      </w:r>
      <w:r>
        <w:t xml:space="preserve">) moguće je upisati opcionalno, a </w:t>
      </w:r>
      <w:r w:rsidR="00B003AD">
        <w:t xml:space="preserve">podatak o </w:t>
      </w:r>
      <w:r>
        <w:t>odnos</w:t>
      </w:r>
      <w:r w:rsidR="00B003AD">
        <w:t>u</w:t>
      </w:r>
      <w:r>
        <w:t xml:space="preserve"> drugog roditelja</w:t>
      </w:r>
      <w:r w:rsidR="00193967">
        <w:t>/skrbnika</w:t>
      </w:r>
      <w:r>
        <w:t xml:space="preserve"> prema djetetu je obvezan i potrebno ga je odabrati iz padajućeg izbornika.</w:t>
      </w:r>
    </w:p>
    <w:p w14:paraId="74FD9791" w14:textId="38C53EEB" w:rsidR="009130B4" w:rsidRDefault="009130B4" w:rsidP="009130B4">
      <w:r>
        <w:t xml:space="preserve">Kako bi bio moguć </w:t>
      </w:r>
      <w:r w:rsidR="007A7BE9">
        <w:t>prijelaz</w:t>
      </w:r>
      <w:r>
        <w:t xml:space="preserve"> na sljedeći korak</w:t>
      </w:r>
      <w:r w:rsidR="007A7BE9">
        <w:t>,</w:t>
      </w:r>
      <w:r>
        <w:t xml:space="preserve"> sve upisane podatke potrebno je potvrditi klikom na interaktivni gumb </w:t>
      </w:r>
      <w:r w:rsidRPr="00212936">
        <w:rPr>
          <w:b/>
        </w:rPr>
        <w:t>Potvrdi i nastavi.</w:t>
      </w:r>
    </w:p>
    <w:p w14:paraId="3E47A643" w14:textId="77777777" w:rsidR="00212936" w:rsidRDefault="009130B4" w:rsidP="00212936">
      <w:pPr>
        <w:keepNext/>
      </w:pPr>
      <w:r w:rsidRPr="000F464D">
        <w:rPr>
          <w:noProof/>
          <w:lang w:eastAsia="hr-HR"/>
        </w:rPr>
        <w:lastRenderedPageBreak/>
        <w:drawing>
          <wp:inline distT="0" distB="0" distL="0" distR="0" wp14:anchorId="4F11BC6F" wp14:editId="7676C576">
            <wp:extent cx="5760720" cy="3243580"/>
            <wp:effectExtent l="0" t="0" r="0" b="0"/>
            <wp:docPr id="468" name="Sl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C7E0D" w14:textId="0959474F" w:rsidR="009130B4" w:rsidRDefault="00212936" w:rsidP="00212936">
      <w:pPr>
        <w:pStyle w:val="Opisslike"/>
        <w:jc w:val="center"/>
      </w:pPr>
      <w:bookmarkStart w:id="67" w:name="_Toc1277915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42</w:t>
      </w:r>
      <w:r>
        <w:fldChar w:fldCharType="end"/>
      </w:r>
      <w:r>
        <w:t xml:space="preserve">. </w:t>
      </w:r>
      <w:r w:rsidRPr="00933C35">
        <w:t>Prikaz podataka za drugog roditelja/skrbnika ako ne posjeduje OIB u zahtjevu za prijevremeni upis</w:t>
      </w:r>
      <w:bookmarkEnd w:id="67"/>
    </w:p>
    <w:p w14:paraId="5391BA68" w14:textId="72D8F5C4" w:rsidR="009130B4" w:rsidRDefault="009130B4" w:rsidP="00212936">
      <w:pPr>
        <w:pStyle w:val="Naslov3"/>
        <w:numPr>
          <w:ilvl w:val="0"/>
          <w:numId w:val="0"/>
        </w:numPr>
      </w:pPr>
      <w:bookmarkStart w:id="68" w:name="_Toc126249463"/>
      <w:r>
        <w:t>Poda</w:t>
      </w:r>
      <w:r w:rsidR="007A7BE9">
        <w:t>t</w:t>
      </w:r>
      <w:r>
        <w:t>ci o djetetu</w:t>
      </w:r>
      <w:bookmarkEnd w:id="68"/>
    </w:p>
    <w:p w14:paraId="18A8FB54" w14:textId="2BA901BD" w:rsidR="009130B4" w:rsidRDefault="009130B4" w:rsidP="009130B4">
      <w:r>
        <w:t>Sljedeći korak predaje zahtjeva traži od korisnika pregled podataka o djetetu za kojeg korisnik podnosi zahtjev. Svi poda</w:t>
      </w:r>
      <w:r w:rsidR="007A7BE9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AF78A7">
        <w:rPr>
          <w:b/>
          <w:bCs/>
        </w:rPr>
        <w:t>Ne želim se izjasniti</w:t>
      </w:r>
      <w:r>
        <w:t xml:space="preserve"> ili </w:t>
      </w:r>
      <w:r w:rsidR="00AF78A7" w:rsidRPr="00AF78A7">
        <w:rPr>
          <w:b/>
          <w:bCs/>
        </w:rPr>
        <w:t>N</w:t>
      </w:r>
      <w:r w:rsidRPr="00AF78A7">
        <w:rPr>
          <w:b/>
          <w:bCs/>
        </w:rPr>
        <w:t>eopredijeljen</w:t>
      </w:r>
      <w:r>
        <w:t>. Upis nacionalne manjine je opcionalan.</w:t>
      </w:r>
    </w:p>
    <w:p w14:paraId="25BE8D4D" w14:textId="51B46559" w:rsidR="009130B4" w:rsidRDefault="009130B4" w:rsidP="009130B4">
      <w:r>
        <w:t xml:space="preserve">Kako bi bio moguć </w:t>
      </w:r>
      <w:r w:rsidR="00AF78A7">
        <w:t>prijelaz</w:t>
      </w:r>
      <w:r>
        <w:t xml:space="preserve"> na sljedeći korak</w:t>
      </w:r>
      <w:r w:rsidR="00AF78A7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610425FC" w14:textId="77777777" w:rsidR="00C42028" w:rsidRDefault="009130B4" w:rsidP="00C42028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45824996" wp14:editId="324DD3F0">
            <wp:extent cx="5760720" cy="4822190"/>
            <wp:effectExtent l="0" t="0" r="0" b="0"/>
            <wp:docPr id="469" name="Slika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76E7" w14:textId="57D703BF" w:rsidR="009130B4" w:rsidRDefault="00C42028" w:rsidP="00C42028">
      <w:pPr>
        <w:pStyle w:val="Opisslike"/>
        <w:jc w:val="center"/>
      </w:pPr>
      <w:bookmarkStart w:id="69" w:name="_Toc12779153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43</w:t>
      </w:r>
      <w:r>
        <w:fldChar w:fldCharType="end"/>
      </w:r>
      <w:r>
        <w:t xml:space="preserve">. </w:t>
      </w:r>
      <w:r w:rsidRPr="00EA5D12">
        <w:t>Prikaz podataka o djetetu za kojeg korisnik podnosi zahtjev za prijevremeni upis</w:t>
      </w:r>
      <w:bookmarkEnd w:id="69"/>
    </w:p>
    <w:p w14:paraId="008EEF84" w14:textId="77777777" w:rsidR="009130B4" w:rsidRDefault="009130B4" w:rsidP="00C42028">
      <w:pPr>
        <w:pStyle w:val="Naslov3"/>
        <w:numPr>
          <w:ilvl w:val="0"/>
          <w:numId w:val="0"/>
        </w:numPr>
        <w:ind w:left="851" w:hanging="851"/>
      </w:pPr>
      <w:bookmarkStart w:id="70" w:name="_Toc126249464"/>
      <w:r>
        <w:t>Inicijalni upitnik</w:t>
      </w:r>
      <w:bookmarkEnd w:id="70"/>
    </w:p>
    <w:p w14:paraId="06874511" w14:textId="3EB70C8C" w:rsidR="009130B4" w:rsidRDefault="009130B4" w:rsidP="009130B4">
      <w:r>
        <w:t xml:space="preserve">Sljedeći </w:t>
      </w:r>
      <w:r w:rsidR="00AF78A7">
        <w:t xml:space="preserve">je </w:t>
      </w:r>
      <w:r>
        <w:t>korak u popunjavanju zahtjeva inicijalni upitnik. U njemu korisnik koji predaje zahtjev popunjava dodatne podatke za svoje dijete. Korisnik se u ovom koraku obavještava da</w:t>
      </w:r>
      <w:r w:rsidRPr="006412D0">
        <w:t xml:space="preserve"> </w:t>
      </w:r>
      <w:r w:rsidR="00AF78A7">
        <w:t xml:space="preserve">su </w:t>
      </w:r>
      <w:r>
        <w:t>s</w:t>
      </w:r>
      <w:r w:rsidRPr="006412D0">
        <w:t>vi poda</w:t>
      </w:r>
      <w:r w:rsidR="00AF78A7">
        <w:t>t</w:t>
      </w:r>
      <w:r w:rsidRPr="006412D0">
        <w:t>ci koje unese privatni i služe samo za informiranje osoblja škole za potrebe upisa</w:t>
      </w:r>
      <w:r w:rsidR="00AF78A7">
        <w:t>,</w:t>
      </w:r>
      <w:r>
        <w:t xml:space="preserve"> kao i da poda</w:t>
      </w:r>
      <w:r w:rsidR="00AF78A7">
        <w:t>t</w:t>
      </w:r>
      <w:r>
        <w:t xml:space="preserve">ci prikupljeni ovim upitnikom služe za utvrđivanje spremnosti djeteta za školu, a škola se obvezuje na tajnost i povjerljivost osobnih podataka te da se </w:t>
      </w:r>
      <w:r w:rsidR="00AF78A7">
        <w:t>oni</w:t>
      </w:r>
      <w:r>
        <w:t xml:space="preserve"> neće koristiti u druge svrhe, sukladno Općoj uredbi o zaštiti osobnih podataka. Korisnik koji predaje zahtjev za svoje dijete ovdje izriče svojevrsnu privolu kojom je suglasan da se podatci koji se nalaze u ovom upitniku koriste u svrhu upisa djeteta u osnovnu školu.</w:t>
      </w:r>
    </w:p>
    <w:p w14:paraId="482E38F1" w14:textId="77777777" w:rsidR="00C42028" w:rsidRDefault="00C42028" w:rsidP="009130B4"/>
    <w:p w14:paraId="75F4361F" w14:textId="77777777" w:rsidR="00C42028" w:rsidRDefault="00C42028" w:rsidP="009130B4"/>
    <w:p w14:paraId="749F0984" w14:textId="77777777" w:rsidR="00192B53" w:rsidRDefault="00192B53" w:rsidP="009130B4"/>
    <w:p w14:paraId="0E7153CE" w14:textId="55DC0455" w:rsidR="009130B4" w:rsidRDefault="009130B4" w:rsidP="009130B4">
      <w:r>
        <w:lastRenderedPageBreak/>
        <w:t xml:space="preserve">Upitnik je podijeljen u nekoliko cjelina: </w:t>
      </w:r>
    </w:p>
    <w:p w14:paraId="2CA8AE68" w14:textId="140EC7A9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5E379890" w14:textId="7D9A8E93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1</w:t>
      </w:r>
    </w:p>
    <w:p w14:paraId="15E4B4FD" w14:textId="01A486FA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roditelju/skrbniku</w:t>
      </w:r>
      <w:r>
        <w:t xml:space="preserve"> </w:t>
      </w:r>
      <w:r w:rsidR="009130B4">
        <w:t>2</w:t>
      </w:r>
    </w:p>
    <w:p w14:paraId="02001E3D" w14:textId="07A2A2C3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o</w:t>
      </w:r>
      <w:r w:rsidR="009130B4">
        <w:t>pći poda</w:t>
      </w:r>
      <w:r>
        <w:t>t</w:t>
      </w:r>
      <w:r w:rsidR="009130B4">
        <w:t>ci o obitelji</w:t>
      </w:r>
    </w:p>
    <w:p w14:paraId="5994B2D8" w14:textId="2191288F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i</w:t>
      </w:r>
      <w:r w:rsidR="009130B4">
        <w:t>nformacije vezane uz organizaciju upisa i formiranje razrednih odjela</w:t>
      </w:r>
    </w:p>
    <w:p w14:paraId="389DFA83" w14:textId="2EFF5E5D" w:rsidR="009130B4" w:rsidRDefault="00AF78A7" w:rsidP="009130B4">
      <w:pPr>
        <w:pStyle w:val="Odlomakpopisa"/>
        <w:numPr>
          <w:ilvl w:val="0"/>
          <w:numId w:val="31"/>
        </w:numPr>
        <w:spacing w:before="0" w:after="160" w:line="256" w:lineRule="auto"/>
        <w:jc w:val="left"/>
      </w:pPr>
      <w:r>
        <w:t>r</w:t>
      </w:r>
      <w:r w:rsidR="009130B4">
        <w:t>azvojne osobnosti djeteta</w:t>
      </w:r>
      <w:r>
        <w:t>.</w:t>
      </w:r>
    </w:p>
    <w:p w14:paraId="1FA04F9B" w14:textId="77777777" w:rsidR="009130B4" w:rsidRDefault="009130B4" w:rsidP="009130B4">
      <w:pPr>
        <w:jc w:val="center"/>
      </w:pPr>
    </w:p>
    <w:p w14:paraId="641AA2E1" w14:textId="55B8044C" w:rsidR="009130B4" w:rsidRDefault="009130B4" w:rsidP="009130B4">
      <w:r w:rsidRPr="00660A5F">
        <w:rPr>
          <w:b/>
          <w:bCs/>
        </w:rPr>
        <w:t>Poda</w:t>
      </w:r>
      <w:r w:rsidR="00AF78A7">
        <w:rPr>
          <w:b/>
          <w:bCs/>
        </w:rPr>
        <w:t>t</w:t>
      </w:r>
      <w:r w:rsidRPr="00660A5F">
        <w:rPr>
          <w:b/>
          <w:bCs/>
        </w:rPr>
        <w:t>ci o djetetu</w:t>
      </w:r>
      <w:r>
        <w:t xml:space="preserve"> –uneseni su u prethodnim koracima. U ovom dijelu </w:t>
      </w:r>
      <w:r w:rsidR="00AF78A7">
        <w:t>i</w:t>
      </w:r>
      <w:r>
        <w:t xml:space="preserve">nicijalnog upitnika moguće ih je samo pregledati. Kako bi bio moguć </w:t>
      </w:r>
      <w:r w:rsidR="00AF78A7">
        <w:t>prijelaz</w:t>
      </w:r>
      <w:r>
        <w:t xml:space="preserve"> na sljedeći dio </w:t>
      </w:r>
      <w:r w:rsidR="00AF78A7">
        <w:t>i</w:t>
      </w:r>
      <w:r>
        <w:t>nicijalnog upitnika</w:t>
      </w:r>
      <w:r w:rsidR="00AF78A7">
        <w:t>,</w:t>
      </w:r>
      <w:r>
        <w:t xml:space="preserve"> potrebno je kliknuti na interaktivni gumb </w:t>
      </w:r>
      <w:r w:rsidRPr="00751349">
        <w:rPr>
          <w:b/>
        </w:rPr>
        <w:t>Potvrdi i nastavi</w:t>
      </w:r>
      <w:r>
        <w:t>.</w:t>
      </w:r>
    </w:p>
    <w:p w14:paraId="6CE78D11" w14:textId="77777777" w:rsidR="009130B4" w:rsidRDefault="009130B4" w:rsidP="009130B4"/>
    <w:p w14:paraId="66532D47" w14:textId="7F4AFC1C" w:rsidR="009130B4" w:rsidRDefault="009130B4" w:rsidP="009130B4">
      <w:r w:rsidRPr="00660A5F">
        <w:rPr>
          <w:b/>
          <w:bCs/>
        </w:rPr>
        <w:t>Poda</w:t>
      </w:r>
      <w:r w:rsidR="001A314F">
        <w:rPr>
          <w:b/>
          <w:bCs/>
        </w:rPr>
        <w:t>t</w:t>
      </w:r>
      <w:r w:rsidRPr="00660A5F">
        <w:rPr>
          <w:b/>
          <w:bCs/>
        </w:rPr>
        <w:t>ci o roditelju/skrbniku</w:t>
      </w:r>
      <w:r w:rsidR="001A314F">
        <w:rPr>
          <w:b/>
          <w:bCs/>
        </w:rPr>
        <w:t xml:space="preserve"> </w:t>
      </w:r>
      <w:r w:rsidRPr="00660A5F">
        <w:rPr>
          <w:b/>
          <w:bCs/>
        </w:rPr>
        <w:t>1</w:t>
      </w:r>
      <w:r>
        <w:t xml:space="preserve"> - uneseni su u prethodnim koracima. U ovom dijelu </w:t>
      </w:r>
      <w:r w:rsidR="001A314F">
        <w:t>i</w:t>
      </w:r>
      <w:r>
        <w:t>nicijalnog upitnika moguće ih je samo pregledati. Obvezno je potrebno označiti radni status roditelja/skrbnika</w:t>
      </w:r>
      <w:r w:rsidR="001A314F">
        <w:t xml:space="preserve"> </w:t>
      </w:r>
      <w:r>
        <w:t xml:space="preserve">1 (zaposlen ili nezaposlen). Kako bi bio moguć </w:t>
      </w:r>
      <w:r w:rsidR="001A314F">
        <w:t>prijelaz</w:t>
      </w:r>
      <w:r>
        <w:t xml:space="preserve"> na sljedeći korak</w:t>
      </w:r>
      <w:r w:rsidR="001A314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DA36162" w14:textId="77777777" w:rsidR="00C42028" w:rsidRDefault="009130B4" w:rsidP="00C42028">
      <w:pPr>
        <w:keepNext/>
      </w:pPr>
      <w:r w:rsidRPr="005A2B7E">
        <w:rPr>
          <w:noProof/>
          <w:lang w:eastAsia="hr-HR"/>
        </w:rPr>
        <w:drawing>
          <wp:inline distT="0" distB="0" distL="0" distR="0" wp14:anchorId="6EC86CDC" wp14:editId="1A05297D">
            <wp:extent cx="5547360" cy="3709247"/>
            <wp:effectExtent l="0" t="0" r="0" b="5715"/>
            <wp:docPr id="449" name="Slika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53002" cy="37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E000" w14:textId="423A6088" w:rsidR="009130B4" w:rsidRDefault="00C42028" w:rsidP="00C42028">
      <w:pPr>
        <w:pStyle w:val="Opisslike"/>
        <w:jc w:val="center"/>
      </w:pPr>
      <w:bookmarkStart w:id="71" w:name="_Toc1277915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44</w:t>
      </w:r>
      <w:r>
        <w:fldChar w:fldCharType="end"/>
      </w:r>
      <w:r>
        <w:t xml:space="preserve">. </w:t>
      </w:r>
      <w:r w:rsidRPr="00C0168D">
        <w:t>Pregled podataka o roditelju/skrbniku</w:t>
      </w:r>
      <w:r w:rsidR="001A314F">
        <w:t xml:space="preserve"> </w:t>
      </w:r>
      <w:r w:rsidRPr="00C0168D">
        <w:t xml:space="preserve">1 u </w:t>
      </w:r>
      <w:r w:rsidR="001A314F">
        <w:t>i</w:t>
      </w:r>
      <w:r w:rsidRPr="00C0168D">
        <w:t>nicijalnom upitniku kod zahtjeva za prijevremeni upis</w:t>
      </w:r>
      <w:bookmarkEnd w:id="71"/>
    </w:p>
    <w:p w14:paraId="430E6067" w14:textId="0FED6BB7" w:rsidR="009130B4" w:rsidRDefault="009130B4" w:rsidP="009130B4">
      <w:r w:rsidRPr="009432E2">
        <w:rPr>
          <w:b/>
          <w:bCs/>
        </w:rPr>
        <w:t>Poda</w:t>
      </w:r>
      <w:r w:rsidR="001A314F">
        <w:rPr>
          <w:b/>
          <w:bCs/>
        </w:rPr>
        <w:t>t</w:t>
      </w:r>
      <w:r w:rsidRPr="009432E2">
        <w:rPr>
          <w:b/>
          <w:bCs/>
        </w:rPr>
        <w:t>ci o roditelju/skrbniku</w:t>
      </w:r>
      <w:r w:rsidR="001A314F">
        <w:rPr>
          <w:b/>
          <w:bCs/>
        </w:rPr>
        <w:t xml:space="preserve"> </w:t>
      </w:r>
      <w:r w:rsidRPr="009432E2">
        <w:rPr>
          <w:b/>
          <w:bCs/>
        </w:rPr>
        <w:t>2</w:t>
      </w:r>
      <w:r>
        <w:t xml:space="preserve"> –</w:t>
      </w:r>
      <w:r w:rsidR="001A314F">
        <w:t xml:space="preserve"> </w:t>
      </w:r>
      <w:r>
        <w:t xml:space="preserve">uneseni su u prethodnim koracima. U ovom dijelu </w:t>
      </w:r>
      <w:r w:rsidR="001A314F">
        <w:t>i</w:t>
      </w:r>
      <w:r>
        <w:t>nicijalnog upitnika moguće ih je samo pregledati. Obvezno je potrebno označiti radni status roditelja/skrbnika</w:t>
      </w:r>
      <w:r w:rsidR="001A314F">
        <w:t xml:space="preserve"> </w:t>
      </w:r>
      <w:r>
        <w:t xml:space="preserve">2 (zaposlen ili nezaposlen). Kako bi bio moguć </w:t>
      </w:r>
      <w:r w:rsidR="001A314F">
        <w:t>prijelaz</w:t>
      </w:r>
      <w:r>
        <w:t xml:space="preserve"> na </w:t>
      </w:r>
      <w:r>
        <w:lastRenderedPageBreak/>
        <w:t>sljedeći korak</w:t>
      </w:r>
      <w:r w:rsidR="001A314F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1995261D" w14:textId="77777777" w:rsidR="009130B4" w:rsidRDefault="009130B4" w:rsidP="009130B4"/>
    <w:p w14:paraId="62D50BA4" w14:textId="77777777" w:rsidR="00C42028" w:rsidRDefault="009130B4" w:rsidP="00C42028">
      <w:pPr>
        <w:keepNext/>
      </w:pPr>
      <w:r w:rsidRPr="005C42E8">
        <w:rPr>
          <w:noProof/>
          <w:lang w:eastAsia="hr-HR"/>
        </w:rPr>
        <w:drawing>
          <wp:inline distT="0" distB="0" distL="0" distR="0" wp14:anchorId="531553BC" wp14:editId="743A3D64">
            <wp:extent cx="5760720" cy="3359150"/>
            <wp:effectExtent l="0" t="0" r="0" b="0"/>
            <wp:docPr id="470" name="Slika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E015" w14:textId="6986F070" w:rsidR="009130B4" w:rsidRDefault="00C42028" w:rsidP="00C42028">
      <w:pPr>
        <w:pStyle w:val="Opisslike"/>
        <w:jc w:val="center"/>
      </w:pPr>
      <w:bookmarkStart w:id="72" w:name="_Toc1277915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45</w:t>
      </w:r>
      <w:r>
        <w:fldChar w:fldCharType="end"/>
      </w:r>
      <w:r>
        <w:t xml:space="preserve">. </w:t>
      </w:r>
      <w:r w:rsidRPr="00BA36E3">
        <w:t>Pregled podataka o roditelju/skrbniku</w:t>
      </w:r>
      <w:r w:rsidR="001A314F">
        <w:t xml:space="preserve"> </w:t>
      </w:r>
      <w:r w:rsidRPr="00BA36E3">
        <w:t xml:space="preserve">2 u </w:t>
      </w:r>
      <w:r w:rsidR="001A314F">
        <w:t>i</w:t>
      </w:r>
      <w:r w:rsidRPr="00BA36E3">
        <w:t>nicijalnom upitniku kod zahtjeva za prijevremeni upis</w:t>
      </w:r>
      <w:bookmarkEnd w:id="72"/>
    </w:p>
    <w:p w14:paraId="6D33715F" w14:textId="77777777" w:rsidR="009130B4" w:rsidRDefault="009130B4" w:rsidP="009130B4">
      <w:pPr>
        <w:rPr>
          <w:b/>
          <w:bCs/>
        </w:rPr>
      </w:pPr>
    </w:p>
    <w:p w14:paraId="69913615" w14:textId="5C1E7DD5" w:rsidR="009130B4" w:rsidRDefault="009130B4" w:rsidP="009130B4">
      <w:r w:rsidRPr="009432E2">
        <w:rPr>
          <w:b/>
          <w:bCs/>
        </w:rPr>
        <w:t>Opći poda</w:t>
      </w:r>
      <w:r w:rsidR="001A314F">
        <w:rPr>
          <w:b/>
          <w:bCs/>
        </w:rPr>
        <w:t>t</w:t>
      </w:r>
      <w:r w:rsidRPr="009432E2">
        <w:rPr>
          <w:b/>
          <w:bCs/>
        </w:rPr>
        <w:t>ci o obitelji</w:t>
      </w:r>
      <w:r>
        <w:t xml:space="preserve"> – u ovom dijelu </w:t>
      </w:r>
      <w:r w:rsidR="001A314F">
        <w:t>i</w:t>
      </w:r>
      <w:r>
        <w:t xml:space="preserve">nicijalnog upitnika korisnik odabire i popunjava podatke o obitelji u kojoj </w:t>
      </w:r>
      <w:r w:rsidR="001A314F">
        <w:t xml:space="preserve">živi </w:t>
      </w:r>
      <w:r>
        <w:t>dijete za koje podnosi zahtjev. Iz padajućeg izbornika potrebno je odabrati s kim dijete živi, u kakvim stambenim prilikama dijete živi, žive li roditelji zajedno ili odvojeno te kakvi su odnosi među roditeljima</w:t>
      </w:r>
      <w:r w:rsidR="0014499F">
        <w:t>/skrbnicima</w:t>
      </w:r>
      <w:r>
        <w:t xml:space="preserve">. Potrebno je iz padajućeg izbornika odabrati i popuniti podatak o tome postoji li administrativna zabrana približavanja djetetu i od strane kojeg člana uže ili šire obitelji. Obvezno je odabrati i broj djece u obitelji te upisati koliko djece već polazi školu. Upisivanje se vrši pomoću ikonice na kraju retka: dvostruka strelica koja se može </w:t>
      </w:r>
      <w:proofErr w:type="spellStart"/>
      <w:r>
        <w:t>klikati</w:t>
      </w:r>
      <w:proofErr w:type="spellEnd"/>
      <w:r>
        <w:t xml:space="preserve"> u oba smjera i na taj način upisati znamenka (</w:t>
      </w:r>
      <w:r>
        <w:rPr>
          <w:noProof/>
          <w:lang w:eastAsia="hr-HR"/>
        </w:rPr>
        <w:drawing>
          <wp:inline distT="0" distB="0" distL="0" distR="0" wp14:anchorId="79522D52" wp14:editId="60A196B4">
            <wp:extent cx="152400" cy="162560"/>
            <wp:effectExtent l="0" t="0" r="0" b="8890"/>
            <wp:docPr id="471" name="Slika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8" cy="16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Obvezan je unos podatka k</w:t>
      </w:r>
      <w:r w:rsidRPr="00DF58B7">
        <w:t xml:space="preserve">oristi li obitelj usluge </w:t>
      </w:r>
      <w:r w:rsidR="000C6D36">
        <w:t>C</w:t>
      </w:r>
      <w:r w:rsidRPr="00DF58B7">
        <w:t>entra za socijalnu skrb</w:t>
      </w:r>
      <w:r>
        <w:t xml:space="preserve">. </w:t>
      </w:r>
      <w:r w:rsidR="000C6D36">
        <w:t>Ova je</w:t>
      </w:r>
      <w:r>
        <w:t xml:space="preserve"> i</w:t>
      </w:r>
      <w:r w:rsidRPr="00DF58B7">
        <w:t>nformacija vezana uz prehranu učenika i nabavku radnih bilježnica.</w:t>
      </w:r>
    </w:p>
    <w:p w14:paraId="02D4A51D" w14:textId="45A4D51C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3DFEBB1C" w14:textId="77777777" w:rsidR="00C42028" w:rsidRDefault="009130B4" w:rsidP="00C42028">
      <w:pPr>
        <w:keepNext/>
      </w:pPr>
      <w:r w:rsidRPr="00B967C0">
        <w:rPr>
          <w:noProof/>
          <w:lang w:eastAsia="hr-HR"/>
        </w:rPr>
        <w:lastRenderedPageBreak/>
        <w:drawing>
          <wp:inline distT="0" distB="0" distL="0" distR="0" wp14:anchorId="321F513B" wp14:editId="767C161A">
            <wp:extent cx="5760720" cy="5163185"/>
            <wp:effectExtent l="0" t="0" r="0" b="0"/>
            <wp:docPr id="472" name="Slika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F0913" w14:textId="1AACAD2E" w:rsidR="009130B4" w:rsidRDefault="00C42028" w:rsidP="00C42028">
      <w:pPr>
        <w:pStyle w:val="Opisslike"/>
        <w:jc w:val="center"/>
      </w:pPr>
      <w:bookmarkStart w:id="73" w:name="_Toc1277915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46</w:t>
      </w:r>
      <w:r>
        <w:fldChar w:fldCharType="end"/>
      </w:r>
      <w:r>
        <w:t xml:space="preserve">. </w:t>
      </w:r>
      <w:r w:rsidRPr="00266090">
        <w:t xml:space="preserve">Pregled općih podataka o obitelji u </w:t>
      </w:r>
      <w:r w:rsidR="000C6D36">
        <w:t>i</w:t>
      </w:r>
      <w:r w:rsidRPr="00266090">
        <w:t>nicijalnom upitniku kod zahtjeva za prijevremeni upis</w:t>
      </w:r>
      <w:bookmarkEnd w:id="73"/>
    </w:p>
    <w:p w14:paraId="1256212F" w14:textId="77777777" w:rsidR="00C42028" w:rsidRDefault="00C42028" w:rsidP="009130B4"/>
    <w:p w14:paraId="39AA1AA1" w14:textId="06A48B92" w:rsidR="009130B4" w:rsidRDefault="009130B4" w:rsidP="009130B4">
      <w:r w:rsidRPr="00702AAB">
        <w:rPr>
          <w:b/>
          <w:bCs/>
        </w:rPr>
        <w:t>Informacije vezane uz organizaciju upisa i formiranje razrednih odjela</w:t>
      </w:r>
      <w:r>
        <w:t xml:space="preserve"> - u ovom dijelu </w:t>
      </w:r>
      <w:r w:rsidR="000C6D36">
        <w:t>i</w:t>
      </w:r>
      <w:r>
        <w:t xml:space="preserve">nicijalnog upitnika korisnik odabire i popunjava podatke o prethodnom iskustvu djeteta u odgojno-obrazovnoj ustanovi. Iz padajućeg izbornika potrebno je odabrati je li dijete polazilo redoviti program predškolskog odgoja u vrtiću ili samo program </w:t>
      </w:r>
      <w:proofErr w:type="spellStart"/>
      <w:r>
        <w:t>predškole</w:t>
      </w:r>
      <w:proofErr w:type="spellEnd"/>
      <w:r>
        <w:t xml:space="preserve"> ili nije polazilo nikakav program prije polaska u školu. U ovom koraku </w:t>
      </w:r>
      <w:r w:rsidR="000C6D36">
        <w:t>i</w:t>
      </w:r>
      <w:r>
        <w:t>nicijalnog upitnika potrebno je upisati d</w:t>
      </w:r>
      <w:r w:rsidRPr="003A1281">
        <w:t xml:space="preserve">rugi strani jezik koji bi </w:t>
      </w:r>
      <w:r w:rsidR="000C6D36">
        <w:t>učenik</w:t>
      </w:r>
      <w:r w:rsidRPr="003A1281">
        <w:t xml:space="preserve"> želio upisati u višim razredima</w:t>
      </w:r>
      <w:r>
        <w:t xml:space="preserve"> (nema ponuđenih opcija, korisnik upisuje jezike sam). Također je potrebno označiti dio koji se odnosi na p</w:t>
      </w:r>
      <w:r w:rsidRPr="006A51DA">
        <w:t>rijevoz učenika (</w:t>
      </w:r>
      <w:r>
        <w:t xml:space="preserve">ima li </w:t>
      </w:r>
      <w:r w:rsidRPr="006A51DA">
        <w:t>učenik potrebu za organiziranim prijevozom</w:t>
      </w:r>
      <w:r>
        <w:t xml:space="preserve">). </w:t>
      </w:r>
    </w:p>
    <w:p w14:paraId="4DCC6D9A" w14:textId="4124A3E3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31FD78D" w14:textId="77777777" w:rsidR="00C42028" w:rsidRDefault="009130B4" w:rsidP="00C42028">
      <w:pPr>
        <w:keepNext/>
      </w:pPr>
      <w:r w:rsidRPr="005F13AF">
        <w:rPr>
          <w:noProof/>
          <w:lang w:eastAsia="hr-HR"/>
        </w:rPr>
        <w:lastRenderedPageBreak/>
        <w:drawing>
          <wp:inline distT="0" distB="0" distL="0" distR="0" wp14:anchorId="1168E334" wp14:editId="7FE0E9D3">
            <wp:extent cx="5760720" cy="2531110"/>
            <wp:effectExtent l="0" t="0" r="0" b="2540"/>
            <wp:docPr id="473" name="Slika 47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Slika na kojoj se prikazuje tekst&#10;&#10;Opis je automatski generiran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81FD" w14:textId="221C6E20" w:rsidR="009130B4" w:rsidRDefault="00C42028" w:rsidP="00C42028">
      <w:pPr>
        <w:pStyle w:val="Opisslike"/>
        <w:jc w:val="center"/>
      </w:pPr>
      <w:r>
        <w:t xml:space="preserve">Slika </w:t>
      </w:r>
      <w:r w:rsidR="000C6D36">
        <w:t>50</w:t>
      </w:r>
      <w:r>
        <w:t xml:space="preserve">. </w:t>
      </w:r>
      <w:r w:rsidRPr="00EA550A">
        <w:t xml:space="preserve">Pregled informacija vezanih uz organizaciju upisa u </w:t>
      </w:r>
      <w:r w:rsidR="000C6D36">
        <w:t>i</w:t>
      </w:r>
      <w:r w:rsidRPr="00EA550A">
        <w:t>nicijalnom upitniku kod zahtjeva za prijevremeni upis</w:t>
      </w:r>
    </w:p>
    <w:p w14:paraId="38B95AD9" w14:textId="77777777" w:rsidR="00C42028" w:rsidRDefault="00C42028" w:rsidP="009130B4"/>
    <w:p w14:paraId="68FCD88C" w14:textId="52C92FC2" w:rsidR="009130B4" w:rsidRDefault="009130B4" w:rsidP="009130B4">
      <w:r w:rsidRPr="00702AAB">
        <w:rPr>
          <w:b/>
          <w:bCs/>
        </w:rPr>
        <w:t>Razvojne osobnosti djeteta</w:t>
      </w:r>
      <w:r>
        <w:t xml:space="preserve"> - u ovom dijelu </w:t>
      </w:r>
      <w:r w:rsidR="000C6D36">
        <w:t>i</w:t>
      </w:r>
      <w:r>
        <w:t xml:space="preserve">nicijalnog upitnika korisnik odabire i popunjava podatke o razvojnim osobnostima djeteta. Odabirom iz padajućeg izbornika potrebno je popuniti podatke o porodu te je li dijete dešnjak, ljevak ili podjednako koristi desnu i lijevu ruku. Potrebno je označiti boluje li dijete od težih bolesti </w:t>
      </w:r>
      <w:r w:rsidR="000C6D36">
        <w:t>i</w:t>
      </w:r>
      <w:r>
        <w:t xml:space="preserve"> ima li dijagnosticiranu teškoću u razvoju. U nastavku popunjavanja ovog koraka iz padajućeg izbornika korisnik odabire</w:t>
      </w:r>
      <w:r w:rsidRPr="00B25D4A">
        <w:t xml:space="preserve"> </w:t>
      </w:r>
      <w:r>
        <w:t>i</w:t>
      </w:r>
      <w:r w:rsidRPr="00B25D4A">
        <w:t>ma li dijete smetnje</w:t>
      </w:r>
      <w:r>
        <w:t>,</w:t>
      </w:r>
      <w:r w:rsidR="00A31E39">
        <w:t xml:space="preserve"> </w:t>
      </w:r>
      <w:r>
        <w:t>j</w:t>
      </w:r>
      <w:r w:rsidRPr="000A6D21">
        <w:t>e li doživjelo psihičku ili fizičku traumu</w:t>
      </w:r>
      <w:r>
        <w:t xml:space="preserve">, te </w:t>
      </w:r>
      <w:r w:rsidR="000C6D36">
        <w:t>kakav</w:t>
      </w:r>
      <w:r>
        <w:t xml:space="preserve"> </w:t>
      </w:r>
      <w:r w:rsidR="000C6D36">
        <w:t xml:space="preserve">je </w:t>
      </w:r>
      <w:r>
        <w:t>govor, vid i sluh djeteta. Potrebno je označiti p</w:t>
      </w:r>
      <w:r w:rsidRPr="0085755C">
        <w:t>olazi li dijete</w:t>
      </w:r>
      <w:r w:rsidR="000C6D36">
        <w:t xml:space="preserve"> </w:t>
      </w:r>
      <w:r w:rsidR="000C6D36" w:rsidRPr="0085755C">
        <w:t>neke od rehabilitacijskih postupaka</w:t>
      </w:r>
      <w:r w:rsidRPr="0085755C">
        <w:t xml:space="preserve"> </w:t>
      </w:r>
      <w:r w:rsidR="000C6D36">
        <w:t>(</w:t>
      </w:r>
      <w:r w:rsidRPr="0085755C">
        <w:t>ili je polazilo</w:t>
      </w:r>
      <w:r w:rsidR="000C6D36">
        <w:t>)</w:t>
      </w:r>
      <w:r>
        <w:t>, kakvo je u</w:t>
      </w:r>
      <w:r w:rsidRPr="008F093A">
        <w:t>običajeno ponašanje djeteta</w:t>
      </w:r>
      <w:r>
        <w:t>, k</w:t>
      </w:r>
      <w:r w:rsidRPr="008F093A">
        <w:t>akvo je dijete u socijalnom kontaktu s vršnjacima</w:t>
      </w:r>
      <w:r>
        <w:t xml:space="preserve"> i je li</w:t>
      </w:r>
      <w:r w:rsidRPr="00221969">
        <w:t xml:space="preserve"> prošle školske godine imalo odgodu upisa u prvi razred</w:t>
      </w:r>
      <w:r>
        <w:t>. Sve prethodno navede</w:t>
      </w:r>
      <w:r w:rsidR="000C6D36">
        <w:t>ne</w:t>
      </w:r>
      <w:r>
        <w:t xml:space="preserve"> informacije obvezne </w:t>
      </w:r>
      <w:r w:rsidR="000C6D36">
        <w:t xml:space="preserve">su </w:t>
      </w:r>
      <w:r>
        <w:t>za popuniti i kraj svog polja imaju oznaku zvjezdice (*).</w:t>
      </w:r>
    </w:p>
    <w:p w14:paraId="470C602E" w14:textId="7B6711D1" w:rsidR="009130B4" w:rsidRDefault="009130B4" w:rsidP="009130B4">
      <w:r>
        <w:t>Neobavezno u ovom koraku korisnik može popuniti i podatke o tome k</w:t>
      </w:r>
      <w:r w:rsidRPr="00DB439F">
        <w:t>ako dijete reagira na odvajanje od roditelja</w:t>
      </w:r>
      <w:r w:rsidR="0014499F">
        <w:t>/skrbnika</w:t>
      </w:r>
      <w:r>
        <w:t xml:space="preserve">, u čemu je </w:t>
      </w:r>
      <w:r w:rsidRPr="004F004F">
        <w:t xml:space="preserve">posebno uspješno </w:t>
      </w:r>
      <w:r>
        <w:t>prema procjeni roditelja</w:t>
      </w:r>
      <w:r w:rsidR="0014499F">
        <w:t>/skrbnika</w:t>
      </w:r>
      <w:r>
        <w:t>, što prema procjeni roditelja</w:t>
      </w:r>
      <w:r w:rsidR="0014499F">
        <w:t>/skrbnika</w:t>
      </w:r>
      <w:r>
        <w:t xml:space="preserve"> treba </w:t>
      </w:r>
      <w:r w:rsidRPr="00C22271">
        <w:t>kod djeteta više razvijat</w:t>
      </w:r>
      <w:r>
        <w:t>i te p</w:t>
      </w:r>
      <w:r w:rsidRPr="00FF354C">
        <w:t xml:space="preserve">ostoji li nešto </w:t>
      </w:r>
      <w:r>
        <w:t>je potrebno</w:t>
      </w:r>
      <w:r w:rsidRPr="00FF354C">
        <w:t xml:space="preserve"> znati u vezi s djetetom, a u ovom upitniku nije obuhvaćeno prethodnim pitanjima</w:t>
      </w:r>
      <w:r>
        <w:t xml:space="preserve">. </w:t>
      </w:r>
    </w:p>
    <w:p w14:paraId="40D2AA8A" w14:textId="7AB758A3" w:rsidR="009130B4" w:rsidRDefault="009130B4" w:rsidP="009130B4">
      <w:r>
        <w:t>U zadnjem polju upitnika obvezno je upisati ime i prezime osobe koja je ispunjavala upitnik.</w:t>
      </w:r>
    </w:p>
    <w:p w14:paraId="6CE54433" w14:textId="255141FF" w:rsidR="009130B4" w:rsidRDefault="009130B4" w:rsidP="009130B4">
      <w:r>
        <w:t xml:space="preserve">Kako bi bio moguć </w:t>
      </w:r>
      <w:r w:rsidR="000C6D36">
        <w:t>prijelaz</w:t>
      </w:r>
      <w:r>
        <w:t xml:space="preserve"> na sljedeći korak</w:t>
      </w:r>
      <w:r w:rsidR="000C6D36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4954E8B0" w14:textId="77777777" w:rsidR="00C42028" w:rsidRDefault="009130B4" w:rsidP="00C42028">
      <w:pPr>
        <w:keepNext/>
      </w:pPr>
      <w:r w:rsidRPr="00560C0F">
        <w:rPr>
          <w:noProof/>
          <w:lang w:eastAsia="hr-HR"/>
        </w:rPr>
        <w:lastRenderedPageBreak/>
        <w:drawing>
          <wp:inline distT="0" distB="0" distL="0" distR="0" wp14:anchorId="72773CBC" wp14:editId="6361E684">
            <wp:extent cx="5760720" cy="6205220"/>
            <wp:effectExtent l="0" t="0" r="0" b="5080"/>
            <wp:docPr id="474" name="Slika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5117" w14:textId="42EF75FB" w:rsidR="009130B4" w:rsidRDefault="00C42028" w:rsidP="00C42028">
      <w:pPr>
        <w:pStyle w:val="Opisslike"/>
        <w:jc w:val="center"/>
      </w:pPr>
      <w:r>
        <w:t xml:space="preserve">Slika </w:t>
      </w:r>
      <w:r w:rsidR="000C6D36">
        <w:t>51</w:t>
      </w:r>
      <w:r>
        <w:t>. R</w:t>
      </w:r>
      <w:r w:rsidRPr="00631924">
        <w:t xml:space="preserve">azvojne osobnosti djeteta u </w:t>
      </w:r>
      <w:r w:rsidR="000C6D36">
        <w:t>i</w:t>
      </w:r>
      <w:r w:rsidRPr="00631924">
        <w:t>nicijalnom upitniku kod zahtjeva za prijevremeni upis</w:t>
      </w:r>
    </w:p>
    <w:p w14:paraId="3EBBF5B9" w14:textId="77777777" w:rsidR="009130B4" w:rsidRDefault="009130B4" w:rsidP="00C42028"/>
    <w:p w14:paraId="1E1B8447" w14:textId="77777777" w:rsidR="00C42028" w:rsidRDefault="00C42028">
      <w:pPr>
        <w:rPr>
          <w:b/>
          <w:bCs/>
          <w:sz w:val="32"/>
          <w:szCs w:val="36"/>
        </w:rPr>
      </w:pPr>
      <w:r>
        <w:br w:type="page"/>
      </w:r>
    </w:p>
    <w:p w14:paraId="4BCE8476" w14:textId="23841B64" w:rsidR="009130B4" w:rsidRDefault="009130B4" w:rsidP="00C42028">
      <w:pPr>
        <w:pStyle w:val="Naslov3"/>
        <w:numPr>
          <w:ilvl w:val="0"/>
          <w:numId w:val="0"/>
        </w:numPr>
        <w:ind w:left="851" w:hanging="851"/>
      </w:pPr>
      <w:bookmarkStart w:id="74" w:name="_Toc126249465"/>
      <w:r>
        <w:lastRenderedPageBreak/>
        <w:t>Prilaganje dokumentacije</w:t>
      </w:r>
      <w:bookmarkEnd w:id="74"/>
    </w:p>
    <w:p w14:paraId="4CBC8A91" w14:textId="424FE7F0" w:rsidR="009130B4" w:rsidRPr="005F4615" w:rsidRDefault="009130B4" w:rsidP="009130B4">
      <w:r>
        <w:t xml:space="preserve">U ovom koraku predaje zahtjeva roditelj/skrbnik koji popunjava zahtjev može priložiti dokumentaciju koju smatra važnom za upis djeteta u prvi razred. </w:t>
      </w:r>
      <w:r w:rsidR="000C6D36">
        <w:t>A</w:t>
      </w:r>
      <w:r>
        <w:t>ko je u prethodnim koracima označeno da drugi roditelj</w:t>
      </w:r>
      <w:r w:rsidR="0014499F">
        <w:t>/skrbnik</w:t>
      </w:r>
      <w:r>
        <w:t xml:space="preserve"> ne posjeduje OIB dokument kojeg je potrebno priložiti</w:t>
      </w:r>
      <w:r w:rsidR="000C6D36">
        <w:t>,</w:t>
      </w:r>
      <w:r>
        <w:t xml:space="preserve"> treba sadržavati dokaz da je osoba zakonski zastupnik djeteta za koje se predaje zahtjev.</w:t>
      </w:r>
    </w:p>
    <w:p w14:paraId="2A2B837A" w14:textId="77777777" w:rsidR="008F3E8E" w:rsidRDefault="009130B4" w:rsidP="008F3E8E">
      <w:pPr>
        <w:keepNext/>
      </w:pPr>
      <w:r w:rsidRPr="00A07BFF">
        <w:rPr>
          <w:noProof/>
          <w:lang w:eastAsia="hr-HR"/>
        </w:rPr>
        <w:drawing>
          <wp:inline distT="0" distB="0" distL="0" distR="0" wp14:anchorId="3DD53749" wp14:editId="37B6C37C">
            <wp:extent cx="5643108" cy="1221762"/>
            <wp:effectExtent l="0" t="0" r="0" b="0"/>
            <wp:docPr id="483" name="Slika 48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Slika na kojoj se prikazuje tekst&#10;&#10;Opis je automatski generiran"/>
                    <pic:cNvPicPr/>
                  </pic:nvPicPr>
                  <pic:blipFill rotWithShape="1">
                    <a:blip r:embed="rId83"/>
                    <a:srcRect l="22943" t="29038" r="1902" b="23112"/>
                    <a:stretch/>
                  </pic:blipFill>
                  <pic:spPr bwMode="auto">
                    <a:xfrm>
                      <a:off x="0" y="0"/>
                      <a:ext cx="5667002" cy="122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CC57F" w14:textId="0D00E639" w:rsidR="009130B4" w:rsidRDefault="008F3E8E" w:rsidP="008F3E8E">
      <w:pPr>
        <w:pStyle w:val="Opisslike"/>
        <w:jc w:val="center"/>
      </w:pPr>
      <w:bookmarkStart w:id="75" w:name="_Toc1277915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47</w:t>
      </w:r>
      <w:r>
        <w:fldChar w:fldCharType="end"/>
      </w:r>
      <w:r>
        <w:t xml:space="preserve">. </w:t>
      </w:r>
      <w:r w:rsidRPr="0020680D">
        <w:t>Prilaganje dokumentacije kod zahtjeva za prijevremeni upis</w:t>
      </w:r>
      <w:bookmarkEnd w:id="75"/>
    </w:p>
    <w:p w14:paraId="3E9E08CC" w14:textId="77777777" w:rsidR="009130B4" w:rsidRDefault="009130B4" w:rsidP="009130B4">
      <w:pPr>
        <w:jc w:val="center"/>
      </w:pPr>
    </w:p>
    <w:p w14:paraId="4FC45479" w14:textId="77777777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79764F53" wp14:editId="4ACE16D7">
            <wp:extent cx="929640" cy="201323"/>
            <wp:effectExtent l="0" t="0" r="3810" b="8255"/>
            <wp:docPr id="484" name="Slika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6BC0C0D8" w14:textId="77777777" w:rsidR="008F3E8E" w:rsidRDefault="009130B4" w:rsidP="008F3E8E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5F4F2154" wp14:editId="79BE6A94">
            <wp:extent cx="2949146" cy="2727960"/>
            <wp:effectExtent l="0" t="0" r="3810" b="0"/>
            <wp:docPr id="485" name="Slika 48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990C" w14:textId="72F08CA5" w:rsidR="009130B4" w:rsidRDefault="008F3E8E" w:rsidP="008F3E8E">
      <w:pPr>
        <w:pStyle w:val="Opisslike"/>
        <w:jc w:val="center"/>
      </w:pPr>
      <w:bookmarkStart w:id="76" w:name="_Toc1277915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48</w:t>
      </w:r>
      <w:r>
        <w:fldChar w:fldCharType="end"/>
      </w:r>
      <w:r>
        <w:t xml:space="preserve">. </w:t>
      </w:r>
      <w:r w:rsidRPr="009A685F">
        <w:t>Prozor za prilaganje dokumenta</w:t>
      </w:r>
      <w:bookmarkEnd w:id="76"/>
    </w:p>
    <w:p w14:paraId="75028259" w14:textId="77777777" w:rsidR="008F3E8E" w:rsidRDefault="008F3E8E" w:rsidP="009130B4"/>
    <w:p w14:paraId="1730278F" w14:textId="216A1E0B" w:rsidR="008F3E8E" w:rsidRDefault="009130B4" w:rsidP="009130B4">
      <w:r>
        <w:t xml:space="preserve">Dokumenti koji se dodaju u aplikaciju </w:t>
      </w:r>
      <w:proofErr w:type="spellStart"/>
      <w:r>
        <w:t>eOŠ</w:t>
      </w:r>
      <w:proofErr w:type="spellEnd"/>
      <w:r>
        <w:t xml:space="preserve"> moraju biti prethodno pohranjeni na lokalno računal</w:t>
      </w:r>
      <w:r w:rsidR="00E440CF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0C6D36">
        <w:t xml:space="preserve"> </w:t>
      </w:r>
      <w:r w:rsidRPr="00C26709">
        <w:t>.</w:t>
      </w:r>
      <w:proofErr w:type="spellStart"/>
      <w:r w:rsidRPr="00C26709">
        <w:t>doc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docx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gif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png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jpg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jpeg</w:t>
      </w:r>
      <w:proofErr w:type="spellEnd"/>
      <w:r w:rsidRPr="00C26709">
        <w:t>,</w:t>
      </w:r>
      <w:r w:rsidR="000C6D36">
        <w:t xml:space="preserve"> </w:t>
      </w:r>
      <w:r w:rsidRPr="00C26709">
        <w:t>.</w:t>
      </w:r>
      <w:proofErr w:type="spellStart"/>
      <w:r w:rsidRPr="00C26709">
        <w:t>tiff</w:t>
      </w:r>
      <w:proofErr w:type="spellEnd"/>
      <w:r>
        <w:t xml:space="preserve">. Dokument se s lokalnog računala dodaje klikom na interaktivni gumb </w:t>
      </w:r>
      <w:r w:rsidRPr="00751349">
        <w:rPr>
          <w:b/>
        </w:rPr>
        <w:t xml:space="preserve">Dodaj </w:t>
      </w:r>
      <w:r>
        <w:t>(</w:t>
      </w:r>
      <w:r w:rsidRPr="00FB5A6E">
        <w:rPr>
          <w:noProof/>
          <w:lang w:eastAsia="hr-HR"/>
        </w:rPr>
        <w:drawing>
          <wp:inline distT="0" distB="0" distL="0" distR="0" wp14:anchorId="190BB285" wp14:editId="70CC4A71">
            <wp:extent cx="533400" cy="216243"/>
            <wp:effectExtent l="0" t="0" r="0" b="0"/>
            <wp:docPr id="486" name="Slika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3168E533" w14:textId="525EEC90" w:rsidR="009130B4" w:rsidRDefault="009130B4" w:rsidP="009130B4">
      <w:r>
        <w:t>Od dodavanja dokumenta korisnik može u bilo kojem tr</w:t>
      </w:r>
      <w:r w:rsidR="00751349">
        <w:t xml:space="preserve">enutku odustati klikom na gumb </w:t>
      </w:r>
      <w:r w:rsidR="00751349" w:rsidRPr="00751349">
        <w:rPr>
          <w:b/>
        </w:rPr>
        <w:t>O</w:t>
      </w:r>
      <w:r w:rsidRPr="00751349">
        <w:rPr>
          <w:b/>
        </w:rPr>
        <w:t xml:space="preserve">dustani </w:t>
      </w:r>
      <w:r>
        <w:t>(</w:t>
      </w:r>
      <w:r w:rsidRPr="007D47FB">
        <w:rPr>
          <w:noProof/>
          <w:lang w:eastAsia="hr-HR"/>
        </w:rPr>
        <w:drawing>
          <wp:inline distT="0" distB="0" distL="0" distR="0" wp14:anchorId="6850BEBE" wp14:editId="7CB27C3A">
            <wp:extent cx="579120" cy="198934"/>
            <wp:effectExtent l="0" t="0" r="0" b="0"/>
            <wp:docPr id="487" name="Slika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202DAEEB" w14:textId="730B709B" w:rsidR="009130B4" w:rsidRDefault="009130B4" w:rsidP="009130B4">
      <w:r>
        <w:lastRenderedPageBreak/>
        <w:t xml:space="preserve">Dodani dokumenti nalaze se u aplikaciji u koraku </w:t>
      </w:r>
      <w:r w:rsidRPr="000C6D36">
        <w:rPr>
          <w:b/>
          <w:bCs/>
        </w:rPr>
        <w:t>Prilaganje dokumentacije</w:t>
      </w:r>
      <w:r>
        <w:t>.</w:t>
      </w:r>
      <w:r w:rsidR="00A31E39">
        <w:t xml:space="preserve"> </w:t>
      </w:r>
      <w:r>
        <w:t xml:space="preserve">Klikom na gumb </w:t>
      </w:r>
      <w:r w:rsidRPr="00751349">
        <w:rPr>
          <w:b/>
        </w:rPr>
        <w:t>Potvrdi i nastavi</w:t>
      </w:r>
      <w:r>
        <w:t xml:space="preserve"> korisnik prelazi na posljednji korak</w:t>
      </w:r>
      <w:r w:rsidR="000C6D36">
        <w:t>.</w:t>
      </w:r>
    </w:p>
    <w:p w14:paraId="5BFE8037" w14:textId="77777777" w:rsidR="00192B53" w:rsidRDefault="009D6E4F" w:rsidP="00192B53">
      <w:pPr>
        <w:keepNext/>
      </w:pPr>
      <w:r w:rsidRPr="009D6E4F">
        <w:rPr>
          <w:noProof/>
          <w:lang w:eastAsia="hr-HR"/>
        </w:rPr>
        <w:drawing>
          <wp:inline distT="0" distB="0" distL="0" distR="0" wp14:anchorId="33AF942D" wp14:editId="1FECF7D7">
            <wp:extent cx="5760720" cy="1769110"/>
            <wp:effectExtent l="0" t="0" r="0" b="2540"/>
            <wp:docPr id="63" name="Slika 6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Slika na kojoj se prikazuje tekst&#10;&#10;Opis je automatski generiran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3B99" w14:textId="373D8F9B" w:rsidR="009130B4" w:rsidRDefault="00192B53" w:rsidP="00192B53">
      <w:pPr>
        <w:pStyle w:val="Opisslike"/>
        <w:jc w:val="center"/>
      </w:pPr>
      <w:bookmarkStart w:id="77" w:name="_Toc1277915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49</w:t>
      </w:r>
      <w:r>
        <w:fldChar w:fldCharType="end"/>
      </w:r>
      <w:r>
        <w:t>.</w:t>
      </w:r>
      <w:r w:rsidR="00A31E39">
        <w:t xml:space="preserve"> </w:t>
      </w:r>
      <w:r w:rsidRPr="00920E6D">
        <w:t>Priloženi dokumenti kod zahtjeva za prijevremeni upis</w:t>
      </w:r>
      <w:bookmarkEnd w:id="77"/>
    </w:p>
    <w:p w14:paraId="0A2A4061" w14:textId="25C9967A" w:rsidR="009130B4" w:rsidRDefault="009130B4" w:rsidP="008F3E8E">
      <w:pPr>
        <w:pStyle w:val="Naslov3"/>
        <w:numPr>
          <w:ilvl w:val="0"/>
          <w:numId w:val="0"/>
        </w:numPr>
      </w:pPr>
      <w:bookmarkStart w:id="78" w:name="_Toc126249466"/>
      <w:r>
        <w:t>Potvrda zahtjeva</w:t>
      </w:r>
      <w:bookmarkEnd w:id="78"/>
    </w:p>
    <w:p w14:paraId="11F48555" w14:textId="6AC10D1E" w:rsidR="009130B4" w:rsidRDefault="009130B4" w:rsidP="009130B4">
      <w:r>
        <w:t xml:space="preserve">U ovom koraku zahtjeva korisnik može pregledati sve podatke unesene u prethodnim koracima. Svaki korak </w:t>
      </w:r>
      <w:r w:rsidR="000C6D36">
        <w:t xml:space="preserve">po potrebi </w:t>
      </w:r>
      <w:r>
        <w:t>može izmijeniti klikom na ikonicu u obliku slova V pokraj naziva koraka (</w:t>
      </w:r>
      <w:r>
        <w:rPr>
          <w:noProof/>
          <w:lang w:eastAsia="hr-HR"/>
        </w:rPr>
        <w:drawing>
          <wp:inline distT="0" distB="0" distL="0" distR="0" wp14:anchorId="6654AAEA" wp14:editId="6CA7E883">
            <wp:extent cx="160020" cy="135017"/>
            <wp:effectExtent l="0" t="0" r="0" b="0"/>
            <wp:docPr id="488" name="Slika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8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3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0C6D36">
        <w:t>t</w:t>
      </w:r>
      <w:r>
        <w:t xml:space="preserve">ci uneseni u tom koraku. Klikom na interaktivni gumb </w:t>
      </w:r>
      <w:r w:rsidRPr="4763970C">
        <w:rPr>
          <w:b/>
          <w:bCs/>
        </w:rPr>
        <w:t xml:space="preserve">Uredi </w:t>
      </w:r>
      <w:r>
        <w:t>(</w:t>
      </w:r>
      <w:r>
        <w:rPr>
          <w:noProof/>
          <w:lang w:eastAsia="hr-HR"/>
        </w:rPr>
        <w:drawing>
          <wp:inline distT="0" distB="0" distL="0" distR="0" wp14:anchorId="49F63F5D" wp14:editId="5712A759">
            <wp:extent cx="457200" cy="188007"/>
            <wp:effectExtent l="0" t="0" r="0" b="2540"/>
            <wp:docPr id="489" name="Slika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89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svaki korak je moguće naknadno urediti. Nakon uređivanja sve</w:t>
      </w:r>
      <w:r w:rsidR="000C6D36">
        <w:t xml:space="preserve"> je</w:t>
      </w:r>
      <w:r>
        <w:t xml:space="preserve"> promjene potrebno spremiti.</w:t>
      </w:r>
    </w:p>
    <w:p w14:paraId="70B547D9" w14:textId="38E1DCBB" w:rsidR="4763970C" w:rsidRDefault="4763970C" w:rsidP="4763970C"/>
    <w:p w14:paraId="19EDD45A" w14:textId="77777777" w:rsidR="00192B53" w:rsidRDefault="004C3F69" w:rsidP="00192B53">
      <w:pPr>
        <w:keepNext/>
      </w:pPr>
      <w:r w:rsidRPr="004C3F69">
        <w:rPr>
          <w:noProof/>
          <w:lang w:eastAsia="hr-HR"/>
        </w:rPr>
        <w:lastRenderedPageBreak/>
        <w:drawing>
          <wp:inline distT="0" distB="0" distL="0" distR="0" wp14:anchorId="349FA01E" wp14:editId="441DFAA5">
            <wp:extent cx="5760720" cy="3847465"/>
            <wp:effectExtent l="0" t="0" r="0" b="635"/>
            <wp:docPr id="448" name="Slika 4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Slika 448" descr="Slika na kojoj se prikazuje tekst&#10;&#10;Opis je automatski generiran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DB47" w14:textId="1CFE0E84" w:rsidR="009130B4" w:rsidRDefault="00192B53" w:rsidP="00192B53">
      <w:pPr>
        <w:pStyle w:val="Opisslike"/>
        <w:jc w:val="center"/>
      </w:pPr>
      <w:bookmarkStart w:id="79" w:name="_Toc1277915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50</w:t>
      </w:r>
      <w:r>
        <w:fldChar w:fldCharType="end"/>
      </w:r>
      <w:r>
        <w:t xml:space="preserve">. </w:t>
      </w:r>
      <w:r w:rsidRPr="007A0952">
        <w:t>Pregled unesenih podataka u koraku Potvrda zahtjeva kod zahtjeva za prijevremeni upis</w:t>
      </w:r>
      <w:bookmarkEnd w:id="79"/>
    </w:p>
    <w:p w14:paraId="0B7FAA7F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4E1481D9" wp14:editId="03C63D79">
            <wp:extent cx="708660" cy="171056"/>
            <wp:effectExtent l="0" t="0" r="0" b="635"/>
            <wp:docPr id="491" name="Slika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uspješnoj predaji zahtjeva. Klikom na stavku </w:t>
      </w:r>
      <w:r w:rsidRPr="000C6D36">
        <w:rPr>
          <w:b/>
          <w:bCs/>
        </w:rPr>
        <w:t>Popis djece</w:t>
      </w:r>
      <w:r>
        <w:t xml:space="preserve"> koja se nalazi u </w:t>
      </w:r>
      <w:r w:rsidRPr="000C6D36">
        <w:rPr>
          <w:b/>
          <w:bCs/>
        </w:rPr>
        <w:t>Glavnom izborniku</w:t>
      </w:r>
      <w:r>
        <w:t xml:space="preserve"> vidljiv je status predanog zahtjeva.</w:t>
      </w:r>
    </w:p>
    <w:p w14:paraId="3BBC8089" w14:textId="1BE04AEE" w:rsidR="009130B4" w:rsidRDefault="009130B4" w:rsidP="009130B4">
      <w:r>
        <w:t>Nakon potvrde zahtjeva uneseni poda</w:t>
      </w:r>
      <w:r w:rsidR="004276A9">
        <w:t>t</w:t>
      </w:r>
      <w:r>
        <w:t>ci se mogu samo pregledavati, ali ih nije moguće mijenjati.</w:t>
      </w:r>
    </w:p>
    <w:p w14:paraId="499BDCAA" w14:textId="77777777" w:rsidR="009130B4" w:rsidRDefault="009130B4" w:rsidP="008F3E8E">
      <w:pPr>
        <w:pStyle w:val="Naslov3"/>
        <w:numPr>
          <w:ilvl w:val="0"/>
          <w:numId w:val="0"/>
        </w:numPr>
        <w:ind w:left="851" w:hanging="851"/>
      </w:pPr>
      <w:bookmarkStart w:id="80" w:name="_Toc126249467"/>
      <w:r>
        <w:t>Unos podataka o školi</w:t>
      </w:r>
      <w:bookmarkEnd w:id="80"/>
    </w:p>
    <w:p w14:paraId="7B6D37E0" w14:textId="549641A1" w:rsidR="009130B4" w:rsidRDefault="009130B4" w:rsidP="009130B4">
      <w:r>
        <w:t xml:space="preserve">Zahtjev za prijevremeni upis djeteta u osnovnu školu kojeg je korisnik predao pregledava Županijski upravni odjel ili Gradski ured. Nakon što </w:t>
      </w:r>
      <w:r w:rsidR="000C6D36">
        <w:t xml:space="preserve">je </w:t>
      </w:r>
      <w:r>
        <w:t>zahtjev pregledan dijete će biti dodano na listu školskih obveznika i temeljem adrese prebivališta/boravišta dodijelit će mu se škola prema upisnom području. Roditelj</w:t>
      </w:r>
      <w:r w:rsidR="0014499F">
        <w:t>/skrbnik</w:t>
      </w:r>
      <w:r>
        <w:t xml:space="preserve"> o tome </w:t>
      </w:r>
      <w:r w:rsidR="0014499F">
        <w:t xml:space="preserve">će </w:t>
      </w:r>
      <w:r>
        <w:t>biti obaviješten e-mailom, a u toj obavijesti bit će informiran o promjeni statusa zahtjeva i na popisu djece moći će vidjeti dodijeljenu školu.</w:t>
      </w:r>
    </w:p>
    <w:p w14:paraId="344016CF" w14:textId="77777777" w:rsidR="00192B53" w:rsidRDefault="002F683C" w:rsidP="00192B53">
      <w:pPr>
        <w:keepNext/>
      </w:pPr>
      <w:r w:rsidRPr="002F683C">
        <w:rPr>
          <w:noProof/>
          <w:lang w:eastAsia="hr-HR"/>
        </w:rPr>
        <w:lastRenderedPageBreak/>
        <w:drawing>
          <wp:inline distT="0" distB="0" distL="0" distR="0" wp14:anchorId="0FD86C07" wp14:editId="5D682C84">
            <wp:extent cx="6248917" cy="609600"/>
            <wp:effectExtent l="0" t="0" r="0" b="0"/>
            <wp:docPr id="450" name="Slika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65294" cy="61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276A" w14:textId="6E676CE7" w:rsidR="004C3F69" w:rsidRDefault="00192B53" w:rsidP="00192B53">
      <w:pPr>
        <w:pStyle w:val="Opisslike"/>
        <w:jc w:val="center"/>
      </w:pPr>
      <w:bookmarkStart w:id="81" w:name="_Toc1277915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51</w:t>
      </w:r>
      <w:r>
        <w:fldChar w:fldCharType="end"/>
      </w:r>
      <w:r>
        <w:t xml:space="preserve">. </w:t>
      </w:r>
      <w:r w:rsidRPr="00276AE9">
        <w:t>Prikaz zahtjeva za prijevremeni upis za dijete dodano na listu školskih obveznika</w:t>
      </w:r>
      <w:bookmarkEnd w:id="81"/>
    </w:p>
    <w:p w14:paraId="7861D656" w14:textId="6140DBDF" w:rsidR="009130B4" w:rsidRDefault="009130B4" w:rsidP="009130B4">
      <w:r>
        <w:t xml:space="preserve">Klikom na strelicu </w:t>
      </w:r>
      <w:r w:rsidR="00761CC3" w:rsidRPr="00761CC3">
        <w:rPr>
          <w:b/>
          <w:bCs/>
        </w:rPr>
        <w:t>D</w:t>
      </w:r>
      <w:r w:rsidRPr="00761CC3">
        <w:rPr>
          <w:b/>
          <w:bCs/>
        </w:rPr>
        <w:t>etalji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6731040D" wp14:editId="5E75504C">
            <wp:extent cx="189055" cy="196327"/>
            <wp:effectExtent l="0" t="0" r="1905" b="0"/>
            <wp:docPr id="504" name="Slika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Slika 50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83" cy="1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pregledom prethodno unesenih podataka. U ovom koraku roditelj</w:t>
      </w:r>
      <w:r w:rsidR="00736DEA">
        <w:t>/sk</w:t>
      </w:r>
      <w:r w:rsidR="0014499F">
        <w:t>r</w:t>
      </w:r>
      <w:r w:rsidR="00736DEA">
        <w:t>bnik</w:t>
      </w:r>
      <w:r>
        <w:t xml:space="preserve"> dužan </w:t>
      </w:r>
      <w:r w:rsidR="0014499F">
        <w:t xml:space="preserve">je </w:t>
      </w:r>
      <w:r>
        <w:t xml:space="preserve">popuniti tražene podatke o ustanovi klikom na gumb </w:t>
      </w:r>
      <w:r w:rsidRPr="00751349">
        <w:rPr>
          <w:b/>
        </w:rPr>
        <w:t>Ažuriranje ustanove</w:t>
      </w:r>
      <w:r>
        <w:t xml:space="preserve"> (</w:t>
      </w:r>
      <w:r w:rsidR="00BA7865" w:rsidRPr="00BA7865">
        <w:rPr>
          <w:noProof/>
          <w:lang w:eastAsia="hr-HR"/>
        </w:rPr>
        <w:drawing>
          <wp:inline distT="0" distB="0" distL="0" distR="0" wp14:anchorId="2474B13A" wp14:editId="27B36850">
            <wp:extent cx="822960" cy="191139"/>
            <wp:effectExtent l="0" t="0" r="0" b="0"/>
            <wp:docPr id="475" name="Slika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45448" cy="1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865">
        <w:t>).</w:t>
      </w:r>
    </w:p>
    <w:p w14:paraId="5C689C93" w14:textId="001F1559" w:rsidR="009130B4" w:rsidRDefault="009130B4" w:rsidP="009130B4">
      <w:r>
        <w:t xml:space="preserve">U ovom koraku potrebno je odabrati podatke o školi u koju korisnik želi upisati svoje dijete. Prema unaprijed definiranim postavkama korisniku se prikazuje škola kojoj prema adresi prebivališta </w:t>
      </w:r>
      <w:r w:rsidR="00761CC3">
        <w:t xml:space="preserve">pripada </w:t>
      </w:r>
      <w:r>
        <w:t>dijete</w:t>
      </w:r>
      <w:r w:rsidR="00761CC3">
        <w:t xml:space="preserve"> koje je</w:t>
      </w:r>
      <w:r>
        <w:t xml:space="preserve"> školski obveznik. Ona mu je dodijeljena zbog pripadnosti školi po upisnom području. Za tu školu potrebno je popuniti podatke koji su obvezni: </w:t>
      </w:r>
      <w:r w:rsidRPr="00761CC3">
        <w:rPr>
          <w:b/>
          <w:bCs/>
        </w:rPr>
        <w:t>program</w:t>
      </w:r>
      <w:r>
        <w:t xml:space="preserve"> (odabrati iz padajućeg izbornika) i obvezni </w:t>
      </w:r>
      <w:r w:rsidRPr="00761CC3">
        <w:t>strani jezik</w:t>
      </w:r>
      <w:r>
        <w:t xml:space="preserve"> (također se odabire iz padajućeg izbornika). </w:t>
      </w:r>
      <w:r w:rsidR="00761CC3">
        <w:t>A</w:t>
      </w:r>
      <w:r>
        <w:t>ko škola nudi komercijalni program (produženi boravak, cjelodnevna nastava i sl.)</w:t>
      </w:r>
      <w:r w:rsidR="00761CC3">
        <w:t>,</w:t>
      </w:r>
      <w:r>
        <w:t xml:space="preserve"> korisnik </w:t>
      </w:r>
      <w:r w:rsidR="00761CC3">
        <w:t>ga može odabrati</w:t>
      </w:r>
      <w:r>
        <w:t xml:space="preserve"> za svoje dijete</w:t>
      </w:r>
      <w:r w:rsidR="00761CC3">
        <w:t>,</w:t>
      </w:r>
      <w:r>
        <w:t xml:space="preserve"> ali ovaj odabir nije obvezan. Odabir izbornog</w:t>
      </w:r>
      <w:r w:rsidR="00761CC3">
        <w:t xml:space="preserve"> predmeta ili izbornih</w:t>
      </w:r>
      <w:r>
        <w:t xml:space="preserve"> predmeta također nije obvezan.</w:t>
      </w:r>
    </w:p>
    <w:p w14:paraId="344B8CA5" w14:textId="747D3142" w:rsidR="009130B4" w:rsidRDefault="009130B4" w:rsidP="009130B4">
      <w:r>
        <w:t xml:space="preserve">Kako bi bio moguć </w:t>
      </w:r>
      <w:r w:rsidR="00761CC3">
        <w:t>prijelaz</w:t>
      </w:r>
      <w:r>
        <w:t xml:space="preserve"> na sljedeći korak</w:t>
      </w:r>
      <w:r w:rsidR="00761CC3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515F563B" w14:textId="77777777" w:rsidR="009130B4" w:rsidRDefault="009130B4" w:rsidP="009130B4"/>
    <w:p w14:paraId="5809788C" w14:textId="77777777" w:rsidR="003801B2" w:rsidRDefault="009130B4" w:rsidP="003801B2">
      <w:pPr>
        <w:keepNext/>
      </w:pPr>
      <w:r w:rsidRPr="006C7D28">
        <w:rPr>
          <w:noProof/>
          <w:lang w:eastAsia="hr-HR"/>
        </w:rPr>
        <w:lastRenderedPageBreak/>
        <w:drawing>
          <wp:inline distT="0" distB="0" distL="0" distR="0" wp14:anchorId="55964AD3" wp14:editId="01C16AFB">
            <wp:extent cx="5760720" cy="4420235"/>
            <wp:effectExtent l="0" t="0" r="0" b="0"/>
            <wp:docPr id="501" name="Slika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E96D" w14:textId="63E596D5" w:rsidR="009130B4" w:rsidRDefault="003801B2" w:rsidP="003801B2">
      <w:pPr>
        <w:pStyle w:val="Opisslike"/>
        <w:jc w:val="center"/>
      </w:pPr>
      <w:bookmarkStart w:id="82" w:name="_Toc1277915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52</w:t>
      </w:r>
      <w:r>
        <w:fldChar w:fldCharType="end"/>
      </w:r>
      <w:r>
        <w:t xml:space="preserve">. </w:t>
      </w:r>
      <w:r w:rsidRPr="00887423">
        <w:t>Unos podataka o školi prema upisnom području</w:t>
      </w:r>
      <w:bookmarkEnd w:id="82"/>
    </w:p>
    <w:p w14:paraId="198FD55E" w14:textId="77777777" w:rsidR="009130B4" w:rsidRDefault="009130B4" w:rsidP="009130B4"/>
    <w:p w14:paraId="3DF92827" w14:textId="26748F89" w:rsidR="009130B4" w:rsidRDefault="00761CC3" w:rsidP="00674D67">
      <w:pPr>
        <w:jc w:val="left"/>
      </w:pPr>
      <w:r>
        <w:t>A</w:t>
      </w:r>
      <w:r w:rsidR="009130B4">
        <w:t>ko korisnik želi svoje dijete upisati u školu koja se nalazi izvan upisnog područja</w:t>
      </w:r>
      <w:r>
        <w:t>,</w:t>
      </w:r>
      <w:r w:rsidR="009130B4">
        <w:t xml:space="preserve"> potrebno je označiti</w:t>
      </w:r>
      <w:r w:rsidR="003801B2">
        <w:t xml:space="preserve"> kvadratić ispred te mogućnosti</w:t>
      </w:r>
      <w:r w:rsidR="00674D67">
        <w:t xml:space="preserve"> (</w:t>
      </w:r>
      <w:r w:rsidR="009130B4" w:rsidRPr="00186FCC">
        <w:rPr>
          <w:noProof/>
          <w:lang w:eastAsia="hr-HR"/>
        </w:rPr>
        <w:drawing>
          <wp:inline distT="0" distB="0" distL="0" distR="0" wp14:anchorId="7431C8FE" wp14:editId="77FA9EE0">
            <wp:extent cx="2007870" cy="148046"/>
            <wp:effectExtent l="19050" t="19050" r="11430" b="23495"/>
            <wp:docPr id="502" name="Slika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53709" cy="17354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674D67">
        <w:t>).</w:t>
      </w:r>
    </w:p>
    <w:p w14:paraId="3B754918" w14:textId="25C0C40A" w:rsidR="003801B2" w:rsidRDefault="009130B4" w:rsidP="009130B4">
      <w:r>
        <w:t xml:space="preserve">Obvezno je iz padajućeg izbornika odabrati razlog promjene škole te upisati naziv škole u koju korisnik želi upisati svoje dijete. </w:t>
      </w:r>
      <w:r w:rsidRPr="00AC6AD7">
        <w:t>Pri upisivanju naziva škole potrebno je unijeti minimalno tri znaka</w:t>
      </w:r>
      <w:r w:rsidR="00761CC3">
        <w:t>,</w:t>
      </w:r>
      <w:r w:rsidRPr="00AC6AD7">
        <w:t xml:space="preserve"> a zatim iz padajućeg izbornika odabrati željenu ustanovu.</w:t>
      </w:r>
      <w:r>
        <w:t xml:space="preserve"> Prema odabranoj školi iz sustava se automatizmom povlači županija, grad/općina i naselje u kojem se škola nalazi. </w:t>
      </w:r>
      <w:r w:rsidR="00761CC3">
        <w:t>Obvezno je</w:t>
      </w:r>
      <w:r>
        <w:t xml:space="preserve"> iz padajućeg izbornika odabrati program i obvezni strani jezik (također se odabire iz padajućeg izbornika). </w:t>
      </w:r>
    </w:p>
    <w:p w14:paraId="1A863211" w14:textId="05E86400" w:rsidR="009130B4" w:rsidRDefault="00761CC3" w:rsidP="009130B4">
      <w:r>
        <w:t>A</w:t>
      </w:r>
      <w:r w:rsidR="009130B4">
        <w:t>ko škola nudi komercijalni program (produženi boravak, cjelodnevna nastava i sl.)</w:t>
      </w:r>
      <w:r>
        <w:t>,</w:t>
      </w:r>
      <w:r w:rsidR="009130B4">
        <w:t xml:space="preserve"> korisnik </w:t>
      </w:r>
      <w:r>
        <w:t>ga može</w:t>
      </w:r>
      <w:r w:rsidR="009130B4">
        <w:t xml:space="preserve"> odabrati za svoje dijete</w:t>
      </w:r>
      <w:r>
        <w:t>,</w:t>
      </w:r>
      <w:r w:rsidR="009130B4">
        <w:t xml:space="preserve"> ali ovaj odabir nije obvezan. Odabir izbornog predmeta</w:t>
      </w:r>
      <w:r>
        <w:t xml:space="preserve"> ili izbornih predmeta</w:t>
      </w:r>
      <w:r w:rsidR="009130B4">
        <w:t xml:space="preserve"> također nije obvezan.</w:t>
      </w:r>
    </w:p>
    <w:p w14:paraId="293B7E1C" w14:textId="77777777" w:rsidR="009130B4" w:rsidRDefault="009130B4" w:rsidP="009130B4">
      <w:r>
        <w:t>Sve upisane podatke potrebno je potvrditi i spremiti.</w:t>
      </w:r>
    </w:p>
    <w:p w14:paraId="6A61BA08" w14:textId="77777777" w:rsidR="009130B4" w:rsidRDefault="009130B4" w:rsidP="009130B4"/>
    <w:p w14:paraId="368FDA6D" w14:textId="77777777" w:rsidR="003801B2" w:rsidRDefault="009130B4" w:rsidP="003801B2">
      <w:pPr>
        <w:keepNext/>
      </w:pPr>
      <w:r w:rsidRPr="00666B71">
        <w:rPr>
          <w:noProof/>
          <w:lang w:eastAsia="hr-HR"/>
        </w:rPr>
        <w:lastRenderedPageBreak/>
        <w:drawing>
          <wp:inline distT="0" distB="0" distL="0" distR="0" wp14:anchorId="411573AC" wp14:editId="6F036F0A">
            <wp:extent cx="5760720" cy="4801870"/>
            <wp:effectExtent l="0" t="0" r="0" b="0"/>
            <wp:docPr id="503" name="Slika 50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Slika na kojoj se prikazuje tekst&#10;&#10;Opis je automatski generiran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B825" w14:textId="40BB6BB2" w:rsidR="009130B4" w:rsidRDefault="003801B2" w:rsidP="003801B2">
      <w:pPr>
        <w:pStyle w:val="Opisslike"/>
        <w:jc w:val="center"/>
      </w:pPr>
      <w:bookmarkStart w:id="83" w:name="_Toc1277915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53</w:t>
      </w:r>
      <w:r>
        <w:fldChar w:fldCharType="end"/>
      </w:r>
      <w:r>
        <w:t xml:space="preserve">. </w:t>
      </w:r>
      <w:r w:rsidRPr="00AE6501">
        <w:t>Prikaz podataka za upis u školu izvan upisnog područja</w:t>
      </w:r>
      <w:bookmarkEnd w:id="83"/>
    </w:p>
    <w:p w14:paraId="315BF3CC" w14:textId="0C2AB957" w:rsidR="009130B4" w:rsidRDefault="009130B4" w:rsidP="003801B2">
      <w:pPr>
        <w:pStyle w:val="Naslov3"/>
        <w:numPr>
          <w:ilvl w:val="0"/>
          <w:numId w:val="0"/>
        </w:numPr>
      </w:pPr>
      <w:bookmarkStart w:id="84" w:name="_Toc126249468"/>
      <w:r>
        <w:t>Postupak predaje zahtjeva za privremeno oslobađanje</w:t>
      </w:r>
      <w:bookmarkEnd w:id="84"/>
      <w:r>
        <w:t xml:space="preserve"> </w:t>
      </w:r>
    </w:p>
    <w:p w14:paraId="2FA4A8FC" w14:textId="43DD5005" w:rsidR="009130B4" w:rsidRDefault="009130B4" w:rsidP="009130B4">
      <w:r>
        <w:t xml:space="preserve">Kada korisnik odluči podnijeti zahtjev za privremeno oslobađanje putem aplikacije </w:t>
      </w:r>
      <w:proofErr w:type="spellStart"/>
      <w:r>
        <w:t>eOŠ</w:t>
      </w:r>
      <w:proofErr w:type="spellEnd"/>
      <w:r w:rsidR="00761CC3">
        <w:t>,</w:t>
      </w:r>
      <w:r>
        <w:t xml:space="preserve"> potrebno je u </w:t>
      </w:r>
      <w:r w:rsidR="00761CC3" w:rsidRPr="00761CC3">
        <w:rPr>
          <w:b/>
          <w:bCs/>
        </w:rPr>
        <w:t>G</w:t>
      </w:r>
      <w:r w:rsidRPr="00761CC3">
        <w:rPr>
          <w:b/>
          <w:bCs/>
        </w:rPr>
        <w:t>lavnom izborniku</w:t>
      </w:r>
      <w:r>
        <w:t xml:space="preserve"> s lijeve strane odabrati stavku </w:t>
      </w:r>
      <w:r w:rsidRPr="00761CC3">
        <w:rPr>
          <w:b/>
          <w:bCs/>
        </w:rPr>
        <w:t>Popis djece</w:t>
      </w:r>
      <w:r>
        <w:t xml:space="preserve">. Tada se u središnjem dijelu otvara zaslon s popisom sve djece mlađe od 15 godina koje korisnik ima pravo zastupati. </w:t>
      </w:r>
    </w:p>
    <w:p w14:paraId="5AF39726" w14:textId="77777777" w:rsidR="009130B4" w:rsidRDefault="009130B4" w:rsidP="009130B4">
      <w:r>
        <w:t xml:space="preserve">Klikom na gumb </w:t>
      </w:r>
      <w:r w:rsidRPr="00751349">
        <w:rPr>
          <w:b/>
        </w:rPr>
        <w:t>Privremeno oslobađanje</w:t>
      </w:r>
      <w:r>
        <w:t xml:space="preserve"> (</w:t>
      </w:r>
      <w:r w:rsidRPr="002A15EB">
        <w:rPr>
          <w:noProof/>
          <w:lang w:eastAsia="hr-HR"/>
        </w:rPr>
        <w:drawing>
          <wp:inline distT="0" distB="0" distL="0" distR="0" wp14:anchorId="71C7BF80" wp14:editId="170A8EDC">
            <wp:extent cx="860611" cy="179576"/>
            <wp:effectExtent l="0" t="0" r="0" b="0"/>
            <wp:docPr id="508" name="Slika 50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lika 508" descr="Slika na kojoj se prikazuje tekst&#10;&#10;Opis je automatski generiran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02346" cy="1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otvara se zaslon s prvim korakom zahtjeva.</w:t>
      </w:r>
    </w:p>
    <w:p w14:paraId="365B0907" w14:textId="77777777" w:rsidR="003801B2" w:rsidRDefault="009130B4" w:rsidP="003801B2">
      <w:pPr>
        <w:keepNext/>
      </w:pPr>
      <w:r w:rsidRPr="0005547B">
        <w:rPr>
          <w:noProof/>
          <w:lang w:eastAsia="hr-HR"/>
        </w:rPr>
        <w:drawing>
          <wp:inline distT="0" distB="0" distL="0" distR="0" wp14:anchorId="0B173D0E" wp14:editId="158DFF3B">
            <wp:extent cx="5915888" cy="1171831"/>
            <wp:effectExtent l="0" t="0" r="0" b="9525"/>
            <wp:docPr id="509" name="Slika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3026" cy="11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7135" w14:textId="2AC874EE" w:rsidR="009130B4" w:rsidRDefault="003801B2" w:rsidP="003801B2">
      <w:pPr>
        <w:pStyle w:val="Opisslike"/>
        <w:jc w:val="center"/>
      </w:pPr>
      <w:bookmarkStart w:id="85" w:name="_Toc12779154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54</w:t>
      </w:r>
      <w:r>
        <w:fldChar w:fldCharType="end"/>
      </w:r>
      <w:r>
        <w:t xml:space="preserve">. </w:t>
      </w:r>
      <w:r w:rsidRPr="00E406E5">
        <w:t>Odabir interaktivnog gumba Privremeno oslobađanje</w:t>
      </w:r>
      <w:bookmarkEnd w:id="85"/>
    </w:p>
    <w:p w14:paraId="297AAF6F" w14:textId="77777777" w:rsidR="003801B2" w:rsidRDefault="003801B2" w:rsidP="009130B4"/>
    <w:p w14:paraId="781A4801" w14:textId="6D568E72" w:rsidR="009130B4" w:rsidRDefault="009130B4" w:rsidP="009130B4">
      <w:r>
        <w:t>Kako bi zahtjev bio potpun</w:t>
      </w:r>
      <w:r w:rsidR="00761CC3">
        <w:t>,</w:t>
      </w:r>
      <w:r>
        <w:t xml:space="preserve"> potrebno je proći kroz sve korake:</w:t>
      </w:r>
    </w:p>
    <w:p w14:paraId="2349516A" w14:textId="39D61F9F" w:rsidR="009130B4" w:rsidRDefault="00761CC3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jednom</w:t>
      </w:r>
      <w:r w:rsidR="001E5742">
        <w:t xml:space="preserve"> i/</w:t>
      </w:r>
      <w:r w:rsidR="009130B4">
        <w:t>ili oba roditelja/skrbnika</w:t>
      </w:r>
    </w:p>
    <w:p w14:paraId="4EC51D82" w14:textId="6687E822" w:rsidR="009130B4" w:rsidRDefault="00CF7B35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oda</w:t>
      </w:r>
      <w:r>
        <w:t>t</w:t>
      </w:r>
      <w:r w:rsidR="009130B4">
        <w:t>ci o djetetu</w:t>
      </w:r>
    </w:p>
    <w:p w14:paraId="7B09E16F" w14:textId="0B036A26" w:rsidR="009130B4" w:rsidRDefault="00CF7B35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rilaganje dokumentacije</w:t>
      </w:r>
    </w:p>
    <w:p w14:paraId="451A5E07" w14:textId="4B6F4326" w:rsidR="009130B4" w:rsidRDefault="00CF7B35" w:rsidP="009130B4">
      <w:pPr>
        <w:pStyle w:val="Odlomakpopisa"/>
        <w:numPr>
          <w:ilvl w:val="0"/>
          <w:numId w:val="29"/>
        </w:numPr>
        <w:spacing w:before="0" w:after="160" w:line="256" w:lineRule="auto"/>
        <w:jc w:val="left"/>
      </w:pPr>
      <w:r>
        <w:t>p</w:t>
      </w:r>
      <w:r w:rsidR="009130B4">
        <w:t>otvrda zahtjeva</w:t>
      </w:r>
      <w:r>
        <w:t>.</w:t>
      </w:r>
    </w:p>
    <w:p w14:paraId="1D01E22C" w14:textId="77777777" w:rsidR="003801B2" w:rsidRDefault="009130B4" w:rsidP="003801B2">
      <w:pPr>
        <w:keepNext/>
        <w:jc w:val="center"/>
      </w:pPr>
      <w:r w:rsidRPr="00B620D7">
        <w:rPr>
          <w:noProof/>
          <w:lang w:eastAsia="hr-HR"/>
        </w:rPr>
        <w:drawing>
          <wp:inline distT="0" distB="0" distL="0" distR="0" wp14:anchorId="0385364E" wp14:editId="288106D5">
            <wp:extent cx="1996613" cy="2751058"/>
            <wp:effectExtent l="0" t="0" r="3810" b="0"/>
            <wp:docPr id="510" name="Slika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1261" w14:textId="27139620" w:rsidR="009130B4" w:rsidRDefault="003801B2" w:rsidP="003801B2">
      <w:pPr>
        <w:pStyle w:val="Opisslike"/>
        <w:jc w:val="center"/>
      </w:pPr>
      <w:r>
        <w:t xml:space="preserve">Slika </w:t>
      </w:r>
      <w:r w:rsidR="00CF7B35">
        <w:t>60</w:t>
      </w:r>
      <w:r>
        <w:t xml:space="preserve">. </w:t>
      </w:r>
      <w:r w:rsidRPr="005675DA">
        <w:t>Koraci zahtjeva za privremeno oslobađanje</w:t>
      </w:r>
    </w:p>
    <w:p w14:paraId="4CC9DDEC" w14:textId="77777777" w:rsidR="00604D24" w:rsidRDefault="00604D24" w:rsidP="009130B4"/>
    <w:p w14:paraId="06E7B713" w14:textId="13D42631" w:rsidR="009130B4" w:rsidRDefault="009130B4" w:rsidP="009130B4">
      <w:r>
        <w:t xml:space="preserve">Nakon unosa obveznih podataka na svakom koraku korisnik prelazi na sljedeći korak klikom na interaktivni gumb </w:t>
      </w:r>
      <w:r w:rsidRPr="00751349">
        <w:rPr>
          <w:b/>
        </w:rPr>
        <w:t>Potvrdi i nastavi</w:t>
      </w:r>
      <w:r>
        <w:t xml:space="preserve"> (</w:t>
      </w:r>
      <w:r w:rsidRPr="00415337">
        <w:rPr>
          <w:noProof/>
          <w:lang w:eastAsia="hr-HR"/>
        </w:rPr>
        <w:drawing>
          <wp:inline distT="0" distB="0" distL="0" distR="0" wp14:anchorId="78EFF191" wp14:editId="28133FDD">
            <wp:extent cx="944880" cy="205408"/>
            <wp:effectExtent l="0" t="0" r="7620" b="4445"/>
            <wp:docPr id="511" name="Slika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55499" cy="20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zaslona.</w:t>
      </w:r>
    </w:p>
    <w:p w14:paraId="026719BD" w14:textId="77777777" w:rsidR="009130B4" w:rsidRDefault="009130B4" w:rsidP="009130B4">
      <w:r>
        <w:t xml:space="preserve">Od unesenih promjene korisnik može u bilo kojem trenutku odustati klikom na interaktivni gumb </w:t>
      </w:r>
      <w:r w:rsidRPr="00751349">
        <w:rPr>
          <w:b/>
        </w:rPr>
        <w:t>Odustani</w:t>
      </w:r>
      <w:r>
        <w:t xml:space="preserve"> (</w:t>
      </w:r>
      <w:r w:rsidRPr="00DB713D">
        <w:rPr>
          <w:noProof/>
          <w:lang w:eastAsia="hr-HR"/>
        </w:rPr>
        <w:drawing>
          <wp:inline distT="0" distB="0" distL="0" distR="0" wp14:anchorId="0585C240" wp14:editId="7779D73B">
            <wp:extent cx="617220" cy="199689"/>
            <wp:effectExtent l="0" t="0" r="0" b="0"/>
            <wp:docPr id="512" name="Slika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1998" cy="2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4853263A" w14:textId="77777777" w:rsidR="009130B4" w:rsidRDefault="009130B4" w:rsidP="009130B4">
      <w:r>
        <w:t xml:space="preserve">Sve unesene podatke korisnik u bilo kojem trenutku može spremiti i naknadno nastaviti s popunjavanjem zahtjeva klikom na interaktivni gumb </w:t>
      </w:r>
      <w:r w:rsidRPr="00751349">
        <w:rPr>
          <w:b/>
        </w:rPr>
        <w:t>Spremi i zatvori</w:t>
      </w:r>
      <w:r>
        <w:t xml:space="preserve"> (</w:t>
      </w:r>
      <w:r w:rsidRPr="00C626D6">
        <w:rPr>
          <w:noProof/>
          <w:lang w:eastAsia="hr-HR"/>
        </w:rPr>
        <w:drawing>
          <wp:inline distT="0" distB="0" distL="0" distR="0" wp14:anchorId="1842E54D" wp14:editId="59637FFB">
            <wp:extent cx="792480" cy="188268"/>
            <wp:effectExtent l="0" t="0" r="7620" b="2540"/>
            <wp:docPr id="513" name="Slika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17878" cy="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gornjem desnom uglu zaslona.</w:t>
      </w:r>
    </w:p>
    <w:p w14:paraId="38EE4C40" w14:textId="77777777" w:rsidR="009130B4" w:rsidRDefault="009130B4" w:rsidP="009130B4"/>
    <w:p w14:paraId="28F0012D" w14:textId="178CDE4F" w:rsidR="009130B4" w:rsidRDefault="009130B4" w:rsidP="00604D24">
      <w:pPr>
        <w:pStyle w:val="Naslov3"/>
        <w:numPr>
          <w:ilvl w:val="0"/>
          <w:numId w:val="0"/>
        </w:numPr>
        <w:ind w:left="851" w:hanging="851"/>
      </w:pPr>
      <w:bookmarkStart w:id="86" w:name="_Toc126249469"/>
      <w:r>
        <w:t>Poda</w:t>
      </w:r>
      <w:r w:rsidR="00CF7B35">
        <w:t>t</w:t>
      </w:r>
      <w:r>
        <w:t>ci o roditelju: Roditelj/skrbnik</w:t>
      </w:r>
      <w:r w:rsidR="00CF7B35">
        <w:t xml:space="preserve"> </w:t>
      </w:r>
      <w:r>
        <w:t>1</w:t>
      </w:r>
      <w:bookmarkEnd w:id="86"/>
    </w:p>
    <w:p w14:paraId="7EA6A4CE" w14:textId="7E42A88C" w:rsidR="009130B4" w:rsidRPr="00BD5646" w:rsidRDefault="009130B4" w:rsidP="008800ED">
      <w:pPr>
        <w:rPr>
          <w:strike/>
        </w:rPr>
      </w:pPr>
      <w:r>
        <w:t xml:space="preserve">Prvi korak zahtjeva od korisnika traži popunjavanje podataka o prvom roditelju/skrbniku. To je korisnik koji je prijavljen u sustav i </w:t>
      </w:r>
      <w:r w:rsidR="00CF7B35">
        <w:t xml:space="preserve">popunjava zahtjev </w:t>
      </w:r>
      <w:r>
        <w:t xml:space="preserve">kroz aplikaciju </w:t>
      </w:r>
      <w:proofErr w:type="spellStart"/>
      <w:r>
        <w:t>eOŠ</w:t>
      </w:r>
      <w:proofErr w:type="spellEnd"/>
      <w:r>
        <w:t>. Radi pojednostavljivanja cijelog procesa od predaje zahtjeva do upisa u osnovnu školu aplikacija je povezana s državnim servisima dostupnim punoljetnim građanima Republike Hrvatske. Sukladno tome</w:t>
      </w:r>
      <w:r w:rsidR="00CF7B35">
        <w:t>,</w:t>
      </w:r>
      <w:r>
        <w:t xml:space="preserve"> većina podataka o roditelju/skrbniku 1 (koji popunjava zahtjev) dohvaćena</w:t>
      </w:r>
      <w:r w:rsidR="00CF7B35">
        <w:t xml:space="preserve"> je</w:t>
      </w:r>
      <w:r>
        <w:t xml:space="preserve"> iz vanjskih servisa i ne može se mijenjat</w:t>
      </w:r>
      <w:r w:rsidRPr="008800ED">
        <w:t>i</w:t>
      </w:r>
      <w:r w:rsidR="008800ED" w:rsidRPr="008800ED">
        <w:t>.</w:t>
      </w:r>
    </w:p>
    <w:p w14:paraId="5A0D7BE1" w14:textId="0BFE286D" w:rsidR="009130B4" w:rsidRDefault="009130B4" w:rsidP="009130B4">
      <w:r>
        <w:lastRenderedPageBreak/>
        <w:t>U slučaju da su poda</w:t>
      </w:r>
      <w:r w:rsidR="00CF7B35">
        <w:t>t</w:t>
      </w:r>
      <w:r>
        <w:t>ci uvezeni iz vanjskih servisa krivi</w:t>
      </w:r>
      <w:r w:rsidR="00CF7B35">
        <w:t>,</w:t>
      </w:r>
      <w:r>
        <w:t xml:space="preserve"> korisnik se treba </w:t>
      </w:r>
      <w:r w:rsidR="00CF7B35">
        <w:t xml:space="preserve">izravno </w:t>
      </w:r>
      <w:r>
        <w:t>obratiti instituciji koja te podatke održava i tamo ih izmijeniti (MUP, Matični ured). Nakon što su poda</w:t>
      </w:r>
      <w:r w:rsidR="00CF7B35">
        <w:t>t</w:t>
      </w:r>
      <w:r>
        <w:t>ci ispravljeni kod nadležnih institucija</w:t>
      </w:r>
      <w:r w:rsidR="00CF7B35">
        <w:t>,</w:t>
      </w:r>
      <w:r>
        <w:t xml:space="preserve"> u aplikaciji je potrebno ažurirati podatke (dohvatiti nove ispravljene podatke) klikom na interaktivni gumb </w:t>
      </w:r>
      <w:r w:rsidRPr="00751349">
        <w:rPr>
          <w:b/>
        </w:rPr>
        <w:t>Osvježi podatke</w:t>
      </w:r>
      <w:r w:rsidR="00A31E39">
        <w:t xml:space="preserve"> </w:t>
      </w:r>
      <w:r>
        <w:t>(</w:t>
      </w:r>
      <w:r w:rsidRPr="006C55D3">
        <w:rPr>
          <w:noProof/>
          <w:lang w:eastAsia="hr-HR"/>
        </w:rPr>
        <w:drawing>
          <wp:inline distT="0" distB="0" distL="0" distR="0" wp14:anchorId="5931A530" wp14:editId="609AF695">
            <wp:extent cx="822960" cy="203479"/>
            <wp:effectExtent l="0" t="0" r="0" b="6350"/>
            <wp:docPr id="514" name="Slika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40857" cy="2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116D902D" w14:textId="77777777" w:rsidR="00604D24" w:rsidRDefault="009130B4" w:rsidP="00604D24">
      <w:pPr>
        <w:keepNext/>
        <w:jc w:val="center"/>
      </w:pPr>
      <w:r w:rsidRPr="00564EF0">
        <w:rPr>
          <w:noProof/>
          <w:lang w:eastAsia="hr-HR"/>
        </w:rPr>
        <w:drawing>
          <wp:inline distT="0" distB="0" distL="0" distR="0" wp14:anchorId="33F28B4B" wp14:editId="0194E804">
            <wp:extent cx="5295658" cy="4756153"/>
            <wp:effectExtent l="0" t="0" r="635" b="6350"/>
            <wp:docPr id="515" name="Slika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13368" cy="477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6491E" w14:textId="585A36C2" w:rsidR="009130B4" w:rsidRDefault="00604D24" w:rsidP="00604D24">
      <w:pPr>
        <w:pStyle w:val="Opisslike"/>
        <w:jc w:val="center"/>
      </w:pPr>
      <w:r>
        <w:t xml:space="preserve">Slika </w:t>
      </w:r>
      <w:r w:rsidR="00CF7B35">
        <w:t>61</w:t>
      </w:r>
      <w:r>
        <w:t xml:space="preserve">. </w:t>
      </w:r>
      <w:r w:rsidRPr="00110637">
        <w:t>Poda</w:t>
      </w:r>
      <w:r w:rsidR="00CF7B35">
        <w:t>t</w:t>
      </w:r>
      <w:r w:rsidRPr="00110637">
        <w:t>ci dohvaćeni iz vanjskih servisa i interaktivni gumbi kod zahtjeva za privremeno oslobađanje</w:t>
      </w:r>
    </w:p>
    <w:p w14:paraId="5701AC9D" w14:textId="725FDFCF" w:rsidR="009130B4" w:rsidRDefault="009130B4" w:rsidP="009130B4">
      <w:r>
        <w:t>Na stranici su prikazani poda</w:t>
      </w:r>
      <w:r w:rsidR="00CF7B35">
        <w:t>t</w:t>
      </w:r>
      <w:r>
        <w:t xml:space="preserve">ci dohvaćeni iz vanjskih servisa, no neke podatke je ipak potrebno popuniti. Korisnik je obvezan popuniti podatke u poljima označenim zvjezdicom (*). U polja pokraj podataka o nacionalnoj manjini i nacionalnosti korisnik može odabrati opciju </w:t>
      </w:r>
      <w:r w:rsidRPr="00CF7B35">
        <w:rPr>
          <w:b/>
          <w:bCs/>
        </w:rPr>
        <w:t>Ne želim se izjasniti</w:t>
      </w:r>
      <w:r>
        <w:t>, a za podatak o nacionalnosti</w:t>
      </w:r>
      <w:r w:rsidR="00CF7B35">
        <w:t>,</w:t>
      </w:r>
      <w:r>
        <w:t xml:space="preserve"> osim već navedenog</w:t>
      </w:r>
      <w:r w:rsidR="00CF7B35">
        <w:t>,</w:t>
      </w:r>
      <w:r>
        <w:t xml:space="preserve"> može odabrati i opciju </w:t>
      </w:r>
      <w:r w:rsidRPr="00CF7B35">
        <w:rPr>
          <w:b/>
          <w:bCs/>
        </w:rPr>
        <w:t>Neopredijeljen</w:t>
      </w:r>
      <w:r>
        <w:t xml:space="preserve">. </w:t>
      </w:r>
    </w:p>
    <w:p w14:paraId="7647D59A" w14:textId="4982819F" w:rsidR="009130B4" w:rsidRDefault="009130B4" w:rsidP="009130B4">
      <w:r>
        <w:t xml:space="preserve">Kako bi bio moguć </w:t>
      </w:r>
      <w:r w:rsidR="00CF7B35">
        <w:t>prijelaz</w:t>
      </w:r>
      <w:r>
        <w:t xml:space="preserve"> na sljedeći korak</w:t>
      </w:r>
      <w:r w:rsidR="00CF7B3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1628D194" wp14:editId="36FCE59F">
            <wp:extent cx="891540" cy="221534"/>
            <wp:effectExtent l="0" t="0" r="3810" b="7620"/>
            <wp:docPr id="516" name="Slika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0396C616" w14:textId="77777777" w:rsidR="00604D24" w:rsidRDefault="009130B4" w:rsidP="00604D24">
      <w:pPr>
        <w:keepNext/>
        <w:jc w:val="center"/>
      </w:pPr>
      <w:r w:rsidRPr="00DF1D2C">
        <w:rPr>
          <w:noProof/>
          <w:lang w:eastAsia="hr-HR"/>
        </w:rPr>
        <w:lastRenderedPageBreak/>
        <w:drawing>
          <wp:inline distT="0" distB="0" distL="0" distR="0" wp14:anchorId="1F01C9D9" wp14:editId="22A94F71">
            <wp:extent cx="5760720" cy="3266440"/>
            <wp:effectExtent l="0" t="0" r="0" b="0"/>
            <wp:docPr id="517" name="Slika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7B98" w14:textId="7EC4CD78" w:rsidR="009130B4" w:rsidRDefault="00604D24" w:rsidP="00604D24">
      <w:pPr>
        <w:pStyle w:val="Opisslike"/>
        <w:jc w:val="center"/>
      </w:pPr>
      <w:bookmarkStart w:id="87" w:name="_Toc12779154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55</w:t>
      </w:r>
      <w:r>
        <w:fldChar w:fldCharType="end"/>
      </w:r>
      <w:r>
        <w:t xml:space="preserve">. </w:t>
      </w:r>
      <w:r w:rsidRPr="00756909">
        <w:t>Prikaz polja koje korisnik mora popuniti kod zahtjeva za privremeno oslobađanje</w:t>
      </w:r>
      <w:bookmarkEnd w:id="87"/>
    </w:p>
    <w:p w14:paraId="16DC082E" w14:textId="7BF4CABE" w:rsidR="009130B4" w:rsidRDefault="009130B4" w:rsidP="009130B4"/>
    <w:p w14:paraId="123290AD" w14:textId="54C9070A" w:rsidR="009130B4" w:rsidRPr="00604D24" w:rsidRDefault="009130B4" w:rsidP="00604D24">
      <w:pPr>
        <w:pStyle w:val="Naslov3"/>
        <w:numPr>
          <w:ilvl w:val="0"/>
          <w:numId w:val="0"/>
        </w:numPr>
        <w:ind w:left="851" w:hanging="851"/>
      </w:pPr>
      <w:bookmarkStart w:id="88" w:name="_Toc126249470"/>
      <w:r w:rsidRPr="00604D24">
        <w:t>Poda</w:t>
      </w:r>
      <w:r w:rsidR="00CF7B35">
        <w:t>t</w:t>
      </w:r>
      <w:r w:rsidRPr="00604D24">
        <w:t>ci</w:t>
      </w:r>
      <w:r>
        <w:t xml:space="preserve"> o roditelju: Roditelj/skrbnik</w:t>
      </w:r>
      <w:r w:rsidR="00CF7B35">
        <w:t xml:space="preserve"> </w:t>
      </w:r>
      <w:r>
        <w:t>2</w:t>
      </w:r>
      <w:bookmarkEnd w:id="88"/>
    </w:p>
    <w:p w14:paraId="38E4E6A9" w14:textId="0BD71B97" w:rsidR="009130B4" w:rsidRDefault="00CF7B35" w:rsidP="009130B4">
      <w:r>
        <w:t>A</w:t>
      </w:r>
      <w:r w:rsidR="009130B4">
        <w:t>ko je prilikom popunjavanja podataka o Roditelju/skrbniku</w:t>
      </w:r>
      <w:r>
        <w:t xml:space="preserve"> </w:t>
      </w:r>
      <w:r w:rsidR="009130B4">
        <w:t>1 odabrana opcija da dijete ima dva roditelja</w:t>
      </w:r>
      <w:r>
        <w:t>,</w:t>
      </w:r>
      <w:r w:rsidR="009130B4">
        <w:t xml:space="preserve"> u ovom </w:t>
      </w:r>
      <w:r>
        <w:t xml:space="preserve">će se </w:t>
      </w:r>
      <w:r w:rsidR="009130B4">
        <w:t xml:space="preserve">koraku otvoriti zaslon s prikazom stanice na kojoj treba popuniti podatke za drugog roditelja/skrbnika. Potrebno je upisati točno prezime i ime i OIB drugog roditelja te kliknuti na interaktivni gumb </w:t>
      </w:r>
      <w:r w:rsidR="009130B4" w:rsidRPr="00751349">
        <w:rPr>
          <w:b/>
        </w:rPr>
        <w:t xml:space="preserve">Provjeri ispravnost unesenih podataka </w:t>
      </w:r>
      <w:r w:rsidR="009130B4">
        <w:t>(</w:t>
      </w:r>
      <w:r w:rsidR="009130B4" w:rsidRPr="00652305">
        <w:rPr>
          <w:noProof/>
          <w:lang w:eastAsia="hr-HR"/>
        </w:rPr>
        <w:drawing>
          <wp:inline distT="0" distB="0" distL="0" distR="0" wp14:anchorId="54597213" wp14:editId="067A1C72">
            <wp:extent cx="1531620" cy="196993"/>
            <wp:effectExtent l="0" t="0" r="0" b="0"/>
            <wp:docPr id="518" name="Slika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75612" cy="20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42441470" w14:textId="09720361" w:rsidR="00604D24" w:rsidRDefault="00CF7B35" w:rsidP="009130B4">
      <w:r>
        <w:t>A</w:t>
      </w:r>
      <w:r w:rsidR="009130B4">
        <w:t>ko su poda</w:t>
      </w:r>
      <w:r>
        <w:t>t</w:t>
      </w:r>
      <w:r w:rsidR="009130B4">
        <w:t>ci uspješno preuzeti</w:t>
      </w:r>
      <w:r>
        <w:t>,</w:t>
      </w:r>
      <w:r w:rsidR="009130B4">
        <w:t xml:space="preserve"> na zaslonu će se pojaviti poruka o tome (</w:t>
      </w:r>
      <w:r w:rsidR="009130B4" w:rsidRPr="00545BC4">
        <w:rPr>
          <w:noProof/>
          <w:lang w:eastAsia="hr-HR"/>
        </w:rPr>
        <w:drawing>
          <wp:inline distT="0" distB="0" distL="0" distR="0" wp14:anchorId="15A1F737" wp14:editId="0195BC7F">
            <wp:extent cx="1257300" cy="207973"/>
            <wp:effectExtent l="0" t="0" r="0" b="1905"/>
            <wp:docPr id="519" name="Slik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09077" cy="2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62742925" w14:textId="444B2B93" w:rsidR="009130B4" w:rsidRDefault="009130B4" w:rsidP="009130B4">
      <w:r>
        <w:t>Ako neki od popunjenih podataka nisu ispravno uneseni</w:t>
      </w:r>
      <w:r w:rsidR="00CF7B35">
        <w:t>,</w:t>
      </w:r>
      <w:r>
        <w:t xml:space="preserve"> pojavit će se greška i </w:t>
      </w:r>
      <w:r w:rsidR="00CF7B35">
        <w:t xml:space="preserve">neće biti moguće nastaviti </w:t>
      </w:r>
      <w:r>
        <w:t>s daljnjim unosom zahtjeva.</w:t>
      </w:r>
    </w:p>
    <w:p w14:paraId="3F9F47A3" w14:textId="77777777" w:rsidR="00604D24" w:rsidRDefault="009130B4" w:rsidP="00604D24">
      <w:pPr>
        <w:keepNext/>
      </w:pPr>
      <w:r w:rsidRPr="00F01AEF">
        <w:rPr>
          <w:noProof/>
          <w:lang w:eastAsia="hr-HR"/>
        </w:rPr>
        <w:lastRenderedPageBreak/>
        <w:drawing>
          <wp:inline distT="0" distB="0" distL="0" distR="0" wp14:anchorId="686CFA7F" wp14:editId="37D2DA57">
            <wp:extent cx="5760720" cy="2146300"/>
            <wp:effectExtent l="0" t="0" r="0" b="6350"/>
            <wp:docPr id="520" name="Slika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5B11" w14:textId="17E8C89D" w:rsidR="009130B4" w:rsidRDefault="00604D24" w:rsidP="00604D24">
      <w:pPr>
        <w:pStyle w:val="Opisslike"/>
      </w:pPr>
      <w:bookmarkStart w:id="89" w:name="_Toc12779154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56</w:t>
      </w:r>
      <w:r>
        <w:fldChar w:fldCharType="end"/>
      </w:r>
      <w:r>
        <w:t xml:space="preserve">. </w:t>
      </w:r>
      <w:r w:rsidRPr="009C3E0F">
        <w:t>Prikaz greške prilikom unosa kod zahtjeva za privremeno oslobađanje</w:t>
      </w:r>
      <w:bookmarkEnd w:id="89"/>
    </w:p>
    <w:p w14:paraId="19ADAEEB" w14:textId="7B70FB33" w:rsidR="009130B4" w:rsidRPr="004F66E1" w:rsidRDefault="009130B4" w:rsidP="009130B4">
      <w:pPr>
        <w:rPr>
          <w:strike/>
        </w:rPr>
      </w:pPr>
      <w:r>
        <w:t xml:space="preserve">Nakon uspješno preuzetih podataka iz vanjskih servisa potrebno je upisati još neke podatke o drugom roditelju. </w:t>
      </w:r>
    </w:p>
    <w:p w14:paraId="371C1C6D" w14:textId="7EEE91DB" w:rsidR="009130B4" w:rsidRDefault="009130B4" w:rsidP="009130B4">
      <w:r>
        <w:t xml:space="preserve">Kako bi bio moguć </w:t>
      </w:r>
      <w:r w:rsidR="00CF7B35">
        <w:t>prijelaz</w:t>
      </w:r>
      <w:r>
        <w:t xml:space="preserve"> na sljedeći korak</w:t>
      </w:r>
      <w:r w:rsidR="00CF7B35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 xml:space="preserve"> (</w:t>
      </w:r>
      <w:r w:rsidRPr="005149F0">
        <w:rPr>
          <w:noProof/>
          <w:lang w:eastAsia="hr-HR"/>
        </w:rPr>
        <w:drawing>
          <wp:inline distT="0" distB="0" distL="0" distR="0" wp14:anchorId="2F0F18BE" wp14:editId="71350265">
            <wp:extent cx="891540" cy="221534"/>
            <wp:effectExtent l="0" t="0" r="3810" b="7620"/>
            <wp:docPr id="521" name="Slika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06964" cy="2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koji se nalazi u donjem desnom uglu stranice.</w:t>
      </w:r>
    </w:p>
    <w:p w14:paraId="4C7B5E22" w14:textId="2F985F47" w:rsidR="009130B4" w:rsidRDefault="00CF7B35" w:rsidP="009130B4">
      <w:r>
        <w:t>A</w:t>
      </w:r>
      <w:r w:rsidR="009130B4">
        <w:t>ko se korisnik želi vratiti na prethodni korak</w:t>
      </w:r>
      <w:r>
        <w:t>,</w:t>
      </w:r>
      <w:r w:rsidR="009130B4">
        <w:t xml:space="preserve"> može to učiniti odabirom gumba </w:t>
      </w:r>
      <w:r w:rsidR="009130B4" w:rsidRPr="00751349">
        <w:rPr>
          <w:b/>
        </w:rPr>
        <w:t>Prethodni korak</w:t>
      </w:r>
      <w:r w:rsidR="00751349">
        <w:t xml:space="preserve"> </w:t>
      </w:r>
      <w:r w:rsidR="009130B4">
        <w:t>(</w:t>
      </w:r>
      <w:r w:rsidR="009130B4" w:rsidRPr="00C965D7">
        <w:rPr>
          <w:noProof/>
          <w:lang w:eastAsia="hr-HR"/>
        </w:rPr>
        <w:drawing>
          <wp:inline distT="0" distB="0" distL="0" distR="0" wp14:anchorId="19A9C093" wp14:editId="204D7FD3">
            <wp:extent cx="746760" cy="166922"/>
            <wp:effectExtent l="0" t="0" r="0" b="5080"/>
            <wp:docPr id="522" name="Slika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6322" cy="1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0B4">
        <w:t>) koji se nalazi u donjem lijevom uglu stranice.</w:t>
      </w:r>
    </w:p>
    <w:p w14:paraId="5F2B6972" w14:textId="77777777" w:rsidR="00604D24" w:rsidRDefault="009130B4" w:rsidP="00604D24">
      <w:pPr>
        <w:keepNext/>
      </w:pPr>
      <w:r w:rsidRPr="003E552E">
        <w:rPr>
          <w:noProof/>
          <w:lang w:eastAsia="hr-HR"/>
        </w:rPr>
        <w:drawing>
          <wp:inline distT="0" distB="0" distL="0" distR="0" wp14:anchorId="582D92E0" wp14:editId="67687151">
            <wp:extent cx="5760720" cy="3301365"/>
            <wp:effectExtent l="0" t="0" r="0" b="0"/>
            <wp:docPr id="523" name="Slika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24B4" w14:textId="32884024" w:rsidR="009130B4" w:rsidRDefault="00604D24" w:rsidP="00604D24">
      <w:pPr>
        <w:pStyle w:val="Opisslike"/>
        <w:jc w:val="center"/>
      </w:pPr>
      <w:bookmarkStart w:id="90" w:name="_Toc12779154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57</w:t>
      </w:r>
      <w:r>
        <w:fldChar w:fldCharType="end"/>
      </w:r>
      <w:r>
        <w:t xml:space="preserve">. </w:t>
      </w:r>
      <w:r w:rsidRPr="00EA2DDE">
        <w:t>Prikaz polja koje korisnik mora popuniti za drugog roditelja/skrbnika kod zahtjeva za privremeno oslobađanje</w:t>
      </w:r>
      <w:bookmarkEnd w:id="90"/>
    </w:p>
    <w:p w14:paraId="0F6C23EB" w14:textId="77777777" w:rsidR="00C01F84" w:rsidRDefault="00C01F84" w:rsidP="009130B4"/>
    <w:p w14:paraId="4D2B8491" w14:textId="1A1B10CE" w:rsidR="00604D24" w:rsidRDefault="009130B4" w:rsidP="009130B4">
      <w:r>
        <w:lastRenderedPageBreak/>
        <w:t>Ako drugi roditelj ne posjeduje OIB</w:t>
      </w:r>
      <w:r w:rsidR="00CF7B35">
        <w:t>, to je</w:t>
      </w:r>
      <w:r>
        <w:t xml:space="preserve"> potrebno naznačiti klikom na kvadratić ispred oznake </w:t>
      </w:r>
    </w:p>
    <w:p w14:paraId="6564EC0D" w14:textId="70A69953" w:rsidR="00604D24" w:rsidRDefault="008D3E75" w:rsidP="00604D24">
      <w:pPr>
        <w:pStyle w:val="Odlomakpopisa"/>
        <w:numPr>
          <w:ilvl w:val="0"/>
          <w:numId w:val="34"/>
        </w:numPr>
      </w:pPr>
      <w:r>
        <w:t>r</w:t>
      </w:r>
      <w:r w:rsidR="009130B4">
        <w:t>oditelj/skrbnik</w:t>
      </w:r>
      <w:r>
        <w:t xml:space="preserve"> </w:t>
      </w:r>
      <w:r w:rsidR="009130B4">
        <w:t>2 ne posjeduje OIB (</w:t>
      </w:r>
      <w:r w:rsidR="009130B4" w:rsidRPr="008F3511">
        <w:rPr>
          <w:noProof/>
          <w:lang w:eastAsia="hr-HR"/>
        </w:rPr>
        <w:drawing>
          <wp:inline distT="0" distB="0" distL="0" distR="0" wp14:anchorId="2CD01761" wp14:editId="461DADBE">
            <wp:extent cx="1592580" cy="163477"/>
            <wp:effectExtent l="19050" t="19050" r="7620" b="27305"/>
            <wp:docPr id="524" name="Slika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627555" cy="16706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="009130B4">
        <w:t xml:space="preserve">). </w:t>
      </w:r>
    </w:p>
    <w:p w14:paraId="15B72F01" w14:textId="77777777" w:rsidR="00392CA5" w:rsidRDefault="009130B4" w:rsidP="00604D24">
      <w:pPr>
        <w:rPr>
          <w:strike/>
        </w:rPr>
      </w:pPr>
      <w:r>
        <w:t>U tom slučaju potrebno je popuniti sve tražene podatke koji se upisuju temeljem zamjenskog identifikatora: putovnice, posebnog broja MUP-a ili ostalo. Potrebno je upisati broj zamjenskog identifikatora (npr. putovnica) te iz padajućeg izbornika odabrati vrstu identifikatora, a zatim unijeti razlog zamjenskog identifikatora odabirom iz padajućeg izbornika</w:t>
      </w:r>
      <w:r w:rsidR="001F5BDC">
        <w:t>.</w:t>
      </w:r>
      <w:r>
        <w:t xml:space="preserve"> </w:t>
      </w:r>
    </w:p>
    <w:p w14:paraId="4810CC16" w14:textId="7192524D" w:rsidR="009130B4" w:rsidRDefault="009130B4" w:rsidP="00604D24">
      <w:r>
        <w:t xml:space="preserve">Kontakt podatke (telefon i </w:t>
      </w:r>
      <w:r w:rsidR="008D3E75">
        <w:t>adresu elektroničke pošte</w:t>
      </w:r>
      <w:r>
        <w:t xml:space="preserve">) moguće je upisati opcionalno, a </w:t>
      </w:r>
      <w:r w:rsidR="008D3E75">
        <w:t xml:space="preserve">podatak o </w:t>
      </w:r>
      <w:r>
        <w:t>odnos</w:t>
      </w:r>
      <w:r w:rsidR="008D3E75">
        <w:t>u</w:t>
      </w:r>
      <w:r>
        <w:t xml:space="preserve"> drugog roditelja prema djetetu je obvezan i potrebno ga je odabrati iz padajućeg izbornika.</w:t>
      </w:r>
    </w:p>
    <w:p w14:paraId="47724E6B" w14:textId="38890C1B" w:rsidR="009130B4" w:rsidRDefault="009130B4" w:rsidP="009130B4">
      <w:r>
        <w:t xml:space="preserve">Kako bi bio moguć </w:t>
      </w:r>
      <w:r w:rsidR="00573818">
        <w:t>prijelaz</w:t>
      </w:r>
      <w:r>
        <w:t xml:space="preserve"> na sljedeći korak</w:t>
      </w:r>
      <w:r w:rsidR="00573818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nastavi.</w:t>
      </w:r>
    </w:p>
    <w:p w14:paraId="06687757" w14:textId="77777777" w:rsidR="00604D24" w:rsidRDefault="009130B4" w:rsidP="00604D24">
      <w:pPr>
        <w:keepNext/>
      </w:pPr>
      <w:r w:rsidRPr="000F464D">
        <w:rPr>
          <w:noProof/>
          <w:lang w:eastAsia="hr-HR"/>
        </w:rPr>
        <w:drawing>
          <wp:inline distT="0" distB="0" distL="0" distR="0" wp14:anchorId="7B9F3321" wp14:editId="2579626A">
            <wp:extent cx="5760720" cy="3243580"/>
            <wp:effectExtent l="0" t="0" r="0" b="0"/>
            <wp:docPr id="525" name="Slika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8ED3" w14:textId="4EC6D23A" w:rsidR="009130B4" w:rsidRPr="00D108D9" w:rsidRDefault="00604D24" w:rsidP="00192B53">
      <w:pPr>
        <w:pStyle w:val="Opisslike"/>
        <w:jc w:val="center"/>
      </w:pPr>
      <w:bookmarkStart w:id="91" w:name="_Toc1277915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58</w:t>
      </w:r>
      <w:r>
        <w:fldChar w:fldCharType="end"/>
      </w:r>
      <w:r>
        <w:t xml:space="preserve">. </w:t>
      </w:r>
      <w:r w:rsidRPr="009A5A40">
        <w:t>Prikaz podataka za drugog roditelja/skrbnika ako ne posjeduje OIB kod zahtjeva za privremeno oslobađanje</w:t>
      </w:r>
      <w:bookmarkEnd w:id="91"/>
    </w:p>
    <w:p w14:paraId="63C61695" w14:textId="16CD2630" w:rsidR="009130B4" w:rsidRDefault="009130B4" w:rsidP="00604D24">
      <w:pPr>
        <w:pStyle w:val="Naslov3"/>
        <w:numPr>
          <w:ilvl w:val="0"/>
          <w:numId w:val="0"/>
        </w:numPr>
      </w:pPr>
      <w:bookmarkStart w:id="92" w:name="_Toc126249471"/>
      <w:r>
        <w:t>Poda</w:t>
      </w:r>
      <w:r w:rsidR="00573818">
        <w:t>t</w:t>
      </w:r>
      <w:r>
        <w:t>ci o djetetu</w:t>
      </w:r>
      <w:bookmarkEnd w:id="92"/>
    </w:p>
    <w:p w14:paraId="415D3B7A" w14:textId="4299519F" w:rsidR="009130B4" w:rsidRDefault="009130B4" w:rsidP="009130B4">
      <w:r>
        <w:t xml:space="preserve">Sljedeći korak predaje zahtjeva od korisnika </w:t>
      </w:r>
      <w:r w:rsidR="00573818">
        <w:t xml:space="preserve">traži </w:t>
      </w:r>
      <w:r>
        <w:t xml:space="preserve">pregled podataka o djetetu </w:t>
      </w:r>
      <w:r w:rsidR="00573818">
        <w:t xml:space="preserve">koje je </w:t>
      </w:r>
      <w:r>
        <w:t>školsk</w:t>
      </w:r>
      <w:r w:rsidR="00573818">
        <w:t>i</w:t>
      </w:r>
      <w:r>
        <w:t xml:space="preserve"> obveznik za kojeg korisnik podnosi zahtjev. Svi poda</w:t>
      </w:r>
      <w:r w:rsidR="00573818">
        <w:t>t</w:t>
      </w:r>
      <w:r>
        <w:t xml:space="preserve">ci o djetetu već su upisani jer su preuzeti iz vanjskih servisa. Obvezno je popuniti podatak o nacionalnosti gdje je iz padajućeg izbornika moguće odabrati opciju </w:t>
      </w:r>
      <w:r w:rsidRPr="00573818">
        <w:rPr>
          <w:b/>
          <w:bCs/>
        </w:rPr>
        <w:t>Ne želim se izjasniti</w:t>
      </w:r>
      <w:r>
        <w:t xml:space="preserve"> ili </w:t>
      </w:r>
      <w:r w:rsidR="00573818" w:rsidRPr="00573818">
        <w:rPr>
          <w:b/>
          <w:bCs/>
        </w:rPr>
        <w:t>N</w:t>
      </w:r>
      <w:r w:rsidRPr="00573818">
        <w:rPr>
          <w:b/>
          <w:bCs/>
        </w:rPr>
        <w:t>eopredijeljen</w:t>
      </w:r>
      <w:r>
        <w:t>. Upis nacionalne manjine je opcionalan.</w:t>
      </w:r>
    </w:p>
    <w:p w14:paraId="30BF9FFF" w14:textId="6E926F7B" w:rsidR="009130B4" w:rsidRDefault="009130B4" w:rsidP="009130B4">
      <w:r>
        <w:t xml:space="preserve">Kako bi bio moguć </w:t>
      </w:r>
      <w:r w:rsidR="00573818">
        <w:t>prijelaz</w:t>
      </w:r>
      <w:r>
        <w:t xml:space="preserve"> na sljedeći korak</w:t>
      </w:r>
      <w:r w:rsidR="00573818">
        <w:t>,</w:t>
      </w:r>
      <w:r>
        <w:t xml:space="preserve"> sve upisane podatke potrebno je potvrditi klikom na interaktivni gumb </w:t>
      </w:r>
      <w:r w:rsidRPr="00751349">
        <w:rPr>
          <w:b/>
        </w:rPr>
        <w:t>Potvrdi i nastavi</w:t>
      </w:r>
      <w:r>
        <w:t>.</w:t>
      </w:r>
    </w:p>
    <w:p w14:paraId="02CBE7C1" w14:textId="77777777" w:rsidR="00604D24" w:rsidRDefault="009130B4" w:rsidP="00604D24">
      <w:pPr>
        <w:keepNext/>
      </w:pPr>
      <w:r w:rsidRPr="00D4016D">
        <w:rPr>
          <w:noProof/>
          <w:lang w:eastAsia="hr-HR"/>
        </w:rPr>
        <w:lastRenderedPageBreak/>
        <w:drawing>
          <wp:inline distT="0" distB="0" distL="0" distR="0" wp14:anchorId="3CC145DD" wp14:editId="5DA20274">
            <wp:extent cx="5760720" cy="4822190"/>
            <wp:effectExtent l="0" t="0" r="0" b="0"/>
            <wp:docPr id="526" name="Slika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C9F6" w14:textId="7D6D415E" w:rsidR="009130B4" w:rsidRDefault="00604D24" w:rsidP="00604D24">
      <w:pPr>
        <w:pStyle w:val="Opisslike"/>
        <w:jc w:val="center"/>
      </w:pPr>
      <w:bookmarkStart w:id="93" w:name="_Toc12779154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59</w:t>
      </w:r>
      <w:r>
        <w:fldChar w:fldCharType="end"/>
      </w:r>
      <w:r>
        <w:t xml:space="preserve">. </w:t>
      </w:r>
      <w:r w:rsidRPr="00EE74B2">
        <w:t>Prikaz podataka o djetetu za kojeg korisnik podnosi zahtjev za privremeno oslobađanje</w:t>
      </w:r>
      <w:bookmarkEnd w:id="93"/>
    </w:p>
    <w:p w14:paraId="1124218D" w14:textId="77777777" w:rsidR="009130B4" w:rsidRDefault="009130B4" w:rsidP="00604D24">
      <w:pPr>
        <w:pStyle w:val="Naslov3"/>
        <w:numPr>
          <w:ilvl w:val="0"/>
          <w:numId w:val="0"/>
        </w:numPr>
        <w:ind w:left="851" w:hanging="851"/>
      </w:pPr>
      <w:bookmarkStart w:id="94" w:name="_Toc126249472"/>
      <w:r>
        <w:t>Prilaganje dokumentacije</w:t>
      </w:r>
      <w:bookmarkEnd w:id="94"/>
    </w:p>
    <w:p w14:paraId="3227E362" w14:textId="29F0743E" w:rsidR="009130B4" w:rsidRDefault="009130B4" w:rsidP="009130B4">
      <w:r>
        <w:t xml:space="preserve">U ovom koraku potrebno je priložiti dokumentaciju djeteta za koje korisnik podnosi zahtjev za privremeno oslobađanje. </w:t>
      </w:r>
      <w:r w:rsidR="00001DEE">
        <w:t>A</w:t>
      </w:r>
      <w:r>
        <w:t>ko je u prethodnim koracima označeno da drugi roditelj ne posjeduje OIB dokument kojeg je potrebno priložiti</w:t>
      </w:r>
      <w:r w:rsidR="00001DEE">
        <w:t>,</w:t>
      </w:r>
      <w:r>
        <w:t xml:space="preserve"> treba sadržavati dokaz da je osoba zakonski zastupnik djeteta za koje se predaje zahtjev.</w:t>
      </w:r>
    </w:p>
    <w:p w14:paraId="3F4AF32E" w14:textId="77777777" w:rsidR="009130B4" w:rsidRDefault="009130B4" w:rsidP="009130B4">
      <w:r>
        <w:t>Dokumente je potrebno priložiti u za to određeni dio. Dokumentacija je razvrstana na sekcije:</w:t>
      </w:r>
    </w:p>
    <w:p w14:paraId="395FF79D" w14:textId="59035813" w:rsidR="009130B4" w:rsidRDefault="00BC1E65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m</w:t>
      </w:r>
      <w:r w:rsidR="009130B4">
        <w:t>edicinska dokumentacija (specijalistička dokumentacija)</w:t>
      </w:r>
    </w:p>
    <w:p w14:paraId="31AB1BF3" w14:textId="47937030" w:rsidR="009130B4" w:rsidRDefault="00BC1E65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p</w:t>
      </w:r>
      <w:r w:rsidR="009130B4">
        <w:t>sihološka dokumentacija</w:t>
      </w:r>
    </w:p>
    <w:p w14:paraId="0C5C11EC" w14:textId="06D36BB6" w:rsidR="009130B4" w:rsidRDefault="00BC1E65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e</w:t>
      </w:r>
      <w:r w:rsidR="009130B4">
        <w:t>dukacijsko-rehabilitacijska dokumentacija</w:t>
      </w:r>
    </w:p>
    <w:p w14:paraId="432839A4" w14:textId="13B77BEF" w:rsidR="009130B4" w:rsidRPr="005F4615" w:rsidRDefault="00BC1E65" w:rsidP="009130B4">
      <w:pPr>
        <w:pStyle w:val="Odlomakpopisa"/>
        <w:numPr>
          <w:ilvl w:val="0"/>
          <w:numId w:val="32"/>
        </w:numPr>
        <w:spacing w:before="0" w:after="160" w:line="256" w:lineRule="auto"/>
        <w:jc w:val="left"/>
      </w:pPr>
      <w:r>
        <w:t>o</w:t>
      </w:r>
      <w:r w:rsidR="009130B4">
        <w:t>stala dokumentacija</w:t>
      </w:r>
      <w:r>
        <w:t>.</w:t>
      </w:r>
    </w:p>
    <w:p w14:paraId="7938172D" w14:textId="77777777" w:rsidR="009130B4" w:rsidRPr="00D426B9" w:rsidRDefault="009130B4" w:rsidP="009130B4"/>
    <w:p w14:paraId="77DE07F0" w14:textId="77777777" w:rsidR="009130B4" w:rsidRDefault="009130B4" w:rsidP="009130B4"/>
    <w:p w14:paraId="78DD3580" w14:textId="77777777" w:rsidR="00604D24" w:rsidRDefault="009130B4" w:rsidP="00604D24">
      <w:pPr>
        <w:keepNext/>
        <w:jc w:val="center"/>
      </w:pPr>
      <w:r w:rsidRPr="000C3654">
        <w:rPr>
          <w:noProof/>
          <w:lang w:eastAsia="hr-HR"/>
        </w:rPr>
        <w:lastRenderedPageBreak/>
        <w:drawing>
          <wp:inline distT="0" distB="0" distL="0" distR="0" wp14:anchorId="2B450DCF" wp14:editId="132F86BC">
            <wp:extent cx="5760720" cy="4058920"/>
            <wp:effectExtent l="0" t="0" r="0" b="0"/>
            <wp:docPr id="527" name="Slika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864A" w14:textId="1FA8D76E" w:rsidR="009130B4" w:rsidRDefault="00604D24" w:rsidP="00604D24">
      <w:pPr>
        <w:pStyle w:val="Opisslike"/>
        <w:jc w:val="center"/>
      </w:pPr>
      <w:bookmarkStart w:id="95" w:name="_Toc12779154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60</w:t>
      </w:r>
      <w:r>
        <w:fldChar w:fldCharType="end"/>
      </w:r>
      <w:r>
        <w:t xml:space="preserve">. </w:t>
      </w:r>
      <w:r w:rsidRPr="00746F8B">
        <w:t>Prilaganje dokumentacije kod zahtjeva za privremeno oslobađanje</w:t>
      </w:r>
      <w:bookmarkEnd w:id="95"/>
    </w:p>
    <w:p w14:paraId="66FD5D01" w14:textId="77777777" w:rsidR="00604D24" w:rsidRDefault="00604D24" w:rsidP="009130B4"/>
    <w:p w14:paraId="55A62393" w14:textId="3B31224B" w:rsidR="009130B4" w:rsidRDefault="009130B4" w:rsidP="009130B4">
      <w:r>
        <w:t xml:space="preserve">Dokumentacija se prilaže klikom na gumb </w:t>
      </w:r>
      <w:r w:rsidRPr="00751349">
        <w:rPr>
          <w:b/>
        </w:rPr>
        <w:t>Priloži dokument</w:t>
      </w:r>
      <w:r>
        <w:t xml:space="preserve"> (</w:t>
      </w:r>
      <w:r w:rsidRPr="00343C3D">
        <w:rPr>
          <w:noProof/>
          <w:lang w:eastAsia="hr-HR"/>
        </w:rPr>
        <w:drawing>
          <wp:inline distT="0" distB="0" distL="0" distR="0" wp14:anchorId="2150872E" wp14:editId="295EC1FC">
            <wp:extent cx="929640" cy="201323"/>
            <wp:effectExtent l="0" t="0" r="3810" b="8255"/>
            <wp:docPr id="529" name="Slika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53660" cy="2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otvara prozor za dodavanje dokumenta.</w:t>
      </w:r>
    </w:p>
    <w:p w14:paraId="6DF1712F" w14:textId="77777777" w:rsidR="00604D24" w:rsidRDefault="009130B4" w:rsidP="00604D24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344A4F5" wp14:editId="6B791E9F">
            <wp:extent cx="2949146" cy="2727960"/>
            <wp:effectExtent l="0" t="0" r="3810" b="0"/>
            <wp:docPr id="530" name="Slika 5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Slika na kojoj se prikazuje tekst&#10;&#10;Opis je automatski generiran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46" cy="27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9BFD" w14:textId="1CAF0DD6" w:rsidR="009130B4" w:rsidRDefault="00604D24" w:rsidP="00604D24">
      <w:pPr>
        <w:pStyle w:val="Opisslike"/>
        <w:jc w:val="center"/>
      </w:pPr>
      <w:bookmarkStart w:id="96" w:name="_Toc12779154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61</w:t>
      </w:r>
      <w:r>
        <w:fldChar w:fldCharType="end"/>
      </w:r>
      <w:r>
        <w:t xml:space="preserve">. </w:t>
      </w:r>
      <w:r w:rsidRPr="00044240">
        <w:t>Prozor za prilaganje dokumenta</w:t>
      </w:r>
      <w:bookmarkEnd w:id="96"/>
    </w:p>
    <w:p w14:paraId="693AF61E" w14:textId="0E3F4FD8" w:rsidR="00751349" w:rsidRDefault="009130B4" w:rsidP="009130B4">
      <w:r>
        <w:lastRenderedPageBreak/>
        <w:t xml:space="preserve">Dokumenti koji se dodaju u aplikaciju </w:t>
      </w:r>
      <w:proofErr w:type="spellStart"/>
      <w:r>
        <w:t>eOŠ</w:t>
      </w:r>
      <w:proofErr w:type="spellEnd"/>
      <w:r>
        <w:t xml:space="preserve"> moraju biti prethodno pohranjeni na lokalno računal</w:t>
      </w:r>
      <w:r w:rsidR="00BC1E65">
        <w:t>o</w:t>
      </w:r>
      <w:r>
        <w:t xml:space="preserve">. Moguće je priložiti više dokumenata. Svaki dokument ne smije biti veći od 10 MB i mora biti u jednom od predloženih formata: </w:t>
      </w:r>
      <w:r w:rsidRPr="00C26709">
        <w:t>.pdf,</w:t>
      </w:r>
      <w:r w:rsidR="00E440CF">
        <w:t xml:space="preserve"> </w:t>
      </w:r>
      <w:r w:rsidRPr="00C26709">
        <w:t>.</w:t>
      </w:r>
      <w:proofErr w:type="spellStart"/>
      <w:r w:rsidRPr="00C26709">
        <w:t>doc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docx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gif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png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jpg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jpeg</w:t>
      </w:r>
      <w:proofErr w:type="spellEnd"/>
      <w:r w:rsidRPr="00C26709">
        <w:t>,</w:t>
      </w:r>
      <w:r w:rsidR="00E440CF">
        <w:t xml:space="preserve"> </w:t>
      </w:r>
      <w:r w:rsidRPr="00C26709">
        <w:t>.</w:t>
      </w:r>
      <w:proofErr w:type="spellStart"/>
      <w:r w:rsidRPr="00C26709">
        <w:t>tiff</w:t>
      </w:r>
      <w:proofErr w:type="spellEnd"/>
      <w:r>
        <w:t xml:space="preserve">. Dokument se s lokalnog računala dodaje klikom na interaktivni gumb </w:t>
      </w:r>
      <w:r w:rsidRPr="00751349">
        <w:rPr>
          <w:b/>
        </w:rPr>
        <w:t>Dodaj</w:t>
      </w:r>
      <w:r>
        <w:t xml:space="preserve"> (</w:t>
      </w:r>
      <w:r w:rsidRPr="00FB5A6E">
        <w:rPr>
          <w:noProof/>
          <w:lang w:eastAsia="hr-HR"/>
        </w:rPr>
        <w:drawing>
          <wp:inline distT="0" distB="0" distL="0" distR="0" wp14:anchorId="2098AEE0" wp14:editId="1C799D9F">
            <wp:extent cx="533400" cy="216243"/>
            <wp:effectExtent l="0" t="0" r="0" b="0"/>
            <wp:docPr id="531" name="Slika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490" cy="21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058E0263" w14:textId="7179D05A" w:rsidR="009130B4" w:rsidRDefault="009130B4" w:rsidP="009130B4">
      <w:r>
        <w:t>Od dodavanja dokumenta korisnik može u bilo kojem trenut</w:t>
      </w:r>
      <w:r w:rsidR="00751349">
        <w:t xml:space="preserve">ku odustati klikom na gumb </w:t>
      </w:r>
      <w:r w:rsidR="00751349" w:rsidRPr="00751349">
        <w:rPr>
          <w:b/>
        </w:rPr>
        <w:t>O</w:t>
      </w:r>
      <w:r w:rsidRPr="00751349">
        <w:rPr>
          <w:b/>
        </w:rPr>
        <w:t>dustani</w:t>
      </w:r>
      <w:r>
        <w:t xml:space="preserve"> (</w:t>
      </w:r>
      <w:r w:rsidRPr="007D47FB">
        <w:rPr>
          <w:noProof/>
          <w:lang w:eastAsia="hr-HR"/>
        </w:rPr>
        <w:drawing>
          <wp:inline distT="0" distB="0" distL="0" distR="0" wp14:anchorId="00A092DD" wp14:editId="2B2EE14F">
            <wp:extent cx="579120" cy="198934"/>
            <wp:effectExtent l="0" t="0" r="0" b="0"/>
            <wp:docPr id="532" name="Slika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1786" cy="2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33FE4B62" w14:textId="77777777" w:rsidR="009130B4" w:rsidRDefault="009130B4" w:rsidP="009130B4">
      <w:r>
        <w:t xml:space="preserve">Dodani dokumenti nalaze se u aplikaciji u koraku </w:t>
      </w:r>
      <w:r w:rsidRPr="00E440CF">
        <w:rPr>
          <w:b/>
          <w:bCs/>
        </w:rPr>
        <w:t>Prilaganje dokumentacije</w:t>
      </w:r>
      <w:r>
        <w:t xml:space="preserve">. </w:t>
      </w:r>
    </w:p>
    <w:p w14:paraId="0B47C04B" w14:textId="77777777" w:rsidR="00604D24" w:rsidRDefault="009130B4" w:rsidP="00604D24">
      <w:pPr>
        <w:keepNext/>
      </w:pPr>
      <w:r w:rsidRPr="008A55D2">
        <w:rPr>
          <w:noProof/>
          <w:lang w:eastAsia="hr-HR"/>
        </w:rPr>
        <w:drawing>
          <wp:inline distT="0" distB="0" distL="0" distR="0" wp14:anchorId="40864FF1" wp14:editId="7BB5B763">
            <wp:extent cx="5723116" cy="5342083"/>
            <wp:effectExtent l="0" t="0" r="0" b="0"/>
            <wp:docPr id="533" name="Slika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CA04" w14:textId="134CA212" w:rsidR="009130B4" w:rsidRDefault="00604D24" w:rsidP="00604D24">
      <w:pPr>
        <w:pStyle w:val="Opisslike"/>
        <w:jc w:val="center"/>
      </w:pPr>
      <w:bookmarkStart w:id="97" w:name="_Toc12779155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62</w:t>
      </w:r>
      <w:r>
        <w:fldChar w:fldCharType="end"/>
      </w:r>
      <w:r>
        <w:t xml:space="preserve">. </w:t>
      </w:r>
      <w:r w:rsidRPr="0077021D">
        <w:t>Priloženi dokumenti kod zahtjeva za privremeno oslobađanje</w:t>
      </w:r>
      <w:bookmarkEnd w:id="97"/>
    </w:p>
    <w:p w14:paraId="5D450210" w14:textId="77777777" w:rsidR="009130B4" w:rsidRDefault="009130B4" w:rsidP="009130B4">
      <w:pPr>
        <w:jc w:val="center"/>
      </w:pPr>
    </w:p>
    <w:p w14:paraId="12319287" w14:textId="77777777" w:rsidR="00604D24" w:rsidRDefault="00604D24">
      <w:pPr>
        <w:rPr>
          <w:b/>
          <w:bCs/>
          <w:sz w:val="32"/>
          <w:szCs w:val="36"/>
        </w:rPr>
      </w:pPr>
      <w:r>
        <w:br w:type="page"/>
      </w:r>
    </w:p>
    <w:p w14:paraId="3B6D14B4" w14:textId="4566C21C" w:rsidR="009130B4" w:rsidRDefault="009130B4" w:rsidP="00604D24">
      <w:pPr>
        <w:pStyle w:val="Naslov3"/>
        <w:numPr>
          <w:ilvl w:val="0"/>
          <w:numId w:val="0"/>
        </w:numPr>
        <w:ind w:left="851" w:hanging="851"/>
      </w:pPr>
      <w:bookmarkStart w:id="98" w:name="_Toc126249473"/>
      <w:r>
        <w:lastRenderedPageBreak/>
        <w:t>Potvrda zahtjeva</w:t>
      </w:r>
      <w:bookmarkEnd w:id="98"/>
    </w:p>
    <w:p w14:paraId="62BFFEA7" w14:textId="52434C01" w:rsidR="009130B4" w:rsidRDefault="009130B4" w:rsidP="009130B4">
      <w:r>
        <w:t>U ovom koraku zahtjeva korisnik može pregledati sve podatke unesene u prethodnim koracima. Svaki korak može po potrebi izmijeniti klikom na ikonicu u obliku slova V pokraj naziva koraka (</w:t>
      </w:r>
      <w:r w:rsidRPr="00D87613">
        <w:rPr>
          <w:noProof/>
          <w:lang w:eastAsia="hr-HR"/>
        </w:rPr>
        <w:drawing>
          <wp:inline distT="0" distB="0" distL="0" distR="0" wp14:anchorId="0549499A" wp14:editId="67995D81">
            <wp:extent cx="160020" cy="135017"/>
            <wp:effectExtent l="0" t="0" r="0" b="0"/>
            <wp:docPr id="535" name="Slika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2269" cy="1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 Tada se prikazuju poda</w:t>
      </w:r>
      <w:r w:rsidR="00E440CF">
        <w:t>t</w:t>
      </w:r>
      <w:r>
        <w:t xml:space="preserve">ci uneseni u tom koraku. Klikom na interaktivni gumb </w:t>
      </w:r>
      <w:r w:rsidRPr="00751349">
        <w:rPr>
          <w:b/>
        </w:rPr>
        <w:t>Uredi</w:t>
      </w:r>
      <w:r>
        <w:t xml:space="preserve"> (</w:t>
      </w:r>
      <w:r w:rsidRPr="000844C9">
        <w:rPr>
          <w:noProof/>
          <w:lang w:eastAsia="hr-HR"/>
        </w:rPr>
        <w:drawing>
          <wp:inline distT="0" distB="0" distL="0" distR="0" wp14:anchorId="01A4FF6D" wp14:editId="31E798BE">
            <wp:extent cx="457200" cy="188007"/>
            <wp:effectExtent l="0" t="0" r="0" b="2540"/>
            <wp:docPr id="536" name="Slika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3208" cy="19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svaki </w:t>
      </w:r>
      <w:r w:rsidR="00E440CF">
        <w:t xml:space="preserve">je </w:t>
      </w:r>
      <w:r>
        <w:t xml:space="preserve">korak moguće naknadno urediti. Nakon uređivanja sve </w:t>
      </w:r>
      <w:r w:rsidR="00E440CF">
        <w:t xml:space="preserve">je </w:t>
      </w:r>
      <w:r>
        <w:t>promjene potrebno spremiti.</w:t>
      </w:r>
    </w:p>
    <w:p w14:paraId="3C97F412" w14:textId="77777777" w:rsidR="00604D24" w:rsidRDefault="009130B4" w:rsidP="00604D24">
      <w:pPr>
        <w:keepNext/>
      </w:pPr>
      <w:r w:rsidRPr="005D7A5B">
        <w:rPr>
          <w:noProof/>
          <w:lang w:eastAsia="hr-HR"/>
        </w:rPr>
        <w:drawing>
          <wp:inline distT="0" distB="0" distL="0" distR="0" wp14:anchorId="1CDB87F2" wp14:editId="2CFB0281">
            <wp:extent cx="5760720" cy="2717165"/>
            <wp:effectExtent l="0" t="0" r="0" b="6985"/>
            <wp:docPr id="539" name="Slika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92E85" w14:textId="4545F79A" w:rsidR="009130B4" w:rsidRDefault="00604D24" w:rsidP="00604D24">
      <w:pPr>
        <w:pStyle w:val="Opisslike"/>
        <w:jc w:val="center"/>
      </w:pPr>
      <w:r>
        <w:t xml:space="preserve">Slika </w:t>
      </w:r>
      <w:r w:rsidR="00E440CF">
        <w:t>70</w:t>
      </w:r>
      <w:r>
        <w:t xml:space="preserve">. </w:t>
      </w:r>
      <w:r w:rsidRPr="00C4741E">
        <w:t>Pregled unesenih podataka u koraku potvrda zahtjeva</w:t>
      </w:r>
    </w:p>
    <w:p w14:paraId="05EE0553" w14:textId="77777777" w:rsidR="009130B4" w:rsidRDefault="009130B4" w:rsidP="009130B4"/>
    <w:p w14:paraId="174EF1B5" w14:textId="77777777" w:rsidR="009130B4" w:rsidRDefault="009130B4" w:rsidP="009130B4">
      <w:r>
        <w:t xml:space="preserve">Nakon pregledanih podataka zahtjev je potrebno poslati u sustav. Klikom na gumb </w:t>
      </w:r>
      <w:r w:rsidRPr="00751349">
        <w:rPr>
          <w:b/>
        </w:rPr>
        <w:t>Pošalji zahtjev</w:t>
      </w:r>
      <w:r>
        <w:t xml:space="preserve"> (</w:t>
      </w:r>
      <w:r w:rsidRPr="005969EF">
        <w:rPr>
          <w:noProof/>
          <w:lang w:eastAsia="hr-HR"/>
        </w:rPr>
        <w:drawing>
          <wp:inline distT="0" distB="0" distL="0" distR="0" wp14:anchorId="349BD7CF" wp14:editId="59B2E039">
            <wp:extent cx="708660" cy="171056"/>
            <wp:effectExtent l="0" t="0" r="0" b="635"/>
            <wp:docPr id="538" name="Slika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0218" cy="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koji se nalazi u donjem desnom uglu stranice zahtjev se potvrđuje i šalje u sustav. Korisnik tada dobiva službenu obavijest na e-mail o uspješnoj predaji zahtjeva. Klikom na stavku </w:t>
      </w:r>
      <w:r w:rsidRPr="00E440CF">
        <w:rPr>
          <w:b/>
          <w:bCs/>
        </w:rPr>
        <w:t>Popis djece</w:t>
      </w:r>
      <w:r>
        <w:t xml:space="preserve"> koja se nalazi u </w:t>
      </w:r>
      <w:r w:rsidRPr="00E440CF">
        <w:rPr>
          <w:b/>
          <w:bCs/>
        </w:rPr>
        <w:t>Glavnom izborniku</w:t>
      </w:r>
      <w:r>
        <w:t xml:space="preserve"> vidljiv je status predanog zahtjeva.</w:t>
      </w:r>
    </w:p>
    <w:p w14:paraId="1BBD299C" w14:textId="77777777" w:rsidR="00604D24" w:rsidRDefault="009130B4" w:rsidP="00604D24">
      <w:pPr>
        <w:keepNext/>
      </w:pPr>
      <w:r w:rsidRPr="008B0B47">
        <w:rPr>
          <w:noProof/>
          <w:lang w:eastAsia="hr-HR"/>
        </w:rPr>
        <w:drawing>
          <wp:inline distT="0" distB="0" distL="0" distR="0" wp14:anchorId="3E50DFDC" wp14:editId="3FA8C15B">
            <wp:extent cx="5877871" cy="875979"/>
            <wp:effectExtent l="19050" t="19050" r="8890" b="19685"/>
            <wp:docPr id="540" name="Slika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8403" cy="87754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9B7B34" w14:textId="7E6A330B" w:rsidR="009130B4" w:rsidRDefault="00604D24" w:rsidP="00604D24">
      <w:pPr>
        <w:pStyle w:val="Opisslike"/>
        <w:jc w:val="center"/>
      </w:pPr>
      <w:r>
        <w:t xml:space="preserve">Slika </w:t>
      </w:r>
      <w:r w:rsidR="00E440CF">
        <w:t>71</w:t>
      </w:r>
      <w:r>
        <w:t xml:space="preserve">. </w:t>
      </w:r>
      <w:r w:rsidRPr="0051454E">
        <w:t>Status predanog zahtjeva za privremeno oslobađanje</w:t>
      </w:r>
    </w:p>
    <w:p w14:paraId="25E892D7" w14:textId="06A75658" w:rsidR="009130B4" w:rsidRPr="00560CCC" w:rsidRDefault="009130B4" w:rsidP="009130B4">
      <w:r>
        <w:t>Nakon potvrde zahtjeva uneseni poda</w:t>
      </w:r>
      <w:r w:rsidR="004276A9">
        <w:t>t</w:t>
      </w:r>
      <w:r>
        <w:t>ci mogu</w:t>
      </w:r>
      <w:r w:rsidR="00E440CF">
        <w:t xml:space="preserve"> se</w:t>
      </w:r>
      <w:r>
        <w:t xml:space="preserve"> samo pregledavati, ali ih nije moguće mijenjati.</w:t>
      </w:r>
    </w:p>
    <w:p w14:paraId="5B85D30E" w14:textId="77777777" w:rsidR="00604D24" w:rsidRDefault="00604D24">
      <w:pPr>
        <w:rPr>
          <w:b/>
          <w:bCs/>
          <w:sz w:val="32"/>
          <w:szCs w:val="36"/>
        </w:rPr>
      </w:pPr>
      <w:r>
        <w:br w:type="page"/>
      </w:r>
    </w:p>
    <w:p w14:paraId="6655FDBF" w14:textId="1EA282EF" w:rsidR="009130B4" w:rsidRDefault="009130B4" w:rsidP="00604D24">
      <w:pPr>
        <w:pStyle w:val="Naslov3"/>
        <w:numPr>
          <w:ilvl w:val="0"/>
          <w:numId w:val="0"/>
        </w:numPr>
        <w:ind w:left="851" w:hanging="851"/>
      </w:pPr>
      <w:bookmarkStart w:id="99" w:name="_Toc126249474"/>
      <w:r>
        <w:lastRenderedPageBreak/>
        <w:t>Rješenja o upisu</w:t>
      </w:r>
      <w:bookmarkEnd w:id="99"/>
    </w:p>
    <w:p w14:paraId="0BF478B5" w14:textId="333B64CF" w:rsidR="009130B4" w:rsidRDefault="009130B4" w:rsidP="009130B4">
      <w:r>
        <w:t xml:space="preserve">Predane zahtjeve za upis kroz </w:t>
      </w:r>
      <w:proofErr w:type="spellStart"/>
      <w:r>
        <w:t>eOŠ</w:t>
      </w:r>
      <w:proofErr w:type="spellEnd"/>
      <w:r>
        <w:t xml:space="preserve"> aplikaciju obrađuj</w:t>
      </w:r>
      <w:r w:rsidR="00E440CF">
        <w:t>u</w:t>
      </w:r>
      <w:r>
        <w:t xml:space="preserve"> nadležn</w:t>
      </w:r>
      <w:r w:rsidR="00E440CF">
        <w:t>e</w:t>
      </w:r>
      <w:r>
        <w:t xml:space="preserve"> institucije. Nakon obrade zahtjeva oni izdaju rješenje koje može biti:</w:t>
      </w:r>
    </w:p>
    <w:p w14:paraId="3CC775F2" w14:textId="77777777" w:rsidR="009130B4" w:rsidRDefault="009130B4" w:rsidP="009130B4">
      <w:pPr>
        <w:pStyle w:val="Odlomakpopisa"/>
        <w:numPr>
          <w:ilvl w:val="0"/>
          <w:numId w:val="26"/>
        </w:numPr>
        <w:spacing w:before="0" w:after="160" w:line="256" w:lineRule="auto"/>
        <w:jc w:val="left"/>
      </w:pPr>
      <w:r>
        <w:t>Rješenje o odgodi upisa</w:t>
      </w:r>
    </w:p>
    <w:p w14:paraId="4B04959D" w14:textId="77777777" w:rsidR="009130B4" w:rsidRDefault="009130B4" w:rsidP="009130B4">
      <w:pPr>
        <w:pStyle w:val="Odlomakpopisa"/>
        <w:numPr>
          <w:ilvl w:val="0"/>
          <w:numId w:val="26"/>
        </w:numPr>
        <w:spacing w:before="0" w:after="160" w:line="256" w:lineRule="auto"/>
        <w:jc w:val="left"/>
      </w:pPr>
      <w:r>
        <w:t>Rješenje o primjerenom programu</w:t>
      </w:r>
    </w:p>
    <w:p w14:paraId="09EC7391" w14:textId="77777777" w:rsidR="009130B4" w:rsidRDefault="009130B4" w:rsidP="009130B4">
      <w:pPr>
        <w:pStyle w:val="Odlomakpopisa"/>
        <w:numPr>
          <w:ilvl w:val="0"/>
          <w:numId w:val="26"/>
        </w:numPr>
        <w:spacing w:before="0" w:after="160" w:line="256" w:lineRule="auto"/>
        <w:jc w:val="left"/>
      </w:pPr>
      <w:r>
        <w:t>Rješenje o odobravanju ili odbijanju prijevremenog upisa</w:t>
      </w:r>
    </w:p>
    <w:p w14:paraId="4F1A38BF" w14:textId="0897318B" w:rsidR="009130B4" w:rsidRDefault="009130B4" w:rsidP="009130B4">
      <w:pPr>
        <w:pStyle w:val="Odlomakpopisa"/>
        <w:numPr>
          <w:ilvl w:val="0"/>
          <w:numId w:val="26"/>
        </w:numPr>
        <w:spacing w:before="0" w:after="160" w:line="256" w:lineRule="auto"/>
        <w:jc w:val="left"/>
      </w:pPr>
      <w:r>
        <w:t>Rješenje o odobravanju ili odbijanju zahtjeva za privremeno oslobađanje</w:t>
      </w:r>
      <w:r w:rsidR="00E440CF">
        <w:t>.</w:t>
      </w:r>
    </w:p>
    <w:p w14:paraId="3BFFE4A2" w14:textId="77777777" w:rsidR="009130B4" w:rsidRDefault="009130B4" w:rsidP="009130B4">
      <w:r>
        <w:t xml:space="preserve">O vrsti rješenja koje je nadležna institucija dodijelila predanom zahtjevu roditelj će dobiti obavijest pisanim putem. Dokument rješenja korisnik može pregledati i kroz aplikaciju klikom na </w:t>
      </w:r>
      <w:r w:rsidRPr="00E440CF">
        <w:rPr>
          <w:b/>
          <w:bCs/>
        </w:rPr>
        <w:t>Rješenje o upisu</w:t>
      </w:r>
      <w:r>
        <w:t xml:space="preserve"> u </w:t>
      </w:r>
      <w:r w:rsidRPr="00E440CF">
        <w:rPr>
          <w:b/>
          <w:bCs/>
        </w:rPr>
        <w:t>Glavnom izborniku</w:t>
      </w:r>
      <w:r>
        <w:t xml:space="preserve">. Rješenje preuzima na lokalno računalo i pregledava klikom na gumb </w:t>
      </w:r>
      <w:r w:rsidRPr="00751349">
        <w:rPr>
          <w:b/>
        </w:rPr>
        <w:t>Pregledaj</w:t>
      </w:r>
      <w:r>
        <w:t xml:space="preserve"> (</w:t>
      </w:r>
      <w:r w:rsidRPr="00AD3DAB">
        <w:rPr>
          <w:noProof/>
          <w:lang w:eastAsia="hr-HR"/>
        </w:rPr>
        <w:drawing>
          <wp:inline distT="0" distB="0" distL="0" distR="0" wp14:anchorId="480E9002" wp14:editId="71B76F4B">
            <wp:extent cx="507146" cy="164184"/>
            <wp:effectExtent l="0" t="0" r="7620" b="7620"/>
            <wp:docPr id="542" name="Slika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3051" cy="16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).</w:t>
      </w:r>
    </w:p>
    <w:p w14:paraId="6A728271" w14:textId="77777777" w:rsidR="00604D24" w:rsidRDefault="009130B4" w:rsidP="00604D24">
      <w:pPr>
        <w:keepNext/>
      </w:pPr>
      <w:r w:rsidRPr="00744767">
        <w:rPr>
          <w:noProof/>
          <w:lang w:eastAsia="hr-HR"/>
        </w:rPr>
        <w:drawing>
          <wp:inline distT="0" distB="0" distL="0" distR="0" wp14:anchorId="253596E5" wp14:editId="13EA9268">
            <wp:extent cx="5760720" cy="1973580"/>
            <wp:effectExtent l="0" t="0" r="0" b="7620"/>
            <wp:docPr id="541" name="Slika 54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Slika 541" descr="Slika na kojoj se prikazuje tekst&#10;&#10;Opis je automatski generiran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C63F" w14:textId="3172BEC7" w:rsidR="009130B4" w:rsidRPr="0000641A" w:rsidRDefault="00604D24" w:rsidP="00604D24">
      <w:pPr>
        <w:pStyle w:val="Opisslike"/>
        <w:jc w:val="center"/>
      </w:pPr>
      <w:bookmarkStart w:id="100" w:name="_Toc12779155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63</w:t>
      </w:r>
      <w:r>
        <w:fldChar w:fldCharType="end"/>
      </w:r>
      <w:r>
        <w:t xml:space="preserve">. </w:t>
      </w:r>
      <w:r w:rsidRPr="00A65532">
        <w:t>Rješenje o upisu</w:t>
      </w:r>
      <w:bookmarkEnd w:id="100"/>
    </w:p>
    <w:p w14:paraId="7256599E" w14:textId="77777777" w:rsidR="009130B4" w:rsidRDefault="009130B4" w:rsidP="00604D24">
      <w:pPr>
        <w:pStyle w:val="Naslov3"/>
        <w:numPr>
          <w:ilvl w:val="0"/>
          <w:numId w:val="0"/>
        </w:numPr>
      </w:pPr>
      <w:bookmarkStart w:id="101" w:name="_Toc126249475"/>
      <w:r>
        <w:t>Upisnica</w:t>
      </w:r>
      <w:bookmarkEnd w:id="101"/>
    </w:p>
    <w:p w14:paraId="75B8F077" w14:textId="77777777" w:rsidR="009130B4" w:rsidRDefault="009130B4" w:rsidP="009130B4">
      <w:r>
        <w:t xml:space="preserve">Nakon što je za dijete potvrđen postupak upisa u sustavu se generira dokument </w:t>
      </w:r>
      <w:r w:rsidRPr="00470916">
        <w:rPr>
          <w:b/>
          <w:bCs/>
        </w:rPr>
        <w:t>Upisnica</w:t>
      </w:r>
      <w:r>
        <w:t xml:space="preserve">. Klikom na stavku </w:t>
      </w:r>
      <w:r w:rsidRPr="00470916">
        <w:rPr>
          <w:b/>
          <w:bCs/>
        </w:rPr>
        <w:t>Popis djece</w:t>
      </w:r>
      <w:r>
        <w:t xml:space="preserve"> u glavnom izborniku primijetit će da je status zahtjeva promijenjen u naziv </w:t>
      </w:r>
      <w:r w:rsidRPr="00470916">
        <w:rPr>
          <w:b/>
          <w:bCs/>
        </w:rPr>
        <w:t>Upisnica kreirana</w:t>
      </w:r>
      <w:r>
        <w:t xml:space="preserve"> (</w:t>
      </w:r>
      <w:r w:rsidRPr="00F51AE1">
        <w:rPr>
          <w:noProof/>
          <w:lang w:eastAsia="hr-HR"/>
        </w:rPr>
        <w:drawing>
          <wp:inline distT="0" distB="0" distL="0" distR="0" wp14:anchorId="28FF50A3" wp14:editId="65C5412C">
            <wp:extent cx="1114184" cy="183894"/>
            <wp:effectExtent l="0" t="0" r="0" b="6985"/>
            <wp:docPr id="545" name="Slika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36326" cy="18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).</w:t>
      </w:r>
    </w:p>
    <w:p w14:paraId="28856C1F" w14:textId="77777777" w:rsidR="00604D24" w:rsidRDefault="009130B4" w:rsidP="00604D24">
      <w:pPr>
        <w:keepNext/>
        <w:jc w:val="center"/>
      </w:pPr>
      <w:r w:rsidRPr="00F51AE1">
        <w:rPr>
          <w:noProof/>
          <w:lang w:eastAsia="hr-HR"/>
        </w:rPr>
        <w:drawing>
          <wp:inline distT="0" distB="0" distL="0" distR="0" wp14:anchorId="5B622B85" wp14:editId="602C74CA">
            <wp:extent cx="5760720" cy="819150"/>
            <wp:effectExtent l="0" t="0" r="0" b="0"/>
            <wp:docPr id="544" name="Slika 54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Slika 544" descr="Slika na kojoj se prikazuje tekst&#10;&#10;Opis je automatski generiran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B675" w14:textId="661B5E7C" w:rsidR="00604D24" w:rsidRDefault="00604D24" w:rsidP="00604D24">
      <w:pPr>
        <w:pStyle w:val="Opisslike"/>
        <w:jc w:val="center"/>
      </w:pPr>
      <w:bookmarkStart w:id="102" w:name="_Toc12779155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64</w:t>
      </w:r>
      <w:r>
        <w:fldChar w:fldCharType="end"/>
      </w:r>
      <w:r>
        <w:t xml:space="preserve">. </w:t>
      </w:r>
      <w:r w:rsidRPr="00AE1BE3">
        <w:t>Status zahtjeva: Upisnica kreirana</w:t>
      </w:r>
      <w:bookmarkEnd w:id="102"/>
    </w:p>
    <w:p w14:paraId="52EDFEFD" w14:textId="58A762C8" w:rsidR="009130B4" w:rsidRDefault="009130B4" w:rsidP="009130B4">
      <w:r>
        <w:t xml:space="preserve"> </w:t>
      </w:r>
    </w:p>
    <w:p w14:paraId="6A328738" w14:textId="1E81EC93" w:rsidR="009130B4" w:rsidRDefault="009130B4" w:rsidP="009130B4">
      <w:r>
        <w:t xml:space="preserve">Kikom na strelicu </w:t>
      </w:r>
      <w:r w:rsidRPr="00470916">
        <w:rPr>
          <w:b/>
          <w:bCs/>
        </w:rPr>
        <w:t>Detalji</w:t>
      </w:r>
      <w:r>
        <w:t xml:space="preserve"> (</w:t>
      </w:r>
      <w:r>
        <w:rPr>
          <w:noProof/>
          <w:lang w:eastAsia="hr-HR"/>
        </w:rPr>
        <w:drawing>
          <wp:inline distT="0" distB="0" distL="0" distR="0" wp14:anchorId="248963AB" wp14:editId="45C15B61">
            <wp:extent cx="245889" cy="264447"/>
            <wp:effectExtent l="0" t="0" r="1905" b="2540"/>
            <wp:docPr id="546" name="Slika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Slika 546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85" cy="2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otvara se zaslon u kojem je moguće pregledati detalje zahtjeva. </w:t>
      </w:r>
      <w:r w:rsidR="00470916">
        <w:t>K</w:t>
      </w:r>
      <w:r>
        <w:t xml:space="preserve">likom na gumb </w:t>
      </w:r>
      <w:r w:rsidRPr="00751349">
        <w:rPr>
          <w:b/>
        </w:rPr>
        <w:t>Sljedeći korak</w:t>
      </w:r>
      <w:r>
        <w:t xml:space="preserve"> (</w:t>
      </w:r>
      <w:r w:rsidRPr="005A6BCB">
        <w:rPr>
          <w:noProof/>
          <w:lang w:eastAsia="hr-HR"/>
        </w:rPr>
        <w:drawing>
          <wp:inline distT="0" distB="0" distL="0" distR="0" wp14:anchorId="25DB8449" wp14:editId="716EBB82">
            <wp:extent cx="576302" cy="144938"/>
            <wp:effectExtent l="0" t="0" r="0" b="7620"/>
            <wp:docPr id="547" name="Slika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7076" cy="1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A31E39">
        <w:t xml:space="preserve"> </w:t>
      </w:r>
      <w:r>
        <w:t xml:space="preserve">koji se nalazi u donjem desnom uglu zaslona dolazi </w:t>
      </w:r>
      <w:r w:rsidR="00470916">
        <w:t xml:space="preserve">se </w:t>
      </w:r>
      <w:r>
        <w:t xml:space="preserve">do dokumenta </w:t>
      </w:r>
      <w:r w:rsidRPr="00470916">
        <w:rPr>
          <w:b/>
          <w:bCs/>
        </w:rPr>
        <w:t>Upisnic</w:t>
      </w:r>
      <w:r w:rsidR="00470916">
        <w:rPr>
          <w:b/>
          <w:bCs/>
        </w:rPr>
        <w:t>a</w:t>
      </w:r>
      <w:r>
        <w:t xml:space="preserve">. </w:t>
      </w:r>
    </w:p>
    <w:p w14:paraId="27058319" w14:textId="77777777" w:rsidR="00604D24" w:rsidRDefault="009130B4" w:rsidP="00604D24">
      <w:pPr>
        <w:keepNext/>
        <w:jc w:val="center"/>
      </w:pPr>
      <w:r w:rsidRPr="00683449">
        <w:rPr>
          <w:noProof/>
          <w:lang w:eastAsia="hr-HR"/>
        </w:rPr>
        <w:lastRenderedPageBreak/>
        <w:drawing>
          <wp:inline distT="0" distB="0" distL="0" distR="0" wp14:anchorId="401C6602" wp14:editId="1C823744">
            <wp:extent cx="5760720" cy="3388360"/>
            <wp:effectExtent l="0" t="0" r="0" b="2540"/>
            <wp:docPr id="548" name="Slika 54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Slika 548" descr="Slika na kojoj se prikazuje tekst&#10;&#10;Opis je automatski generiran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5DCA" w14:textId="74F3C9D2" w:rsidR="009130B4" w:rsidRDefault="00604D24" w:rsidP="00604D24">
      <w:pPr>
        <w:pStyle w:val="Opisslike"/>
        <w:jc w:val="center"/>
      </w:pPr>
      <w:bookmarkStart w:id="103" w:name="_Toc12779155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65</w:t>
      </w:r>
      <w:r>
        <w:fldChar w:fldCharType="end"/>
      </w:r>
      <w:r>
        <w:t xml:space="preserve">. </w:t>
      </w:r>
      <w:r w:rsidRPr="00341B20">
        <w:t>Prijelaz na dokument Upisnice klikom na Sljedeći korak</w:t>
      </w:r>
      <w:bookmarkEnd w:id="103"/>
    </w:p>
    <w:p w14:paraId="586E8ACB" w14:textId="77777777" w:rsidR="00604D24" w:rsidRDefault="00604D24" w:rsidP="009130B4"/>
    <w:p w14:paraId="5F9475B5" w14:textId="40009603" w:rsidR="009130B4" w:rsidRDefault="009130B4" w:rsidP="009130B4">
      <w:r>
        <w:t>Dokument upisnice roditelj</w:t>
      </w:r>
      <w:r w:rsidR="00470916">
        <w:t>/skrbnik</w:t>
      </w:r>
      <w:r>
        <w:t xml:space="preserve"> dužan </w:t>
      </w:r>
      <w:r w:rsidR="00470916">
        <w:t xml:space="preserve">je </w:t>
      </w:r>
      <w:r>
        <w:t xml:space="preserve">preuzeti kikom na gumb </w:t>
      </w:r>
      <w:r w:rsidRPr="00751349">
        <w:rPr>
          <w:b/>
        </w:rPr>
        <w:t>Preuzmi dokument</w:t>
      </w:r>
      <w:r>
        <w:t xml:space="preserve"> (</w:t>
      </w:r>
      <w:r w:rsidRPr="00027A68">
        <w:rPr>
          <w:noProof/>
          <w:lang w:eastAsia="hr-HR"/>
        </w:rPr>
        <w:drawing>
          <wp:inline distT="0" distB="0" distL="0" distR="0" wp14:anchorId="4A8EEBB1" wp14:editId="67F4C3C9">
            <wp:extent cx="983556" cy="199495"/>
            <wp:effectExtent l="0" t="0" r="7620" b="0"/>
            <wp:docPr id="550" name="Slika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998890" cy="2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), ispisati ga na pisaču, ručno potpisati </w:t>
      </w:r>
      <w:r w:rsidR="00470916">
        <w:t>– jedan ili oba</w:t>
      </w:r>
      <w:r>
        <w:t xml:space="preserve"> roditelja</w:t>
      </w:r>
      <w:r w:rsidR="00470916">
        <w:t>/sk</w:t>
      </w:r>
      <w:r w:rsidR="00F46213">
        <w:t>r</w:t>
      </w:r>
      <w:r w:rsidR="00470916">
        <w:t>bnika</w:t>
      </w:r>
      <w:r>
        <w:t xml:space="preserve">, skenirati dokument te ga priložiti u aplikaciju klikom na gumb </w:t>
      </w:r>
      <w:r w:rsidRPr="00470916">
        <w:rPr>
          <w:b/>
          <w:bCs/>
        </w:rPr>
        <w:t>Priloži</w:t>
      </w:r>
      <w:r>
        <w:t xml:space="preserve"> </w:t>
      </w:r>
      <w:r w:rsidRPr="00470916">
        <w:rPr>
          <w:b/>
          <w:bCs/>
        </w:rPr>
        <w:t>dokument</w:t>
      </w:r>
      <w:r w:rsidR="00751349">
        <w:t xml:space="preserve"> </w:t>
      </w:r>
      <w:r>
        <w:t>(</w:t>
      </w:r>
      <w:r w:rsidRPr="00D65DC5">
        <w:rPr>
          <w:noProof/>
          <w:lang w:eastAsia="hr-HR"/>
        </w:rPr>
        <w:drawing>
          <wp:inline distT="0" distB="0" distL="0" distR="0" wp14:anchorId="3407D1BC" wp14:editId="2B05D95D">
            <wp:extent cx="729983" cy="165905"/>
            <wp:effectExtent l="0" t="0" r="0" b="5715"/>
            <wp:docPr id="551" name="Slika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44469" cy="16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545C1DBF" w14:textId="77777777" w:rsidR="00604D24" w:rsidRDefault="009130B4" w:rsidP="00604D24">
      <w:pPr>
        <w:keepNext/>
        <w:jc w:val="center"/>
      </w:pPr>
      <w:r w:rsidRPr="00A449D2">
        <w:rPr>
          <w:noProof/>
          <w:lang w:eastAsia="hr-HR"/>
        </w:rPr>
        <w:drawing>
          <wp:inline distT="0" distB="0" distL="0" distR="0" wp14:anchorId="1A7083E1" wp14:editId="697FFFF7">
            <wp:extent cx="5760720" cy="2428240"/>
            <wp:effectExtent l="0" t="0" r="0" b="0"/>
            <wp:docPr id="549" name="Slika 54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Slika 549" descr="Slika na kojoj se prikazuje tekst&#10;&#10;Opis je automatski generiran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8947" w14:textId="6E32C9B0" w:rsidR="009130B4" w:rsidRDefault="00604D24" w:rsidP="00604D24">
      <w:pPr>
        <w:pStyle w:val="Opisslike"/>
        <w:jc w:val="center"/>
      </w:pPr>
      <w:bookmarkStart w:id="104" w:name="_Toc12779155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66</w:t>
      </w:r>
      <w:r>
        <w:fldChar w:fldCharType="end"/>
      </w:r>
      <w:r>
        <w:t xml:space="preserve">. </w:t>
      </w:r>
      <w:r w:rsidRPr="00742B1E">
        <w:t>Rad s Upisnicom</w:t>
      </w:r>
      <w:bookmarkEnd w:id="104"/>
    </w:p>
    <w:p w14:paraId="5129ED0C" w14:textId="77777777" w:rsidR="00604D24" w:rsidRDefault="00604D24" w:rsidP="009130B4"/>
    <w:p w14:paraId="121C18CA" w14:textId="0F3D0587" w:rsidR="009130B4" w:rsidRPr="00C65267" w:rsidRDefault="00470916" w:rsidP="009130B4">
      <w:pPr>
        <w:rPr>
          <w:strike/>
        </w:rPr>
      </w:pPr>
      <w:r>
        <w:t>A</w:t>
      </w:r>
      <w:r w:rsidR="009130B4">
        <w:t xml:space="preserve">ko je korisnik </w:t>
      </w:r>
      <w:r w:rsidR="00AC402A">
        <w:t xml:space="preserve">iz aplikacije </w:t>
      </w:r>
      <w:r w:rsidR="00AB48D3">
        <w:t>preuzeo dokument upisnice, ispisao ga</w:t>
      </w:r>
      <w:r w:rsidR="00C06169">
        <w:t>, ručno potpisao, skenirao te pod</w:t>
      </w:r>
      <w:r w:rsidR="00AC402A">
        <w:t>igao u aplikaciju</w:t>
      </w:r>
      <w:r>
        <w:t>,</w:t>
      </w:r>
      <w:r w:rsidR="00AC402A">
        <w:t xml:space="preserve"> </w:t>
      </w:r>
      <w:r w:rsidR="009130B4">
        <w:t xml:space="preserve">priloženi dokument potpisane upisnice bit će vidljiv na zaslonu. </w:t>
      </w:r>
    </w:p>
    <w:p w14:paraId="119533AB" w14:textId="77777777" w:rsidR="00604D24" w:rsidRDefault="009130B4" w:rsidP="00604D24">
      <w:pPr>
        <w:keepNext/>
        <w:jc w:val="center"/>
      </w:pPr>
      <w:r w:rsidRPr="00A654B5">
        <w:rPr>
          <w:noProof/>
          <w:lang w:eastAsia="hr-HR"/>
        </w:rPr>
        <w:lastRenderedPageBreak/>
        <w:drawing>
          <wp:inline distT="0" distB="0" distL="0" distR="0" wp14:anchorId="6E8B8D88" wp14:editId="7AC17C56">
            <wp:extent cx="5760720" cy="2700020"/>
            <wp:effectExtent l="0" t="0" r="0" b="5080"/>
            <wp:docPr id="554" name="Slika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C84F" w14:textId="5AA85AE3" w:rsidR="009130B4" w:rsidRDefault="00604D24" w:rsidP="00604D24">
      <w:pPr>
        <w:pStyle w:val="Opisslike"/>
        <w:jc w:val="center"/>
      </w:pPr>
      <w:bookmarkStart w:id="105" w:name="_Toc12779155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67</w:t>
      </w:r>
      <w:r>
        <w:fldChar w:fldCharType="end"/>
      </w:r>
      <w:r>
        <w:t xml:space="preserve">. </w:t>
      </w:r>
      <w:r w:rsidRPr="00D43A7E">
        <w:t>Priloženi dokument potpisane Upisnice</w:t>
      </w:r>
      <w:bookmarkEnd w:id="105"/>
    </w:p>
    <w:p w14:paraId="45D44D63" w14:textId="77777777" w:rsidR="009130B4" w:rsidRDefault="009130B4" w:rsidP="009130B4">
      <w:r>
        <w:t xml:space="preserve">Nakon prilaganja potpisanog dokumenta upisnicu je potrebno poslati u sustav klikom na gumb </w:t>
      </w:r>
      <w:r w:rsidRPr="00751349">
        <w:rPr>
          <w:b/>
        </w:rPr>
        <w:t>Pošalji upisnicu</w:t>
      </w:r>
      <w:r>
        <w:t xml:space="preserve"> (</w:t>
      </w:r>
      <w:r w:rsidRPr="00544E63">
        <w:rPr>
          <w:noProof/>
          <w:lang w:eastAsia="hr-HR"/>
        </w:rPr>
        <w:drawing>
          <wp:inline distT="0" distB="0" distL="0" distR="0" wp14:anchorId="6BCBD8AA" wp14:editId="0643E17B">
            <wp:extent cx="706931" cy="171851"/>
            <wp:effectExtent l="0" t="0" r="0" b="0"/>
            <wp:docPr id="552" name="Slika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34586" cy="17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 koji se nalazi u donjem desnom uglu ekrana.</w:t>
      </w:r>
    </w:p>
    <w:p w14:paraId="7CA99F5C" w14:textId="52ABD361" w:rsidR="009130B4" w:rsidRDefault="009130B4" w:rsidP="009130B4">
      <w:r>
        <w:t>Škola u koju se dijete upisuje pregledom potpisane upisnice potvrdit će upis djeteta u prvi razred osnovne škole. Na zaslonu će korisnik primijetiti promjenu statusa zahtjeva</w:t>
      </w:r>
      <w:r w:rsidR="00A31E39">
        <w:t xml:space="preserve"> </w:t>
      </w:r>
      <w:r>
        <w:t xml:space="preserve">u </w:t>
      </w:r>
      <w:r w:rsidRPr="00640660">
        <w:rPr>
          <w:b/>
          <w:bCs/>
        </w:rPr>
        <w:t>Upisan</w:t>
      </w:r>
      <w:r>
        <w:t xml:space="preserve"> (</w:t>
      </w:r>
      <w:r w:rsidRPr="0066438F">
        <w:rPr>
          <w:noProof/>
          <w:lang w:eastAsia="hr-HR"/>
        </w:rPr>
        <w:drawing>
          <wp:inline distT="0" distB="0" distL="0" distR="0" wp14:anchorId="752DD890" wp14:editId="7ADA04F2">
            <wp:extent cx="776087" cy="129985"/>
            <wp:effectExtent l="0" t="0" r="5080" b="3810"/>
            <wp:docPr id="555" name="Slika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10350" cy="13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čime se </w:t>
      </w:r>
      <w:r w:rsidR="00640660">
        <w:t xml:space="preserve">završava </w:t>
      </w:r>
      <w:r>
        <w:t>cijeli proces upisa djeteta u prvi razred osnovne škole.</w:t>
      </w:r>
    </w:p>
    <w:p w14:paraId="464BC31A" w14:textId="77777777" w:rsidR="00604D24" w:rsidRDefault="009130B4" w:rsidP="00604D24">
      <w:pPr>
        <w:keepNext/>
        <w:jc w:val="center"/>
      </w:pPr>
      <w:r w:rsidRPr="003A0440">
        <w:rPr>
          <w:noProof/>
          <w:lang w:eastAsia="hr-HR"/>
        </w:rPr>
        <w:drawing>
          <wp:inline distT="0" distB="0" distL="0" distR="0" wp14:anchorId="18FCA2D7" wp14:editId="2EFFCD60">
            <wp:extent cx="5760720" cy="1026160"/>
            <wp:effectExtent l="0" t="0" r="0" b="2540"/>
            <wp:docPr id="556" name="Slika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88CE" w14:textId="7DE5AE94" w:rsidR="009130B4" w:rsidRDefault="00604D24" w:rsidP="00604D24">
      <w:pPr>
        <w:pStyle w:val="Opisslike"/>
        <w:jc w:val="center"/>
      </w:pPr>
      <w:bookmarkStart w:id="106" w:name="_Toc12779155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68</w:t>
      </w:r>
      <w:r>
        <w:fldChar w:fldCharType="end"/>
      </w:r>
      <w:r>
        <w:t xml:space="preserve">. </w:t>
      </w:r>
      <w:r w:rsidRPr="00410AE2">
        <w:t>Zahtjev u statusu Upisan</w:t>
      </w:r>
      <w:bookmarkEnd w:id="106"/>
    </w:p>
    <w:p w14:paraId="7B98FE12" w14:textId="77777777" w:rsidR="009130B4" w:rsidRPr="009462F1" w:rsidRDefault="009130B4" w:rsidP="009130B4"/>
    <w:p w14:paraId="1A0106DC" w14:textId="77777777" w:rsidR="00D71E4E" w:rsidRDefault="00D71E4E">
      <w:pPr>
        <w:rPr>
          <w:b/>
          <w:bCs/>
          <w:sz w:val="32"/>
          <w:szCs w:val="36"/>
        </w:rPr>
      </w:pPr>
      <w:r>
        <w:br w:type="page"/>
      </w:r>
    </w:p>
    <w:p w14:paraId="37580063" w14:textId="1E78C3EC" w:rsidR="009130B4" w:rsidRDefault="009130B4" w:rsidP="00D71E4E">
      <w:pPr>
        <w:pStyle w:val="Naslov3"/>
        <w:numPr>
          <w:ilvl w:val="0"/>
          <w:numId w:val="0"/>
        </w:numPr>
        <w:ind w:left="851" w:hanging="851"/>
      </w:pPr>
      <w:bookmarkStart w:id="107" w:name="_Toc126249476"/>
      <w:r>
        <w:lastRenderedPageBreak/>
        <w:t>Odjava iz sustava</w:t>
      </w:r>
      <w:bookmarkEnd w:id="107"/>
    </w:p>
    <w:p w14:paraId="46139594" w14:textId="1F8F40A9" w:rsidR="009130B4" w:rsidRDefault="009130B4" w:rsidP="009130B4">
      <w:r>
        <w:t xml:space="preserve">Prijavljeni se korisnik iz sustava odjavljuje klikom na gumb </w:t>
      </w:r>
      <w:r w:rsidRPr="00751349">
        <w:rPr>
          <w:b/>
        </w:rPr>
        <w:t>Odjava</w:t>
      </w:r>
      <w:r>
        <w:t xml:space="preserve"> koji se nalazi</w:t>
      </w:r>
      <w:r w:rsidR="00A31E39">
        <w:t xml:space="preserve"> </w:t>
      </w:r>
      <w:r>
        <w:t xml:space="preserve">s desne strane horizontalne </w:t>
      </w:r>
      <w:r w:rsidR="00A05AF0">
        <w:t xml:space="preserve">navigacijske trake </w:t>
      </w:r>
      <w:r>
        <w:t>NIAS-</w:t>
      </w:r>
      <w:r w:rsidR="00A05AF0">
        <w:t>a</w:t>
      </w:r>
      <w:r>
        <w:t xml:space="preserve">. Odabirom mogućnosti za odjavu korisnik se preusmjerava na jedinstvenu odjavu putem </w:t>
      </w:r>
      <w:r w:rsidR="00A05AF0">
        <w:t xml:space="preserve">sustava </w:t>
      </w:r>
      <w:r>
        <w:t>NIAS-a.</w:t>
      </w:r>
    </w:p>
    <w:p w14:paraId="28EC9DB3" w14:textId="77777777" w:rsidR="00604D24" w:rsidRDefault="009130B4" w:rsidP="00604D24">
      <w:pPr>
        <w:keepNext/>
      </w:pPr>
      <w:r>
        <w:t xml:space="preserve"> </w:t>
      </w:r>
      <w:r w:rsidRPr="00B9499F">
        <w:rPr>
          <w:noProof/>
          <w:lang w:eastAsia="hr-HR"/>
        </w:rPr>
        <w:drawing>
          <wp:inline distT="0" distB="0" distL="0" distR="0" wp14:anchorId="2676A95A" wp14:editId="314BB47E">
            <wp:extent cx="5760720" cy="748030"/>
            <wp:effectExtent l="0" t="0" r="0" b="0"/>
            <wp:docPr id="557" name="Slika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30C5" w14:textId="6B5069FC" w:rsidR="009130B4" w:rsidRDefault="00604D24" w:rsidP="00604D24">
      <w:pPr>
        <w:pStyle w:val="Opisslike"/>
        <w:jc w:val="center"/>
      </w:pPr>
      <w:bookmarkStart w:id="108" w:name="_Toc12779155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932D3">
        <w:rPr>
          <w:noProof/>
        </w:rPr>
        <w:t>69</w:t>
      </w:r>
      <w:r>
        <w:fldChar w:fldCharType="end"/>
      </w:r>
      <w:r>
        <w:t xml:space="preserve">. </w:t>
      </w:r>
      <w:r w:rsidRPr="0050128E">
        <w:t>Odjava iz sustava</w:t>
      </w:r>
      <w:bookmarkEnd w:id="108"/>
    </w:p>
    <w:p w14:paraId="528A20EA" w14:textId="77777777" w:rsidR="00604D24" w:rsidRDefault="00604D24" w:rsidP="009130B4"/>
    <w:p w14:paraId="62FF2499" w14:textId="30207731" w:rsidR="009130B4" w:rsidRDefault="00A05AF0" w:rsidP="009130B4">
      <w:r>
        <w:t>A</w:t>
      </w:r>
      <w:r w:rsidR="009130B4">
        <w:t>ko je prijavljeni korisnik u mrežnoj aplikaciji neaktivan više od 30 minuta, sustav će ga automatski odjaviti.</w:t>
      </w:r>
    </w:p>
    <w:p w14:paraId="58F42BF6" w14:textId="36BE125C" w:rsidR="06ECE336" w:rsidRDefault="009130B4" w:rsidP="4763970C">
      <w:r>
        <w:t xml:space="preserve">Upute za odjavu putem NIAS-a dostupne su na stranicama NIAS-a (https://nias.gov.hr). Nakon uspješne odjave iz aplikacije </w:t>
      </w:r>
      <w:proofErr w:type="spellStart"/>
      <w:r>
        <w:t>eOŠ</w:t>
      </w:r>
      <w:proofErr w:type="spellEnd"/>
      <w:r>
        <w:t xml:space="preserve"> putem NIAS sustava prikazuje se početna stranica portala e-Građani.</w:t>
      </w:r>
    </w:p>
    <w:sectPr w:rsidR="06ECE336" w:rsidSect="00B700ED">
      <w:footerReference w:type="default" r:id="rId121"/>
      <w:pgSz w:w="11906" w:h="16838"/>
      <w:pgMar w:top="1417" w:right="1417" w:bottom="1417" w:left="1417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1B4DE" w14:textId="77777777" w:rsidR="00CB7D11" w:rsidRDefault="00CB7D11" w:rsidP="00FD2212">
      <w:r>
        <w:separator/>
      </w:r>
    </w:p>
  </w:endnote>
  <w:endnote w:type="continuationSeparator" w:id="0">
    <w:p w14:paraId="48EC39FB" w14:textId="77777777" w:rsidR="00CB7D11" w:rsidRDefault="00CB7D11" w:rsidP="00FD2212">
      <w:r>
        <w:continuationSeparator/>
      </w:r>
    </w:p>
  </w:endnote>
  <w:endnote w:type="continuationNotice" w:id="1">
    <w:p w14:paraId="27B79E12" w14:textId="77777777" w:rsidR="00CB7D11" w:rsidRDefault="00CB7D1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6F3EB" w14:textId="77777777" w:rsidR="001407C5" w:rsidRDefault="001407C5" w:rsidP="00B700E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5570ADC4" wp14:editId="5EC70C45">
          <wp:extent cx="401112" cy="420732"/>
          <wp:effectExtent l="0" t="0" r="0" b="0"/>
          <wp:docPr id="59" name="Slika 5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152EABA1" wp14:editId="3A7AFCEE">
          <wp:extent cx="1339307" cy="383485"/>
          <wp:effectExtent l="0" t="0" r="0" b="0"/>
          <wp:docPr id="60" name="Slika 60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1B460E34" wp14:editId="699BAF43">
          <wp:extent cx="2838450" cy="328475"/>
          <wp:effectExtent l="0" t="0" r="0" b="1905"/>
          <wp:docPr id="61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149F9D65" wp14:editId="4A65EF6D">
          <wp:extent cx="990600" cy="339969"/>
          <wp:effectExtent l="0" t="0" r="0" b="3175"/>
          <wp:docPr id="62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0888B1" w14:textId="77777777" w:rsidR="001407C5" w:rsidRPr="00B700ED" w:rsidRDefault="001407C5" w:rsidP="00B700ED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03507" w14:textId="77777777" w:rsidR="001407C5" w:rsidRDefault="001407C5" w:rsidP="00B700E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BC214C" wp14:editId="0B563BA7">
          <wp:extent cx="401112" cy="420732"/>
          <wp:effectExtent l="0" t="0" r="0" b="0"/>
          <wp:docPr id="20" name="Slika 2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63B1D62" wp14:editId="24E2F66B">
          <wp:extent cx="1339307" cy="383485"/>
          <wp:effectExtent l="0" t="0" r="0" b="0"/>
          <wp:docPr id="29" name="Slika 29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2143B17" wp14:editId="4D2BC17D">
          <wp:extent cx="2838450" cy="328475"/>
          <wp:effectExtent l="0" t="0" r="0" b="1905"/>
          <wp:docPr id="57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2AAB3FA" wp14:editId="09C72FF3">
          <wp:extent cx="990600" cy="339969"/>
          <wp:effectExtent l="0" t="0" r="0" b="3175"/>
          <wp:docPr id="58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5CB942" w14:textId="7EAED2D7" w:rsidR="001407C5" w:rsidRPr="00B700ED" w:rsidRDefault="001407C5" w:rsidP="00B700ED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23DB9" w14:textId="77777777" w:rsidR="001407C5" w:rsidRDefault="001407C5" w:rsidP="00B700E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4B72DF92" wp14:editId="10F7CF90">
          <wp:extent cx="401112" cy="420732"/>
          <wp:effectExtent l="0" t="0" r="0" b="0"/>
          <wp:docPr id="462" name="Slika 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0DE293E5" wp14:editId="48505DBB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4E28A8D9" wp14:editId="08E2657A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705BA839" wp14:editId="075187AD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EDBA56" w14:textId="5BA70D79" w:rsidR="001407C5" w:rsidRPr="00B700ED" w:rsidRDefault="001407C5" w:rsidP="00B700ED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B888B" w14:textId="77777777" w:rsidR="00CB7D11" w:rsidRDefault="00CB7D11" w:rsidP="00FD2212">
      <w:r>
        <w:separator/>
      </w:r>
    </w:p>
  </w:footnote>
  <w:footnote w:type="continuationSeparator" w:id="0">
    <w:p w14:paraId="6F0443FC" w14:textId="77777777" w:rsidR="00CB7D11" w:rsidRDefault="00CB7D11" w:rsidP="00FD2212">
      <w:r>
        <w:continuationSeparator/>
      </w:r>
    </w:p>
  </w:footnote>
  <w:footnote w:type="continuationNotice" w:id="1">
    <w:p w14:paraId="4D938097" w14:textId="77777777" w:rsidR="00CB7D11" w:rsidRDefault="00CB7D1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66960" w14:textId="146D0A6E" w:rsidR="001407C5" w:rsidRPr="00EF090B" w:rsidRDefault="001407C5" w:rsidP="00EF090B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60289" behindDoc="0" locked="0" layoutInCell="1" allowOverlap="1" wp14:anchorId="518FA36E" wp14:editId="0E7D9AD1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2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C04BE2">
      <w:rPr>
        <w:noProof/>
        <w:sz w:val="18"/>
      </w:rPr>
      <w:t>50</w:t>
    </w:r>
    <w:r w:rsidRPr="00EF090B">
      <w:rPr>
        <w:sz w:val="18"/>
      </w:rPr>
      <w:fldChar w:fldCharType="end"/>
    </w:r>
    <w:r>
      <w:rPr>
        <w:sz w:val="18"/>
      </w:rPr>
      <w:tab/>
    </w:r>
    <w:r w:rsidRPr="00FD3136">
      <w:rPr>
        <w:i/>
        <w:sz w:val="18"/>
      </w:rPr>
      <w:t xml:space="preserve">Online </w:t>
    </w:r>
    <w:r>
      <w:rPr>
        <w:sz w:val="18"/>
      </w:rPr>
      <w:t xml:space="preserve">upisi u osnovne škole: upute za korisnike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F3865" w14:textId="77777777" w:rsidR="001407C5" w:rsidRDefault="001407C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8875FB3" wp14:editId="1C6F1186">
          <wp:simplePos x="0" y="0"/>
          <wp:positionH relativeFrom="column">
            <wp:posOffset>-449580</wp:posOffset>
          </wp:positionH>
          <wp:positionV relativeFrom="paragraph">
            <wp:posOffset>-137795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p3limty" int2:invalidationBookmarkName="" int2:hashCode="0rHrhUU/YepSfa" int2:id="KtrYFpIi"/>
    <int2:bookmark int2:bookmarkName="_Int_j6HiM6BK" int2:invalidationBookmarkName="" int2:hashCode="dDAyknqCgyvIFD" int2:id="OStKnd0Y"/>
    <int2:bookmark int2:bookmarkName="_Int_SYrvteI7" int2:invalidationBookmarkName="" int2:hashCode="U+9PfzUzXdSz5B" int2:id="SfpAD976"/>
    <int2:bookmark int2:bookmarkName="_Int_t4hhLz5J" int2:invalidationBookmarkName="" int2:hashCode="BvhM7cJdmTvYz+" int2:id="pVtih7Ba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395B"/>
    <w:multiLevelType w:val="hybridMultilevel"/>
    <w:tmpl w:val="18CCAA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96766"/>
    <w:multiLevelType w:val="hybridMultilevel"/>
    <w:tmpl w:val="8DA0AE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ascii="Wingdings" w:hAnsi="Wingdings" w:hint="default"/>
      </w:rPr>
    </w:lvl>
  </w:abstractNum>
  <w:abstractNum w:abstractNumId="3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562E6"/>
    <w:multiLevelType w:val="hybridMultilevel"/>
    <w:tmpl w:val="D4986A9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E7BDB"/>
    <w:multiLevelType w:val="hybridMultilevel"/>
    <w:tmpl w:val="ADAAC51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2547A"/>
    <w:multiLevelType w:val="hybridMultilevel"/>
    <w:tmpl w:val="24505B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8756E"/>
    <w:multiLevelType w:val="hybridMultilevel"/>
    <w:tmpl w:val="AF7CCA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12741C"/>
    <w:multiLevelType w:val="hybridMultilevel"/>
    <w:tmpl w:val="320A07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46543"/>
    <w:multiLevelType w:val="hybridMultilevel"/>
    <w:tmpl w:val="52061DD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63473"/>
    <w:multiLevelType w:val="hybridMultilevel"/>
    <w:tmpl w:val="DC0E829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7234A"/>
    <w:multiLevelType w:val="hybridMultilevel"/>
    <w:tmpl w:val="F78EB29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F676F"/>
    <w:multiLevelType w:val="hybridMultilevel"/>
    <w:tmpl w:val="ACE2D12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15981"/>
    <w:multiLevelType w:val="hybridMultilevel"/>
    <w:tmpl w:val="DEE0F9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A23A16"/>
    <w:multiLevelType w:val="multilevel"/>
    <w:tmpl w:val="D400A7EE"/>
    <w:lvl w:ilvl="0">
      <w:start w:val="1"/>
      <w:numFmt w:val="none"/>
      <w:pStyle w:val="Naslov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slov2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slov3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Naslov5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16" w15:restartNumberingAfterBreak="0">
    <w:nsid w:val="58B5636C"/>
    <w:multiLevelType w:val="hybridMultilevel"/>
    <w:tmpl w:val="D766EDE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05412"/>
    <w:multiLevelType w:val="hybridMultilevel"/>
    <w:tmpl w:val="156AD35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00112"/>
    <w:multiLevelType w:val="hybridMultilevel"/>
    <w:tmpl w:val="B710839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F714A7E"/>
    <w:multiLevelType w:val="hybridMultilevel"/>
    <w:tmpl w:val="3350CB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C0EF1"/>
    <w:multiLevelType w:val="hybridMultilevel"/>
    <w:tmpl w:val="DC705F6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FD51CE"/>
    <w:multiLevelType w:val="hybridMultilevel"/>
    <w:tmpl w:val="1D964F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A2A4B"/>
    <w:multiLevelType w:val="hybridMultilevel"/>
    <w:tmpl w:val="87FEBBA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47C61"/>
    <w:multiLevelType w:val="hybridMultilevel"/>
    <w:tmpl w:val="D9F63A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6B38E1"/>
    <w:multiLevelType w:val="hybridMultilevel"/>
    <w:tmpl w:val="AEEC1A2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733B6614"/>
    <w:multiLevelType w:val="hybridMultilevel"/>
    <w:tmpl w:val="8FA411A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D636C2"/>
    <w:multiLevelType w:val="hybridMultilevel"/>
    <w:tmpl w:val="ED80E28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ascii="Segoe UI" w:hAnsi="Segoe UI" w:cs="Segoe U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abstractNum w:abstractNumId="31" w15:restartNumberingAfterBreak="0">
    <w:nsid w:val="773F7232"/>
    <w:multiLevelType w:val="hybridMultilevel"/>
    <w:tmpl w:val="B504E9A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565D11"/>
    <w:multiLevelType w:val="hybridMultilevel"/>
    <w:tmpl w:val="54F237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5439F8"/>
    <w:multiLevelType w:val="hybridMultilevel"/>
    <w:tmpl w:val="235C021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6317208">
    <w:abstractNumId w:val="2"/>
  </w:num>
  <w:num w:numId="2" w16cid:durableId="1402825728">
    <w:abstractNumId w:val="30"/>
  </w:num>
  <w:num w:numId="3" w16cid:durableId="1850948064">
    <w:abstractNumId w:val="3"/>
  </w:num>
  <w:num w:numId="4" w16cid:durableId="590162411">
    <w:abstractNumId w:val="14"/>
  </w:num>
  <w:num w:numId="5" w16cid:durableId="419718767">
    <w:abstractNumId w:val="19"/>
  </w:num>
  <w:num w:numId="6" w16cid:durableId="345253378">
    <w:abstractNumId w:val="27"/>
  </w:num>
  <w:num w:numId="7" w16cid:durableId="730079232">
    <w:abstractNumId w:val="26"/>
  </w:num>
  <w:num w:numId="8" w16cid:durableId="1424643239">
    <w:abstractNumId w:val="15"/>
  </w:num>
  <w:num w:numId="9" w16cid:durableId="1404260123">
    <w:abstractNumId w:val="32"/>
  </w:num>
  <w:num w:numId="10" w16cid:durableId="535430094">
    <w:abstractNumId w:val="24"/>
  </w:num>
  <w:num w:numId="11" w16cid:durableId="180046652">
    <w:abstractNumId w:val="12"/>
  </w:num>
  <w:num w:numId="12" w16cid:durableId="760301751">
    <w:abstractNumId w:val="6"/>
  </w:num>
  <w:num w:numId="13" w16cid:durableId="1140225275">
    <w:abstractNumId w:val="11"/>
  </w:num>
  <w:num w:numId="14" w16cid:durableId="800610339">
    <w:abstractNumId w:val="13"/>
  </w:num>
  <w:num w:numId="15" w16cid:durableId="745147482">
    <w:abstractNumId w:val="18"/>
  </w:num>
  <w:num w:numId="16" w16cid:durableId="1728795475">
    <w:abstractNumId w:val="5"/>
  </w:num>
  <w:num w:numId="17" w16cid:durableId="1385981130">
    <w:abstractNumId w:val="25"/>
  </w:num>
  <w:num w:numId="18" w16cid:durableId="804931677">
    <w:abstractNumId w:val="28"/>
  </w:num>
  <w:num w:numId="19" w16cid:durableId="1212035713">
    <w:abstractNumId w:val="9"/>
  </w:num>
  <w:num w:numId="20" w16cid:durableId="661547517">
    <w:abstractNumId w:val="16"/>
  </w:num>
  <w:num w:numId="21" w16cid:durableId="2054571974">
    <w:abstractNumId w:val="0"/>
  </w:num>
  <w:num w:numId="22" w16cid:durableId="405539000">
    <w:abstractNumId w:val="10"/>
  </w:num>
  <w:num w:numId="23" w16cid:durableId="2020158940">
    <w:abstractNumId w:val="17"/>
  </w:num>
  <w:num w:numId="24" w16cid:durableId="1151215561">
    <w:abstractNumId w:val="31"/>
  </w:num>
  <w:num w:numId="25" w16cid:durableId="1072196579">
    <w:abstractNumId w:val="20"/>
  </w:num>
  <w:num w:numId="26" w16cid:durableId="83501206">
    <w:abstractNumId w:val="29"/>
  </w:num>
  <w:num w:numId="27" w16cid:durableId="1562523215">
    <w:abstractNumId w:val="8"/>
  </w:num>
  <w:num w:numId="28" w16cid:durableId="46614079">
    <w:abstractNumId w:val="1"/>
  </w:num>
  <w:num w:numId="29" w16cid:durableId="578177828">
    <w:abstractNumId w:val="23"/>
  </w:num>
  <w:num w:numId="30" w16cid:durableId="1531213732">
    <w:abstractNumId w:val="21"/>
  </w:num>
  <w:num w:numId="31" w16cid:durableId="1254631398">
    <w:abstractNumId w:val="4"/>
  </w:num>
  <w:num w:numId="32" w16cid:durableId="1627152248">
    <w:abstractNumId w:val="33"/>
  </w:num>
  <w:num w:numId="33" w16cid:durableId="1578395598">
    <w:abstractNumId w:val="22"/>
  </w:num>
  <w:num w:numId="34" w16cid:durableId="1910072709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0C03"/>
    <w:rsid w:val="00001DEE"/>
    <w:rsid w:val="00013B93"/>
    <w:rsid w:val="00015D63"/>
    <w:rsid w:val="00016057"/>
    <w:rsid w:val="0001609C"/>
    <w:rsid w:val="000166F9"/>
    <w:rsid w:val="00020E8E"/>
    <w:rsid w:val="00022C3C"/>
    <w:rsid w:val="00023EC3"/>
    <w:rsid w:val="00024749"/>
    <w:rsid w:val="00030F9A"/>
    <w:rsid w:val="000338CE"/>
    <w:rsid w:val="00034038"/>
    <w:rsid w:val="00044245"/>
    <w:rsid w:val="00046CCD"/>
    <w:rsid w:val="000505B6"/>
    <w:rsid w:val="00051F84"/>
    <w:rsid w:val="00053F04"/>
    <w:rsid w:val="000540FC"/>
    <w:rsid w:val="00056A56"/>
    <w:rsid w:val="000638AE"/>
    <w:rsid w:val="0006485B"/>
    <w:rsid w:val="00073143"/>
    <w:rsid w:val="00073C84"/>
    <w:rsid w:val="00075A5E"/>
    <w:rsid w:val="00075CD2"/>
    <w:rsid w:val="00080929"/>
    <w:rsid w:val="00080F42"/>
    <w:rsid w:val="000834C6"/>
    <w:rsid w:val="0008423C"/>
    <w:rsid w:val="000904E3"/>
    <w:rsid w:val="00093B66"/>
    <w:rsid w:val="000A1296"/>
    <w:rsid w:val="000B384F"/>
    <w:rsid w:val="000B4569"/>
    <w:rsid w:val="000C3D32"/>
    <w:rsid w:val="000C5DF8"/>
    <w:rsid w:val="000C6D36"/>
    <w:rsid w:val="000C7265"/>
    <w:rsid w:val="000D0787"/>
    <w:rsid w:val="000D28FA"/>
    <w:rsid w:val="000D60A8"/>
    <w:rsid w:val="000E23FC"/>
    <w:rsid w:val="000E4B61"/>
    <w:rsid w:val="000E53E3"/>
    <w:rsid w:val="000E5E62"/>
    <w:rsid w:val="000F1CE0"/>
    <w:rsid w:val="000F7A6C"/>
    <w:rsid w:val="0010081D"/>
    <w:rsid w:val="0010085D"/>
    <w:rsid w:val="0010458C"/>
    <w:rsid w:val="00104623"/>
    <w:rsid w:val="00104BC3"/>
    <w:rsid w:val="00106FE1"/>
    <w:rsid w:val="00107E29"/>
    <w:rsid w:val="00111BA9"/>
    <w:rsid w:val="00116B9B"/>
    <w:rsid w:val="001229E7"/>
    <w:rsid w:val="0013102C"/>
    <w:rsid w:val="00133148"/>
    <w:rsid w:val="00136D16"/>
    <w:rsid w:val="0014030F"/>
    <w:rsid w:val="001407C5"/>
    <w:rsid w:val="00140CCF"/>
    <w:rsid w:val="00144809"/>
    <w:rsid w:val="0014499F"/>
    <w:rsid w:val="001510E8"/>
    <w:rsid w:val="00151CEF"/>
    <w:rsid w:val="00153959"/>
    <w:rsid w:val="00154D2B"/>
    <w:rsid w:val="00155D4E"/>
    <w:rsid w:val="00165263"/>
    <w:rsid w:val="00166840"/>
    <w:rsid w:val="00167655"/>
    <w:rsid w:val="001715A2"/>
    <w:rsid w:val="0017223C"/>
    <w:rsid w:val="0017245B"/>
    <w:rsid w:val="00174A06"/>
    <w:rsid w:val="00176FF4"/>
    <w:rsid w:val="001825B7"/>
    <w:rsid w:val="00191876"/>
    <w:rsid w:val="00192B53"/>
    <w:rsid w:val="00192B9A"/>
    <w:rsid w:val="00192D8F"/>
    <w:rsid w:val="00193967"/>
    <w:rsid w:val="00195C8A"/>
    <w:rsid w:val="001A0BA5"/>
    <w:rsid w:val="001A314F"/>
    <w:rsid w:val="001A67A7"/>
    <w:rsid w:val="001A68D2"/>
    <w:rsid w:val="001B161E"/>
    <w:rsid w:val="001B3857"/>
    <w:rsid w:val="001C0A1D"/>
    <w:rsid w:val="001C514E"/>
    <w:rsid w:val="001C74D2"/>
    <w:rsid w:val="001D1514"/>
    <w:rsid w:val="001D2DCF"/>
    <w:rsid w:val="001D5D18"/>
    <w:rsid w:val="001E1BDA"/>
    <w:rsid w:val="001E5742"/>
    <w:rsid w:val="001E6F60"/>
    <w:rsid w:val="001E70A4"/>
    <w:rsid w:val="001F20F1"/>
    <w:rsid w:val="001F5BDC"/>
    <w:rsid w:val="001F69F3"/>
    <w:rsid w:val="001F7182"/>
    <w:rsid w:val="002008DB"/>
    <w:rsid w:val="002073DC"/>
    <w:rsid w:val="002125AA"/>
    <w:rsid w:val="00212936"/>
    <w:rsid w:val="00220B9E"/>
    <w:rsid w:val="002234C2"/>
    <w:rsid w:val="0022405E"/>
    <w:rsid w:val="0022453C"/>
    <w:rsid w:val="002249BA"/>
    <w:rsid w:val="0023039C"/>
    <w:rsid w:val="00231C41"/>
    <w:rsid w:val="002325C1"/>
    <w:rsid w:val="00234B91"/>
    <w:rsid w:val="00236549"/>
    <w:rsid w:val="00237DA2"/>
    <w:rsid w:val="00243839"/>
    <w:rsid w:val="00245590"/>
    <w:rsid w:val="00245F09"/>
    <w:rsid w:val="0024631F"/>
    <w:rsid w:val="00250A21"/>
    <w:rsid w:val="00250C27"/>
    <w:rsid w:val="002549D4"/>
    <w:rsid w:val="002556AE"/>
    <w:rsid w:val="00255860"/>
    <w:rsid w:val="00256243"/>
    <w:rsid w:val="00267773"/>
    <w:rsid w:val="002717E3"/>
    <w:rsid w:val="00272ADD"/>
    <w:rsid w:val="00273079"/>
    <w:rsid w:val="00276D0A"/>
    <w:rsid w:val="00277350"/>
    <w:rsid w:val="002816DF"/>
    <w:rsid w:val="002828D4"/>
    <w:rsid w:val="00290E60"/>
    <w:rsid w:val="00291532"/>
    <w:rsid w:val="00292D88"/>
    <w:rsid w:val="00297259"/>
    <w:rsid w:val="002A2C5C"/>
    <w:rsid w:val="002A2E20"/>
    <w:rsid w:val="002A380A"/>
    <w:rsid w:val="002B0B00"/>
    <w:rsid w:val="002B126B"/>
    <w:rsid w:val="002B26B7"/>
    <w:rsid w:val="002C033E"/>
    <w:rsid w:val="002C1AF9"/>
    <w:rsid w:val="002C2BF1"/>
    <w:rsid w:val="002C4CCD"/>
    <w:rsid w:val="002D0274"/>
    <w:rsid w:val="002D3ED0"/>
    <w:rsid w:val="002D62EB"/>
    <w:rsid w:val="002D6EE2"/>
    <w:rsid w:val="002E0DC0"/>
    <w:rsid w:val="002E5CE4"/>
    <w:rsid w:val="002F422D"/>
    <w:rsid w:val="002F683C"/>
    <w:rsid w:val="002F7AE9"/>
    <w:rsid w:val="00305461"/>
    <w:rsid w:val="00306FAE"/>
    <w:rsid w:val="00315399"/>
    <w:rsid w:val="003175FD"/>
    <w:rsid w:val="003211FA"/>
    <w:rsid w:val="00331902"/>
    <w:rsid w:val="00335155"/>
    <w:rsid w:val="00335BDD"/>
    <w:rsid w:val="00337218"/>
    <w:rsid w:val="0034051A"/>
    <w:rsid w:val="00342262"/>
    <w:rsid w:val="0034245B"/>
    <w:rsid w:val="00347D3F"/>
    <w:rsid w:val="003516F6"/>
    <w:rsid w:val="00352F98"/>
    <w:rsid w:val="00360DB6"/>
    <w:rsid w:val="00362A9C"/>
    <w:rsid w:val="00363D71"/>
    <w:rsid w:val="0036644E"/>
    <w:rsid w:val="0037070D"/>
    <w:rsid w:val="003733D5"/>
    <w:rsid w:val="00375B1F"/>
    <w:rsid w:val="0037668D"/>
    <w:rsid w:val="0038011E"/>
    <w:rsid w:val="003801B2"/>
    <w:rsid w:val="00380670"/>
    <w:rsid w:val="0038239B"/>
    <w:rsid w:val="00386E1D"/>
    <w:rsid w:val="0039194B"/>
    <w:rsid w:val="00391989"/>
    <w:rsid w:val="00392564"/>
    <w:rsid w:val="00392CA5"/>
    <w:rsid w:val="00395930"/>
    <w:rsid w:val="0039648C"/>
    <w:rsid w:val="003A0349"/>
    <w:rsid w:val="003A1BD2"/>
    <w:rsid w:val="003A28F2"/>
    <w:rsid w:val="003A2F0C"/>
    <w:rsid w:val="003A458B"/>
    <w:rsid w:val="003A78FD"/>
    <w:rsid w:val="003B0A61"/>
    <w:rsid w:val="003B14C0"/>
    <w:rsid w:val="003B2CF1"/>
    <w:rsid w:val="003B345E"/>
    <w:rsid w:val="003B6CF1"/>
    <w:rsid w:val="003B7634"/>
    <w:rsid w:val="003C2131"/>
    <w:rsid w:val="003C3A61"/>
    <w:rsid w:val="003C604D"/>
    <w:rsid w:val="003C65A3"/>
    <w:rsid w:val="003D253A"/>
    <w:rsid w:val="003D752A"/>
    <w:rsid w:val="003D7B08"/>
    <w:rsid w:val="003E035F"/>
    <w:rsid w:val="003E1E32"/>
    <w:rsid w:val="003E34F7"/>
    <w:rsid w:val="003E3E30"/>
    <w:rsid w:val="003E757F"/>
    <w:rsid w:val="003E7BF9"/>
    <w:rsid w:val="003F02B3"/>
    <w:rsid w:val="003F18E1"/>
    <w:rsid w:val="003F28A2"/>
    <w:rsid w:val="003F2ED7"/>
    <w:rsid w:val="003F3974"/>
    <w:rsid w:val="003F759D"/>
    <w:rsid w:val="00401F3F"/>
    <w:rsid w:val="00402063"/>
    <w:rsid w:val="00403071"/>
    <w:rsid w:val="004040BA"/>
    <w:rsid w:val="00406560"/>
    <w:rsid w:val="0040704B"/>
    <w:rsid w:val="004117EB"/>
    <w:rsid w:val="00414430"/>
    <w:rsid w:val="00416F51"/>
    <w:rsid w:val="0042138D"/>
    <w:rsid w:val="00422152"/>
    <w:rsid w:val="00425005"/>
    <w:rsid w:val="004276A9"/>
    <w:rsid w:val="00437227"/>
    <w:rsid w:val="0043738B"/>
    <w:rsid w:val="00452375"/>
    <w:rsid w:val="00456AB4"/>
    <w:rsid w:val="00460FEE"/>
    <w:rsid w:val="00461C0B"/>
    <w:rsid w:val="0046212C"/>
    <w:rsid w:val="00463016"/>
    <w:rsid w:val="00470916"/>
    <w:rsid w:val="004727E9"/>
    <w:rsid w:val="0047458E"/>
    <w:rsid w:val="00476897"/>
    <w:rsid w:val="00480B89"/>
    <w:rsid w:val="004815C2"/>
    <w:rsid w:val="004831FF"/>
    <w:rsid w:val="004850A8"/>
    <w:rsid w:val="0048797D"/>
    <w:rsid w:val="0049005D"/>
    <w:rsid w:val="00494A2D"/>
    <w:rsid w:val="00495911"/>
    <w:rsid w:val="004965FE"/>
    <w:rsid w:val="004A1B84"/>
    <w:rsid w:val="004A45CD"/>
    <w:rsid w:val="004A7508"/>
    <w:rsid w:val="004B3B84"/>
    <w:rsid w:val="004B4BD2"/>
    <w:rsid w:val="004C1783"/>
    <w:rsid w:val="004C3F69"/>
    <w:rsid w:val="004C65A1"/>
    <w:rsid w:val="004C75DD"/>
    <w:rsid w:val="004D02B1"/>
    <w:rsid w:val="004D215B"/>
    <w:rsid w:val="004D5566"/>
    <w:rsid w:val="004E22C3"/>
    <w:rsid w:val="004E581F"/>
    <w:rsid w:val="004F3845"/>
    <w:rsid w:val="004F66E1"/>
    <w:rsid w:val="004F75D3"/>
    <w:rsid w:val="004F75D5"/>
    <w:rsid w:val="00501BFF"/>
    <w:rsid w:val="00506F6E"/>
    <w:rsid w:val="00510BF0"/>
    <w:rsid w:val="00512F9B"/>
    <w:rsid w:val="00513E2B"/>
    <w:rsid w:val="00515CDF"/>
    <w:rsid w:val="0051776B"/>
    <w:rsid w:val="00521A13"/>
    <w:rsid w:val="005245A7"/>
    <w:rsid w:val="00525E00"/>
    <w:rsid w:val="00531A86"/>
    <w:rsid w:val="0053285D"/>
    <w:rsid w:val="00533C82"/>
    <w:rsid w:val="005348AF"/>
    <w:rsid w:val="00534EB8"/>
    <w:rsid w:val="00534FB3"/>
    <w:rsid w:val="00535663"/>
    <w:rsid w:val="00535931"/>
    <w:rsid w:val="00537E95"/>
    <w:rsid w:val="00540C1F"/>
    <w:rsid w:val="005410B4"/>
    <w:rsid w:val="0054520E"/>
    <w:rsid w:val="005470E7"/>
    <w:rsid w:val="00547717"/>
    <w:rsid w:val="005503A9"/>
    <w:rsid w:val="00552CA4"/>
    <w:rsid w:val="00554E46"/>
    <w:rsid w:val="00555DB6"/>
    <w:rsid w:val="005574BF"/>
    <w:rsid w:val="00561009"/>
    <w:rsid w:val="00561FFE"/>
    <w:rsid w:val="0056537B"/>
    <w:rsid w:val="005702DC"/>
    <w:rsid w:val="005721D2"/>
    <w:rsid w:val="0057370C"/>
    <w:rsid w:val="00573818"/>
    <w:rsid w:val="00575DE8"/>
    <w:rsid w:val="0057607C"/>
    <w:rsid w:val="0057715A"/>
    <w:rsid w:val="00577BAB"/>
    <w:rsid w:val="005814AC"/>
    <w:rsid w:val="005815ED"/>
    <w:rsid w:val="005818BE"/>
    <w:rsid w:val="00583E5D"/>
    <w:rsid w:val="005840FF"/>
    <w:rsid w:val="00585521"/>
    <w:rsid w:val="005936C6"/>
    <w:rsid w:val="005943E5"/>
    <w:rsid w:val="00595C6F"/>
    <w:rsid w:val="005971AA"/>
    <w:rsid w:val="00597C88"/>
    <w:rsid w:val="005A157D"/>
    <w:rsid w:val="005A1B41"/>
    <w:rsid w:val="005A44F0"/>
    <w:rsid w:val="005B4D7E"/>
    <w:rsid w:val="005B55DE"/>
    <w:rsid w:val="005B670A"/>
    <w:rsid w:val="005B688F"/>
    <w:rsid w:val="005B6D8E"/>
    <w:rsid w:val="005C1D90"/>
    <w:rsid w:val="005C2482"/>
    <w:rsid w:val="005C275F"/>
    <w:rsid w:val="005C2C96"/>
    <w:rsid w:val="005D02D6"/>
    <w:rsid w:val="005D16FB"/>
    <w:rsid w:val="005D2D85"/>
    <w:rsid w:val="005D3FEC"/>
    <w:rsid w:val="005D725B"/>
    <w:rsid w:val="005E1E6A"/>
    <w:rsid w:val="005E32B9"/>
    <w:rsid w:val="005E3E55"/>
    <w:rsid w:val="005E7B76"/>
    <w:rsid w:val="005F25DE"/>
    <w:rsid w:val="005F63D2"/>
    <w:rsid w:val="00602241"/>
    <w:rsid w:val="00603C93"/>
    <w:rsid w:val="00604D24"/>
    <w:rsid w:val="0060577B"/>
    <w:rsid w:val="00614AF0"/>
    <w:rsid w:val="00615791"/>
    <w:rsid w:val="00615F48"/>
    <w:rsid w:val="006224B2"/>
    <w:rsid w:val="00624AF2"/>
    <w:rsid w:val="0062718B"/>
    <w:rsid w:val="0063427D"/>
    <w:rsid w:val="006347E6"/>
    <w:rsid w:val="0063660F"/>
    <w:rsid w:val="00640660"/>
    <w:rsid w:val="00647848"/>
    <w:rsid w:val="00652390"/>
    <w:rsid w:val="00655E0B"/>
    <w:rsid w:val="00656B82"/>
    <w:rsid w:val="00657CC6"/>
    <w:rsid w:val="00661642"/>
    <w:rsid w:val="00664ACE"/>
    <w:rsid w:val="006650F0"/>
    <w:rsid w:val="00666248"/>
    <w:rsid w:val="00667412"/>
    <w:rsid w:val="00667C03"/>
    <w:rsid w:val="0067206C"/>
    <w:rsid w:val="006724B8"/>
    <w:rsid w:val="006735D7"/>
    <w:rsid w:val="00674768"/>
    <w:rsid w:val="00674D67"/>
    <w:rsid w:val="00674E6A"/>
    <w:rsid w:val="00674F9C"/>
    <w:rsid w:val="006771A1"/>
    <w:rsid w:val="00680C0F"/>
    <w:rsid w:val="00683E66"/>
    <w:rsid w:val="0069196C"/>
    <w:rsid w:val="00692C26"/>
    <w:rsid w:val="006932D3"/>
    <w:rsid w:val="00695B9A"/>
    <w:rsid w:val="00696C2A"/>
    <w:rsid w:val="006A1CE5"/>
    <w:rsid w:val="006A3450"/>
    <w:rsid w:val="006A6C9D"/>
    <w:rsid w:val="006B01AE"/>
    <w:rsid w:val="006B0DE8"/>
    <w:rsid w:val="006B2FA3"/>
    <w:rsid w:val="006B33AD"/>
    <w:rsid w:val="006B5D42"/>
    <w:rsid w:val="006B708F"/>
    <w:rsid w:val="006B7715"/>
    <w:rsid w:val="006C3F2F"/>
    <w:rsid w:val="006D401D"/>
    <w:rsid w:val="006E0554"/>
    <w:rsid w:val="006E1C8A"/>
    <w:rsid w:val="006E27E4"/>
    <w:rsid w:val="006E2B8D"/>
    <w:rsid w:val="006E3F52"/>
    <w:rsid w:val="006E5FDC"/>
    <w:rsid w:val="006F0E92"/>
    <w:rsid w:val="006F2980"/>
    <w:rsid w:val="006F420C"/>
    <w:rsid w:val="006F6108"/>
    <w:rsid w:val="006F74FB"/>
    <w:rsid w:val="00701597"/>
    <w:rsid w:val="00701C75"/>
    <w:rsid w:val="0071027D"/>
    <w:rsid w:val="00710390"/>
    <w:rsid w:val="007139F0"/>
    <w:rsid w:val="007150DC"/>
    <w:rsid w:val="0071748E"/>
    <w:rsid w:val="007203FB"/>
    <w:rsid w:val="00723854"/>
    <w:rsid w:val="00724ABA"/>
    <w:rsid w:val="00725AD1"/>
    <w:rsid w:val="007305F2"/>
    <w:rsid w:val="00730AE3"/>
    <w:rsid w:val="00731D6D"/>
    <w:rsid w:val="00732588"/>
    <w:rsid w:val="007335E8"/>
    <w:rsid w:val="00735DD9"/>
    <w:rsid w:val="00736DEA"/>
    <w:rsid w:val="007500D2"/>
    <w:rsid w:val="007503D8"/>
    <w:rsid w:val="00750C03"/>
    <w:rsid w:val="00751349"/>
    <w:rsid w:val="00752589"/>
    <w:rsid w:val="00754E0E"/>
    <w:rsid w:val="007574E4"/>
    <w:rsid w:val="00757D7C"/>
    <w:rsid w:val="00761CC3"/>
    <w:rsid w:val="00770FE9"/>
    <w:rsid w:val="00771781"/>
    <w:rsid w:val="0077309D"/>
    <w:rsid w:val="00777675"/>
    <w:rsid w:val="00777D42"/>
    <w:rsid w:val="00780A03"/>
    <w:rsid w:val="00780CBD"/>
    <w:rsid w:val="007831DE"/>
    <w:rsid w:val="00785F42"/>
    <w:rsid w:val="00787A0E"/>
    <w:rsid w:val="0079004C"/>
    <w:rsid w:val="00793A3C"/>
    <w:rsid w:val="00794993"/>
    <w:rsid w:val="00794A5F"/>
    <w:rsid w:val="007956F7"/>
    <w:rsid w:val="007960D5"/>
    <w:rsid w:val="007A368B"/>
    <w:rsid w:val="007A3E36"/>
    <w:rsid w:val="007A483C"/>
    <w:rsid w:val="007A789B"/>
    <w:rsid w:val="007A7BE9"/>
    <w:rsid w:val="007A7F23"/>
    <w:rsid w:val="007B194C"/>
    <w:rsid w:val="007B1AAB"/>
    <w:rsid w:val="007B5DC6"/>
    <w:rsid w:val="007C23D2"/>
    <w:rsid w:val="007D122C"/>
    <w:rsid w:val="007D293A"/>
    <w:rsid w:val="007D2F93"/>
    <w:rsid w:val="007D5743"/>
    <w:rsid w:val="007D6E33"/>
    <w:rsid w:val="007E0C4F"/>
    <w:rsid w:val="007E19C0"/>
    <w:rsid w:val="007E45DC"/>
    <w:rsid w:val="007F003D"/>
    <w:rsid w:val="007F04B1"/>
    <w:rsid w:val="007F0703"/>
    <w:rsid w:val="007F48E0"/>
    <w:rsid w:val="007F4D7C"/>
    <w:rsid w:val="007F7C08"/>
    <w:rsid w:val="007FFB76"/>
    <w:rsid w:val="00804351"/>
    <w:rsid w:val="00805483"/>
    <w:rsid w:val="00806E13"/>
    <w:rsid w:val="00807664"/>
    <w:rsid w:val="0081006A"/>
    <w:rsid w:val="008124C4"/>
    <w:rsid w:val="008129F7"/>
    <w:rsid w:val="00813445"/>
    <w:rsid w:val="00814DAA"/>
    <w:rsid w:val="00815317"/>
    <w:rsid w:val="00815A57"/>
    <w:rsid w:val="00817E00"/>
    <w:rsid w:val="0082416C"/>
    <w:rsid w:val="00824421"/>
    <w:rsid w:val="00827665"/>
    <w:rsid w:val="00832230"/>
    <w:rsid w:val="0083578D"/>
    <w:rsid w:val="00835F0C"/>
    <w:rsid w:val="00836568"/>
    <w:rsid w:val="00836BD8"/>
    <w:rsid w:val="00844DFC"/>
    <w:rsid w:val="0085418F"/>
    <w:rsid w:val="00855C7A"/>
    <w:rsid w:val="00856BED"/>
    <w:rsid w:val="00861FA3"/>
    <w:rsid w:val="00863002"/>
    <w:rsid w:val="0086350F"/>
    <w:rsid w:val="008703D1"/>
    <w:rsid w:val="00870452"/>
    <w:rsid w:val="00871FDC"/>
    <w:rsid w:val="00872733"/>
    <w:rsid w:val="00873F84"/>
    <w:rsid w:val="00874C40"/>
    <w:rsid w:val="00875414"/>
    <w:rsid w:val="00876F6E"/>
    <w:rsid w:val="008800ED"/>
    <w:rsid w:val="00881A7F"/>
    <w:rsid w:val="00881CD8"/>
    <w:rsid w:val="00886F75"/>
    <w:rsid w:val="00893181"/>
    <w:rsid w:val="00893E27"/>
    <w:rsid w:val="00895C2D"/>
    <w:rsid w:val="008A2E4A"/>
    <w:rsid w:val="008A2EE0"/>
    <w:rsid w:val="008A355D"/>
    <w:rsid w:val="008A6119"/>
    <w:rsid w:val="008A7817"/>
    <w:rsid w:val="008B510F"/>
    <w:rsid w:val="008B63A5"/>
    <w:rsid w:val="008B64C5"/>
    <w:rsid w:val="008B6810"/>
    <w:rsid w:val="008B6FBE"/>
    <w:rsid w:val="008C334B"/>
    <w:rsid w:val="008C4004"/>
    <w:rsid w:val="008C48B0"/>
    <w:rsid w:val="008C6228"/>
    <w:rsid w:val="008D1B66"/>
    <w:rsid w:val="008D3E75"/>
    <w:rsid w:val="008D5B43"/>
    <w:rsid w:val="008D62E9"/>
    <w:rsid w:val="008D64FC"/>
    <w:rsid w:val="008D7332"/>
    <w:rsid w:val="008E1564"/>
    <w:rsid w:val="008E1C84"/>
    <w:rsid w:val="008E2DE3"/>
    <w:rsid w:val="008E30B5"/>
    <w:rsid w:val="008E3FD9"/>
    <w:rsid w:val="008E557D"/>
    <w:rsid w:val="008E55AC"/>
    <w:rsid w:val="008E6107"/>
    <w:rsid w:val="008F3E8E"/>
    <w:rsid w:val="008F41DF"/>
    <w:rsid w:val="008F4951"/>
    <w:rsid w:val="008F65B8"/>
    <w:rsid w:val="00902CB8"/>
    <w:rsid w:val="00903D5E"/>
    <w:rsid w:val="00905B9F"/>
    <w:rsid w:val="009064DF"/>
    <w:rsid w:val="009076A2"/>
    <w:rsid w:val="00907D03"/>
    <w:rsid w:val="00907F1A"/>
    <w:rsid w:val="009113D5"/>
    <w:rsid w:val="00912731"/>
    <w:rsid w:val="009130B4"/>
    <w:rsid w:val="00913A45"/>
    <w:rsid w:val="009152C0"/>
    <w:rsid w:val="00915A3C"/>
    <w:rsid w:val="00922167"/>
    <w:rsid w:val="009222AE"/>
    <w:rsid w:val="0092385B"/>
    <w:rsid w:val="00926156"/>
    <w:rsid w:val="00926B48"/>
    <w:rsid w:val="00927F79"/>
    <w:rsid w:val="00931F5B"/>
    <w:rsid w:val="00935C26"/>
    <w:rsid w:val="00952005"/>
    <w:rsid w:val="00953EDA"/>
    <w:rsid w:val="0095543B"/>
    <w:rsid w:val="00956A38"/>
    <w:rsid w:val="009570EC"/>
    <w:rsid w:val="00960094"/>
    <w:rsid w:val="009611F6"/>
    <w:rsid w:val="00962864"/>
    <w:rsid w:val="009635C9"/>
    <w:rsid w:val="009639FB"/>
    <w:rsid w:val="00963B95"/>
    <w:rsid w:val="009647BA"/>
    <w:rsid w:val="00964E5A"/>
    <w:rsid w:val="009650F3"/>
    <w:rsid w:val="00965A3C"/>
    <w:rsid w:val="00966C59"/>
    <w:rsid w:val="0097175D"/>
    <w:rsid w:val="00972E03"/>
    <w:rsid w:val="009741B0"/>
    <w:rsid w:val="0097477A"/>
    <w:rsid w:val="00976479"/>
    <w:rsid w:val="00980742"/>
    <w:rsid w:val="00984488"/>
    <w:rsid w:val="009847ED"/>
    <w:rsid w:val="009865F4"/>
    <w:rsid w:val="00987D56"/>
    <w:rsid w:val="009964FC"/>
    <w:rsid w:val="00996F62"/>
    <w:rsid w:val="0099724C"/>
    <w:rsid w:val="009A2CA0"/>
    <w:rsid w:val="009A2EC0"/>
    <w:rsid w:val="009A3874"/>
    <w:rsid w:val="009A44C0"/>
    <w:rsid w:val="009B1A96"/>
    <w:rsid w:val="009B6D3A"/>
    <w:rsid w:val="009C01DE"/>
    <w:rsid w:val="009C03F8"/>
    <w:rsid w:val="009C0485"/>
    <w:rsid w:val="009C1780"/>
    <w:rsid w:val="009C26A7"/>
    <w:rsid w:val="009D098E"/>
    <w:rsid w:val="009D0C0B"/>
    <w:rsid w:val="009D3580"/>
    <w:rsid w:val="009D36FD"/>
    <w:rsid w:val="009D4E26"/>
    <w:rsid w:val="009D55E9"/>
    <w:rsid w:val="009D6E4F"/>
    <w:rsid w:val="009E0810"/>
    <w:rsid w:val="009E63F6"/>
    <w:rsid w:val="009F1D90"/>
    <w:rsid w:val="009F1FFC"/>
    <w:rsid w:val="009F6427"/>
    <w:rsid w:val="00A0211D"/>
    <w:rsid w:val="00A043A3"/>
    <w:rsid w:val="00A04D03"/>
    <w:rsid w:val="00A05AF0"/>
    <w:rsid w:val="00A05E54"/>
    <w:rsid w:val="00A07117"/>
    <w:rsid w:val="00A0785D"/>
    <w:rsid w:val="00A100BD"/>
    <w:rsid w:val="00A108BB"/>
    <w:rsid w:val="00A10BD1"/>
    <w:rsid w:val="00A1245D"/>
    <w:rsid w:val="00A147D4"/>
    <w:rsid w:val="00A15069"/>
    <w:rsid w:val="00A2008E"/>
    <w:rsid w:val="00A247E5"/>
    <w:rsid w:val="00A27C8B"/>
    <w:rsid w:val="00A31E39"/>
    <w:rsid w:val="00A32AB7"/>
    <w:rsid w:val="00A33ABF"/>
    <w:rsid w:val="00A3524E"/>
    <w:rsid w:val="00A36570"/>
    <w:rsid w:val="00A3EF72"/>
    <w:rsid w:val="00A476A8"/>
    <w:rsid w:val="00A47E03"/>
    <w:rsid w:val="00A51866"/>
    <w:rsid w:val="00A52CF1"/>
    <w:rsid w:val="00A553D5"/>
    <w:rsid w:val="00A5547D"/>
    <w:rsid w:val="00A604F0"/>
    <w:rsid w:val="00A6150D"/>
    <w:rsid w:val="00A6280E"/>
    <w:rsid w:val="00A66777"/>
    <w:rsid w:val="00A6701A"/>
    <w:rsid w:val="00A70FB3"/>
    <w:rsid w:val="00A72201"/>
    <w:rsid w:val="00A7261A"/>
    <w:rsid w:val="00A73494"/>
    <w:rsid w:val="00A754A9"/>
    <w:rsid w:val="00A75CE6"/>
    <w:rsid w:val="00A76425"/>
    <w:rsid w:val="00A77C5F"/>
    <w:rsid w:val="00A77D8F"/>
    <w:rsid w:val="00A804F6"/>
    <w:rsid w:val="00A832F9"/>
    <w:rsid w:val="00A84590"/>
    <w:rsid w:val="00A86FD7"/>
    <w:rsid w:val="00A969C9"/>
    <w:rsid w:val="00AA125B"/>
    <w:rsid w:val="00AA16DF"/>
    <w:rsid w:val="00AA46F1"/>
    <w:rsid w:val="00AA4981"/>
    <w:rsid w:val="00AA6DDF"/>
    <w:rsid w:val="00AA729E"/>
    <w:rsid w:val="00AB2940"/>
    <w:rsid w:val="00AB32CF"/>
    <w:rsid w:val="00AB40DE"/>
    <w:rsid w:val="00AB48D3"/>
    <w:rsid w:val="00AB6C88"/>
    <w:rsid w:val="00AC402A"/>
    <w:rsid w:val="00AC426C"/>
    <w:rsid w:val="00AC5A54"/>
    <w:rsid w:val="00AD3D3D"/>
    <w:rsid w:val="00AD6482"/>
    <w:rsid w:val="00AE0F3F"/>
    <w:rsid w:val="00AE1360"/>
    <w:rsid w:val="00AE1B41"/>
    <w:rsid w:val="00AE3DC0"/>
    <w:rsid w:val="00AE419E"/>
    <w:rsid w:val="00AE7A40"/>
    <w:rsid w:val="00AF1C4C"/>
    <w:rsid w:val="00AF265D"/>
    <w:rsid w:val="00AF311B"/>
    <w:rsid w:val="00AF5CDC"/>
    <w:rsid w:val="00AF78A7"/>
    <w:rsid w:val="00B003AD"/>
    <w:rsid w:val="00B014E2"/>
    <w:rsid w:val="00B05727"/>
    <w:rsid w:val="00B06030"/>
    <w:rsid w:val="00B06AD4"/>
    <w:rsid w:val="00B06DF6"/>
    <w:rsid w:val="00B10869"/>
    <w:rsid w:val="00B10DCA"/>
    <w:rsid w:val="00B11BDC"/>
    <w:rsid w:val="00B122CD"/>
    <w:rsid w:val="00B12C48"/>
    <w:rsid w:val="00B21B21"/>
    <w:rsid w:val="00B24CA5"/>
    <w:rsid w:val="00B252EA"/>
    <w:rsid w:val="00B25302"/>
    <w:rsid w:val="00B25BE5"/>
    <w:rsid w:val="00B307BE"/>
    <w:rsid w:val="00B308B4"/>
    <w:rsid w:val="00B30FC1"/>
    <w:rsid w:val="00B34677"/>
    <w:rsid w:val="00B4023B"/>
    <w:rsid w:val="00B4204F"/>
    <w:rsid w:val="00B435D4"/>
    <w:rsid w:val="00B505AE"/>
    <w:rsid w:val="00B52AAD"/>
    <w:rsid w:val="00B6021A"/>
    <w:rsid w:val="00B60837"/>
    <w:rsid w:val="00B625A7"/>
    <w:rsid w:val="00B6585F"/>
    <w:rsid w:val="00B66D44"/>
    <w:rsid w:val="00B700ED"/>
    <w:rsid w:val="00B71F8B"/>
    <w:rsid w:val="00B729A1"/>
    <w:rsid w:val="00B732D9"/>
    <w:rsid w:val="00B74937"/>
    <w:rsid w:val="00B81CC3"/>
    <w:rsid w:val="00B84F78"/>
    <w:rsid w:val="00B84FFA"/>
    <w:rsid w:val="00B92737"/>
    <w:rsid w:val="00B92A25"/>
    <w:rsid w:val="00B9480C"/>
    <w:rsid w:val="00B95E18"/>
    <w:rsid w:val="00BA11DF"/>
    <w:rsid w:val="00BA3ACD"/>
    <w:rsid w:val="00BA7756"/>
    <w:rsid w:val="00BA7865"/>
    <w:rsid w:val="00BB0EED"/>
    <w:rsid w:val="00BB4F5A"/>
    <w:rsid w:val="00BC1E65"/>
    <w:rsid w:val="00BC395B"/>
    <w:rsid w:val="00BC487C"/>
    <w:rsid w:val="00BC674C"/>
    <w:rsid w:val="00BC78A2"/>
    <w:rsid w:val="00BD1197"/>
    <w:rsid w:val="00BD3FF0"/>
    <w:rsid w:val="00BD5646"/>
    <w:rsid w:val="00BD574A"/>
    <w:rsid w:val="00BD7B13"/>
    <w:rsid w:val="00BF10B4"/>
    <w:rsid w:val="00BF4BCB"/>
    <w:rsid w:val="00BF5612"/>
    <w:rsid w:val="00C01F84"/>
    <w:rsid w:val="00C04BE2"/>
    <w:rsid w:val="00C050E7"/>
    <w:rsid w:val="00C06169"/>
    <w:rsid w:val="00C074BE"/>
    <w:rsid w:val="00C105FB"/>
    <w:rsid w:val="00C1102A"/>
    <w:rsid w:val="00C12265"/>
    <w:rsid w:val="00C143CF"/>
    <w:rsid w:val="00C14A74"/>
    <w:rsid w:val="00C15DDD"/>
    <w:rsid w:val="00C16C67"/>
    <w:rsid w:val="00C23302"/>
    <w:rsid w:val="00C2535F"/>
    <w:rsid w:val="00C254FF"/>
    <w:rsid w:val="00C333B6"/>
    <w:rsid w:val="00C338DB"/>
    <w:rsid w:val="00C34532"/>
    <w:rsid w:val="00C36636"/>
    <w:rsid w:val="00C37171"/>
    <w:rsid w:val="00C40A3E"/>
    <w:rsid w:val="00C42028"/>
    <w:rsid w:val="00C45F8E"/>
    <w:rsid w:val="00C46B23"/>
    <w:rsid w:val="00C514CE"/>
    <w:rsid w:val="00C549C5"/>
    <w:rsid w:val="00C54A93"/>
    <w:rsid w:val="00C5671C"/>
    <w:rsid w:val="00C6415D"/>
    <w:rsid w:val="00C641C3"/>
    <w:rsid w:val="00C6482F"/>
    <w:rsid w:val="00C64C59"/>
    <w:rsid w:val="00C65267"/>
    <w:rsid w:val="00C70995"/>
    <w:rsid w:val="00C71718"/>
    <w:rsid w:val="00C721A7"/>
    <w:rsid w:val="00C73C8A"/>
    <w:rsid w:val="00C75138"/>
    <w:rsid w:val="00C76B9E"/>
    <w:rsid w:val="00C779F6"/>
    <w:rsid w:val="00C812D9"/>
    <w:rsid w:val="00C81C10"/>
    <w:rsid w:val="00C822F5"/>
    <w:rsid w:val="00C825A0"/>
    <w:rsid w:val="00C82D89"/>
    <w:rsid w:val="00C83025"/>
    <w:rsid w:val="00C906E0"/>
    <w:rsid w:val="00C92791"/>
    <w:rsid w:val="00CA73D3"/>
    <w:rsid w:val="00CA7C64"/>
    <w:rsid w:val="00CB0745"/>
    <w:rsid w:val="00CB1EBB"/>
    <w:rsid w:val="00CB205C"/>
    <w:rsid w:val="00CB2F35"/>
    <w:rsid w:val="00CB7D11"/>
    <w:rsid w:val="00CC5350"/>
    <w:rsid w:val="00CC58D4"/>
    <w:rsid w:val="00CD0720"/>
    <w:rsid w:val="00CD0FD4"/>
    <w:rsid w:val="00CD3368"/>
    <w:rsid w:val="00CD6D9B"/>
    <w:rsid w:val="00CE1E66"/>
    <w:rsid w:val="00CE45B7"/>
    <w:rsid w:val="00CE4720"/>
    <w:rsid w:val="00CE4DE1"/>
    <w:rsid w:val="00CE5223"/>
    <w:rsid w:val="00CE5526"/>
    <w:rsid w:val="00CF161A"/>
    <w:rsid w:val="00CF2445"/>
    <w:rsid w:val="00CF31C9"/>
    <w:rsid w:val="00CF521B"/>
    <w:rsid w:val="00CF7B35"/>
    <w:rsid w:val="00D022FC"/>
    <w:rsid w:val="00D030D0"/>
    <w:rsid w:val="00D043BF"/>
    <w:rsid w:val="00D101CE"/>
    <w:rsid w:val="00D10F2C"/>
    <w:rsid w:val="00D124BD"/>
    <w:rsid w:val="00D1527F"/>
    <w:rsid w:val="00D158DA"/>
    <w:rsid w:val="00D16DD9"/>
    <w:rsid w:val="00D17D8B"/>
    <w:rsid w:val="00D24AB1"/>
    <w:rsid w:val="00D25E75"/>
    <w:rsid w:val="00D268EB"/>
    <w:rsid w:val="00D27652"/>
    <w:rsid w:val="00D27F20"/>
    <w:rsid w:val="00D30F68"/>
    <w:rsid w:val="00D336C9"/>
    <w:rsid w:val="00D33DDB"/>
    <w:rsid w:val="00D36775"/>
    <w:rsid w:val="00D42C2E"/>
    <w:rsid w:val="00D45067"/>
    <w:rsid w:val="00D45620"/>
    <w:rsid w:val="00D623AE"/>
    <w:rsid w:val="00D65FB7"/>
    <w:rsid w:val="00D7046B"/>
    <w:rsid w:val="00D71E4E"/>
    <w:rsid w:val="00D72652"/>
    <w:rsid w:val="00D74461"/>
    <w:rsid w:val="00D7554F"/>
    <w:rsid w:val="00D80440"/>
    <w:rsid w:val="00D82EDB"/>
    <w:rsid w:val="00D842D9"/>
    <w:rsid w:val="00D85151"/>
    <w:rsid w:val="00D856FB"/>
    <w:rsid w:val="00D90D78"/>
    <w:rsid w:val="00D9189B"/>
    <w:rsid w:val="00D933BE"/>
    <w:rsid w:val="00D94F12"/>
    <w:rsid w:val="00DA0CF1"/>
    <w:rsid w:val="00DA1389"/>
    <w:rsid w:val="00DA36CD"/>
    <w:rsid w:val="00DA41AD"/>
    <w:rsid w:val="00DA52ED"/>
    <w:rsid w:val="00DA5350"/>
    <w:rsid w:val="00DB15A4"/>
    <w:rsid w:val="00DB1A0B"/>
    <w:rsid w:val="00DB2B27"/>
    <w:rsid w:val="00DB5F6D"/>
    <w:rsid w:val="00DB604F"/>
    <w:rsid w:val="00DC236F"/>
    <w:rsid w:val="00DC254F"/>
    <w:rsid w:val="00DC2731"/>
    <w:rsid w:val="00DC366D"/>
    <w:rsid w:val="00DC440D"/>
    <w:rsid w:val="00DC4FC6"/>
    <w:rsid w:val="00DC574F"/>
    <w:rsid w:val="00DC5C03"/>
    <w:rsid w:val="00DC7C82"/>
    <w:rsid w:val="00DD3F79"/>
    <w:rsid w:val="00DD5B9E"/>
    <w:rsid w:val="00DE546F"/>
    <w:rsid w:val="00DE5C03"/>
    <w:rsid w:val="00DF28AC"/>
    <w:rsid w:val="00DF3320"/>
    <w:rsid w:val="00DF4B4C"/>
    <w:rsid w:val="00DF6189"/>
    <w:rsid w:val="00DF6968"/>
    <w:rsid w:val="00E00BD6"/>
    <w:rsid w:val="00E011FD"/>
    <w:rsid w:val="00E26543"/>
    <w:rsid w:val="00E27039"/>
    <w:rsid w:val="00E27BFD"/>
    <w:rsid w:val="00E31319"/>
    <w:rsid w:val="00E3213B"/>
    <w:rsid w:val="00E34059"/>
    <w:rsid w:val="00E342B4"/>
    <w:rsid w:val="00E360EC"/>
    <w:rsid w:val="00E37699"/>
    <w:rsid w:val="00E434AA"/>
    <w:rsid w:val="00E440CF"/>
    <w:rsid w:val="00E462F7"/>
    <w:rsid w:val="00E465DF"/>
    <w:rsid w:val="00E47A6A"/>
    <w:rsid w:val="00E47D08"/>
    <w:rsid w:val="00E53BC2"/>
    <w:rsid w:val="00E54680"/>
    <w:rsid w:val="00E55894"/>
    <w:rsid w:val="00E55D57"/>
    <w:rsid w:val="00E60522"/>
    <w:rsid w:val="00E64B6A"/>
    <w:rsid w:val="00E731B2"/>
    <w:rsid w:val="00E75703"/>
    <w:rsid w:val="00E777CE"/>
    <w:rsid w:val="00E810EF"/>
    <w:rsid w:val="00E8133D"/>
    <w:rsid w:val="00E8296A"/>
    <w:rsid w:val="00E874EA"/>
    <w:rsid w:val="00E93FD4"/>
    <w:rsid w:val="00E967CA"/>
    <w:rsid w:val="00EA448D"/>
    <w:rsid w:val="00EA5177"/>
    <w:rsid w:val="00EB0418"/>
    <w:rsid w:val="00EB262C"/>
    <w:rsid w:val="00EB2688"/>
    <w:rsid w:val="00EB35BB"/>
    <w:rsid w:val="00EC11C7"/>
    <w:rsid w:val="00EC3CFB"/>
    <w:rsid w:val="00EC6D12"/>
    <w:rsid w:val="00ED163E"/>
    <w:rsid w:val="00ED3E0F"/>
    <w:rsid w:val="00ED4462"/>
    <w:rsid w:val="00ED5ACC"/>
    <w:rsid w:val="00EE1566"/>
    <w:rsid w:val="00EE3276"/>
    <w:rsid w:val="00EE4BA4"/>
    <w:rsid w:val="00EE5D1F"/>
    <w:rsid w:val="00EF090B"/>
    <w:rsid w:val="00EF2FED"/>
    <w:rsid w:val="00EF36EE"/>
    <w:rsid w:val="00F039A7"/>
    <w:rsid w:val="00F07019"/>
    <w:rsid w:val="00F078E1"/>
    <w:rsid w:val="00F107AD"/>
    <w:rsid w:val="00F12CCB"/>
    <w:rsid w:val="00F17187"/>
    <w:rsid w:val="00F201B4"/>
    <w:rsid w:val="00F20B22"/>
    <w:rsid w:val="00F22A3B"/>
    <w:rsid w:val="00F25054"/>
    <w:rsid w:val="00F26A6E"/>
    <w:rsid w:val="00F27A82"/>
    <w:rsid w:val="00F33DA0"/>
    <w:rsid w:val="00F3613D"/>
    <w:rsid w:val="00F36BC3"/>
    <w:rsid w:val="00F36F88"/>
    <w:rsid w:val="00F42339"/>
    <w:rsid w:val="00F44741"/>
    <w:rsid w:val="00F45E55"/>
    <w:rsid w:val="00F46213"/>
    <w:rsid w:val="00F51E88"/>
    <w:rsid w:val="00F5215B"/>
    <w:rsid w:val="00F6046C"/>
    <w:rsid w:val="00F60743"/>
    <w:rsid w:val="00F64C72"/>
    <w:rsid w:val="00F65667"/>
    <w:rsid w:val="00F67B92"/>
    <w:rsid w:val="00F70B57"/>
    <w:rsid w:val="00F710B3"/>
    <w:rsid w:val="00F73D0B"/>
    <w:rsid w:val="00F73E82"/>
    <w:rsid w:val="00F74C23"/>
    <w:rsid w:val="00F846A8"/>
    <w:rsid w:val="00F86F6D"/>
    <w:rsid w:val="00F874BE"/>
    <w:rsid w:val="00F90CEF"/>
    <w:rsid w:val="00F917DF"/>
    <w:rsid w:val="00F91889"/>
    <w:rsid w:val="00F947CE"/>
    <w:rsid w:val="00F96824"/>
    <w:rsid w:val="00F96CBE"/>
    <w:rsid w:val="00F97807"/>
    <w:rsid w:val="00FA112A"/>
    <w:rsid w:val="00FA7EFB"/>
    <w:rsid w:val="00FB1061"/>
    <w:rsid w:val="00FB19E5"/>
    <w:rsid w:val="00FB3051"/>
    <w:rsid w:val="00FB692F"/>
    <w:rsid w:val="00FB756F"/>
    <w:rsid w:val="00FB7CD0"/>
    <w:rsid w:val="00FC26EA"/>
    <w:rsid w:val="00FC4DE1"/>
    <w:rsid w:val="00FC660B"/>
    <w:rsid w:val="00FC69BD"/>
    <w:rsid w:val="00FD0412"/>
    <w:rsid w:val="00FD0B7C"/>
    <w:rsid w:val="00FD2212"/>
    <w:rsid w:val="00FD3136"/>
    <w:rsid w:val="00FE0F7F"/>
    <w:rsid w:val="00FE2F21"/>
    <w:rsid w:val="00FE3065"/>
    <w:rsid w:val="00FF11A7"/>
    <w:rsid w:val="00FF2A9B"/>
    <w:rsid w:val="00FF5B8E"/>
    <w:rsid w:val="01398B7E"/>
    <w:rsid w:val="01647637"/>
    <w:rsid w:val="01AF80A1"/>
    <w:rsid w:val="023C4DEC"/>
    <w:rsid w:val="02E78BFE"/>
    <w:rsid w:val="03173E75"/>
    <w:rsid w:val="0349730F"/>
    <w:rsid w:val="03C83C89"/>
    <w:rsid w:val="03F85D5B"/>
    <w:rsid w:val="041A324C"/>
    <w:rsid w:val="04286C13"/>
    <w:rsid w:val="04FF0B09"/>
    <w:rsid w:val="068FBA67"/>
    <w:rsid w:val="06C79F37"/>
    <w:rsid w:val="06ECBF3C"/>
    <w:rsid w:val="06ECE336"/>
    <w:rsid w:val="07BB437C"/>
    <w:rsid w:val="0828BD1C"/>
    <w:rsid w:val="0841560E"/>
    <w:rsid w:val="09491BF8"/>
    <w:rsid w:val="099E26CA"/>
    <w:rsid w:val="0A16784F"/>
    <w:rsid w:val="0A996AD0"/>
    <w:rsid w:val="0AE21674"/>
    <w:rsid w:val="0BFC82B8"/>
    <w:rsid w:val="0C175270"/>
    <w:rsid w:val="0DFEE629"/>
    <w:rsid w:val="0E0D4DAC"/>
    <w:rsid w:val="0E84A622"/>
    <w:rsid w:val="0FE84C4D"/>
    <w:rsid w:val="0FF73371"/>
    <w:rsid w:val="0FFA4014"/>
    <w:rsid w:val="113D9228"/>
    <w:rsid w:val="11B8D59F"/>
    <w:rsid w:val="11BC46E4"/>
    <w:rsid w:val="11ECB527"/>
    <w:rsid w:val="13365AF2"/>
    <w:rsid w:val="1361105E"/>
    <w:rsid w:val="13DF429C"/>
    <w:rsid w:val="1423D604"/>
    <w:rsid w:val="14662C54"/>
    <w:rsid w:val="148472FB"/>
    <w:rsid w:val="14A16DAF"/>
    <w:rsid w:val="14CF5FA8"/>
    <w:rsid w:val="16922CA9"/>
    <w:rsid w:val="193AF637"/>
    <w:rsid w:val="19C7C609"/>
    <w:rsid w:val="1AE35819"/>
    <w:rsid w:val="1AE6140E"/>
    <w:rsid w:val="1B08D7CC"/>
    <w:rsid w:val="1B123C39"/>
    <w:rsid w:val="1CF11358"/>
    <w:rsid w:val="1D6CFC85"/>
    <w:rsid w:val="1EA3E131"/>
    <w:rsid w:val="20874BA8"/>
    <w:rsid w:val="2117DB79"/>
    <w:rsid w:val="214C0495"/>
    <w:rsid w:val="22758E7E"/>
    <w:rsid w:val="22D1CB6A"/>
    <w:rsid w:val="23EBE549"/>
    <w:rsid w:val="2436CE61"/>
    <w:rsid w:val="24D69814"/>
    <w:rsid w:val="26767C0F"/>
    <w:rsid w:val="27A9B9E6"/>
    <w:rsid w:val="283D27E6"/>
    <w:rsid w:val="28E64C73"/>
    <w:rsid w:val="292145A4"/>
    <w:rsid w:val="2A4B1BFC"/>
    <w:rsid w:val="2A558022"/>
    <w:rsid w:val="2A5A042B"/>
    <w:rsid w:val="2B66DA97"/>
    <w:rsid w:val="2BF7646B"/>
    <w:rsid w:val="2C58139A"/>
    <w:rsid w:val="2CCABD75"/>
    <w:rsid w:val="2D2B059D"/>
    <w:rsid w:val="2D6D2637"/>
    <w:rsid w:val="2EB31FF3"/>
    <w:rsid w:val="2ED2C356"/>
    <w:rsid w:val="2F218066"/>
    <w:rsid w:val="2F3F53E5"/>
    <w:rsid w:val="2F6C54AE"/>
    <w:rsid w:val="2F6CA709"/>
    <w:rsid w:val="2F725FEF"/>
    <w:rsid w:val="2F894216"/>
    <w:rsid w:val="2FA0F6A6"/>
    <w:rsid w:val="2FE4C27F"/>
    <w:rsid w:val="314238AE"/>
    <w:rsid w:val="315FFB2B"/>
    <w:rsid w:val="32E36D78"/>
    <w:rsid w:val="32FBCB8C"/>
    <w:rsid w:val="33EB042A"/>
    <w:rsid w:val="3445D112"/>
    <w:rsid w:val="34FBFBA1"/>
    <w:rsid w:val="35195590"/>
    <w:rsid w:val="35D4674E"/>
    <w:rsid w:val="361D0972"/>
    <w:rsid w:val="37045A9A"/>
    <w:rsid w:val="377037AF"/>
    <w:rsid w:val="3936D3C5"/>
    <w:rsid w:val="394DB533"/>
    <w:rsid w:val="397D6D19"/>
    <w:rsid w:val="39888C65"/>
    <w:rsid w:val="3A5A174C"/>
    <w:rsid w:val="3A709C1A"/>
    <w:rsid w:val="3B37C3BF"/>
    <w:rsid w:val="3B425114"/>
    <w:rsid w:val="3BBC541F"/>
    <w:rsid w:val="3C5F03C5"/>
    <w:rsid w:val="3C622E04"/>
    <w:rsid w:val="3CF82FAD"/>
    <w:rsid w:val="3D0B5450"/>
    <w:rsid w:val="3DC1244A"/>
    <w:rsid w:val="3EE0764B"/>
    <w:rsid w:val="402D5B01"/>
    <w:rsid w:val="40BFAA04"/>
    <w:rsid w:val="4142934D"/>
    <w:rsid w:val="4170F433"/>
    <w:rsid w:val="41B9A03F"/>
    <w:rsid w:val="4204E613"/>
    <w:rsid w:val="4231ACAA"/>
    <w:rsid w:val="429DF8EC"/>
    <w:rsid w:val="42DFE7D8"/>
    <w:rsid w:val="42E2641D"/>
    <w:rsid w:val="435570A0"/>
    <w:rsid w:val="43BA0E06"/>
    <w:rsid w:val="442ABD59"/>
    <w:rsid w:val="44970BA5"/>
    <w:rsid w:val="44B1ED9C"/>
    <w:rsid w:val="455C4FBE"/>
    <w:rsid w:val="4681804A"/>
    <w:rsid w:val="46D44393"/>
    <w:rsid w:val="4763970C"/>
    <w:rsid w:val="48BEA917"/>
    <w:rsid w:val="48BFFB0F"/>
    <w:rsid w:val="49159732"/>
    <w:rsid w:val="4916D2AB"/>
    <w:rsid w:val="491F85FF"/>
    <w:rsid w:val="49595F31"/>
    <w:rsid w:val="4963A18F"/>
    <w:rsid w:val="497BE072"/>
    <w:rsid w:val="49CCCA82"/>
    <w:rsid w:val="4A3F01C3"/>
    <w:rsid w:val="4AAEEC73"/>
    <w:rsid w:val="4C6A5C60"/>
    <w:rsid w:val="4CC91CC1"/>
    <w:rsid w:val="4D1FB254"/>
    <w:rsid w:val="4D40E2A1"/>
    <w:rsid w:val="4DF19D35"/>
    <w:rsid w:val="4EEDBE40"/>
    <w:rsid w:val="4EFD93F9"/>
    <w:rsid w:val="4F3CED6A"/>
    <w:rsid w:val="4F733763"/>
    <w:rsid w:val="502DC060"/>
    <w:rsid w:val="5069FD11"/>
    <w:rsid w:val="507754D4"/>
    <w:rsid w:val="51387C3C"/>
    <w:rsid w:val="5237521C"/>
    <w:rsid w:val="5285DD99"/>
    <w:rsid w:val="53BA7EC9"/>
    <w:rsid w:val="545FBB2D"/>
    <w:rsid w:val="54C4E07D"/>
    <w:rsid w:val="5529E469"/>
    <w:rsid w:val="552EB254"/>
    <w:rsid w:val="5663517F"/>
    <w:rsid w:val="5750706C"/>
    <w:rsid w:val="57B61021"/>
    <w:rsid w:val="57C552BA"/>
    <w:rsid w:val="586F4FE9"/>
    <w:rsid w:val="5897B584"/>
    <w:rsid w:val="58B107AA"/>
    <w:rsid w:val="594798ED"/>
    <w:rsid w:val="597EBD87"/>
    <w:rsid w:val="59AC8552"/>
    <w:rsid w:val="5A0B204A"/>
    <w:rsid w:val="5A2717E1"/>
    <w:rsid w:val="5A54EA44"/>
    <w:rsid w:val="5AB3DD4B"/>
    <w:rsid w:val="5BC3E246"/>
    <w:rsid w:val="5C898144"/>
    <w:rsid w:val="5D499A71"/>
    <w:rsid w:val="5D6075C0"/>
    <w:rsid w:val="5D830E3B"/>
    <w:rsid w:val="5D934091"/>
    <w:rsid w:val="5E7120A5"/>
    <w:rsid w:val="5EBA5E7A"/>
    <w:rsid w:val="5ED78729"/>
    <w:rsid w:val="5F2DC968"/>
    <w:rsid w:val="5FC8D269"/>
    <w:rsid w:val="606E9167"/>
    <w:rsid w:val="61428229"/>
    <w:rsid w:val="6174F00A"/>
    <w:rsid w:val="6176FCFC"/>
    <w:rsid w:val="617B02D2"/>
    <w:rsid w:val="617FE720"/>
    <w:rsid w:val="61968A5C"/>
    <w:rsid w:val="639B40AC"/>
    <w:rsid w:val="63F133CD"/>
    <w:rsid w:val="644F95D8"/>
    <w:rsid w:val="6466652D"/>
    <w:rsid w:val="652D6234"/>
    <w:rsid w:val="65B1EF9C"/>
    <w:rsid w:val="668F3C77"/>
    <w:rsid w:val="66A3FDE6"/>
    <w:rsid w:val="66FDE7EC"/>
    <w:rsid w:val="676F093C"/>
    <w:rsid w:val="6A0DDAC4"/>
    <w:rsid w:val="6A223DE9"/>
    <w:rsid w:val="6AF2EEB1"/>
    <w:rsid w:val="6B3D88BF"/>
    <w:rsid w:val="6B899540"/>
    <w:rsid w:val="6C21F550"/>
    <w:rsid w:val="6CB673C1"/>
    <w:rsid w:val="6CE33B37"/>
    <w:rsid w:val="6D00CD68"/>
    <w:rsid w:val="6D2543CA"/>
    <w:rsid w:val="6D5EC21E"/>
    <w:rsid w:val="6DA99DA2"/>
    <w:rsid w:val="6DDAFF0B"/>
    <w:rsid w:val="6DF273BF"/>
    <w:rsid w:val="6E4438F6"/>
    <w:rsid w:val="6EFA927F"/>
    <w:rsid w:val="6F0D044A"/>
    <w:rsid w:val="6F566950"/>
    <w:rsid w:val="6FCF4FCD"/>
    <w:rsid w:val="710EB045"/>
    <w:rsid w:val="71E49D7E"/>
    <w:rsid w:val="72A49439"/>
    <w:rsid w:val="74165E2D"/>
    <w:rsid w:val="74F2DBCE"/>
    <w:rsid w:val="7589FF9B"/>
    <w:rsid w:val="76D2F098"/>
    <w:rsid w:val="76FD722F"/>
    <w:rsid w:val="774DE9BC"/>
    <w:rsid w:val="775DA9BE"/>
    <w:rsid w:val="77C49928"/>
    <w:rsid w:val="780D39F4"/>
    <w:rsid w:val="786DDD60"/>
    <w:rsid w:val="78E1B7A0"/>
    <w:rsid w:val="7947668E"/>
    <w:rsid w:val="7A09CD08"/>
    <w:rsid w:val="7AA138BD"/>
    <w:rsid w:val="7AD760CD"/>
    <w:rsid w:val="7AF65088"/>
    <w:rsid w:val="7B7962A4"/>
    <w:rsid w:val="7CCBF360"/>
    <w:rsid w:val="7DCF3655"/>
    <w:rsid w:val="7E799812"/>
    <w:rsid w:val="7F003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21D3B1"/>
  <w15:docId w15:val="{BB778345-A47E-4100-81B3-EF7F8DAC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F35"/>
  </w:style>
  <w:style w:type="paragraph" w:styleId="Naslov1">
    <w:name w:val="heading 1"/>
    <w:aliases w:val="Sažetak i uvod"/>
    <w:basedOn w:val="Normal"/>
    <w:next w:val="Normal"/>
    <w:link w:val="Naslov1Char"/>
    <w:uiPriority w:val="9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Naslov2">
    <w:name w:val="heading 2"/>
    <w:basedOn w:val="Normal"/>
    <w:next w:val="Naucitcete"/>
    <w:link w:val="Naslov2Char"/>
    <w:uiPriority w:val="9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Naslov3">
    <w:name w:val="heading 3"/>
    <w:basedOn w:val="Normal"/>
    <w:next w:val="Normal"/>
    <w:link w:val="Naslov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Naslov4">
    <w:name w:val="heading 4"/>
    <w:basedOn w:val="Normal"/>
    <w:next w:val="Normal"/>
    <w:link w:val="Naslov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Naslov5">
    <w:name w:val="heading 5"/>
    <w:basedOn w:val="Normal"/>
    <w:next w:val="Normal"/>
    <w:link w:val="Naslov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750C03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Naslov1Char">
    <w:name w:val="Naslov 1 Char"/>
    <w:aliases w:val="Sažetak i uvod Char"/>
    <w:basedOn w:val="Zadanifontodlomka"/>
    <w:link w:val="Naslov1"/>
    <w:uiPriority w:val="9"/>
    <w:rsid w:val="00521A13"/>
    <w:rPr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CB2F35"/>
    <w:rPr>
      <w:b/>
      <w:bCs/>
      <w:iCs/>
      <w:sz w:val="40"/>
      <w:szCs w:val="28"/>
    </w:rPr>
  </w:style>
  <w:style w:type="character" w:customStyle="1" w:styleId="Naslov3Char">
    <w:name w:val="Naslov 3 Char"/>
    <w:basedOn w:val="Zadanifontodlomka"/>
    <w:link w:val="Naslov3"/>
    <w:rsid w:val="00CB2F35"/>
    <w:rPr>
      <w:b/>
      <w:bCs/>
      <w:sz w:val="32"/>
      <w:szCs w:val="36"/>
    </w:rPr>
  </w:style>
  <w:style w:type="character" w:customStyle="1" w:styleId="Naslov4Char">
    <w:name w:val="Naslov 4 Char"/>
    <w:basedOn w:val="Zadanifontodlomka"/>
    <w:link w:val="Naslov4"/>
    <w:rsid w:val="007A789B"/>
    <w:rPr>
      <w:b/>
      <w:bCs/>
      <w:sz w:val="28"/>
      <w:szCs w:val="32"/>
    </w:rPr>
  </w:style>
  <w:style w:type="character" w:customStyle="1" w:styleId="Naslov5Char">
    <w:name w:val="Naslov 5 Char"/>
    <w:basedOn w:val="Zadanifontodlomka"/>
    <w:link w:val="Naslov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Opisslike">
    <w:name w:val="caption"/>
    <w:basedOn w:val="Normal"/>
    <w:next w:val="Normal"/>
    <w:link w:val="OpisslikeChar"/>
    <w:uiPriority w:val="35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OpisslikeChar">
    <w:name w:val="Opis slike Char"/>
    <w:link w:val="Opisslike"/>
    <w:uiPriority w:val="35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C69BD"/>
  </w:style>
  <w:style w:type="paragraph" w:styleId="Podnoje">
    <w:name w:val="footer"/>
    <w:basedOn w:val="Normal"/>
    <w:link w:val="Podnoje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FC69BD"/>
  </w:style>
  <w:style w:type="numbering" w:customStyle="1" w:styleId="Natuknice123">
    <w:name w:val="Natuknice_123"/>
    <w:basedOn w:val="Bezpopisa"/>
    <w:rsid w:val="00FC69BD"/>
    <w:pPr>
      <w:numPr>
        <w:numId w:val="5"/>
      </w:numPr>
    </w:pPr>
  </w:style>
  <w:style w:type="paragraph" w:customStyle="1" w:styleId="Opisslike1">
    <w:name w:val="Opis slike1"/>
    <w:basedOn w:val="Opisslike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ks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Zadanifontodlomka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Zadanifontodlomka"/>
    <w:link w:val="Saetak"/>
    <w:rsid w:val="00EF090B"/>
    <w:rPr>
      <w:b/>
    </w:rPr>
  </w:style>
  <w:style w:type="paragraph" w:styleId="Tekstkomentara">
    <w:name w:val="annotation text"/>
    <w:basedOn w:val="Normal"/>
    <w:link w:val="Tekstkomentara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Zadanifontodlomka"/>
    <w:rsid w:val="00DC440D"/>
  </w:style>
  <w:style w:type="paragraph" w:styleId="Bezproreda">
    <w:name w:val="No Spacing"/>
    <w:link w:val="Bezproreda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zija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E63F6"/>
    <w:rPr>
      <w:color w:val="605E5C"/>
      <w:shd w:val="clear" w:color="auto" w:fill="E1DFDD"/>
    </w:rPr>
  </w:style>
  <w:style w:type="character" w:customStyle="1" w:styleId="eop">
    <w:name w:val="eop"/>
    <w:basedOn w:val="Zadanifontodlomka"/>
    <w:rsid w:val="2C58139A"/>
  </w:style>
  <w:style w:type="paragraph" w:customStyle="1" w:styleId="paragraph">
    <w:name w:val="paragraph"/>
    <w:basedOn w:val="Normal"/>
    <w:uiPriority w:val="1"/>
    <w:rsid w:val="2C58139A"/>
    <w:pPr>
      <w:spacing w:beforeAutospacing="1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FB756F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FB756F"/>
    <w:rPr>
      <w:color w:val="800080" w:themeColor="followedHyperlink"/>
      <w:u w:val="single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5E32B9"/>
    <w:rPr>
      <w:color w:val="605E5C"/>
      <w:shd w:val="clear" w:color="auto" w:fill="E1DFDD"/>
    </w:rPr>
  </w:style>
  <w:style w:type="character" w:customStyle="1" w:styleId="Nerijeenospominjanje4">
    <w:name w:val="Neriješeno spominjanje4"/>
    <w:basedOn w:val="Zadanifontodlomka"/>
    <w:uiPriority w:val="99"/>
    <w:semiHidden/>
    <w:unhideWhenUsed/>
    <w:rsid w:val="00020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100.png"/><Relationship Id="rId21" Type="http://schemas.openxmlformats.org/officeDocument/2006/relationships/hyperlink" Target="https://gov.hr/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6" Type="http://schemas.openxmlformats.org/officeDocument/2006/relationships/hyperlink" Target="http://www.strukturnifondovi.hr/" TargetMode="External"/><Relationship Id="rId107" Type="http://schemas.openxmlformats.org/officeDocument/2006/relationships/image" Target="media/image90.png"/><Relationship Id="rId11" Type="http://schemas.openxmlformats.org/officeDocument/2006/relationships/image" Target="media/image1.png"/><Relationship Id="rId32" Type="http://schemas.openxmlformats.org/officeDocument/2006/relationships/image" Target="media/image17.png"/><Relationship Id="rId37" Type="http://schemas.openxmlformats.org/officeDocument/2006/relationships/hyperlink" Target="https://narodne-novine.nn.hr/clanci/sluzbeni/1991_03_13_369.html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hyperlink" Target="https://narodne-novine.nn.hr/clanci/sluzbeni/2017_06_60_1362.html" TargetMode="External"/><Relationship Id="rId27" Type="http://schemas.openxmlformats.org/officeDocument/2006/relationships/image" Target="media/image12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microsoft.com/office/2020/10/relationships/intelligence" Target="intelligence2.xml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2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footer" Target="footer1.xml"/><Relationship Id="rId39" Type="http://schemas.openxmlformats.org/officeDocument/2006/relationships/hyperlink" Target="https://narodne-novine.nn.hr/clanci/sluzbeni/1991_03_13_369.html" TargetMode="External"/><Relationship Id="rId109" Type="http://schemas.openxmlformats.org/officeDocument/2006/relationships/image" Target="media/image92.png"/><Relationship Id="rId34" Type="http://schemas.openxmlformats.org/officeDocument/2006/relationships/image" Target="media/image19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7" Type="http://schemas.openxmlformats.org/officeDocument/2006/relationships/settings" Target="setting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s://nias.gov.hr/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header" Target="header2.xml"/><Relationship Id="rId14" Type="http://schemas.openxmlformats.org/officeDocument/2006/relationships/hyperlink" Target="mailto:helpdesk@skole.hr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footer" Target="footer3.xml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image" Target="media/image99.png"/><Relationship Id="rId20" Type="http://schemas.openxmlformats.org/officeDocument/2006/relationships/footer" Target="footer2.xml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5" Type="http://schemas.openxmlformats.org/officeDocument/2006/relationships/hyperlink" Target="https://rdd.gov.hr/" TargetMode="External"/><Relationship Id="rId36" Type="http://schemas.openxmlformats.org/officeDocument/2006/relationships/image" Target="media/image21.pn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SharedWithUsers xmlns="729807ee-b54e-4b38-884c-ef80956f0a9a">
      <UserInfo>
        <DisplayName/>
        <AccountId xsi:nil="true"/>
        <AccountType/>
      </UserInfo>
    </SharedWithUsers>
    <TaxCatchAll xmlns="729807ee-b54e-4b38-884c-ef80956f0a9a" xsi:nil="true"/>
    <lcf76f155ced4ddcb4097134ff3c332f xmlns="48310650-aa6e-4eb6-9b49-65414a707ed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A968B21-3D53-4F4F-A868-E07EA9F1DAC8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42be1fdd-8303-41d8-8d8c-402b9889a67a"/>
    <ds:schemaRef ds:uri="http://schemas.microsoft.com/office/infopath/2007/PartnerControls"/>
    <ds:schemaRef ds:uri="http://purl.org/dc/terms/"/>
    <ds:schemaRef ds:uri="http://www.w3.org/XML/1998/namespace"/>
    <ds:schemaRef ds:uri="92f2276d-f643-4eb0-a936-dc21bc35420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5BB62-6990-4A9D-9FD3-1BCAE1CB00D3}"/>
</file>

<file path=customXml/itemProps4.xml><?xml version="1.0" encoding="utf-8"?>
<ds:datastoreItem xmlns:ds="http://schemas.openxmlformats.org/officeDocument/2006/customXml" ds:itemID="{515AC865-45E7-4112-8D46-181CE95E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(2) Predložak za priručnike</Template>
  <TotalTime>1</TotalTime>
  <Pages>70</Pages>
  <Words>10158</Words>
  <Characters>60340</Characters>
  <Application>Microsoft Office Word</Application>
  <DocSecurity>0</DocSecurity>
  <Lines>1547</Lines>
  <Paragraphs>801</Paragraphs>
  <ScaleCrop>false</ScaleCrop>
  <Company/>
  <LinksUpToDate>false</LinksUpToDate>
  <CharactersWithSpaces>69697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Belin</dc:creator>
  <cp:keywords/>
  <cp:lastModifiedBy>Mojca Makovac</cp:lastModifiedBy>
  <cp:revision>2</cp:revision>
  <cp:lastPrinted>2012-09-26T17:21:00Z</cp:lastPrinted>
  <dcterms:created xsi:type="dcterms:W3CDTF">2023-03-09T06:10:00Z</dcterms:created>
  <dcterms:modified xsi:type="dcterms:W3CDTF">2023-03-09T06:10:00Z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0x010100C6B6E6DF882E4441A2BB242ACB344DD5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Order">
    <vt:r8>90400</vt:r8>
  </property>
</Properties>
</file>