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k="http://schemas.microsoft.com/office/drawing/2018/sketchyshapes" mc:Ignorable="w14 w15 w16se w16cid w16 w16cex w16sdtdh wp14">
  <w:body>
    <w:sdt>
      <w:sdtPr>
        <w:rPr>
          <w:rFonts w:ascii="Arial" w:hAnsi="Arial" w:cs="Arial"/>
          <w:color w:val="4F81BD" w:themeColor="accent1"/>
          <w:lang w:val="hr-HR"/>
        </w:rPr>
        <w:id w:val="1639293467"/>
        <w:docPartObj>
          <w:docPartGallery w:val="Cover Pages"/>
          <w:docPartUnique/>
        </w:docPartObj>
      </w:sdtPr>
      <w:sdtEndPr>
        <w:rPr>
          <w:b/>
          <w:bCs/>
          <w:color w:val="auto"/>
        </w:rPr>
      </w:sdtEndPr>
      <w:sdtContent>
        <w:p w:rsidRPr="0096094F" w:rsidR="00E72798" w:rsidP="007052A3" w:rsidRDefault="007052A3" w14:paraId="0F45A709" w14:textId="2DF54E23">
          <w:pPr>
            <w:pStyle w:val="NoSpacing"/>
            <w:spacing w:before="600" w:after="240"/>
            <w:jc w:val="both"/>
            <w:rPr>
              <w:rFonts w:ascii="Arial" w:hAnsi="Arial" w:cs="Arial"/>
              <w:b/>
              <w:bCs/>
              <w:lang w:val="hr-HR"/>
            </w:rPr>
          </w:pPr>
          <w:r w:rsidRPr="0096094F">
            <w:rPr>
              <w:rFonts w:ascii="Arial" w:hAnsi="Arial" w:cs="Arial"/>
              <w:noProof/>
              <w:lang w:val="hr-HR" w:eastAsia="hr-HR"/>
            </w:rPr>
            <mc:AlternateContent>
              <mc:Choice Requires="wps">
                <w:drawing>
                  <wp:anchor distT="45720" distB="45720" distL="114300" distR="114300" simplePos="0" relativeHeight="251658241" behindDoc="0" locked="0" layoutInCell="1" allowOverlap="1" wp14:anchorId="43847219" wp14:editId="15BFE96D">
                    <wp:simplePos x="0" y="0"/>
                    <wp:positionH relativeFrom="page">
                      <wp:align>left</wp:align>
                    </wp:positionH>
                    <wp:positionV relativeFrom="paragraph">
                      <wp:posOffset>5911850</wp:posOffset>
                    </wp:positionV>
                    <wp:extent cx="7585075" cy="609600"/>
                    <wp:effectExtent l="0" t="0" r="15875" b="1905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5075" cy="609600"/>
                            </a:xfrm>
                            <a:prstGeom prst="rect">
                              <a:avLst/>
                            </a:prstGeom>
                            <a:solidFill>
                              <a:srgbClr val="FFFFFF"/>
                            </a:solidFill>
                            <a:ln w="19050">
                              <a:solidFill>
                                <a:schemeClr val="accent1"/>
                              </a:solidFill>
                              <a:prstDash val="lgDashDot"/>
                              <a:miter lim="800000"/>
                              <a:headEnd/>
                              <a:tailEnd/>
                            </a:ln>
                          </wps:spPr>
                          <wps:txbx>
                            <w:txbxContent>
                              <w:p w:rsidRPr="00824E48" w:rsidR="00E72798" w:rsidP="00E72798" w:rsidRDefault="00E72798" w14:paraId="5BFBD4D5" w14:textId="53EC1FEC">
                                <w:pPr>
                                  <w:pStyle w:val="Caption"/>
                                  <w:spacing w:after="600"/>
                                  <w:ind w:right="1361"/>
                                  <w:rPr>
                                    <w:b w:val="0"/>
                                    <w:color w:val="00B0F0"/>
                                    <w:sz w:val="42"/>
                                    <w:szCs w:val="42"/>
                                    <w14:textOutline w14:w="9525" w14:cap="flat" w14:cmpd="sng" w14:algn="ctr">
                                      <w14:noFill/>
                                      <w14:prstDash w14:val="solid"/>
                                      <w14:round/>
                                    </w14:textOutline>
                                  </w:rPr>
                                </w:pPr>
                                <w:r w:rsidRPr="00824E48">
                                  <w:rPr>
                                    <w:b w:val="0"/>
                                    <w:color w:val="00B0F0"/>
                                    <w:sz w:val="42"/>
                                    <w:szCs w:val="42"/>
                                    <w14:textOutline w14:w="9525" w14:cap="flat" w14:cmpd="sng" w14:algn="ctr">
                                      <w14:noFill/>
                                      <w14:prstDash w14:val="solid"/>
                                      <w14:round/>
                                    </w14:textOutline>
                                  </w:rPr>
                                  <w:t xml:space="preserve">Upute za </w:t>
                                </w:r>
                                <w:r w:rsidR="007C6453">
                                  <w:rPr>
                                    <w:b w:val="0"/>
                                    <w:color w:val="00B0F0"/>
                                    <w:sz w:val="42"/>
                                    <w:szCs w:val="42"/>
                                    <w14:textOutline w14:w="9525" w14:cap="flat" w14:cmpd="sng" w14:algn="ctr">
                                      <w14:noFill/>
                                      <w14:prstDash w14:val="solid"/>
                                      <w14:round/>
                                    </w14:textOutline>
                                  </w:rPr>
                                  <w:t>učenike</w:t>
                                </w:r>
                                <w:r w:rsidRPr="00824E48">
                                  <w:rPr>
                                    <w:b w:val="0"/>
                                    <w:color w:val="00B0F0"/>
                                    <w:sz w:val="42"/>
                                    <w:szCs w:val="42"/>
                                    <w14:textOutline w14:w="9525" w14:cap="flat" w14:cmpd="sng" w14:algn="ctr">
                                      <w14:noFill/>
                                      <w14:prstDash w14:val="solid"/>
                                      <w14:round/>
                                    </w14:textOutline>
                                  </w:rPr>
                                  <w:t xml:space="preserve">: </w:t>
                                </w:r>
                                <w:r w:rsidRPr="00824E48">
                                  <w:rPr>
                                    <w:i/>
                                    <w:color w:val="00B0F0"/>
                                    <w:sz w:val="42"/>
                                    <w:szCs w:val="42"/>
                                    <w14:textOutline w14:w="9525" w14:cap="flat" w14:cmpd="sng" w14:algn="ctr">
                                      <w14:noFill/>
                                      <w14:prstDash w14:val="solid"/>
                                      <w14:round/>
                                    </w14:textOutline>
                                  </w:rPr>
                                  <w:t>„</w:t>
                                </w:r>
                                <w:r w:rsidRPr="00824E48" w:rsidR="00A30EEC">
                                  <w:rPr>
                                    <w:i/>
                                    <w:color w:val="00B0F0"/>
                                    <w:sz w:val="42"/>
                                    <w:szCs w:val="42"/>
                                    <w14:textOutline w14:w="9525" w14:cap="flat" w14:cmpd="sng" w14:algn="ctr">
                                      <w14:noFill/>
                                      <w14:prstDash w14:val="solid"/>
                                      <w14:round/>
                                    </w14:textOutline>
                                  </w:rPr>
                                  <w:t>Prijave</w:t>
                                </w:r>
                                <w:r w:rsidR="007C6453">
                                  <w:rPr>
                                    <w:i/>
                                    <w:color w:val="00B0F0"/>
                                    <w:sz w:val="42"/>
                                    <w:szCs w:val="42"/>
                                    <w14:textOutline w14:w="9525" w14:cap="flat" w14:cmpd="sng" w14:algn="ctr">
                                      <w14:noFill/>
                                      <w14:prstDash w14:val="solid"/>
                                      <w14:round/>
                                    </w14:textOutline>
                                  </w:rPr>
                                  <w:t xml:space="preserve"> i upisi u srednje škole</w:t>
                                </w:r>
                                <w:r w:rsidRPr="00824E48">
                                  <w:rPr>
                                    <w:i/>
                                    <w:color w:val="00B0F0"/>
                                    <w:sz w:val="42"/>
                                    <w:szCs w:val="42"/>
                                    <w14:textOutline w14:w="9525" w14:cap="flat" w14:cmpd="sng" w14:algn="ctr">
                                      <w14:noFill/>
                                      <w14:prstDash w14:val="solid"/>
                                      <w14:round/>
                                    </w14:textOutline>
                                  </w:rPr>
                                  <w:t>“</w:t>
                                </w:r>
                              </w:p>
                              <w:p w:rsidRPr="00824E48" w:rsidR="00E72798" w:rsidP="00E72798" w:rsidRDefault="00E72798" w14:paraId="6720D401" w14:textId="77777777">
                                <w:pPr>
                                  <w:pStyle w:val="Caption"/>
                                  <w:spacing w:after="600"/>
                                  <w:ind w:right="1361"/>
                                  <w:rPr>
                                    <w:b w:val="0"/>
                                    <w:color w:val="00B0F0"/>
                                    <w:sz w:val="42"/>
                                    <w:szCs w:val="42"/>
                                    <w14:textOutline w14:w="9525"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B37DC55">
                  <v:shapetype id="_x0000_t202" coordsize="21600,21600" o:spt="202" path="m,l,21600r21600,l21600,xe" w14:anchorId="43847219">
                    <v:stroke joinstyle="miter"/>
                    <v:path gradientshapeok="t" o:connecttype="rect"/>
                  </v:shapetype>
                  <v:shape id="Text Box 2" style="position:absolute;left:0;text-align:left;margin-left:0;margin-top:465.5pt;width:597.25pt;height:48pt;z-index:251658241;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spid="_x0000_s1026" strokecolor="#4f81bd [3204]"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">
                    <v:stroke dashstyle="longDashDot"/>
                    <v:textbox>
                      <w:txbxContent>
                        <w:p w:rsidRPr="00824E48" w:rsidR="00E72798" w:rsidP="00E72798" w:rsidRDefault="00E72798" w14:paraId="75BABD3B" w14:textId="53EC1FEC">
                          <w:pPr>
                            <w:pStyle w:val="Opisslike"/>
                            <w:spacing w:after="600"/>
                            <w:ind w:right="1361"/>
                            <w:rPr>
                              <w:b w:val="0"/>
                              <w:color w:val="00B0F0"/>
                              <w:sz w:val="42"/>
                              <w:szCs w:val="42"/>
                              <w14:textOutline w14:w="9525" w14:cap="flat" w14:cmpd="sng" w14:algn="ctr">
                                <w14:noFill/>
                                <w14:prstDash w14:val="solid"/>
                                <w14:round/>
                              </w14:textOutline>
                            </w:rPr>
                          </w:pPr>
                          <w:r w:rsidRPr="00824E48">
                            <w:rPr>
                              <w:b w:val="0"/>
                              <w:color w:val="00B0F0"/>
                              <w:sz w:val="42"/>
                              <w:szCs w:val="42"/>
                              <w14:textOutline w14:w="9525" w14:cap="flat" w14:cmpd="sng" w14:algn="ctr">
                                <w14:noFill/>
                                <w14:prstDash w14:val="solid"/>
                                <w14:round/>
                              </w14:textOutline>
                            </w:rPr>
                            <w:t xml:space="preserve">Upute za </w:t>
                          </w:r>
                          <w:r w:rsidR="007C6453">
                            <w:rPr>
                              <w:b w:val="0"/>
                              <w:color w:val="00B0F0"/>
                              <w:sz w:val="42"/>
                              <w:szCs w:val="42"/>
                              <w14:textOutline w14:w="9525" w14:cap="flat" w14:cmpd="sng" w14:algn="ctr">
                                <w14:noFill/>
                                <w14:prstDash w14:val="solid"/>
                                <w14:round/>
                              </w14:textOutline>
                            </w:rPr>
                            <w:t>učenike</w:t>
                          </w:r>
                          <w:r w:rsidRPr="00824E48">
                            <w:rPr>
                              <w:b w:val="0"/>
                              <w:color w:val="00B0F0"/>
                              <w:sz w:val="42"/>
                              <w:szCs w:val="42"/>
                              <w14:textOutline w14:w="9525" w14:cap="flat" w14:cmpd="sng" w14:algn="ctr">
                                <w14:noFill/>
                                <w14:prstDash w14:val="solid"/>
                                <w14:round/>
                              </w14:textOutline>
                            </w:rPr>
                            <w:t xml:space="preserve">: </w:t>
                          </w:r>
                          <w:r w:rsidRPr="00824E48">
                            <w:rPr>
                              <w:i/>
                              <w:color w:val="00B0F0"/>
                              <w:sz w:val="42"/>
                              <w:szCs w:val="42"/>
                              <w14:textOutline w14:w="9525" w14:cap="flat" w14:cmpd="sng" w14:algn="ctr">
                                <w14:noFill/>
                                <w14:prstDash w14:val="solid"/>
                                <w14:round/>
                              </w14:textOutline>
                            </w:rPr>
                            <w:t>„</w:t>
                          </w:r>
                          <w:r w:rsidRPr="00824E48" w:rsidR="00A30EEC">
                            <w:rPr>
                              <w:i/>
                              <w:color w:val="00B0F0"/>
                              <w:sz w:val="42"/>
                              <w:szCs w:val="42"/>
                              <w14:textOutline w14:w="9525" w14:cap="flat" w14:cmpd="sng" w14:algn="ctr">
                                <w14:noFill/>
                                <w14:prstDash w14:val="solid"/>
                                <w14:round/>
                              </w14:textOutline>
                            </w:rPr>
                            <w:t>Prijave</w:t>
                          </w:r>
                          <w:r w:rsidR="007C6453">
                            <w:rPr>
                              <w:i/>
                              <w:color w:val="00B0F0"/>
                              <w:sz w:val="42"/>
                              <w:szCs w:val="42"/>
                              <w14:textOutline w14:w="9525" w14:cap="flat" w14:cmpd="sng" w14:algn="ctr">
                                <w14:noFill/>
                                <w14:prstDash w14:val="solid"/>
                                <w14:round/>
                              </w14:textOutline>
                            </w:rPr>
                            <w:t xml:space="preserve"> i upisi u srednje škole</w:t>
                          </w:r>
                          <w:r w:rsidRPr="00824E48">
                            <w:rPr>
                              <w:i/>
                              <w:color w:val="00B0F0"/>
                              <w:sz w:val="42"/>
                              <w:szCs w:val="42"/>
                              <w14:textOutline w14:w="9525" w14:cap="flat" w14:cmpd="sng" w14:algn="ctr">
                                <w14:noFill/>
                                <w14:prstDash w14:val="solid"/>
                                <w14:round/>
                              </w14:textOutline>
                            </w:rPr>
                            <w:t>“</w:t>
                          </w:r>
                        </w:p>
                        <w:p w:rsidRPr="00824E48" w:rsidR="00E72798" w:rsidP="00E72798" w:rsidRDefault="00E72798" w14:paraId="672A6659" w14:textId="77777777">
                          <w:pPr>
                            <w:pStyle w:val="Opisslike"/>
                            <w:spacing w:after="600"/>
                            <w:ind w:right="1361"/>
                            <w:rPr>
                              <w:b w:val="0"/>
                              <w:color w:val="00B0F0"/>
                              <w:sz w:val="42"/>
                              <w:szCs w:val="42"/>
                              <w14:textOutline w14:w="9525" w14:cap="flat" w14:cmpd="sng" w14:algn="ctr">
                                <w14:noFill/>
                                <w14:prstDash w14:val="solid"/>
                                <w14:round/>
                              </w14:textOutline>
                            </w:rPr>
                          </w:pPr>
                        </w:p>
                      </w:txbxContent>
                    </v:textbox>
                    <w10:wrap type="square" anchorx="page"/>
                  </v:shape>
                </w:pict>
              </mc:Fallback>
            </mc:AlternateContent>
          </w:r>
          <w:r w:rsidRPr="0096094F">
            <w:rPr>
              <w:rFonts w:ascii="Arial" w:hAnsi="Arial" w:cs="Arial"/>
              <w:noProof/>
              <w:sz w:val="44"/>
              <w:szCs w:val="44"/>
              <w:lang w:val="hr-HR" w:eastAsia="hr-HR"/>
              <w14:shadow w14:blurRad="38100" w14:dist="25400" w14:dir="5400000" w14:sx="100000" w14:sy="100000" w14:kx="0" w14:ky="0" w14:algn="ctr">
                <w14:srgbClr w14:val="6E747A">
                  <w14:alpha w14:val="57000"/>
                </w14:srgbClr>
              </w14:shadow>
              <w14:textOutline w14:w="9525" w14:cap="flat" w14:cmpd="sng" w14:algn="ctr">
                <w14:solidFill>
                  <w14:srgbClr w14:val="000000"/>
                </w14:solidFill>
                <w14:prstDash w14:val="solid"/>
                <w14:round/>
              </w14:textOutline>
            </w:rPr>
            <w:drawing>
              <wp:anchor distT="0" distB="0" distL="114300" distR="114300" simplePos="0" relativeHeight="251658240" behindDoc="0" locked="0" layoutInCell="1" allowOverlap="1" wp14:anchorId="4FF840AA" wp14:editId="33E0757F">
                <wp:simplePos x="0" y="0"/>
                <wp:positionH relativeFrom="page">
                  <wp:align>left</wp:align>
                </wp:positionH>
                <wp:positionV relativeFrom="paragraph">
                  <wp:posOffset>356870</wp:posOffset>
                </wp:positionV>
                <wp:extent cx="7543800" cy="5531485"/>
                <wp:effectExtent l="0" t="0" r="0" b="0"/>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7543800" cy="553148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2253"/>
            <w:gridCol w:w="6817"/>
          </w:tblGrid>
          <w:tr w:rsidRPr="0096094F" w:rsidR="00E72798" w:rsidTr="16AFAECF" w14:paraId="07FF17DE" w14:textId="77777777">
            <w:tc>
              <w:tcPr>
                <w:tcW w:w="2253" w:type="dxa"/>
              </w:tcPr>
              <w:p w:rsidRPr="0096094F" w:rsidR="00E72798" w:rsidP="00E72798" w:rsidRDefault="007052A3" w14:paraId="30970672" w14:textId="36C35168">
                <w:pPr>
                  <w:jc w:val="center"/>
                  <w:rPr>
                    <w:rFonts w:ascii="Arial" w:hAnsi="Arial" w:cs="Arial"/>
                    <w:sz w:val="22"/>
                  </w:rPr>
                </w:pPr>
                <w:r w:rsidRPr="0096094F">
                  <w:rPr>
                    <w:noProof/>
                    <w:sz w:val="22"/>
                    <w:lang w:eastAsia="hr-HR"/>
                  </w:rPr>
                  <w:drawing>
                    <wp:anchor distT="0" distB="0" distL="114300" distR="114300" simplePos="0" relativeHeight="251658242" behindDoc="0" locked="0" layoutInCell="1" allowOverlap="1" wp14:anchorId="2066F923" wp14:editId="31D36ADA">
                      <wp:simplePos x="0" y="0"/>
                      <wp:positionH relativeFrom="column">
                        <wp:posOffset>-8890</wp:posOffset>
                      </wp:positionH>
                      <wp:positionV relativeFrom="page">
                        <wp:posOffset>45720</wp:posOffset>
                      </wp:positionV>
                      <wp:extent cx="1228725" cy="428625"/>
                      <wp:effectExtent l="0" t="0" r="9525" b="9525"/>
                      <wp:wrapSquare wrapText="bothSides"/>
                      <wp:docPr id="276" name="Picture 276" descr="C:\Users\mquien\Desktop\by-nc-s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quien\Desktop\by-nc-sa.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anchor>
                  </w:drawing>
                </w:r>
              </w:p>
            </w:tc>
            <w:tc>
              <w:tcPr>
                <w:tcW w:w="6817" w:type="dxa"/>
              </w:tcPr>
              <w:p w:rsidRPr="0096094F" w:rsidR="00E72798" w:rsidP="16AFAECF" w:rsidRDefault="00E72798" w14:paraId="2CDEFDC9" w14:textId="4123731F">
                <w:pPr>
                  <w:rPr>
                    <w:rFonts w:ascii="Arial" w:hAnsi="Arial" w:cs="Arial"/>
                    <w:sz w:val="22"/>
                    <w:szCs w:val="22"/>
                  </w:rPr>
                </w:pPr>
                <w:r w:rsidRPr="0096094F">
                  <w:rPr>
                    <w:rFonts w:ascii="Arial" w:hAnsi="Arial" w:cs="Arial"/>
                    <w:sz w:val="22"/>
                    <w:szCs w:val="22"/>
                  </w:rPr>
                  <w:t xml:space="preserve">Ovo je djelo dano na korištenje pod licencom </w:t>
                </w:r>
                <w:hyperlink r:id="rId13">
                  <w:r w:rsidRPr="0096094F">
                    <w:rPr>
                      <w:rStyle w:val="Hyperlink"/>
                      <w:rFonts w:ascii="Arial" w:hAnsi="Arial" w:cs="Arial"/>
                      <w:sz w:val="22"/>
                      <w:szCs w:val="22"/>
                    </w:rPr>
                    <w:t>Creative Commons Imenovanje-Nekomercijalno-Dijeli pod istim uvjetima 4.0 međunarodna</w:t>
                  </w:r>
                </w:hyperlink>
                <w:r w:rsidRPr="0096094F">
                  <w:rPr>
                    <w:rFonts w:ascii="Arial" w:hAnsi="Arial" w:cs="Arial"/>
                    <w:sz w:val="22"/>
                    <w:szCs w:val="22"/>
                  </w:rPr>
                  <w:t>.</w:t>
                </w:r>
              </w:p>
              <w:p w:rsidRPr="0096094F" w:rsidR="00E72798" w:rsidP="00E72798" w:rsidRDefault="00E72798" w14:paraId="44C300B6" w14:textId="77777777">
                <w:pPr>
                  <w:jc w:val="center"/>
                  <w:rPr>
                    <w:rFonts w:ascii="Arial" w:hAnsi="Arial" w:cs="Arial"/>
                    <w:sz w:val="22"/>
                  </w:rPr>
                </w:pPr>
              </w:p>
            </w:tc>
          </w:tr>
        </w:tbl>
        <w:p w:rsidRPr="0096094F" w:rsidR="00CB18FD" w:rsidP="00CB18FD" w:rsidRDefault="003751C3" w14:paraId="08C7D292" w14:textId="77777777">
          <w:pPr>
            <w:pStyle w:val="NoSpacing"/>
            <w:jc w:val="both"/>
            <w:rPr>
              <w:rFonts w:ascii="Arial" w:hAnsi="Arial" w:cs="Arial"/>
              <w:b/>
              <w:bCs/>
              <w:lang w:val="hr-HR"/>
            </w:rPr>
          </w:pPr>
        </w:p>
      </w:sdtContent>
    </w:sdt>
    <w:p w:rsidRPr="0096094F" w:rsidR="00ED4E18" w:rsidRDefault="009F3436" w14:paraId="6192FD38" w14:textId="7E8840C2">
      <w:pPr>
        <w:rPr>
          <w:rFonts w:eastAsiaTheme="minorEastAsia"/>
          <w:b/>
          <w:bCs/>
          <w:sz w:val="22"/>
          <w:szCs w:val="22"/>
        </w:rPr>
      </w:pPr>
      <w:r>
        <w:rPr>
          <w:b/>
          <w:bCs/>
        </w:rPr>
        <w:t>omsk</w:t>
      </w:r>
    </w:p>
    <w:p w:rsidRPr="0096094F" w:rsidR="00AB0F4D" w:rsidP="16AFAECF" w:rsidRDefault="00AB0F4D" w14:paraId="4C90078C" w14:textId="051147E4">
      <w:pPr>
        <w:pStyle w:val="NoSpacing"/>
        <w:jc w:val="both"/>
        <w:rPr>
          <w:rFonts w:ascii="Arial" w:hAnsi="Arial" w:cs="Arial"/>
          <w:b/>
          <w:bCs/>
          <w:sz w:val="28"/>
          <w:szCs w:val="28"/>
          <w:lang w:val="hr-HR"/>
        </w:rPr>
      </w:pPr>
      <w:r w:rsidRPr="0096094F">
        <w:rPr>
          <w:rFonts w:ascii="Arial" w:hAnsi="Arial" w:cs="Arial"/>
          <w:b/>
          <w:bCs/>
          <w:sz w:val="28"/>
          <w:szCs w:val="28"/>
          <w:lang w:val="hr-HR"/>
        </w:rPr>
        <w:t>Impresum</w:t>
      </w:r>
    </w:p>
    <w:p w:rsidRPr="0096094F" w:rsidR="00AB0F4D" w:rsidRDefault="00AB0F4D" w14:paraId="005580D1" w14:textId="77777777"/>
    <w:p w:rsidRPr="0096094F" w:rsidR="00C309DB" w:rsidP="008875F7" w:rsidRDefault="00C309DB" w14:paraId="0AF692F6" w14:textId="688E348E">
      <w:pPr>
        <w:spacing w:before="0" w:after="0"/>
      </w:pPr>
      <w:r w:rsidRPr="0096094F">
        <w:t xml:space="preserve">Projekt: „e-Upisi: </w:t>
      </w:r>
      <w:r w:rsidRPr="0096094F">
        <w:rPr>
          <w:rStyle w:val="normaltextrun"/>
          <w:i/>
          <w:iCs/>
          <w:color w:val="000000"/>
          <w:bdr w:val="none" w:color="auto" w:sz="0" w:space="0" w:frame="1"/>
        </w:rPr>
        <w:t>Informatizacija procesa i uspostava cjelovite elektroničke usluge upisa u odgojne i obrazovne ustanove</w:t>
      </w:r>
      <w:r w:rsidRPr="0096094F">
        <w:t>“</w:t>
      </w:r>
    </w:p>
    <w:p w:rsidRPr="0096094F" w:rsidR="00A36088" w:rsidP="008875F7" w:rsidRDefault="00A36088" w14:paraId="687C6FA6" w14:textId="77777777">
      <w:pPr>
        <w:spacing w:before="0" w:after="0"/>
      </w:pPr>
    </w:p>
    <w:p w:rsidRPr="0096094F" w:rsidR="00AB0F4D" w:rsidP="008875F7" w:rsidRDefault="00A36088" w14:paraId="2A4334DD" w14:textId="34F9A6B0">
      <w:pPr>
        <w:spacing w:before="0" w:after="0"/>
      </w:pPr>
      <w:r w:rsidRPr="0096094F">
        <w:t>N</w:t>
      </w:r>
      <w:r w:rsidRPr="0096094F" w:rsidR="00C309DB">
        <w:t>ositelj projekta:</w:t>
      </w:r>
      <w:r w:rsidRPr="0096094F" w:rsidR="00AB0F4D">
        <w:t xml:space="preserve"> </w:t>
      </w:r>
      <w:r w:rsidRPr="0096094F">
        <w:t>Središnji državni ured za razvoj digitalnog društva</w:t>
      </w:r>
      <w:r w:rsidRPr="0096094F" w:rsidR="00AB0F4D">
        <w:t xml:space="preserve"> </w:t>
      </w:r>
    </w:p>
    <w:p w:rsidRPr="0096094F" w:rsidR="00A36088" w:rsidP="008875F7" w:rsidRDefault="00A36088" w14:paraId="4BC0E253" w14:textId="77777777">
      <w:pPr>
        <w:spacing w:before="0" w:after="0"/>
      </w:pPr>
    </w:p>
    <w:p w:rsidRPr="0096094F" w:rsidR="00AB0F4D" w:rsidP="008875F7" w:rsidRDefault="00AB0F4D" w14:paraId="07EFE7FB" w14:textId="08D4189D">
      <w:pPr>
        <w:spacing w:before="0" w:after="0"/>
      </w:pPr>
      <w:r w:rsidRPr="0096094F">
        <w:t xml:space="preserve">Urednik: </w:t>
      </w:r>
      <w:r w:rsidRPr="0096094F" w:rsidR="001F273A">
        <w:t>Petar Jandrić</w:t>
      </w:r>
    </w:p>
    <w:p w:rsidRPr="0096094F" w:rsidR="00AB0F4D" w:rsidP="008875F7" w:rsidRDefault="00AB0F4D" w14:paraId="259E850D" w14:textId="1B8EB74F">
      <w:pPr>
        <w:spacing w:before="0" w:after="0"/>
      </w:pPr>
      <w:r w:rsidRPr="0096094F">
        <w:t xml:space="preserve">Autorica: </w:t>
      </w:r>
      <w:r w:rsidRPr="0096094F" w:rsidR="00A30EEC">
        <w:t>Vesna Tomić</w:t>
      </w:r>
    </w:p>
    <w:p w:rsidRPr="0096094F" w:rsidR="00AB0F4D" w:rsidP="008875F7" w:rsidRDefault="00AB0F4D" w14:paraId="4FAEC495" w14:textId="3F5DFD8C">
      <w:pPr>
        <w:spacing w:before="0" w:after="0"/>
      </w:pPr>
      <w:r w:rsidRPr="0096094F">
        <w:t xml:space="preserve">Lektor: </w:t>
      </w:r>
      <w:r w:rsidR="00AB2192">
        <w:t>Nikolina Marinić</w:t>
      </w:r>
    </w:p>
    <w:p w:rsidRPr="0096094F" w:rsidR="00ED4E18" w:rsidP="00ED4E18" w:rsidRDefault="5885539A" w14:paraId="2182D994" w14:textId="4C5E40D1">
      <w:pPr>
        <w:pStyle w:val="paragraph"/>
        <w:spacing w:before="0" w:beforeAutospacing="0" w:after="0" w:afterAutospacing="0"/>
        <w:jc w:val="both"/>
        <w:textAlignment w:val="baseline"/>
        <w:rPr>
          <w:rFonts w:ascii="Arial" w:hAnsi="Arial" w:cs="Arial"/>
          <w:sz w:val="18"/>
          <w:szCs w:val="18"/>
        </w:rPr>
      </w:pPr>
      <w:r w:rsidRPr="0096094F">
        <w:rPr>
          <w:rStyle w:val="normaltextrun"/>
          <w:rFonts w:ascii="Arial" w:hAnsi="Arial" w:cs="Arial"/>
        </w:rPr>
        <w:t>Priprema teksta, prijelom i tisak: Algebra</w:t>
      </w:r>
      <w:r w:rsidR="00872064">
        <w:rPr>
          <w:rStyle w:val="normaltextrun"/>
          <w:rFonts w:ascii="Arial" w:hAnsi="Arial" w:cs="Arial"/>
        </w:rPr>
        <w:t xml:space="preserve"> </w:t>
      </w:r>
    </w:p>
    <w:p w:rsidRPr="0096094F" w:rsidR="00ED4E18" w:rsidP="00ED4E18" w:rsidRDefault="5885539A" w14:paraId="33E1C621" w14:textId="77777777">
      <w:pPr>
        <w:pStyle w:val="paragraph"/>
        <w:spacing w:before="0" w:beforeAutospacing="0" w:after="0" w:afterAutospacing="0"/>
        <w:jc w:val="both"/>
        <w:textAlignment w:val="baseline"/>
        <w:rPr>
          <w:rFonts w:ascii="Arial" w:hAnsi="Arial" w:cs="Arial"/>
          <w:sz w:val="18"/>
          <w:szCs w:val="18"/>
        </w:rPr>
      </w:pPr>
      <w:r w:rsidRPr="0096094F">
        <w:rPr>
          <w:rStyle w:val="eop"/>
          <w:rFonts w:ascii="Arial" w:hAnsi="Arial" w:cs="Arial"/>
        </w:rPr>
        <w:t> </w:t>
      </w:r>
    </w:p>
    <w:p w:rsidRPr="0096094F" w:rsidR="00ED4E18" w:rsidP="00ED4E18" w:rsidRDefault="5885539A" w14:paraId="777A9EC6" w14:textId="77777777">
      <w:pPr>
        <w:pStyle w:val="paragraph"/>
        <w:spacing w:before="0" w:beforeAutospacing="0" w:after="0" w:afterAutospacing="0"/>
        <w:jc w:val="both"/>
        <w:textAlignment w:val="baseline"/>
        <w:rPr>
          <w:rFonts w:ascii="Arial" w:hAnsi="Arial" w:cs="Arial"/>
          <w:sz w:val="18"/>
          <w:szCs w:val="18"/>
        </w:rPr>
      </w:pPr>
      <w:r w:rsidRPr="0096094F">
        <w:rPr>
          <w:rStyle w:val="eop"/>
          <w:rFonts w:ascii="Arial" w:hAnsi="Arial" w:cs="Arial"/>
        </w:rPr>
        <w:t> </w:t>
      </w:r>
    </w:p>
    <w:p w:rsidRPr="0096094F" w:rsidR="00ED4E18" w:rsidP="00ED4E18" w:rsidRDefault="5885539A" w14:paraId="362A1A60" w14:textId="5A24C6BE">
      <w:pPr>
        <w:pStyle w:val="paragraph"/>
        <w:spacing w:before="0" w:beforeAutospacing="0" w:after="0" w:afterAutospacing="0"/>
        <w:jc w:val="both"/>
        <w:textAlignment w:val="baseline"/>
        <w:rPr>
          <w:rFonts w:ascii="Arial" w:hAnsi="Arial" w:cs="Arial"/>
          <w:sz w:val="18"/>
          <w:szCs w:val="18"/>
        </w:rPr>
      </w:pPr>
      <w:r w:rsidRPr="0096094F">
        <w:rPr>
          <w:rStyle w:val="normaltextrun"/>
          <w:rFonts w:ascii="Arial" w:hAnsi="Arial" w:cs="Arial"/>
        </w:rPr>
        <w:t xml:space="preserve">Zagreb, </w:t>
      </w:r>
      <w:r w:rsidRPr="0096094F" w:rsidR="007C6453">
        <w:rPr>
          <w:rStyle w:val="normaltextrun"/>
          <w:rFonts w:ascii="Arial" w:hAnsi="Arial" w:cs="Arial"/>
        </w:rPr>
        <w:t>siječanj</w:t>
      </w:r>
      <w:r w:rsidRPr="0096094F">
        <w:rPr>
          <w:rStyle w:val="normaltextrun"/>
          <w:rFonts w:ascii="Arial" w:hAnsi="Arial" w:cs="Arial"/>
        </w:rPr>
        <w:t xml:space="preserve"> 202</w:t>
      </w:r>
      <w:r w:rsidRPr="0096094F" w:rsidR="007C6453">
        <w:rPr>
          <w:rStyle w:val="normaltextrun"/>
          <w:rFonts w:ascii="Arial" w:hAnsi="Arial" w:cs="Arial"/>
        </w:rPr>
        <w:t>3</w:t>
      </w:r>
      <w:r w:rsidRPr="0096094F">
        <w:rPr>
          <w:rStyle w:val="normaltextrun"/>
          <w:rFonts w:ascii="Arial" w:hAnsi="Arial" w:cs="Arial"/>
        </w:rPr>
        <w:t>.</w:t>
      </w:r>
      <w:r w:rsidR="008E4E7F">
        <w:rPr>
          <w:rStyle w:val="normaltextrun"/>
          <w:rFonts w:ascii="Arial" w:hAnsi="Arial" w:cs="Arial"/>
        </w:rPr>
        <w:t xml:space="preserve"> </w:t>
      </w:r>
    </w:p>
    <w:p w:rsidRPr="0096094F" w:rsidR="00ED4E18" w:rsidP="00ED4E18" w:rsidRDefault="5885539A" w14:paraId="0842A5E0" w14:textId="77777777">
      <w:pPr>
        <w:pStyle w:val="paragraph"/>
        <w:spacing w:before="0" w:beforeAutospacing="0" w:after="0" w:afterAutospacing="0"/>
        <w:jc w:val="both"/>
        <w:textAlignment w:val="baseline"/>
        <w:rPr>
          <w:rFonts w:ascii="Arial" w:hAnsi="Arial" w:cs="Arial"/>
          <w:sz w:val="18"/>
          <w:szCs w:val="18"/>
        </w:rPr>
      </w:pPr>
      <w:r w:rsidRPr="0096094F">
        <w:rPr>
          <w:rStyle w:val="eop"/>
          <w:rFonts w:ascii="Arial" w:hAnsi="Arial" w:cs="Arial"/>
        </w:rPr>
        <w:t> </w:t>
      </w:r>
    </w:p>
    <w:p w:rsidRPr="00EE490A" w:rsidR="00ED4E18" w:rsidP="217E3B51" w:rsidRDefault="5885539A" w14:paraId="7FE24369" w14:textId="09A2C8CD">
      <w:pPr>
        <w:pStyle w:val="paragraph"/>
        <w:spacing w:before="0" w:beforeAutospacing="0" w:after="0" w:afterAutospacing="0"/>
        <w:jc w:val="both"/>
        <w:textAlignment w:val="baseline"/>
        <w:rPr>
          <w:rFonts w:ascii="Arial" w:hAnsi="Arial" w:eastAsia="Arial" w:cs="Arial"/>
          <w:sz w:val="18"/>
          <w:szCs w:val="18"/>
        </w:rPr>
      </w:pPr>
      <w:r w:rsidRPr="00EE490A">
        <w:rPr>
          <w:rStyle w:val="normaltextrun"/>
          <w:rFonts w:ascii="Arial" w:hAnsi="Arial" w:cs="Arial"/>
        </w:rPr>
        <w:t>Ko</w:t>
      </w:r>
      <w:r w:rsidRPr="00EE490A">
        <w:rPr>
          <w:rStyle w:val="normaltextrun"/>
          <w:rFonts w:ascii="Arial" w:hAnsi="Arial" w:eastAsia="Arial" w:cs="Arial"/>
        </w:rPr>
        <w:t>risnička podr</w:t>
      </w:r>
      <w:r w:rsidRPr="00EE490A" w:rsidR="7FC75E32">
        <w:rPr>
          <w:rStyle w:val="normaltextrun"/>
          <w:rFonts w:ascii="Arial" w:hAnsi="Arial" w:cs="Arial"/>
        </w:rPr>
        <w:t>ška</w:t>
      </w:r>
      <w:r w:rsidRPr="00EE490A">
        <w:rPr>
          <w:rStyle w:val="normaltextrun"/>
          <w:rFonts w:ascii="Arial" w:hAnsi="Arial" w:eastAsia="Arial" w:cs="Arial"/>
        </w:rPr>
        <w:t>:</w:t>
      </w:r>
      <w:r w:rsidRPr="00EE490A">
        <w:rPr>
          <w:rStyle w:val="eop"/>
          <w:rFonts w:ascii="Arial" w:hAnsi="Arial" w:eastAsia="Arial" w:cs="Arial"/>
        </w:rPr>
        <w:t> </w:t>
      </w:r>
    </w:p>
    <w:p w:rsidRPr="00EE490A" w:rsidR="00ED4E18" w:rsidP="60ED6A8E" w:rsidRDefault="5885539A" w14:paraId="26410676" w14:textId="7ED2EEE3">
      <w:pPr>
        <w:pStyle w:val="paragraph"/>
        <w:spacing w:before="0" w:beforeAutospacing="0" w:after="0" w:afterAutospacing="0"/>
        <w:jc w:val="both"/>
        <w:textAlignment w:val="baseline"/>
        <w:rPr>
          <w:rFonts w:ascii="Arial" w:hAnsi="Arial" w:cs="Arial"/>
          <w:sz w:val="18"/>
          <w:szCs w:val="18"/>
        </w:rPr>
      </w:pPr>
      <w:r w:rsidRPr="00EE490A">
        <w:rPr>
          <w:rStyle w:val="normaltextrun"/>
          <w:rFonts w:ascii="Arial" w:hAnsi="Arial" w:cs="Arial"/>
        </w:rPr>
        <w:t>Adresa e-pošte:</w:t>
      </w:r>
      <w:r w:rsidRPr="00EE490A" w:rsidR="001B1FB3">
        <w:rPr>
          <w:rStyle w:val="normaltextrun"/>
          <w:rFonts w:ascii="Arial" w:hAnsi="Arial" w:cs="Arial"/>
        </w:rPr>
        <w:t xml:space="preserve"> helpdesk@skole.hr</w:t>
      </w:r>
      <w:r w:rsidRPr="00EE490A">
        <w:rPr>
          <w:rStyle w:val="eop"/>
          <w:rFonts w:ascii="Arial" w:hAnsi="Arial" w:cs="Arial"/>
        </w:rPr>
        <w:t> </w:t>
      </w:r>
    </w:p>
    <w:p w:rsidRPr="00EE490A" w:rsidR="00ED4E18" w:rsidP="60ED6A8E" w:rsidRDefault="5885539A" w14:paraId="27A1A553" w14:textId="518BE4BC">
      <w:pPr>
        <w:pStyle w:val="paragraph"/>
        <w:spacing w:before="0" w:beforeAutospacing="0" w:after="0" w:afterAutospacing="0"/>
        <w:jc w:val="both"/>
        <w:textAlignment w:val="baseline"/>
        <w:rPr>
          <w:rFonts w:ascii="Arial" w:hAnsi="Arial" w:cs="Arial"/>
          <w:sz w:val="18"/>
          <w:szCs w:val="18"/>
        </w:rPr>
      </w:pPr>
      <w:r w:rsidRPr="00EE490A">
        <w:rPr>
          <w:rStyle w:val="normaltextrun"/>
          <w:rFonts w:ascii="Arial" w:hAnsi="Arial" w:cs="Arial"/>
        </w:rPr>
        <w:t xml:space="preserve">Telefon: +385 1 </w:t>
      </w:r>
      <w:r w:rsidRPr="00EE490A" w:rsidR="00EE490A">
        <w:rPr>
          <w:rStyle w:val="normaltextrun"/>
          <w:rFonts w:ascii="Arial" w:hAnsi="Arial" w:cs="Arial"/>
        </w:rPr>
        <w:t>6661 500</w:t>
      </w:r>
    </w:p>
    <w:p w:rsidRPr="00EE490A" w:rsidR="00ED4E18" w:rsidP="00ED4E18" w:rsidRDefault="5885539A" w14:paraId="7F502D6D" w14:textId="77777777">
      <w:pPr>
        <w:pStyle w:val="paragraph"/>
        <w:spacing w:before="0" w:beforeAutospacing="0" w:after="0" w:afterAutospacing="0"/>
        <w:jc w:val="both"/>
        <w:textAlignment w:val="baseline"/>
        <w:rPr>
          <w:rStyle w:val="eop"/>
          <w:rFonts w:ascii="Arial" w:hAnsi="Arial" w:cs="Arial"/>
        </w:rPr>
      </w:pPr>
      <w:r w:rsidRPr="00EE490A">
        <w:rPr>
          <w:rStyle w:val="eop"/>
          <w:rFonts w:ascii="Arial" w:hAnsi="Arial" w:cs="Arial"/>
        </w:rPr>
        <w:t> </w:t>
      </w:r>
    </w:p>
    <w:p w:rsidRPr="00EE490A" w:rsidR="00ED4E18" w:rsidP="00ED4E18" w:rsidRDefault="5885539A" w14:paraId="41EBAB5A" w14:textId="77777777">
      <w:pPr>
        <w:pStyle w:val="paragraph"/>
        <w:spacing w:before="0" w:beforeAutospacing="0" w:after="0" w:afterAutospacing="0"/>
        <w:jc w:val="both"/>
        <w:textAlignment w:val="baseline"/>
        <w:rPr>
          <w:rStyle w:val="eop"/>
          <w:rFonts w:ascii="Arial" w:hAnsi="Arial" w:cs="Arial"/>
        </w:rPr>
      </w:pPr>
      <w:r w:rsidRPr="00EE490A">
        <w:rPr>
          <w:rStyle w:val="eop"/>
          <w:rFonts w:ascii="Arial" w:hAnsi="Arial" w:cs="Arial"/>
        </w:rPr>
        <w:t xml:space="preserve">Korisnik: </w:t>
      </w:r>
    </w:p>
    <w:p w:rsidRPr="00EE490A" w:rsidR="00ED4E18" w:rsidP="00ED4E18" w:rsidRDefault="5885539A" w14:paraId="0919862C" w14:textId="77777777">
      <w:pPr>
        <w:pStyle w:val="paragraph"/>
        <w:spacing w:before="0" w:beforeAutospacing="0" w:after="0" w:afterAutospacing="0"/>
        <w:jc w:val="both"/>
        <w:textAlignment w:val="baseline"/>
        <w:rPr>
          <w:rStyle w:val="eop"/>
          <w:rFonts w:ascii="Arial" w:hAnsi="Arial" w:cs="Arial"/>
        </w:rPr>
      </w:pPr>
      <w:r w:rsidRPr="00EE490A">
        <w:rPr>
          <w:rStyle w:val="eop"/>
          <w:rFonts w:ascii="Arial" w:hAnsi="Arial" w:cs="Arial"/>
        </w:rPr>
        <w:t>Središnji državni ured za razvoj digitalnog društva</w:t>
      </w:r>
    </w:p>
    <w:p w:rsidRPr="00EE490A" w:rsidR="00ED4E18" w:rsidP="00ED4E18" w:rsidRDefault="5885539A" w14:paraId="333CFDBB" w14:textId="77777777">
      <w:pPr>
        <w:pStyle w:val="paragraph"/>
        <w:spacing w:before="0" w:beforeAutospacing="0" w:after="0" w:afterAutospacing="0"/>
        <w:jc w:val="both"/>
        <w:textAlignment w:val="baseline"/>
        <w:rPr>
          <w:rStyle w:val="eop"/>
          <w:rFonts w:ascii="Arial" w:hAnsi="Arial" w:cs="Arial"/>
        </w:rPr>
      </w:pPr>
      <w:r w:rsidRPr="00EE490A">
        <w:rPr>
          <w:rStyle w:val="eop"/>
          <w:rFonts w:ascii="Arial" w:hAnsi="Arial" w:cs="Arial"/>
        </w:rPr>
        <w:t>Adresa: Ulica Ivana Lučića 8, 10 000 Zagreb</w:t>
      </w:r>
    </w:p>
    <w:p w:rsidRPr="00EE490A" w:rsidR="00ED4E18" w:rsidP="00ED4E18" w:rsidRDefault="5885539A" w14:paraId="45DECE2B" w14:textId="77777777">
      <w:pPr>
        <w:pStyle w:val="paragraph"/>
        <w:spacing w:before="0" w:beforeAutospacing="0" w:after="0" w:afterAutospacing="0"/>
        <w:jc w:val="both"/>
        <w:textAlignment w:val="baseline"/>
        <w:rPr>
          <w:rStyle w:val="eop"/>
          <w:rFonts w:ascii="Arial" w:hAnsi="Arial" w:cs="Arial"/>
        </w:rPr>
      </w:pPr>
      <w:r w:rsidRPr="00EE490A">
        <w:rPr>
          <w:rStyle w:val="normaltextrun"/>
          <w:rFonts w:ascii="Arial" w:hAnsi="Arial" w:cs="Arial"/>
        </w:rPr>
        <w:t xml:space="preserve">Mrežno sjedište: </w:t>
      </w:r>
      <w:hyperlink w:tgtFrame="_blank" w:history="1" r:id="rId14">
        <w:r w:rsidRPr="00EE490A">
          <w:rPr>
            <w:rStyle w:val="normaltextrun"/>
            <w:rFonts w:ascii="Arial" w:hAnsi="Arial" w:cs="Arial"/>
            <w:color w:val="000000"/>
            <w:u w:val="single"/>
            <w:shd w:val="clear" w:color="auto" w:fill="E1E3E6"/>
          </w:rPr>
          <w:t>https://rdd.gov.hr</w:t>
        </w:r>
      </w:hyperlink>
    </w:p>
    <w:p w:rsidRPr="0096094F" w:rsidR="00ED4E18" w:rsidP="00ED4E18" w:rsidRDefault="5885539A" w14:paraId="0F981C4B" w14:textId="77777777">
      <w:pPr>
        <w:pStyle w:val="paragraph"/>
        <w:spacing w:before="0" w:beforeAutospacing="0" w:after="0" w:afterAutospacing="0"/>
        <w:jc w:val="both"/>
        <w:textAlignment w:val="baseline"/>
        <w:rPr>
          <w:rStyle w:val="eop"/>
          <w:rFonts w:ascii="Arial" w:hAnsi="Arial" w:cs="Arial"/>
        </w:rPr>
      </w:pPr>
      <w:r w:rsidRPr="00EE490A">
        <w:rPr>
          <w:rStyle w:val="normaltextrun"/>
          <w:rFonts w:ascii="Arial" w:hAnsi="Arial" w:cs="Arial"/>
        </w:rPr>
        <w:t xml:space="preserve">Telefon: </w:t>
      </w:r>
      <w:r w:rsidRPr="00EE490A">
        <w:rPr>
          <w:rStyle w:val="eop"/>
          <w:rFonts w:ascii="Arial" w:hAnsi="Arial" w:cs="Arial"/>
        </w:rPr>
        <w:t>+385 1 4400 840</w:t>
      </w:r>
    </w:p>
    <w:p w:rsidRPr="0096094F" w:rsidR="00ED4E18" w:rsidP="00ED4E18" w:rsidRDefault="00ED4E18" w14:paraId="59822676" w14:textId="77777777">
      <w:pPr>
        <w:pStyle w:val="paragraph"/>
        <w:spacing w:before="0" w:beforeAutospacing="0" w:after="0" w:afterAutospacing="0"/>
        <w:jc w:val="both"/>
        <w:textAlignment w:val="baseline"/>
        <w:rPr>
          <w:rFonts w:ascii="Arial" w:hAnsi="Arial" w:cs="Arial"/>
          <w:sz w:val="18"/>
          <w:szCs w:val="18"/>
        </w:rPr>
      </w:pPr>
    </w:p>
    <w:p w:rsidRPr="0096094F" w:rsidR="00ED4E18" w:rsidP="00ED4E18" w:rsidRDefault="5885539A" w14:paraId="710A6610" w14:textId="77777777">
      <w:pPr>
        <w:pStyle w:val="paragraph"/>
        <w:spacing w:before="0" w:beforeAutospacing="0" w:after="0" w:afterAutospacing="0"/>
        <w:jc w:val="center"/>
        <w:textAlignment w:val="baseline"/>
        <w:rPr>
          <w:rFonts w:ascii="Arial" w:hAnsi="Arial" w:cs="Arial"/>
          <w:sz w:val="18"/>
          <w:szCs w:val="18"/>
        </w:rPr>
      </w:pPr>
      <w:r w:rsidRPr="0096094F">
        <w:rPr>
          <w:rStyle w:val="eop"/>
          <w:rFonts w:ascii="Arial" w:hAnsi="Arial" w:cs="Arial"/>
          <w:color w:val="D13438"/>
        </w:rPr>
        <w:t> </w:t>
      </w:r>
    </w:p>
    <w:p w:rsidRPr="0096094F" w:rsidR="00ED4E18" w:rsidP="00ED4E18" w:rsidRDefault="5885539A" w14:paraId="36FA74EA" w14:textId="77777777">
      <w:pPr>
        <w:pStyle w:val="paragraph"/>
        <w:spacing w:before="0" w:beforeAutospacing="0" w:after="0" w:afterAutospacing="0"/>
        <w:jc w:val="center"/>
        <w:textAlignment w:val="baseline"/>
        <w:rPr>
          <w:rFonts w:ascii="Arial" w:hAnsi="Arial" w:cs="Arial"/>
          <w:sz w:val="18"/>
          <w:szCs w:val="18"/>
        </w:rPr>
      </w:pPr>
      <w:r w:rsidRPr="0096094F">
        <w:rPr>
          <w:rStyle w:val="eop"/>
          <w:rFonts w:ascii="Arial" w:hAnsi="Arial" w:cs="Arial"/>
        </w:rPr>
        <w:t> </w:t>
      </w:r>
    </w:p>
    <w:p w:rsidRPr="0096094F" w:rsidR="00ED4E18" w:rsidP="00ED4E18" w:rsidRDefault="5885539A" w14:paraId="41640DA6" w14:textId="77777777">
      <w:pPr>
        <w:pStyle w:val="paragraph"/>
        <w:spacing w:before="0" w:beforeAutospacing="0" w:after="0" w:afterAutospacing="0"/>
        <w:jc w:val="center"/>
        <w:textAlignment w:val="baseline"/>
        <w:rPr>
          <w:rFonts w:ascii="Arial" w:hAnsi="Arial" w:cs="Arial"/>
          <w:sz w:val="18"/>
          <w:szCs w:val="18"/>
        </w:rPr>
      </w:pPr>
      <w:r w:rsidRPr="0096094F">
        <w:rPr>
          <w:rStyle w:val="eop"/>
          <w:rFonts w:ascii="Arial" w:hAnsi="Arial" w:cs="Arial"/>
        </w:rPr>
        <w:t> </w:t>
      </w:r>
    </w:p>
    <w:p w:rsidRPr="0096094F" w:rsidR="00ED4E18" w:rsidP="00ED4E18" w:rsidRDefault="5885539A" w14:paraId="366C6E93" w14:textId="77777777">
      <w:pPr>
        <w:pStyle w:val="paragraph"/>
        <w:spacing w:before="0" w:beforeAutospacing="0" w:after="0" w:afterAutospacing="0"/>
        <w:jc w:val="center"/>
        <w:textAlignment w:val="baseline"/>
        <w:rPr>
          <w:rFonts w:ascii="Arial" w:hAnsi="Arial" w:cs="Arial"/>
          <w:sz w:val="18"/>
          <w:szCs w:val="18"/>
        </w:rPr>
      </w:pPr>
      <w:r w:rsidRPr="0096094F">
        <w:rPr>
          <w:rStyle w:val="normaltextrun"/>
          <w:rFonts w:ascii="Arial" w:hAnsi="Arial" w:cs="Arial"/>
        </w:rPr>
        <w:t>Projekt je sufinancirala Europska unija iz Europskog socijalnog fonda.</w:t>
      </w:r>
      <w:r w:rsidRPr="0096094F">
        <w:rPr>
          <w:rStyle w:val="eop"/>
          <w:rFonts w:ascii="Arial" w:hAnsi="Arial" w:cs="Arial"/>
        </w:rPr>
        <w:t> </w:t>
      </w:r>
    </w:p>
    <w:p w:rsidRPr="0096094F" w:rsidR="00ED4E18" w:rsidP="00ED4E18" w:rsidRDefault="5885539A" w14:paraId="78DACC00" w14:textId="09B50846">
      <w:pPr>
        <w:pStyle w:val="paragraph"/>
        <w:spacing w:before="0" w:beforeAutospacing="0" w:after="0" w:afterAutospacing="0"/>
        <w:jc w:val="center"/>
        <w:textAlignment w:val="baseline"/>
        <w:rPr>
          <w:rStyle w:val="eop"/>
          <w:rFonts w:ascii="Arial" w:hAnsi="Arial" w:cs="Arial"/>
        </w:rPr>
      </w:pPr>
      <w:r w:rsidRPr="0096094F">
        <w:rPr>
          <w:rStyle w:val="normaltextrun"/>
          <w:rFonts w:ascii="Arial" w:hAnsi="Arial" w:cs="Arial"/>
        </w:rPr>
        <w:t xml:space="preserve">Više informacija o EU fondovima možete pronaći na </w:t>
      </w:r>
      <w:r w:rsidR="00872064">
        <w:rPr>
          <w:rStyle w:val="normaltextrun"/>
          <w:rFonts w:ascii="Arial" w:hAnsi="Arial" w:cs="Arial"/>
        </w:rPr>
        <w:t xml:space="preserve">mrežnim </w:t>
      </w:r>
      <w:r w:rsidRPr="0096094F">
        <w:rPr>
          <w:rStyle w:val="normaltextrun"/>
          <w:rFonts w:ascii="Arial" w:hAnsi="Arial" w:cs="Arial"/>
        </w:rPr>
        <w:t xml:space="preserve">stranicama Ministarstva regionalnog razvoja i fondova Europske unije: </w:t>
      </w:r>
      <w:hyperlink w:tgtFrame="_blank" w:history="1" r:id="rId15">
        <w:r w:rsidRPr="0096094F">
          <w:rPr>
            <w:rStyle w:val="normaltextrun"/>
            <w:rFonts w:ascii="Arial" w:hAnsi="Arial" w:cs="Arial"/>
            <w:color w:val="000000"/>
            <w:u w:val="single"/>
            <w:shd w:val="clear" w:color="auto" w:fill="E1E3E6"/>
          </w:rPr>
          <w:t>www.strukturnifondovi.hr</w:t>
        </w:r>
      </w:hyperlink>
      <w:r w:rsidRPr="0096094F">
        <w:rPr>
          <w:rStyle w:val="normaltextrun"/>
          <w:rFonts w:ascii="Arial" w:hAnsi="Arial" w:cs="Arial"/>
        </w:rPr>
        <w:t>.</w:t>
      </w:r>
      <w:r w:rsidR="00872064">
        <w:rPr>
          <w:rStyle w:val="normaltextrun"/>
          <w:rFonts w:ascii="Arial" w:hAnsi="Arial" w:cs="Arial"/>
        </w:rPr>
        <w:t xml:space="preserve"> </w:t>
      </w:r>
    </w:p>
    <w:p w:rsidRPr="0096094F" w:rsidR="00ED4E18" w:rsidP="00ED4E18" w:rsidRDefault="00ED4E18" w14:paraId="7CD10A97" w14:textId="77777777">
      <w:pPr>
        <w:pStyle w:val="paragraph"/>
        <w:spacing w:before="0" w:beforeAutospacing="0" w:after="0" w:afterAutospacing="0"/>
        <w:jc w:val="center"/>
        <w:textAlignment w:val="baseline"/>
        <w:rPr>
          <w:rStyle w:val="eop"/>
          <w:rFonts w:ascii="Arial" w:hAnsi="Arial" w:cs="Arial"/>
        </w:rPr>
      </w:pPr>
    </w:p>
    <w:p w:rsidRPr="0096094F" w:rsidR="00ED4E18" w:rsidP="00ED4E18" w:rsidRDefault="5885539A" w14:paraId="7A9046F3" w14:textId="77777777">
      <w:pPr>
        <w:pStyle w:val="paragraph"/>
        <w:spacing w:before="0" w:beforeAutospacing="0" w:after="0" w:afterAutospacing="0"/>
        <w:jc w:val="center"/>
        <w:textAlignment w:val="baseline"/>
        <w:rPr>
          <w:rFonts w:ascii="Arial" w:hAnsi="Arial" w:cs="Arial"/>
          <w:sz w:val="18"/>
          <w:szCs w:val="18"/>
        </w:rPr>
      </w:pPr>
      <w:r w:rsidRPr="0096094F">
        <w:rPr>
          <w:rStyle w:val="normaltextrun"/>
          <w:rFonts w:ascii="Arial" w:hAnsi="Arial" w:cs="Arial"/>
        </w:rPr>
        <w:t>Sadržaj publikacije isključiva je odgovornost Središnjeg državnog ureda za razvoj digitalnog društva.</w:t>
      </w:r>
    </w:p>
    <w:p w:rsidRPr="0096094F" w:rsidR="00ED4E18" w:rsidP="00ED4E18" w:rsidRDefault="00ED4E18" w14:paraId="0BFEE179" w14:textId="77777777">
      <w:pPr>
        <w:pStyle w:val="paragraph"/>
        <w:spacing w:before="0" w:beforeAutospacing="0" w:after="0" w:afterAutospacing="0"/>
        <w:jc w:val="center"/>
        <w:textAlignment w:val="baseline"/>
        <w:rPr>
          <w:rFonts w:ascii="Arial" w:hAnsi="Arial" w:cs="Arial"/>
          <w:sz w:val="18"/>
          <w:szCs w:val="18"/>
        </w:rPr>
      </w:pPr>
    </w:p>
    <w:p w:rsidRPr="0096094F" w:rsidR="00A36088" w:rsidP="008875F7" w:rsidRDefault="00A36088" w14:paraId="44C2ECC1" w14:textId="03E8D8FF">
      <w:pPr>
        <w:spacing w:before="0" w:after="0"/>
        <w:jc w:val="center"/>
        <w:sectPr w:rsidRPr="0096094F" w:rsidR="00A36088" w:rsidSect="00E00174">
          <w:headerReference w:type="default" r:id="rId16"/>
          <w:footerReference w:type="default" r:id="rId17"/>
          <w:headerReference w:type="first" r:id="rId18"/>
          <w:footerReference w:type="first" r:id="rId19"/>
          <w:type w:val="oddPage"/>
          <w:pgSz w:w="11906" w:h="16838" w:orient="portrait"/>
          <w:pgMar w:top="1418" w:right="1418" w:bottom="1418" w:left="1418" w:header="709" w:footer="964" w:gutter="0"/>
          <w:pgNumType w:start="0"/>
          <w:cols w:space="708"/>
          <w:titlePg/>
          <w:docGrid w:linePitch="360"/>
        </w:sectPr>
      </w:pPr>
    </w:p>
    <w:p w:rsidRPr="0096094F" w:rsidR="00FC69BD" w:rsidP="27E909A4" w:rsidRDefault="00392564" w14:paraId="58216FB2" w14:textId="1450FC06">
      <w:pPr>
        <w:rPr>
          <w:b/>
          <w:bCs/>
        </w:rPr>
      </w:pPr>
      <w:r w:rsidRPr="0096094F">
        <w:rPr>
          <w:b/>
          <w:bCs/>
        </w:rPr>
        <w:t>Sadržaj:</w:t>
      </w:r>
    </w:p>
    <w:p w:rsidRPr="00E009EE" w:rsidR="00E009EE" w:rsidRDefault="002828D4" w14:paraId="2D140A50" w14:textId="54648325">
      <w:pPr>
        <w:pStyle w:val="TOC2"/>
        <w:tabs>
          <w:tab w:val="right" w:leader="dot" w:pos="9060"/>
        </w:tabs>
        <w:rPr>
          <w:rFonts w:ascii="Arial" w:hAnsi="Arial" w:eastAsiaTheme="minorEastAsia"/>
          <w:b w:val="0"/>
          <w:bCs w:val="0"/>
          <w:noProof/>
          <w:sz w:val="22"/>
          <w:szCs w:val="22"/>
          <w:lang w:eastAsia="hr-HR"/>
        </w:rPr>
      </w:pPr>
      <w:r w:rsidRPr="0096094F">
        <w:rPr>
          <w:rFonts w:ascii="Arial" w:hAnsi="Arial"/>
        </w:rPr>
        <w:fldChar w:fldCharType="begin"/>
      </w:r>
      <w:r w:rsidRPr="0096094F">
        <w:rPr>
          <w:rFonts w:ascii="Arial" w:hAnsi="Arial"/>
        </w:rPr>
        <w:instrText xml:space="preserve"> TOC \o "1-4" \u </w:instrText>
      </w:r>
      <w:r w:rsidRPr="0096094F">
        <w:rPr>
          <w:rFonts w:ascii="Arial" w:hAnsi="Arial"/>
        </w:rPr>
        <w:fldChar w:fldCharType="separate"/>
      </w:r>
      <w:r w:rsidRPr="00E009EE" w:rsidR="00E009EE">
        <w:rPr>
          <w:rFonts w:ascii="Arial" w:hAnsi="Arial"/>
          <w:noProof/>
        </w:rPr>
        <w:t>Popis slika</w:t>
      </w:r>
      <w:r w:rsidRPr="00E009EE" w:rsidR="00E009EE">
        <w:rPr>
          <w:rFonts w:ascii="Arial" w:hAnsi="Arial"/>
          <w:noProof/>
        </w:rPr>
        <w:tab/>
      </w:r>
      <w:r w:rsidRPr="00E009EE" w:rsidR="00E009EE">
        <w:rPr>
          <w:rFonts w:ascii="Arial" w:hAnsi="Arial"/>
          <w:noProof/>
        </w:rPr>
        <w:fldChar w:fldCharType="begin"/>
      </w:r>
      <w:r w:rsidRPr="00E009EE" w:rsidR="00E009EE">
        <w:rPr>
          <w:rFonts w:ascii="Arial" w:hAnsi="Arial"/>
          <w:noProof/>
        </w:rPr>
        <w:instrText xml:space="preserve"> PAGEREF _Toc127885496 \h </w:instrText>
      </w:r>
      <w:r w:rsidRPr="00E009EE" w:rsidR="00E009EE">
        <w:rPr>
          <w:rFonts w:ascii="Arial" w:hAnsi="Arial"/>
          <w:noProof/>
        </w:rPr>
      </w:r>
      <w:r w:rsidRPr="00E009EE" w:rsidR="00E009EE">
        <w:rPr>
          <w:rFonts w:ascii="Arial" w:hAnsi="Arial"/>
          <w:noProof/>
        </w:rPr>
        <w:fldChar w:fldCharType="separate"/>
      </w:r>
      <w:r w:rsidRPr="00E009EE" w:rsidR="00E009EE">
        <w:rPr>
          <w:rFonts w:ascii="Arial" w:hAnsi="Arial"/>
          <w:noProof/>
        </w:rPr>
        <w:t>4</w:t>
      </w:r>
      <w:r w:rsidRPr="00E009EE" w:rsidR="00E009EE">
        <w:rPr>
          <w:rFonts w:ascii="Arial" w:hAnsi="Arial"/>
          <w:noProof/>
        </w:rPr>
        <w:fldChar w:fldCharType="end"/>
      </w:r>
    </w:p>
    <w:p w:rsidRPr="00E009EE" w:rsidR="00E009EE" w:rsidRDefault="00E009EE" w14:paraId="74DC5EC0" w14:textId="6B60D758">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Osnovni pojmovi i kratice</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_Toc127885497 \h </w:instrText>
      </w:r>
      <w:r w:rsidRPr="00E009EE">
        <w:rPr>
          <w:rFonts w:ascii="Arial" w:hAnsi="Arial"/>
          <w:noProof/>
        </w:rPr>
      </w:r>
      <w:r w:rsidRPr="00E009EE">
        <w:rPr>
          <w:rFonts w:ascii="Arial" w:hAnsi="Arial"/>
          <w:noProof/>
        </w:rPr>
        <w:fldChar w:fldCharType="separate"/>
      </w:r>
      <w:r w:rsidRPr="00E009EE">
        <w:rPr>
          <w:rFonts w:ascii="Arial" w:hAnsi="Arial"/>
          <w:noProof/>
        </w:rPr>
        <w:t>7</w:t>
      </w:r>
      <w:r w:rsidRPr="00E009EE">
        <w:rPr>
          <w:rFonts w:ascii="Arial" w:hAnsi="Arial"/>
          <w:noProof/>
        </w:rPr>
        <w:fldChar w:fldCharType="end"/>
      </w:r>
    </w:p>
    <w:p w:rsidRPr="00E009EE" w:rsidR="00E009EE" w:rsidRDefault="00E009EE" w14:paraId="452BD4B9" w14:textId="0AB56F22">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Uvodna riječ</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_Toc127885498 \h </w:instrText>
      </w:r>
      <w:r w:rsidRPr="00E009EE">
        <w:rPr>
          <w:rFonts w:ascii="Arial" w:hAnsi="Arial"/>
          <w:noProof/>
        </w:rPr>
      </w:r>
      <w:r w:rsidRPr="00E009EE">
        <w:rPr>
          <w:rFonts w:ascii="Arial" w:hAnsi="Arial"/>
          <w:noProof/>
        </w:rPr>
        <w:fldChar w:fldCharType="separate"/>
      </w:r>
      <w:r w:rsidRPr="00E009EE">
        <w:rPr>
          <w:rFonts w:ascii="Arial" w:hAnsi="Arial"/>
          <w:noProof/>
        </w:rPr>
        <w:t>8</w:t>
      </w:r>
      <w:r w:rsidRPr="00E009EE">
        <w:rPr>
          <w:rFonts w:ascii="Arial" w:hAnsi="Arial"/>
          <w:noProof/>
        </w:rPr>
        <w:fldChar w:fldCharType="end"/>
      </w:r>
    </w:p>
    <w:p w:rsidRPr="00E009EE" w:rsidR="00E009EE" w:rsidRDefault="00E009EE" w14:paraId="3D8CA97B" w14:textId="70A41361">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Osnovne informacije</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_Toc127885499 \h </w:instrText>
      </w:r>
      <w:r w:rsidRPr="00E009EE">
        <w:rPr>
          <w:rFonts w:ascii="Arial" w:hAnsi="Arial"/>
          <w:noProof/>
        </w:rPr>
      </w:r>
      <w:r w:rsidRPr="00E009EE">
        <w:rPr>
          <w:rFonts w:ascii="Arial" w:hAnsi="Arial"/>
          <w:noProof/>
        </w:rPr>
        <w:fldChar w:fldCharType="separate"/>
      </w:r>
      <w:r w:rsidRPr="00E009EE">
        <w:rPr>
          <w:rFonts w:ascii="Arial" w:hAnsi="Arial"/>
          <w:noProof/>
        </w:rPr>
        <w:t>8</w:t>
      </w:r>
      <w:r w:rsidRPr="00E009EE">
        <w:rPr>
          <w:rFonts w:ascii="Arial" w:hAnsi="Arial"/>
          <w:noProof/>
        </w:rPr>
        <w:fldChar w:fldCharType="end"/>
      </w:r>
    </w:p>
    <w:p w:rsidRPr="00E009EE" w:rsidR="00E009EE" w:rsidRDefault="00E009EE" w14:paraId="584E9937" w14:textId="5BA86B4D">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Pregled osnovnih elemenata sučelja i prijava u sustav</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_Toc127885500 \h </w:instrText>
      </w:r>
      <w:r w:rsidRPr="00E009EE">
        <w:rPr>
          <w:rFonts w:ascii="Arial" w:hAnsi="Arial"/>
          <w:noProof/>
        </w:rPr>
      </w:r>
      <w:r w:rsidRPr="00E009EE">
        <w:rPr>
          <w:rFonts w:ascii="Arial" w:hAnsi="Arial"/>
          <w:noProof/>
        </w:rPr>
        <w:fldChar w:fldCharType="separate"/>
      </w:r>
      <w:r w:rsidRPr="00E009EE">
        <w:rPr>
          <w:rFonts w:ascii="Arial" w:hAnsi="Arial"/>
          <w:noProof/>
        </w:rPr>
        <w:t>9</w:t>
      </w:r>
      <w:r w:rsidRPr="00E009EE">
        <w:rPr>
          <w:rFonts w:ascii="Arial" w:hAnsi="Arial"/>
          <w:noProof/>
        </w:rPr>
        <w:fldChar w:fldCharType="end"/>
      </w:r>
    </w:p>
    <w:p w:rsidRPr="00E009EE" w:rsidR="00E009EE" w:rsidRDefault="00E009EE" w14:paraId="5A58C266" w14:textId="030140AB">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Popis škola i programa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_Toc127885501 \h </w:instrText>
      </w:r>
      <w:r w:rsidRPr="00E009EE">
        <w:rPr>
          <w:rFonts w:ascii="Arial" w:hAnsi="Arial"/>
          <w:noProof/>
        </w:rPr>
      </w:r>
      <w:r w:rsidRPr="00E009EE">
        <w:rPr>
          <w:rFonts w:ascii="Arial" w:hAnsi="Arial"/>
          <w:noProof/>
        </w:rPr>
        <w:fldChar w:fldCharType="separate"/>
      </w:r>
      <w:r w:rsidRPr="00E009EE">
        <w:rPr>
          <w:rFonts w:ascii="Arial" w:hAnsi="Arial"/>
          <w:noProof/>
        </w:rPr>
        <w:t>10</w:t>
      </w:r>
      <w:r w:rsidRPr="00E009EE">
        <w:rPr>
          <w:rFonts w:ascii="Arial" w:hAnsi="Arial"/>
          <w:noProof/>
        </w:rPr>
        <w:fldChar w:fldCharType="end"/>
      </w:r>
    </w:p>
    <w:p w:rsidRPr="00E009EE" w:rsidR="00E009EE" w:rsidRDefault="00E009EE" w14:paraId="1A26A0B8" w14:textId="40DA374F">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Osnovni elementi sučelja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_Toc127885502 \h </w:instrText>
      </w:r>
      <w:r w:rsidRPr="00E009EE">
        <w:rPr>
          <w:rFonts w:ascii="Arial" w:hAnsi="Arial"/>
          <w:noProof/>
        </w:rPr>
      </w:r>
      <w:r w:rsidRPr="00E009EE">
        <w:rPr>
          <w:rFonts w:ascii="Arial" w:hAnsi="Arial"/>
          <w:noProof/>
        </w:rPr>
        <w:fldChar w:fldCharType="separate"/>
      </w:r>
      <w:r w:rsidRPr="00E009EE">
        <w:rPr>
          <w:rFonts w:ascii="Arial" w:hAnsi="Arial"/>
          <w:noProof/>
        </w:rPr>
        <w:t>12</w:t>
      </w:r>
      <w:r w:rsidRPr="00E009EE">
        <w:rPr>
          <w:rFonts w:ascii="Arial" w:hAnsi="Arial"/>
          <w:noProof/>
        </w:rPr>
        <w:fldChar w:fldCharType="end"/>
      </w:r>
    </w:p>
    <w:p w:rsidRPr="00E009EE" w:rsidR="00E009EE" w:rsidRDefault="00E009EE" w14:paraId="56F06844" w14:textId="302BD4E7">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Prijava u sustav</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_Toc127885503 \h </w:instrText>
      </w:r>
      <w:r w:rsidRPr="00E009EE">
        <w:rPr>
          <w:rFonts w:ascii="Arial" w:hAnsi="Arial"/>
          <w:noProof/>
        </w:rPr>
      </w:r>
      <w:r w:rsidRPr="00E009EE">
        <w:rPr>
          <w:rFonts w:ascii="Arial" w:hAnsi="Arial"/>
          <w:noProof/>
        </w:rPr>
        <w:fldChar w:fldCharType="separate"/>
      </w:r>
      <w:r w:rsidRPr="00E009EE">
        <w:rPr>
          <w:rFonts w:ascii="Arial" w:hAnsi="Arial"/>
          <w:noProof/>
        </w:rPr>
        <w:t>14</w:t>
      </w:r>
      <w:r w:rsidRPr="00E009EE">
        <w:rPr>
          <w:rFonts w:ascii="Arial" w:hAnsi="Arial"/>
          <w:noProof/>
        </w:rPr>
        <w:fldChar w:fldCharType="end"/>
      </w:r>
    </w:p>
    <w:p w:rsidRPr="00E009EE" w:rsidR="00E009EE" w:rsidRDefault="00E009EE" w14:paraId="5FDCE619" w14:textId="446B9E7E">
      <w:pPr>
        <w:pStyle w:val="TOC3"/>
        <w:tabs>
          <w:tab w:val="right" w:leader="dot" w:pos="9060"/>
        </w:tabs>
        <w:rPr>
          <w:rFonts w:ascii="Arial" w:hAnsi="Arial" w:eastAsiaTheme="minorEastAsia"/>
          <w:noProof/>
          <w:sz w:val="22"/>
          <w:szCs w:val="22"/>
          <w:lang w:eastAsia="hr-HR"/>
        </w:rPr>
      </w:pPr>
      <w:r w:rsidRPr="00E009EE">
        <w:rPr>
          <w:rFonts w:ascii="Arial" w:hAnsi="Arial"/>
          <w:noProof/>
        </w:rPr>
        <w:t>Redovni učenici</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_Toc127885504 \h </w:instrText>
      </w:r>
      <w:r w:rsidRPr="00E009EE">
        <w:rPr>
          <w:rFonts w:ascii="Arial" w:hAnsi="Arial"/>
          <w:noProof/>
        </w:rPr>
      </w:r>
      <w:r w:rsidRPr="00E009EE">
        <w:rPr>
          <w:rFonts w:ascii="Arial" w:hAnsi="Arial"/>
          <w:noProof/>
        </w:rPr>
        <w:fldChar w:fldCharType="separate"/>
      </w:r>
      <w:r w:rsidRPr="00E009EE">
        <w:rPr>
          <w:rFonts w:ascii="Arial" w:hAnsi="Arial"/>
          <w:noProof/>
        </w:rPr>
        <w:t>15</w:t>
      </w:r>
      <w:r w:rsidRPr="00E009EE">
        <w:rPr>
          <w:rFonts w:ascii="Arial" w:hAnsi="Arial"/>
          <w:noProof/>
        </w:rPr>
        <w:fldChar w:fldCharType="end"/>
      </w:r>
    </w:p>
    <w:p w:rsidRPr="00E009EE" w:rsidR="00E009EE" w:rsidRDefault="00E009EE" w14:paraId="38742E6A" w14:textId="1C053ABF">
      <w:pPr>
        <w:pStyle w:val="TOC3"/>
        <w:tabs>
          <w:tab w:val="right" w:leader="dot" w:pos="9060"/>
        </w:tabs>
        <w:rPr>
          <w:rFonts w:ascii="Arial" w:hAnsi="Arial" w:eastAsiaTheme="minorEastAsia"/>
          <w:noProof/>
          <w:sz w:val="22"/>
          <w:szCs w:val="22"/>
          <w:lang w:eastAsia="hr-HR"/>
        </w:rPr>
      </w:pPr>
      <w:r w:rsidRPr="00E009EE">
        <w:rPr>
          <w:rFonts w:ascii="Arial" w:hAnsi="Arial"/>
          <w:noProof/>
        </w:rPr>
        <w:t>Kandidati izvan redovitoga sustava obrazovanja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_Toc127885505 \h </w:instrText>
      </w:r>
      <w:r w:rsidRPr="00E009EE">
        <w:rPr>
          <w:rFonts w:ascii="Arial" w:hAnsi="Arial"/>
          <w:noProof/>
        </w:rPr>
      </w:r>
      <w:r w:rsidRPr="00E009EE">
        <w:rPr>
          <w:rFonts w:ascii="Arial" w:hAnsi="Arial"/>
          <w:noProof/>
        </w:rPr>
        <w:fldChar w:fldCharType="separate"/>
      </w:r>
      <w:r w:rsidRPr="00E009EE">
        <w:rPr>
          <w:rFonts w:ascii="Arial" w:hAnsi="Arial"/>
          <w:noProof/>
        </w:rPr>
        <w:t>16</w:t>
      </w:r>
      <w:r w:rsidRPr="00E009EE">
        <w:rPr>
          <w:rFonts w:ascii="Arial" w:hAnsi="Arial"/>
          <w:noProof/>
        </w:rPr>
        <w:fldChar w:fldCharType="end"/>
      </w:r>
    </w:p>
    <w:p w:rsidRPr="00E009EE" w:rsidR="00E009EE" w:rsidRDefault="00E009EE" w14:paraId="5C257079" w14:textId="467B94C1">
      <w:pPr>
        <w:pStyle w:val="TOC4"/>
        <w:tabs>
          <w:tab w:val="right" w:leader="dot" w:pos="9060"/>
        </w:tabs>
        <w:rPr>
          <w:rFonts w:ascii="Arial" w:hAnsi="Arial" w:eastAsiaTheme="minorEastAsia"/>
          <w:noProof/>
          <w:sz w:val="22"/>
          <w:szCs w:val="22"/>
          <w:lang w:eastAsia="hr-HR"/>
        </w:rPr>
      </w:pPr>
      <w:r w:rsidRPr="00E009EE">
        <w:rPr>
          <w:rFonts w:ascii="Arial" w:hAnsi="Arial"/>
          <w:noProof/>
        </w:rPr>
        <w:t>Postupak registracije</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_Toc127885506 \h </w:instrText>
      </w:r>
      <w:r w:rsidRPr="00E009EE">
        <w:rPr>
          <w:rFonts w:ascii="Arial" w:hAnsi="Arial"/>
          <w:noProof/>
        </w:rPr>
      </w:r>
      <w:r w:rsidRPr="00E009EE">
        <w:rPr>
          <w:rFonts w:ascii="Arial" w:hAnsi="Arial"/>
          <w:noProof/>
        </w:rPr>
        <w:fldChar w:fldCharType="separate"/>
      </w:r>
      <w:r w:rsidRPr="00E009EE">
        <w:rPr>
          <w:rFonts w:ascii="Arial" w:hAnsi="Arial"/>
          <w:noProof/>
        </w:rPr>
        <w:t>16</w:t>
      </w:r>
      <w:r w:rsidRPr="00E009EE">
        <w:rPr>
          <w:rFonts w:ascii="Arial" w:hAnsi="Arial"/>
          <w:noProof/>
        </w:rPr>
        <w:fldChar w:fldCharType="end"/>
      </w:r>
    </w:p>
    <w:p w:rsidRPr="00E009EE" w:rsidR="00E009EE" w:rsidRDefault="00E009EE" w14:paraId="2358B53D" w14:textId="3FDF4736">
      <w:pPr>
        <w:pStyle w:val="TOC4"/>
        <w:tabs>
          <w:tab w:val="right" w:leader="dot" w:pos="9060"/>
        </w:tabs>
        <w:rPr>
          <w:rFonts w:ascii="Arial" w:hAnsi="Arial" w:eastAsiaTheme="minorEastAsia"/>
          <w:noProof/>
          <w:sz w:val="22"/>
          <w:szCs w:val="22"/>
          <w:lang w:eastAsia="hr-HR"/>
        </w:rPr>
      </w:pPr>
      <w:r w:rsidRPr="00E009EE">
        <w:rPr>
          <w:rFonts w:ascii="Arial" w:hAnsi="Arial"/>
          <w:noProof/>
        </w:rPr>
        <w:t>Prijava u sustav</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_Toc127885507 \h </w:instrText>
      </w:r>
      <w:r w:rsidRPr="00E009EE">
        <w:rPr>
          <w:rFonts w:ascii="Arial" w:hAnsi="Arial"/>
          <w:noProof/>
        </w:rPr>
      </w:r>
      <w:r w:rsidRPr="00E009EE">
        <w:rPr>
          <w:rFonts w:ascii="Arial" w:hAnsi="Arial"/>
          <w:noProof/>
        </w:rPr>
        <w:fldChar w:fldCharType="separate"/>
      </w:r>
      <w:r w:rsidRPr="00E009EE">
        <w:rPr>
          <w:rFonts w:ascii="Arial" w:hAnsi="Arial"/>
          <w:noProof/>
        </w:rPr>
        <w:t>18</w:t>
      </w:r>
      <w:r w:rsidRPr="00E009EE">
        <w:rPr>
          <w:rFonts w:ascii="Arial" w:hAnsi="Arial"/>
          <w:noProof/>
        </w:rPr>
        <w:fldChar w:fldCharType="end"/>
      </w:r>
    </w:p>
    <w:p w:rsidRPr="00E009EE" w:rsidR="00E009EE" w:rsidRDefault="00E009EE" w14:paraId="1D2DB27D" w14:textId="3E6F9584">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Sučelje prijavljenog korisnika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_Toc127885508 \h </w:instrText>
      </w:r>
      <w:r w:rsidRPr="00E009EE">
        <w:rPr>
          <w:rFonts w:ascii="Arial" w:hAnsi="Arial"/>
          <w:noProof/>
        </w:rPr>
      </w:r>
      <w:r w:rsidRPr="00E009EE">
        <w:rPr>
          <w:rFonts w:ascii="Arial" w:hAnsi="Arial"/>
          <w:noProof/>
        </w:rPr>
        <w:fldChar w:fldCharType="separate"/>
      </w:r>
      <w:r w:rsidRPr="00E009EE">
        <w:rPr>
          <w:rFonts w:ascii="Arial" w:hAnsi="Arial"/>
          <w:noProof/>
        </w:rPr>
        <w:t>19</w:t>
      </w:r>
      <w:r w:rsidRPr="00E009EE">
        <w:rPr>
          <w:rFonts w:ascii="Arial" w:hAnsi="Arial"/>
          <w:noProof/>
        </w:rPr>
        <w:fldChar w:fldCharType="end"/>
      </w:r>
    </w:p>
    <w:p w:rsidRPr="00E009EE" w:rsidR="00E009EE" w:rsidRDefault="00E009EE" w14:paraId="7D252A44" w14:textId="20C52690">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Pregled i uređivanje osobnih podataka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_Toc127885509 \h </w:instrText>
      </w:r>
      <w:r w:rsidRPr="00E009EE">
        <w:rPr>
          <w:rFonts w:ascii="Arial" w:hAnsi="Arial"/>
          <w:noProof/>
        </w:rPr>
      </w:r>
      <w:r w:rsidRPr="00E009EE">
        <w:rPr>
          <w:rFonts w:ascii="Arial" w:hAnsi="Arial"/>
          <w:noProof/>
        </w:rPr>
        <w:fldChar w:fldCharType="separate"/>
      </w:r>
      <w:r w:rsidRPr="00E009EE">
        <w:rPr>
          <w:rFonts w:ascii="Arial" w:hAnsi="Arial"/>
          <w:noProof/>
        </w:rPr>
        <w:t>20</w:t>
      </w:r>
      <w:r w:rsidRPr="00E009EE">
        <w:rPr>
          <w:rFonts w:ascii="Arial" w:hAnsi="Arial"/>
          <w:noProof/>
        </w:rPr>
        <w:fldChar w:fldCharType="end"/>
      </w:r>
    </w:p>
    <w:p w:rsidRPr="00E009EE" w:rsidR="00E009EE" w:rsidRDefault="00E009EE" w14:paraId="15D37023" w14:textId="487F9BEA">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Dodatni bodovi / prava prednosti</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_Toc127885510 \h </w:instrText>
      </w:r>
      <w:r w:rsidRPr="00E009EE">
        <w:rPr>
          <w:rFonts w:ascii="Arial" w:hAnsi="Arial"/>
          <w:noProof/>
        </w:rPr>
      </w:r>
      <w:r w:rsidRPr="00E009EE">
        <w:rPr>
          <w:rFonts w:ascii="Arial" w:hAnsi="Arial"/>
          <w:noProof/>
        </w:rPr>
        <w:fldChar w:fldCharType="separate"/>
      </w:r>
      <w:r w:rsidRPr="00E009EE">
        <w:rPr>
          <w:rFonts w:ascii="Arial" w:hAnsi="Arial"/>
          <w:noProof/>
        </w:rPr>
        <w:t>24</w:t>
      </w:r>
      <w:r w:rsidRPr="00E009EE">
        <w:rPr>
          <w:rFonts w:ascii="Arial" w:hAnsi="Arial"/>
          <w:noProof/>
        </w:rPr>
        <w:fldChar w:fldCharType="end"/>
      </w:r>
    </w:p>
    <w:p w:rsidRPr="00E009EE" w:rsidR="00E009EE" w:rsidRDefault="00E009EE" w14:paraId="6B81A4E3" w14:textId="56352766">
      <w:pPr>
        <w:pStyle w:val="TOC3"/>
        <w:tabs>
          <w:tab w:val="right" w:leader="dot" w:pos="9060"/>
        </w:tabs>
        <w:rPr>
          <w:rFonts w:ascii="Arial" w:hAnsi="Arial" w:eastAsiaTheme="minorEastAsia"/>
          <w:noProof/>
          <w:sz w:val="22"/>
          <w:szCs w:val="22"/>
          <w:lang w:eastAsia="hr-HR"/>
        </w:rPr>
      </w:pPr>
      <w:r w:rsidRPr="00E009EE">
        <w:rPr>
          <w:rFonts w:ascii="Arial" w:hAnsi="Arial"/>
          <w:noProof/>
        </w:rPr>
        <w:t>Dodatni bodovi</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_Toc127885511 \h </w:instrText>
      </w:r>
      <w:r w:rsidRPr="00E009EE">
        <w:rPr>
          <w:rFonts w:ascii="Arial" w:hAnsi="Arial"/>
          <w:noProof/>
        </w:rPr>
      </w:r>
      <w:r w:rsidRPr="00E009EE">
        <w:rPr>
          <w:rFonts w:ascii="Arial" w:hAnsi="Arial"/>
          <w:noProof/>
        </w:rPr>
        <w:fldChar w:fldCharType="separate"/>
      </w:r>
      <w:r w:rsidRPr="00E009EE">
        <w:rPr>
          <w:rFonts w:ascii="Arial" w:hAnsi="Arial"/>
          <w:noProof/>
        </w:rPr>
        <w:t>24</w:t>
      </w:r>
      <w:r w:rsidRPr="00E009EE">
        <w:rPr>
          <w:rFonts w:ascii="Arial" w:hAnsi="Arial"/>
          <w:noProof/>
        </w:rPr>
        <w:fldChar w:fldCharType="end"/>
      </w:r>
    </w:p>
    <w:p w:rsidRPr="00E009EE" w:rsidR="00E009EE" w:rsidRDefault="00E009EE" w14:paraId="679F7ED1" w14:textId="3CFFC455">
      <w:pPr>
        <w:pStyle w:val="TOC3"/>
        <w:tabs>
          <w:tab w:val="right" w:leader="dot" w:pos="9060"/>
        </w:tabs>
        <w:rPr>
          <w:rFonts w:ascii="Arial" w:hAnsi="Arial" w:eastAsiaTheme="minorEastAsia"/>
          <w:noProof/>
          <w:sz w:val="22"/>
          <w:szCs w:val="22"/>
          <w:lang w:eastAsia="hr-HR"/>
        </w:rPr>
      </w:pPr>
      <w:r w:rsidRPr="00E009EE">
        <w:rPr>
          <w:rFonts w:ascii="Arial" w:hAnsi="Arial"/>
          <w:noProof/>
        </w:rPr>
        <w:t>Pravo prednosti</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_Toc127885512 \h </w:instrText>
      </w:r>
      <w:r w:rsidRPr="00E009EE">
        <w:rPr>
          <w:rFonts w:ascii="Arial" w:hAnsi="Arial"/>
          <w:noProof/>
        </w:rPr>
      </w:r>
      <w:r w:rsidRPr="00E009EE">
        <w:rPr>
          <w:rFonts w:ascii="Arial" w:hAnsi="Arial"/>
          <w:noProof/>
        </w:rPr>
        <w:fldChar w:fldCharType="separate"/>
      </w:r>
      <w:r w:rsidRPr="00E009EE">
        <w:rPr>
          <w:rFonts w:ascii="Arial" w:hAnsi="Arial"/>
          <w:noProof/>
        </w:rPr>
        <w:t>24</w:t>
      </w:r>
      <w:r w:rsidRPr="00E009EE">
        <w:rPr>
          <w:rFonts w:ascii="Arial" w:hAnsi="Arial"/>
          <w:noProof/>
        </w:rPr>
        <w:fldChar w:fldCharType="end"/>
      </w:r>
    </w:p>
    <w:p w:rsidRPr="00E009EE" w:rsidR="00E009EE" w:rsidRDefault="00E009EE" w14:paraId="6CD0F68F" w14:textId="41BA6695">
      <w:pPr>
        <w:pStyle w:val="TOC3"/>
        <w:tabs>
          <w:tab w:val="right" w:leader="dot" w:pos="9060"/>
        </w:tabs>
        <w:rPr>
          <w:rFonts w:ascii="Arial" w:hAnsi="Arial" w:eastAsiaTheme="minorEastAsia"/>
          <w:noProof/>
          <w:sz w:val="22"/>
          <w:szCs w:val="22"/>
          <w:lang w:eastAsia="hr-HR"/>
        </w:rPr>
      </w:pPr>
      <w:r w:rsidRPr="00E009EE">
        <w:rPr>
          <w:rFonts w:ascii="Arial" w:hAnsi="Arial"/>
          <w:noProof/>
        </w:rPr>
        <w:t>Privola roditelja za prijenos podataka iz drugih sustava državne uprave</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_Toc127885513 \h </w:instrText>
      </w:r>
      <w:r w:rsidRPr="00E009EE">
        <w:rPr>
          <w:rFonts w:ascii="Arial" w:hAnsi="Arial"/>
          <w:noProof/>
        </w:rPr>
      </w:r>
      <w:r w:rsidRPr="00E009EE">
        <w:rPr>
          <w:rFonts w:ascii="Arial" w:hAnsi="Arial"/>
          <w:noProof/>
        </w:rPr>
        <w:fldChar w:fldCharType="separate"/>
      </w:r>
      <w:r w:rsidRPr="00E009EE">
        <w:rPr>
          <w:rFonts w:ascii="Arial" w:hAnsi="Arial"/>
          <w:noProof/>
        </w:rPr>
        <w:t>28</w:t>
      </w:r>
      <w:r w:rsidRPr="00E009EE">
        <w:rPr>
          <w:rFonts w:ascii="Arial" w:hAnsi="Arial"/>
          <w:noProof/>
        </w:rPr>
        <w:fldChar w:fldCharType="end"/>
      </w:r>
    </w:p>
    <w:p w:rsidRPr="00E009EE" w:rsidR="00E009EE" w:rsidRDefault="00E009EE" w14:paraId="278FB59A" w14:textId="2DF309B8">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Prijava programa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_Toc127885514 \h </w:instrText>
      </w:r>
      <w:r w:rsidRPr="00E009EE">
        <w:rPr>
          <w:rFonts w:ascii="Arial" w:hAnsi="Arial"/>
          <w:noProof/>
        </w:rPr>
      </w:r>
      <w:r w:rsidRPr="00E009EE">
        <w:rPr>
          <w:rFonts w:ascii="Arial" w:hAnsi="Arial"/>
          <w:noProof/>
        </w:rPr>
        <w:fldChar w:fldCharType="separate"/>
      </w:r>
      <w:r w:rsidRPr="00E009EE">
        <w:rPr>
          <w:rFonts w:ascii="Arial" w:hAnsi="Arial"/>
          <w:noProof/>
        </w:rPr>
        <w:t>32</w:t>
      </w:r>
      <w:r w:rsidRPr="00E009EE">
        <w:rPr>
          <w:rFonts w:ascii="Arial" w:hAnsi="Arial"/>
          <w:noProof/>
        </w:rPr>
        <w:fldChar w:fldCharType="end"/>
      </w:r>
    </w:p>
    <w:p w:rsidRPr="00E009EE" w:rsidR="00E009EE" w:rsidRDefault="00E009EE" w14:paraId="4F368CEB" w14:textId="2BF82926">
      <w:pPr>
        <w:pStyle w:val="TOC3"/>
        <w:tabs>
          <w:tab w:val="right" w:leader="dot" w:pos="9060"/>
        </w:tabs>
        <w:rPr>
          <w:rFonts w:ascii="Arial" w:hAnsi="Arial" w:eastAsiaTheme="minorEastAsia"/>
          <w:noProof/>
          <w:sz w:val="22"/>
          <w:szCs w:val="22"/>
          <w:lang w:eastAsia="hr-HR"/>
        </w:rPr>
      </w:pPr>
      <w:r w:rsidRPr="00E009EE">
        <w:rPr>
          <w:rFonts w:ascii="Arial" w:hAnsi="Arial"/>
          <w:noProof/>
        </w:rPr>
        <w:t>Dodavanje programa na listu prioriteta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_Toc127885515 \h </w:instrText>
      </w:r>
      <w:r w:rsidRPr="00E009EE">
        <w:rPr>
          <w:rFonts w:ascii="Arial" w:hAnsi="Arial"/>
          <w:noProof/>
        </w:rPr>
      </w:r>
      <w:r w:rsidRPr="00E009EE">
        <w:rPr>
          <w:rFonts w:ascii="Arial" w:hAnsi="Arial"/>
          <w:noProof/>
        </w:rPr>
        <w:fldChar w:fldCharType="separate"/>
      </w:r>
      <w:r w:rsidRPr="00E009EE">
        <w:rPr>
          <w:rFonts w:ascii="Arial" w:hAnsi="Arial"/>
          <w:noProof/>
        </w:rPr>
        <w:t>33</w:t>
      </w:r>
      <w:r w:rsidRPr="00E009EE">
        <w:rPr>
          <w:rFonts w:ascii="Arial" w:hAnsi="Arial"/>
          <w:noProof/>
        </w:rPr>
        <w:fldChar w:fldCharType="end"/>
      </w:r>
    </w:p>
    <w:p w:rsidRPr="00E009EE" w:rsidR="00E009EE" w:rsidRDefault="00E009EE" w14:paraId="7AC8E125" w14:textId="0D893010">
      <w:pPr>
        <w:pStyle w:val="TOC3"/>
        <w:tabs>
          <w:tab w:val="right" w:leader="dot" w:pos="9060"/>
        </w:tabs>
        <w:rPr>
          <w:rFonts w:ascii="Arial" w:hAnsi="Arial" w:eastAsiaTheme="minorEastAsia"/>
          <w:noProof/>
          <w:sz w:val="22"/>
          <w:szCs w:val="22"/>
          <w:lang w:eastAsia="hr-HR"/>
        </w:rPr>
      </w:pPr>
      <w:r w:rsidRPr="00E009EE">
        <w:rPr>
          <w:rFonts w:ascii="Arial" w:hAnsi="Arial"/>
          <w:noProof/>
        </w:rPr>
        <w:t>Prijava paralelnih programa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_Toc127885516 \h </w:instrText>
      </w:r>
      <w:r w:rsidRPr="00E009EE">
        <w:rPr>
          <w:rFonts w:ascii="Arial" w:hAnsi="Arial"/>
          <w:noProof/>
        </w:rPr>
      </w:r>
      <w:r w:rsidRPr="00E009EE">
        <w:rPr>
          <w:rFonts w:ascii="Arial" w:hAnsi="Arial"/>
          <w:noProof/>
        </w:rPr>
        <w:fldChar w:fldCharType="separate"/>
      </w:r>
      <w:r w:rsidRPr="00E009EE">
        <w:rPr>
          <w:rFonts w:ascii="Arial" w:hAnsi="Arial"/>
          <w:noProof/>
        </w:rPr>
        <w:t>35</w:t>
      </w:r>
      <w:r w:rsidRPr="00E009EE">
        <w:rPr>
          <w:rFonts w:ascii="Arial" w:hAnsi="Arial"/>
          <w:noProof/>
        </w:rPr>
        <w:fldChar w:fldCharType="end"/>
      </w:r>
    </w:p>
    <w:p w:rsidRPr="00E009EE" w:rsidR="00E009EE" w:rsidRDefault="00E009EE" w14:paraId="0772371D" w14:textId="0D88C86D">
      <w:pPr>
        <w:pStyle w:val="TOC3"/>
        <w:tabs>
          <w:tab w:val="right" w:leader="dot" w:pos="9060"/>
        </w:tabs>
        <w:rPr>
          <w:rFonts w:ascii="Arial" w:hAnsi="Arial" w:eastAsiaTheme="minorEastAsia"/>
          <w:noProof/>
          <w:sz w:val="22"/>
          <w:szCs w:val="22"/>
          <w:lang w:eastAsia="hr-HR"/>
        </w:rPr>
      </w:pPr>
      <w:r w:rsidRPr="00E009EE">
        <w:rPr>
          <w:rFonts w:ascii="Arial" w:hAnsi="Arial"/>
          <w:noProof/>
        </w:rPr>
        <w:t>Prijava programa obrazovanja koji imaju razredne odjele za sportaše</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_Toc127885517 \h </w:instrText>
      </w:r>
      <w:r w:rsidRPr="00E009EE">
        <w:rPr>
          <w:rFonts w:ascii="Arial" w:hAnsi="Arial"/>
          <w:noProof/>
        </w:rPr>
      </w:r>
      <w:r w:rsidRPr="00E009EE">
        <w:rPr>
          <w:rFonts w:ascii="Arial" w:hAnsi="Arial"/>
          <w:noProof/>
        </w:rPr>
        <w:fldChar w:fldCharType="separate"/>
      </w:r>
      <w:r w:rsidRPr="00E009EE">
        <w:rPr>
          <w:rFonts w:ascii="Arial" w:hAnsi="Arial"/>
          <w:noProof/>
        </w:rPr>
        <w:t>38</w:t>
      </w:r>
      <w:r w:rsidRPr="00E009EE">
        <w:rPr>
          <w:rFonts w:ascii="Arial" w:hAnsi="Arial"/>
          <w:noProof/>
        </w:rPr>
        <w:fldChar w:fldCharType="end"/>
      </w:r>
    </w:p>
    <w:p w:rsidRPr="00E009EE" w:rsidR="00E009EE" w:rsidRDefault="00E009EE" w14:paraId="43B911F3" w14:textId="352D4A53">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Uređivanje liste prioriteta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_Toc127885518 \h </w:instrText>
      </w:r>
      <w:r w:rsidRPr="00E009EE">
        <w:rPr>
          <w:rFonts w:ascii="Arial" w:hAnsi="Arial"/>
          <w:noProof/>
        </w:rPr>
      </w:r>
      <w:r w:rsidRPr="00E009EE">
        <w:rPr>
          <w:rFonts w:ascii="Arial" w:hAnsi="Arial"/>
          <w:noProof/>
        </w:rPr>
        <w:fldChar w:fldCharType="separate"/>
      </w:r>
      <w:r w:rsidRPr="00E009EE">
        <w:rPr>
          <w:rFonts w:ascii="Arial" w:hAnsi="Arial"/>
          <w:noProof/>
        </w:rPr>
        <w:t>38</w:t>
      </w:r>
      <w:r w:rsidRPr="00E009EE">
        <w:rPr>
          <w:rFonts w:ascii="Arial" w:hAnsi="Arial"/>
          <w:noProof/>
        </w:rPr>
        <w:fldChar w:fldCharType="end"/>
      </w:r>
    </w:p>
    <w:p w:rsidRPr="00E009EE" w:rsidR="00E009EE" w:rsidRDefault="00E009EE" w14:paraId="2DF27CE2" w14:textId="48A5E8EB">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Dodatne provjere znanja, vještina i sposobnosti</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_Toc127885519 \h </w:instrText>
      </w:r>
      <w:r w:rsidRPr="00E009EE">
        <w:rPr>
          <w:rFonts w:ascii="Arial" w:hAnsi="Arial"/>
          <w:noProof/>
        </w:rPr>
      </w:r>
      <w:r w:rsidRPr="00E009EE">
        <w:rPr>
          <w:rFonts w:ascii="Arial" w:hAnsi="Arial"/>
          <w:noProof/>
        </w:rPr>
        <w:fldChar w:fldCharType="separate"/>
      </w:r>
      <w:r w:rsidRPr="00E009EE">
        <w:rPr>
          <w:rFonts w:ascii="Arial" w:hAnsi="Arial"/>
          <w:noProof/>
        </w:rPr>
        <w:t>40</w:t>
      </w:r>
      <w:r w:rsidRPr="00E009EE">
        <w:rPr>
          <w:rFonts w:ascii="Arial" w:hAnsi="Arial"/>
          <w:noProof/>
        </w:rPr>
        <w:fldChar w:fldCharType="end"/>
      </w:r>
    </w:p>
    <w:p w:rsidRPr="00E009EE" w:rsidR="00E009EE" w:rsidRDefault="00E009EE" w14:paraId="4AADA944" w14:textId="1C3F0B44">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Ljestvice poretka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_Toc127885520 \h </w:instrText>
      </w:r>
      <w:r w:rsidRPr="00E009EE">
        <w:rPr>
          <w:rFonts w:ascii="Arial" w:hAnsi="Arial"/>
          <w:noProof/>
        </w:rPr>
      </w:r>
      <w:r w:rsidRPr="00E009EE">
        <w:rPr>
          <w:rFonts w:ascii="Arial" w:hAnsi="Arial"/>
          <w:noProof/>
        </w:rPr>
        <w:fldChar w:fldCharType="separate"/>
      </w:r>
      <w:r w:rsidRPr="00E009EE">
        <w:rPr>
          <w:rFonts w:ascii="Arial" w:hAnsi="Arial"/>
          <w:noProof/>
        </w:rPr>
        <w:t>41</w:t>
      </w:r>
      <w:r w:rsidRPr="00E009EE">
        <w:rPr>
          <w:rFonts w:ascii="Arial" w:hAnsi="Arial"/>
          <w:noProof/>
        </w:rPr>
        <w:fldChar w:fldCharType="end"/>
      </w:r>
    </w:p>
    <w:p w:rsidRPr="00E009EE" w:rsidR="00E009EE" w:rsidRDefault="00E009EE" w14:paraId="03437444" w14:textId="5E3505F5">
      <w:pPr>
        <w:pStyle w:val="TOC3"/>
        <w:tabs>
          <w:tab w:val="right" w:leader="dot" w:pos="9060"/>
        </w:tabs>
        <w:rPr>
          <w:rFonts w:ascii="Arial" w:hAnsi="Arial" w:eastAsiaTheme="minorEastAsia"/>
          <w:noProof/>
          <w:sz w:val="22"/>
          <w:szCs w:val="22"/>
          <w:lang w:eastAsia="hr-HR"/>
        </w:rPr>
      </w:pPr>
      <w:r w:rsidRPr="00E009EE">
        <w:rPr>
          <w:rFonts w:ascii="Arial" w:hAnsi="Arial"/>
          <w:noProof/>
        </w:rPr>
        <w:t>Orijentacijske, privremene i konačne ljestvice poretka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_Toc127885521 \h </w:instrText>
      </w:r>
      <w:r w:rsidRPr="00E009EE">
        <w:rPr>
          <w:rFonts w:ascii="Arial" w:hAnsi="Arial"/>
          <w:noProof/>
        </w:rPr>
      </w:r>
      <w:r w:rsidRPr="00E009EE">
        <w:rPr>
          <w:rFonts w:ascii="Arial" w:hAnsi="Arial"/>
          <w:noProof/>
        </w:rPr>
        <w:fldChar w:fldCharType="separate"/>
      </w:r>
      <w:r w:rsidRPr="00E009EE">
        <w:rPr>
          <w:rFonts w:ascii="Arial" w:hAnsi="Arial"/>
          <w:noProof/>
        </w:rPr>
        <w:t>41</w:t>
      </w:r>
      <w:r w:rsidRPr="00E009EE">
        <w:rPr>
          <w:rFonts w:ascii="Arial" w:hAnsi="Arial"/>
          <w:noProof/>
        </w:rPr>
        <w:fldChar w:fldCharType="end"/>
      </w:r>
    </w:p>
    <w:p w:rsidRPr="00E009EE" w:rsidR="00E009EE" w:rsidRDefault="00E009EE" w14:paraId="4DD01105" w14:textId="48A71634">
      <w:pPr>
        <w:pStyle w:val="TOC4"/>
        <w:tabs>
          <w:tab w:val="right" w:leader="dot" w:pos="9060"/>
        </w:tabs>
        <w:rPr>
          <w:rFonts w:ascii="Arial" w:hAnsi="Arial" w:eastAsiaTheme="minorEastAsia"/>
          <w:noProof/>
          <w:sz w:val="22"/>
          <w:szCs w:val="22"/>
          <w:lang w:eastAsia="hr-HR"/>
        </w:rPr>
      </w:pPr>
      <w:r w:rsidRPr="00E009EE">
        <w:rPr>
          <w:rFonts w:ascii="Arial" w:hAnsi="Arial"/>
          <w:noProof/>
        </w:rPr>
        <w:t>Orijentacijske ljestvice poretka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_Toc127885522 \h </w:instrText>
      </w:r>
      <w:r w:rsidRPr="00E009EE">
        <w:rPr>
          <w:rFonts w:ascii="Arial" w:hAnsi="Arial"/>
          <w:noProof/>
        </w:rPr>
      </w:r>
      <w:r w:rsidRPr="00E009EE">
        <w:rPr>
          <w:rFonts w:ascii="Arial" w:hAnsi="Arial"/>
          <w:noProof/>
        </w:rPr>
        <w:fldChar w:fldCharType="separate"/>
      </w:r>
      <w:r w:rsidRPr="00E009EE">
        <w:rPr>
          <w:rFonts w:ascii="Arial" w:hAnsi="Arial"/>
          <w:noProof/>
        </w:rPr>
        <w:t>41</w:t>
      </w:r>
      <w:r w:rsidRPr="00E009EE">
        <w:rPr>
          <w:rFonts w:ascii="Arial" w:hAnsi="Arial"/>
          <w:noProof/>
        </w:rPr>
        <w:fldChar w:fldCharType="end"/>
      </w:r>
    </w:p>
    <w:p w:rsidRPr="00E009EE" w:rsidR="00E009EE" w:rsidRDefault="00E009EE" w14:paraId="4229CF20" w14:textId="310B5D3E">
      <w:pPr>
        <w:pStyle w:val="TOC4"/>
        <w:tabs>
          <w:tab w:val="right" w:leader="dot" w:pos="9060"/>
        </w:tabs>
        <w:rPr>
          <w:rFonts w:ascii="Arial" w:hAnsi="Arial" w:eastAsiaTheme="minorEastAsia"/>
          <w:noProof/>
          <w:sz w:val="22"/>
          <w:szCs w:val="22"/>
          <w:lang w:eastAsia="hr-HR"/>
        </w:rPr>
      </w:pPr>
      <w:r w:rsidRPr="00E009EE">
        <w:rPr>
          <w:rFonts w:ascii="Arial" w:hAnsi="Arial"/>
          <w:noProof/>
        </w:rPr>
        <w:t>Neispravni podatci i prigovori na rezultate</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_Toc127885523 \h </w:instrText>
      </w:r>
      <w:r w:rsidRPr="00E009EE">
        <w:rPr>
          <w:rFonts w:ascii="Arial" w:hAnsi="Arial"/>
          <w:noProof/>
        </w:rPr>
      </w:r>
      <w:r w:rsidRPr="00E009EE">
        <w:rPr>
          <w:rFonts w:ascii="Arial" w:hAnsi="Arial"/>
          <w:noProof/>
        </w:rPr>
        <w:fldChar w:fldCharType="separate"/>
      </w:r>
      <w:r w:rsidRPr="00E009EE">
        <w:rPr>
          <w:rFonts w:ascii="Arial" w:hAnsi="Arial"/>
          <w:noProof/>
        </w:rPr>
        <w:t>42</w:t>
      </w:r>
      <w:r w:rsidRPr="00E009EE">
        <w:rPr>
          <w:rFonts w:ascii="Arial" w:hAnsi="Arial"/>
          <w:noProof/>
        </w:rPr>
        <w:fldChar w:fldCharType="end"/>
      </w:r>
    </w:p>
    <w:p w:rsidRPr="00E009EE" w:rsidR="00E009EE" w:rsidRDefault="00E009EE" w14:paraId="58FBD517" w14:textId="359C2D92">
      <w:pPr>
        <w:pStyle w:val="TOC4"/>
        <w:tabs>
          <w:tab w:val="right" w:leader="dot" w:pos="9060"/>
        </w:tabs>
        <w:rPr>
          <w:rFonts w:ascii="Arial" w:hAnsi="Arial" w:eastAsiaTheme="minorEastAsia"/>
          <w:noProof/>
          <w:sz w:val="22"/>
          <w:szCs w:val="22"/>
          <w:lang w:eastAsia="hr-HR"/>
        </w:rPr>
      </w:pPr>
      <w:r w:rsidRPr="00E009EE">
        <w:rPr>
          <w:rFonts w:ascii="Arial" w:hAnsi="Arial"/>
          <w:noProof/>
        </w:rPr>
        <w:t>Privremene ljestvice poretka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_Toc127885524 \h </w:instrText>
      </w:r>
      <w:r w:rsidRPr="00E009EE">
        <w:rPr>
          <w:rFonts w:ascii="Arial" w:hAnsi="Arial"/>
          <w:noProof/>
        </w:rPr>
      </w:r>
      <w:r w:rsidRPr="00E009EE">
        <w:rPr>
          <w:rFonts w:ascii="Arial" w:hAnsi="Arial"/>
          <w:noProof/>
        </w:rPr>
        <w:fldChar w:fldCharType="separate"/>
      </w:r>
      <w:r w:rsidRPr="00E009EE">
        <w:rPr>
          <w:rFonts w:ascii="Arial" w:hAnsi="Arial"/>
          <w:noProof/>
        </w:rPr>
        <w:t>43</w:t>
      </w:r>
      <w:r w:rsidRPr="00E009EE">
        <w:rPr>
          <w:rFonts w:ascii="Arial" w:hAnsi="Arial"/>
          <w:noProof/>
        </w:rPr>
        <w:fldChar w:fldCharType="end"/>
      </w:r>
    </w:p>
    <w:p w:rsidRPr="00E009EE" w:rsidR="00E009EE" w:rsidRDefault="00E009EE" w14:paraId="502AC4B9" w14:textId="45214D22">
      <w:pPr>
        <w:pStyle w:val="TOC4"/>
        <w:tabs>
          <w:tab w:val="right" w:leader="dot" w:pos="9060"/>
        </w:tabs>
        <w:rPr>
          <w:rFonts w:ascii="Arial" w:hAnsi="Arial" w:eastAsiaTheme="minorEastAsia"/>
          <w:noProof/>
          <w:sz w:val="22"/>
          <w:szCs w:val="22"/>
          <w:lang w:eastAsia="hr-HR"/>
        </w:rPr>
      </w:pPr>
      <w:r w:rsidRPr="00E009EE">
        <w:rPr>
          <w:rFonts w:ascii="Arial" w:hAnsi="Arial"/>
          <w:noProof/>
        </w:rPr>
        <w:t>Ispis, potpisivanje i učitavanje prijavnica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_Toc127885525 \h </w:instrText>
      </w:r>
      <w:r w:rsidRPr="00E009EE">
        <w:rPr>
          <w:rFonts w:ascii="Arial" w:hAnsi="Arial"/>
          <w:noProof/>
        </w:rPr>
      </w:r>
      <w:r w:rsidRPr="00E009EE">
        <w:rPr>
          <w:rFonts w:ascii="Arial" w:hAnsi="Arial"/>
          <w:noProof/>
        </w:rPr>
        <w:fldChar w:fldCharType="separate"/>
      </w:r>
      <w:r w:rsidRPr="00E009EE">
        <w:rPr>
          <w:rFonts w:ascii="Arial" w:hAnsi="Arial"/>
          <w:noProof/>
        </w:rPr>
        <w:t>43</w:t>
      </w:r>
      <w:r w:rsidRPr="00E009EE">
        <w:rPr>
          <w:rFonts w:ascii="Arial" w:hAnsi="Arial"/>
          <w:noProof/>
        </w:rPr>
        <w:fldChar w:fldCharType="end"/>
      </w:r>
    </w:p>
    <w:p w:rsidRPr="00E009EE" w:rsidR="00E009EE" w:rsidRDefault="00E009EE" w14:paraId="13C9C03B" w14:textId="241BC1A4">
      <w:pPr>
        <w:pStyle w:val="TOC4"/>
        <w:tabs>
          <w:tab w:val="right" w:leader="dot" w:pos="9060"/>
        </w:tabs>
        <w:rPr>
          <w:rFonts w:ascii="Arial" w:hAnsi="Arial" w:eastAsiaTheme="minorEastAsia"/>
          <w:noProof/>
          <w:sz w:val="22"/>
          <w:szCs w:val="22"/>
          <w:lang w:eastAsia="hr-HR"/>
        </w:rPr>
      </w:pPr>
      <w:r w:rsidRPr="00E009EE">
        <w:rPr>
          <w:rFonts w:ascii="Arial" w:hAnsi="Arial"/>
          <w:noProof/>
        </w:rPr>
        <w:t>Konačne ljestvice poretka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_Toc127885526 \h </w:instrText>
      </w:r>
      <w:r w:rsidRPr="00E009EE">
        <w:rPr>
          <w:rFonts w:ascii="Arial" w:hAnsi="Arial"/>
          <w:noProof/>
        </w:rPr>
      </w:r>
      <w:r w:rsidRPr="00E009EE">
        <w:rPr>
          <w:rFonts w:ascii="Arial" w:hAnsi="Arial"/>
          <w:noProof/>
        </w:rPr>
        <w:fldChar w:fldCharType="separate"/>
      </w:r>
      <w:r w:rsidRPr="00E009EE">
        <w:rPr>
          <w:rFonts w:ascii="Arial" w:hAnsi="Arial"/>
          <w:noProof/>
        </w:rPr>
        <w:t>46</w:t>
      </w:r>
      <w:r w:rsidRPr="00E009EE">
        <w:rPr>
          <w:rFonts w:ascii="Arial" w:hAnsi="Arial"/>
          <w:noProof/>
        </w:rPr>
        <w:fldChar w:fldCharType="end"/>
      </w:r>
    </w:p>
    <w:p w:rsidRPr="00E009EE" w:rsidR="00E009EE" w:rsidRDefault="00E009EE" w14:paraId="3DE054CD" w14:textId="556EBC4F">
      <w:pPr>
        <w:pStyle w:val="TOC4"/>
        <w:tabs>
          <w:tab w:val="right" w:leader="dot" w:pos="9060"/>
        </w:tabs>
        <w:rPr>
          <w:rFonts w:ascii="Arial" w:hAnsi="Arial" w:eastAsiaTheme="minorEastAsia"/>
          <w:noProof/>
          <w:sz w:val="22"/>
          <w:szCs w:val="22"/>
          <w:lang w:eastAsia="hr-HR"/>
        </w:rPr>
      </w:pPr>
      <w:r w:rsidRPr="00E009EE">
        <w:rPr>
          <w:rFonts w:ascii="Arial" w:hAnsi="Arial"/>
          <w:noProof/>
        </w:rPr>
        <w:t>Ispis, potpisivanje i učitavanje upisnica</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_Toc127885527 \h </w:instrText>
      </w:r>
      <w:r w:rsidRPr="00E009EE">
        <w:rPr>
          <w:rFonts w:ascii="Arial" w:hAnsi="Arial"/>
          <w:noProof/>
        </w:rPr>
      </w:r>
      <w:r w:rsidRPr="00E009EE">
        <w:rPr>
          <w:rFonts w:ascii="Arial" w:hAnsi="Arial"/>
          <w:noProof/>
        </w:rPr>
        <w:fldChar w:fldCharType="separate"/>
      </w:r>
      <w:r w:rsidRPr="00E009EE">
        <w:rPr>
          <w:rFonts w:ascii="Arial" w:hAnsi="Arial"/>
          <w:noProof/>
        </w:rPr>
        <w:t>46</w:t>
      </w:r>
      <w:r w:rsidRPr="00E009EE">
        <w:rPr>
          <w:rFonts w:ascii="Arial" w:hAnsi="Arial"/>
          <w:noProof/>
        </w:rPr>
        <w:fldChar w:fldCharType="end"/>
      </w:r>
    </w:p>
    <w:p w:rsidRPr="00E009EE" w:rsidR="00E009EE" w:rsidRDefault="00E009EE" w14:paraId="62220D3E" w14:textId="229F465E">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Korisničke upute, pomoć i osnovne informacije o projektu e-Upisi</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_Toc127885528 \h </w:instrText>
      </w:r>
      <w:r w:rsidRPr="00E009EE">
        <w:rPr>
          <w:rFonts w:ascii="Arial" w:hAnsi="Arial"/>
          <w:noProof/>
        </w:rPr>
      </w:r>
      <w:r w:rsidRPr="00E009EE">
        <w:rPr>
          <w:rFonts w:ascii="Arial" w:hAnsi="Arial"/>
          <w:noProof/>
        </w:rPr>
        <w:fldChar w:fldCharType="separate"/>
      </w:r>
      <w:r w:rsidRPr="00E009EE">
        <w:rPr>
          <w:rFonts w:ascii="Arial" w:hAnsi="Arial"/>
          <w:noProof/>
        </w:rPr>
        <w:t>48</w:t>
      </w:r>
      <w:r w:rsidRPr="00E009EE">
        <w:rPr>
          <w:rFonts w:ascii="Arial" w:hAnsi="Arial"/>
          <w:noProof/>
        </w:rPr>
        <w:fldChar w:fldCharType="end"/>
      </w:r>
    </w:p>
    <w:p w:rsidRPr="00E009EE" w:rsidR="00E009EE" w:rsidRDefault="00E009EE" w14:paraId="4F62FC62" w14:textId="4E72D029">
      <w:pPr>
        <w:pStyle w:val="TOC2"/>
        <w:tabs>
          <w:tab w:val="right" w:leader="dot" w:pos="9060"/>
        </w:tabs>
        <w:rPr>
          <w:rFonts w:ascii="Arial" w:hAnsi="Arial" w:eastAsiaTheme="minorEastAsia"/>
          <w:b w:val="0"/>
          <w:bCs w:val="0"/>
          <w:noProof/>
          <w:sz w:val="22"/>
          <w:szCs w:val="22"/>
          <w:lang w:eastAsia="hr-HR"/>
        </w:rPr>
      </w:pPr>
      <w:r w:rsidRPr="00E009EE">
        <w:rPr>
          <w:rFonts w:ascii="Arial" w:hAnsi="Arial"/>
          <w:noProof/>
        </w:rPr>
        <w:t>Zaključak</w:t>
      </w:r>
      <w:r w:rsidRPr="00E009EE">
        <w:rPr>
          <w:rFonts w:ascii="Arial" w:hAnsi="Arial"/>
          <w:noProof/>
        </w:rPr>
        <w:tab/>
      </w:r>
      <w:r w:rsidRPr="00E009EE">
        <w:rPr>
          <w:rFonts w:ascii="Arial" w:hAnsi="Arial"/>
          <w:noProof/>
        </w:rPr>
        <w:fldChar w:fldCharType="begin"/>
      </w:r>
      <w:r w:rsidRPr="00E009EE">
        <w:rPr>
          <w:rFonts w:ascii="Arial" w:hAnsi="Arial"/>
          <w:noProof/>
        </w:rPr>
        <w:instrText xml:space="preserve"> PAGEREF _Toc127885529 \h </w:instrText>
      </w:r>
      <w:r w:rsidRPr="00E009EE">
        <w:rPr>
          <w:rFonts w:ascii="Arial" w:hAnsi="Arial"/>
          <w:noProof/>
        </w:rPr>
      </w:r>
      <w:r w:rsidRPr="00E009EE">
        <w:rPr>
          <w:rFonts w:ascii="Arial" w:hAnsi="Arial"/>
          <w:noProof/>
        </w:rPr>
        <w:fldChar w:fldCharType="separate"/>
      </w:r>
      <w:r w:rsidRPr="00E009EE">
        <w:rPr>
          <w:rFonts w:ascii="Arial" w:hAnsi="Arial"/>
          <w:noProof/>
        </w:rPr>
        <w:t>48</w:t>
      </w:r>
      <w:r w:rsidRPr="00E009EE">
        <w:rPr>
          <w:rFonts w:ascii="Arial" w:hAnsi="Arial"/>
          <w:noProof/>
        </w:rPr>
        <w:fldChar w:fldCharType="end"/>
      </w:r>
    </w:p>
    <w:p w:rsidRPr="0096094F" w:rsidR="00554E46" w:rsidRDefault="002828D4" w14:paraId="5AD30EDA" w14:textId="237914EB">
      <w:r w:rsidRPr="0096094F">
        <w:fldChar w:fldCharType="end"/>
      </w:r>
      <w:r w:rsidRPr="0096094F" w:rsidR="00554E46">
        <w:br w:type="page"/>
      </w:r>
    </w:p>
    <w:p w:rsidRPr="0096094F" w:rsidR="00AE1B41" w:rsidP="00F16B27" w:rsidRDefault="70CF69E7" w14:paraId="7DC7BC5D" w14:textId="1BF4EA68">
      <w:pPr>
        <w:pStyle w:val="Heading2"/>
      </w:pPr>
      <w:bookmarkStart w:name="_Toc127885496" w:id="4"/>
      <w:r w:rsidRPr="0096094F">
        <w:t xml:space="preserve">Popis </w:t>
      </w:r>
      <w:r w:rsidRPr="0096094F" w:rsidR="00E92AF2">
        <w:t>s</w:t>
      </w:r>
      <w:r w:rsidRPr="0096094F" w:rsidR="00F61A02">
        <w:t>lika</w:t>
      </w:r>
      <w:bookmarkEnd w:id="4"/>
    </w:p>
    <w:p w:rsidR="008E4E7F" w:rsidRDefault="00554E46" w14:paraId="522BB50C" w14:textId="36731BF4">
      <w:pPr>
        <w:pStyle w:val="TableofFigures"/>
        <w:tabs>
          <w:tab w:val="right" w:leader="hyphen" w:pos="9060"/>
        </w:tabs>
        <w:rPr>
          <w:rFonts w:asciiTheme="minorHAnsi" w:hAnsiTheme="minorHAnsi" w:eastAsiaTheme="minorEastAsia" w:cstheme="minorBidi"/>
          <w:noProof/>
          <w:sz w:val="22"/>
          <w:szCs w:val="22"/>
          <w:lang w:eastAsia="hr-HR"/>
        </w:rPr>
      </w:pPr>
      <w:r w:rsidRPr="0096094F">
        <w:fldChar w:fldCharType="begin"/>
      </w:r>
      <w:r w:rsidRPr="0096094F">
        <w:instrText xml:space="preserve"> TOC \h \z \c "Slika" </w:instrText>
      </w:r>
      <w:r w:rsidRPr="0096094F">
        <w:fldChar w:fldCharType="separate"/>
      </w:r>
      <w:hyperlink w:history="1" w:anchor="_Toc128307409">
        <w:r w:rsidRPr="0029750B" w:rsidR="008E4E7F">
          <w:rPr>
            <w:rStyle w:val="Hyperlink"/>
            <w:rFonts w:eastAsiaTheme="majorEastAsia"/>
            <w:noProof/>
          </w:rPr>
          <w:t>Slika 1. Početna stranica sustava</w:t>
        </w:r>
        <w:r w:rsidR="008E4E7F">
          <w:rPr>
            <w:noProof/>
            <w:webHidden/>
          </w:rPr>
          <w:tab/>
        </w:r>
        <w:r w:rsidR="008E4E7F">
          <w:rPr>
            <w:noProof/>
            <w:webHidden/>
          </w:rPr>
          <w:fldChar w:fldCharType="begin"/>
        </w:r>
        <w:r w:rsidR="008E4E7F">
          <w:rPr>
            <w:noProof/>
            <w:webHidden/>
          </w:rPr>
          <w:instrText xml:space="preserve"> PAGEREF _Toc128307409 \h </w:instrText>
        </w:r>
        <w:r w:rsidR="008E4E7F">
          <w:rPr>
            <w:noProof/>
            <w:webHidden/>
          </w:rPr>
        </w:r>
        <w:r w:rsidR="008E4E7F">
          <w:rPr>
            <w:noProof/>
            <w:webHidden/>
          </w:rPr>
          <w:fldChar w:fldCharType="separate"/>
        </w:r>
        <w:r w:rsidR="008E4E7F">
          <w:rPr>
            <w:noProof/>
            <w:webHidden/>
          </w:rPr>
          <w:t>9</w:t>
        </w:r>
        <w:r w:rsidR="008E4E7F">
          <w:rPr>
            <w:noProof/>
            <w:webHidden/>
          </w:rPr>
          <w:fldChar w:fldCharType="end"/>
        </w:r>
      </w:hyperlink>
    </w:p>
    <w:p w:rsidR="008E4E7F" w:rsidRDefault="003751C3" w14:paraId="71CD6F96" w14:textId="34ACE9C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0">
        <w:r w:rsidRPr="0029750B" w:rsidR="008E4E7F">
          <w:rPr>
            <w:rStyle w:val="Hyperlink"/>
            <w:rFonts w:eastAsiaTheme="majorEastAsia"/>
            <w:noProof/>
          </w:rPr>
          <w:t>Slika 2. Popis škola i programa</w:t>
        </w:r>
        <w:r w:rsidR="008E4E7F">
          <w:rPr>
            <w:noProof/>
            <w:webHidden/>
          </w:rPr>
          <w:tab/>
        </w:r>
        <w:r w:rsidR="008E4E7F">
          <w:rPr>
            <w:noProof/>
            <w:webHidden/>
          </w:rPr>
          <w:fldChar w:fldCharType="begin"/>
        </w:r>
        <w:r w:rsidR="008E4E7F">
          <w:rPr>
            <w:noProof/>
            <w:webHidden/>
          </w:rPr>
          <w:instrText xml:space="preserve"> PAGEREF _Toc128307410 \h </w:instrText>
        </w:r>
        <w:r w:rsidR="008E4E7F">
          <w:rPr>
            <w:noProof/>
            <w:webHidden/>
          </w:rPr>
        </w:r>
        <w:r w:rsidR="008E4E7F">
          <w:rPr>
            <w:noProof/>
            <w:webHidden/>
          </w:rPr>
          <w:fldChar w:fldCharType="separate"/>
        </w:r>
        <w:r w:rsidR="008E4E7F">
          <w:rPr>
            <w:noProof/>
            <w:webHidden/>
          </w:rPr>
          <w:t>10</w:t>
        </w:r>
        <w:r w:rsidR="008E4E7F">
          <w:rPr>
            <w:noProof/>
            <w:webHidden/>
          </w:rPr>
          <w:fldChar w:fldCharType="end"/>
        </w:r>
      </w:hyperlink>
    </w:p>
    <w:p w:rsidR="008E4E7F" w:rsidRDefault="003751C3" w14:paraId="713ED2B6" w14:textId="319CEA6A">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1">
        <w:r w:rsidRPr="0029750B" w:rsidR="008E4E7F">
          <w:rPr>
            <w:rStyle w:val="Hyperlink"/>
            <w:rFonts w:eastAsiaTheme="majorEastAsia"/>
            <w:noProof/>
          </w:rPr>
          <w:t>Slika 3. Pretraživanje i izdvajanje škola i programa</w:t>
        </w:r>
        <w:r w:rsidR="008E4E7F">
          <w:rPr>
            <w:noProof/>
            <w:webHidden/>
          </w:rPr>
          <w:tab/>
        </w:r>
        <w:r w:rsidR="008E4E7F">
          <w:rPr>
            <w:noProof/>
            <w:webHidden/>
          </w:rPr>
          <w:fldChar w:fldCharType="begin"/>
        </w:r>
        <w:r w:rsidR="008E4E7F">
          <w:rPr>
            <w:noProof/>
            <w:webHidden/>
          </w:rPr>
          <w:instrText xml:space="preserve"> PAGEREF _Toc128307411 \h </w:instrText>
        </w:r>
        <w:r w:rsidR="008E4E7F">
          <w:rPr>
            <w:noProof/>
            <w:webHidden/>
          </w:rPr>
        </w:r>
        <w:r w:rsidR="008E4E7F">
          <w:rPr>
            <w:noProof/>
            <w:webHidden/>
          </w:rPr>
          <w:fldChar w:fldCharType="separate"/>
        </w:r>
        <w:r w:rsidR="008E4E7F">
          <w:rPr>
            <w:noProof/>
            <w:webHidden/>
          </w:rPr>
          <w:t>10</w:t>
        </w:r>
        <w:r w:rsidR="008E4E7F">
          <w:rPr>
            <w:noProof/>
            <w:webHidden/>
          </w:rPr>
          <w:fldChar w:fldCharType="end"/>
        </w:r>
      </w:hyperlink>
    </w:p>
    <w:p w:rsidR="008E4E7F" w:rsidRDefault="003751C3" w14:paraId="12268ED3" w14:textId="095B487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2">
        <w:r w:rsidRPr="0029750B" w:rsidR="008E4E7F">
          <w:rPr>
            <w:rStyle w:val="Hyperlink"/>
            <w:rFonts w:eastAsiaTheme="majorEastAsia"/>
            <w:noProof/>
          </w:rPr>
          <w:t>Slika 4. Otvaranje detalja o školi i programu</w:t>
        </w:r>
        <w:r w:rsidR="008E4E7F">
          <w:rPr>
            <w:noProof/>
            <w:webHidden/>
          </w:rPr>
          <w:tab/>
        </w:r>
        <w:r w:rsidR="008E4E7F">
          <w:rPr>
            <w:noProof/>
            <w:webHidden/>
          </w:rPr>
          <w:fldChar w:fldCharType="begin"/>
        </w:r>
        <w:r w:rsidR="008E4E7F">
          <w:rPr>
            <w:noProof/>
            <w:webHidden/>
          </w:rPr>
          <w:instrText xml:space="preserve"> PAGEREF _Toc128307412 \h </w:instrText>
        </w:r>
        <w:r w:rsidR="008E4E7F">
          <w:rPr>
            <w:noProof/>
            <w:webHidden/>
          </w:rPr>
        </w:r>
        <w:r w:rsidR="008E4E7F">
          <w:rPr>
            <w:noProof/>
            <w:webHidden/>
          </w:rPr>
          <w:fldChar w:fldCharType="separate"/>
        </w:r>
        <w:r w:rsidR="008E4E7F">
          <w:rPr>
            <w:noProof/>
            <w:webHidden/>
          </w:rPr>
          <w:t>11</w:t>
        </w:r>
        <w:r w:rsidR="008E4E7F">
          <w:rPr>
            <w:noProof/>
            <w:webHidden/>
          </w:rPr>
          <w:fldChar w:fldCharType="end"/>
        </w:r>
      </w:hyperlink>
    </w:p>
    <w:p w:rsidR="008E4E7F" w:rsidRDefault="003751C3" w14:paraId="6C41EE1F" w14:textId="79D00484">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3">
        <w:r w:rsidRPr="0029750B" w:rsidR="008E4E7F">
          <w:rPr>
            <w:rStyle w:val="Hyperlink"/>
            <w:rFonts w:eastAsiaTheme="majorEastAsia"/>
            <w:noProof/>
          </w:rPr>
          <w:t>Slika 5. Prikaz podataka važnih za prijavu i upis odabranog programa</w:t>
        </w:r>
        <w:r w:rsidR="008E4E7F">
          <w:rPr>
            <w:noProof/>
            <w:webHidden/>
          </w:rPr>
          <w:tab/>
        </w:r>
        <w:r w:rsidR="008E4E7F">
          <w:rPr>
            <w:noProof/>
            <w:webHidden/>
          </w:rPr>
          <w:fldChar w:fldCharType="begin"/>
        </w:r>
        <w:r w:rsidR="008E4E7F">
          <w:rPr>
            <w:noProof/>
            <w:webHidden/>
          </w:rPr>
          <w:instrText xml:space="preserve"> PAGEREF _Toc128307413 \h </w:instrText>
        </w:r>
        <w:r w:rsidR="008E4E7F">
          <w:rPr>
            <w:noProof/>
            <w:webHidden/>
          </w:rPr>
        </w:r>
        <w:r w:rsidR="008E4E7F">
          <w:rPr>
            <w:noProof/>
            <w:webHidden/>
          </w:rPr>
          <w:fldChar w:fldCharType="separate"/>
        </w:r>
        <w:r w:rsidR="008E4E7F">
          <w:rPr>
            <w:noProof/>
            <w:webHidden/>
          </w:rPr>
          <w:t>11</w:t>
        </w:r>
        <w:r w:rsidR="008E4E7F">
          <w:rPr>
            <w:noProof/>
            <w:webHidden/>
          </w:rPr>
          <w:fldChar w:fldCharType="end"/>
        </w:r>
      </w:hyperlink>
    </w:p>
    <w:p w:rsidR="008E4E7F" w:rsidRDefault="003751C3" w14:paraId="38590151" w14:textId="3E14ADD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4">
        <w:r w:rsidRPr="0029750B" w:rsidR="008E4E7F">
          <w:rPr>
            <w:rStyle w:val="Hyperlink"/>
            <w:rFonts w:eastAsiaTheme="majorEastAsia"/>
            <w:noProof/>
          </w:rPr>
          <w:t>Slika 6. Horizontalna navigacijska traka</w:t>
        </w:r>
        <w:r w:rsidR="008E4E7F">
          <w:rPr>
            <w:noProof/>
            <w:webHidden/>
          </w:rPr>
          <w:tab/>
        </w:r>
        <w:r w:rsidR="008E4E7F">
          <w:rPr>
            <w:noProof/>
            <w:webHidden/>
          </w:rPr>
          <w:fldChar w:fldCharType="begin"/>
        </w:r>
        <w:r w:rsidR="008E4E7F">
          <w:rPr>
            <w:noProof/>
            <w:webHidden/>
          </w:rPr>
          <w:instrText xml:space="preserve"> PAGEREF _Toc128307414 \h </w:instrText>
        </w:r>
        <w:r w:rsidR="008E4E7F">
          <w:rPr>
            <w:noProof/>
            <w:webHidden/>
          </w:rPr>
        </w:r>
        <w:r w:rsidR="008E4E7F">
          <w:rPr>
            <w:noProof/>
            <w:webHidden/>
          </w:rPr>
          <w:fldChar w:fldCharType="separate"/>
        </w:r>
        <w:r w:rsidR="008E4E7F">
          <w:rPr>
            <w:noProof/>
            <w:webHidden/>
          </w:rPr>
          <w:t>12</w:t>
        </w:r>
        <w:r w:rsidR="008E4E7F">
          <w:rPr>
            <w:noProof/>
            <w:webHidden/>
          </w:rPr>
          <w:fldChar w:fldCharType="end"/>
        </w:r>
      </w:hyperlink>
    </w:p>
    <w:p w:rsidR="008E4E7F" w:rsidRDefault="003751C3" w14:paraId="49944330" w14:textId="0F4E464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5">
        <w:r w:rsidRPr="0029750B" w:rsidR="008E4E7F">
          <w:rPr>
            <w:rStyle w:val="Hyperlink"/>
            <w:rFonts w:eastAsiaTheme="majorEastAsia"/>
            <w:noProof/>
          </w:rPr>
          <w:t>Slika 7. Ikona pomoći</w:t>
        </w:r>
        <w:r w:rsidR="008E4E7F">
          <w:rPr>
            <w:noProof/>
            <w:webHidden/>
          </w:rPr>
          <w:tab/>
        </w:r>
        <w:r w:rsidR="008E4E7F">
          <w:rPr>
            <w:noProof/>
            <w:webHidden/>
          </w:rPr>
          <w:fldChar w:fldCharType="begin"/>
        </w:r>
        <w:r w:rsidR="008E4E7F">
          <w:rPr>
            <w:noProof/>
            <w:webHidden/>
          </w:rPr>
          <w:instrText xml:space="preserve"> PAGEREF _Toc128307415 \h </w:instrText>
        </w:r>
        <w:r w:rsidR="008E4E7F">
          <w:rPr>
            <w:noProof/>
            <w:webHidden/>
          </w:rPr>
        </w:r>
        <w:r w:rsidR="008E4E7F">
          <w:rPr>
            <w:noProof/>
            <w:webHidden/>
          </w:rPr>
          <w:fldChar w:fldCharType="separate"/>
        </w:r>
        <w:r w:rsidR="008E4E7F">
          <w:rPr>
            <w:noProof/>
            <w:webHidden/>
          </w:rPr>
          <w:t>12</w:t>
        </w:r>
        <w:r w:rsidR="008E4E7F">
          <w:rPr>
            <w:noProof/>
            <w:webHidden/>
          </w:rPr>
          <w:fldChar w:fldCharType="end"/>
        </w:r>
      </w:hyperlink>
    </w:p>
    <w:p w:rsidR="008E4E7F" w:rsidRDefault="003751C3" w14:paraId="57E25C35" w14:textId="15955905">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6">
        <w:r w:rsidRPr="0029750B" w:rsidR="008E4E7F">
          <w:rPr>
            <w:rStyle w:val="Hyperlink"/>
            <w:rFonts w:eastAsiaTheme="majorEastAsia"/>
            <w:noProof/>
          </w:rPr>
          <w:t>Slika 8. Skočni prozor s uputama</w:t>
        </w:r>
        <w:r w:rsidR="008E4E7F">
          <w:rPr>
            <w:noProof/>
            <w:webHidden/>
          </w:rPr>
          <w:tab/>
        </w:r>
        <w:r w:rsidR="008E4E7F">
          <w:rPr>
            <w:noProof/>
            <w:webHidden/>
          </w:rPr>
          <w:fldChar w:fldCharType="begin"/>
        </w:r>
        <w:r w:rsidR="008E4E7F">
          <w:rPr>
            <w:noProof/>
            <w:webHidden/>
          </w:rPr>
          <w:instrText xml:space="preserve"> PAGEREF _Toc128307416 \h </w:instrText>
        </w:r>
        <w:r w:rsidR="008E4E7F">
          <w:rPr>
            <w:noProof/>
            <w:webHidden/>
          </w:rPr>
        </w:r>
        <w:r w:rsidR="008E4E7F">
          <w:rPr>
            <w:noProof/>
            <w:webHidden/>
          </w:rPr>
          <w:fldChar w:fldCharType="separate"/>
        </w:r>
        <w:r w:rsidR="008E4E7F">
          <w:rPr>
            <w:noProof/>
            <w:webHidden/>
          </w:rPr>
          <w:t>12</w:t>
        </w:r>
        <w:r w:rsidR="008E4E7F">
          <w:rPr>
            <w:noProof/>
            <w:webHidden/>
          </w:rPr>
          <w:fldChar w:fldCharType="end"/>
        </w:r>
      </w:hyperlink>
    </w:p>
    <w:p w:rsidR="008E4E7F" w:rsidRDefault="003751C3" w14:paraId="21F839F1" w14:textId="22EBD1A4">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7">
        <w:r w:rsidRPr="0029750B" w:rsidR="008E4E7F">
          <w:rPr>
            <w:rStyle w:val="Hyperlink"/>
            <w:rFonts w:eastAsiaTheme="majorEastAsia"/>
            <w:noProof/>
          </w:rPr>
          <w:t>Slika 9. Izbornik</w:t>
        </w:r>
        <w:r w:rsidR="008E4E7F">
          <w:rPr>
            <w:noProof/>
            <w:webHidden/>
          </w:rPr>
          <w:tab/>
        </w:r>
        <w:r w:rsidR="008E4E7F">
          <w:rPr>
            <w:noProof/>
            <w:webHidden/>
          </w:rPr>
          <w:fldChar w:fldCharType="begin"/>
        </w:r>
        <w:r w:rsidR="008E4E7F">
          <w:rPr>
            <w:noProof/>
            <w:webHidden/>
          </w:rPr>
          <w:instrText xml:space="preserve"> PAGEREF _Toc128307417 \h </w:instrText>
        </w:r>
        <w:r w:rsidR="008E4E7F">
          <w:rPr>
            <w:noProof/>
            <w:webHidden/>
          </w:rPr>
        </w:r>
        <w:r w:rsidR="008E4E7F">
          <w:rPr>
            <w:noProof/>
            <w:webHidden/>
          </w:rPr>
          <w:fldChar w:fldCharType="separate"/>
        </w:r>
        <w:r w:rsidR="008E4E7F">
          <w:rPr>
            <w:noProof/>
            <w:webHidden/>
          </w:rPr>
          <w:t>13</w:t>
        </w:r>
        <w:r w:rsidR="008E4E7F">
          <w:rPr>
            <w:noProof/>
            <w:webHidden/>
          </w:rPr>
          <w:fldChar w:fldCharType="end"/>
        </w:r>
      </w:hyperlink>
    </w:p>
    <w:p w:rsidR="008E4E7F" w:rsidRDefault="003751C3" w14:paraId="4AD3A07A" w14:textId="5249D33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8">
        <w:r w:rsidRPr="0029750B" w:rsidR="008E4E7F">
          <w:rPr>
            <w:rStyle w:val="Hyperlink"/>
            <w:rFonts w:eastAsiaTheme="majorEastAsia"/>
            <w:noProof/>
          </w:rPr>
          <w:t>Slika 10. Središnji dio stranice</w:t>
        </w:r>
        <w:r w:rsidR="008E4E7F">
          <w:rPr>
            <w:noProof/>
            <w:webHidden/>
          </w:rPr>
          <w:tab/>
        </w:r>
        <w:r w:rsidR="008E4E7F">
          <w:rPr>
            <w:noProof/>
            <w:webHidden/>
          </w:rPr>
          <w:fldChar w:fldCharType="begin"/>
        </w:r>
        <w:r w:rsidR="008E4E7F">
          <w:rPr>
            <w:noProof/>
            <w:webHidden/>
          </w:rPr>
          <w:instrText xml:space="preserve"> PAGEREF _Toc128307418 \h </w:instrText>
        </w:r>
        <w:r w:rsidR="008E4E7F">
          <w:rPr>
            <w:noProof/>
            <w:webHidden/>
          </w:rPr>
        </w:r>
        <w:r w:rsidR="008E4E7F">
          <w:rPr>
            <w:noProof/>
            <w:webHidden/>
          </w:rPr>
          <w:fldChar w:fldCharType="separate"/>
        </w:r>
        <w:r w:rsidR="008E4E7F">
          <w:rPr>
            <w:noProof/>
            <w:webHidden/>
          </w:rPr>
          <w:t>13</w:t>
        </w:r>
        <w:r w:rsidR="008E4E7F">
          <w:rPr>
            <w:noProof/>
            <w:webHidden/>
          </w:rPr>
          <w:fldChar w:fldCharType="end"/>
        </w:r>
      </w:hyperlink>
    </w:p>
    <w:p w:rsidR="008E4E7F" w:rsidRDefault="003751C3" w14:paraId="33C03E90" w14:textId="06B78F44">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19">
        <w:r w:rsidRPr="0029750B" w:rsidR="008E4E7F">
          <w:rPr>
            <w:rStyle w:val="Hyperlink"/>
            <w:rFonts w:eastAsiaTheme="majorEastAsia"/>
            <w:noProof/>
          </w:rPr>
          <w:t>Slika 11. Prikaz sadržaja preko cijelog prozora</w:t>
        </w:r>
        <w:r w:rsidR="008E4E7F">
          <w:rPr>
            <w:noProof/>
            <w:webHidden/>
          </w:rPr>
          <w:tab/>
        </w:r>
        <w:r w:rsidR="008E4E7F">
          <w:rPr>
            <w:noProof/>
            <w:webHidden/>
          </w:rPr>
          <w:fldChar w:fldCharType="begin"/>
        </w:r>
        <w:r w:rsidR="008E4E7F">
          <w:rPr>
            <w:noProof/>
            <w:webHidden/>
          </w:rPr>
          <w:instrText xml:space="preserve"> PAGEREF _Toc128307419 \h </w:instrText>
        </w:r>
        <w:r w:rsidR="008E4E7F">
          <w:rPr>
            <w:noProof/>
            <w:webHidden/>
          </w:rPr>
        </w:r>
        <w:r w:rsidR="008E4E7F">
          <w:rPr>
            <w:noProof/>
            <w:webHidden/>
          </w:rPr>
          <w:fldChar w:fldCharType="separate"/>
        </w:r>
        <w:r w:rsidR="008E4E7F">
          <w:rPr>
            <w:noProof/>
            <w:webHidden/>
          </w:rPr>
          <w:t>14</w:t>
        </w:r>
        <w:r w:rsidR="008E4E7F">
          <w:rPr>
            <w:noProof/>
            <w:webHidden/>
          </w:rPr>
          <w:fldChar w:fldCharType="end"/>
        </w:r>
      </w:hyperlink>
    </w:p>
    <w:p w:rsidR="008E4E7F" w:rsidRDefault="003751C3" w14:paraId="712CF6C5" w14:textId="176BEB7C">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0">
        <w:r w:rsidRPr="0029750B" w:rsidR="008E4E7F">
          <w:rPr>
            <w:rStyle w:val="Hyperlink"/>
            <w:rFonts w:eastAsiaTheme="majorEastAsia"/>
            <w:noProof/>
          </w:rPr>
          <w:t>Slika 12. Prijava u sustav</w:t>
        </w:r>
        <w:r w:rsidR="008E4E7F">
          <w:rPr>
            <w:noProof/>
            <w:webHidden/>
          </w:rPr>
          <w:tab/>
        </w:r>
        <w:r w:rsidR="008E4E7F">
          <w:rPr>
            <w:noProof/>
            <w:webHidden/>
          </w:rPr>
          <w:fldChar w:fldCharType="begin"/>
        </w:r>
        <w:r w:rsidR="008E4E7F">
          <w:rPr>
            <w:noProof/>
            <w:webHidden/>
          </w:rPr>
          <w:instrText xml:space="preserve"> PAGEREF _Toc128307420 \h </w:instrText>
        </w:r>
        <w:r w:rsidR="008E4E7F">
          <w:rPr>
            <w:noProof/>
            <w:webHidden/>
          </w:rPr>
        </w:r>
        <w:r w:rsidR="008E4E7F">
          <w:rPr>
            <w:noProof/>
            <w:webHidden/>
          </w:rPr>
          <w:fldChar w:fldCharType="separate"/>
        </w:r>
        <w:r w:rsidR="008E4E7F">
          <w:rPr>
            <w:noProof/>
            <w:webHidden/>
          </w:rPr>
          <w:t>14</w:t>
        </w:r>
        <w:r w:rsidR="008E4E7F">
          <w:rPr>
            <w:noProof/>
            <w:webHidden/>
          </w:rPr>
          <w:fldChar w:fldCharType="end"/>
        </w:r>
      </w:hyperlink>
    </w:p>
    <w:p w:rsidR="008E4E7F" w:rsidRDefault="003751C3" w14:paraId="6503E950" w14:textId="51D1697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1">
        <w:r w:rsidRPr="0029750B" w:rsidR="008E4E7F">
          <w:rPr>
            <w:rStyle w:val="Hyperlink"/>
            <w:rFonts w:eastAsiaTheme="majorEastAsia"/>
            <w:noProof/>
          </w:rPr>
          <w:t>Slika 13. Prijava u sustav</w:t>
        </w:r>
        <w:r w:rsidR="008E4E7F">
          <w:rPr>
            <w:noProof/>
            <w:webHidden/>
          </w:rPr>
          <w:tab/>
        </w:r>
        <w:r w:rsidR="008E4E7F">
          <w:rPr>
            <w:noProof/>
            <w:webHidden/>
          </w:rPr>
          <w:fldChar w:fldCharType="begin"/>
        </w:r>
        <w:r w:rsidR="008E4E7F">
          <w:rPr>
            <w:noProof/>
            <w:webHidden/>
          </w:rPr>
          <w:instrText xml:space="preserve"> PAGEREF _Toc128307421 \h </w:instrText>
        </w:r>
        <w:r w:rsidR="008E4E7F">
          <w:rPr>
            <w:noProof/>
            <w:webHidden/>
          </w:rPr>
        </w:r>
        <w:r w:rsidR="008E4E7F">
          <w:rPr>
            <w:noProof/>
            <w:webHidden/>
          </w:rPr>
          <w:fldChar w:fldCharType="separate"/>
        </w:r>
        <w:r w:rsidR="008E4E7F">
          <w:rPr>
            <w:noProof/>
            <w:webHidden/>
          </w:rPr>
          <w:t>14</w:t>
        </w:r>
        <w:r w:rsidR="008E4E7F">
          <w:rPr>
            <w:noProof/>
            <w:webHidden/>
          </w:rPr>
          <w:fldChar w:fldCharType="end"/>
        </w:r>
      </w:hyperlink>
    </w:p>
    <w:p w:rsidR="008E4E7F" w:rsidRDefault="003751C3" w14:paraId="621A84BE" w14:textId="38715AFF">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2">
        <w:r w:rsidRPr="0029750B" w:rsidR="008E4E7F">
          <w:rPr>
            <w:rStyle w:val="Hyperlink"/>
            <w:rFonts w:eastAsiaTheme="majorEastAsia"/>
            <w:noProof/>
          </w:rPr>
          <w:t>Slika 14. Prijava za redovite učenike srednjih škola u Republici Hrvatskoj</w:t>
        </w:r>
        <w:r w:rsidR="008E4E7F">
          <w:rPr>
            <w:noProof/>
            <w:webHidden/>
          </w:rPr>
          <w:tab/>
        </w:r>
        <w:r w:rsidR="008E4E7F">
          <w:rPr>
            <w:noProof/>
            <w:webHidden/>
          </w:rPr>
          <w:fldChar w:fldCharType="begin"/>
        </w:r>
        <w:r w:rsidR="008E4E7F">
          <w:rPr>
            <w:noProof/>
            <w:webHidden/>
          </w:rPr>
          <w:instrText xml:space="preserve"> PAGEREF _Toc128307422 \h </w:instrText>
        </w:r>
        <w:r w:rsidR="008E4E7F">
          <w:rPr>
            <w:noProof/>
            <w:webHidden/>
          </w:rPr>
        </w:r>
        <w:r w:rsidR="008E4E7F">
          <w:rPr>
            <w:noProof/>
            <w:webHidden/>
          </w:rPr>
          <w:fldChar w:fldCharType="separate"/>
        </w:r>
        <w:r w:rsidR="008E4E7F">
          <w:rPr>
            <w:noProof/>
            <w:webHidden/>
          </w:rPr>
          <w:t>15</w:t>
        </w:r>
        <w:r w:rsidR="008E4E7F">
          <w:rPr>
            <w:noProof/>
            <w:webHidden/>
          </w:rPr>
          <w:fldChar w:fldCharType="end"/>
        </w:r>
      </w:hyperlink>
    </w:p>
    <w:p w:rsidR="008E4E7F" w:rsidRDefault="003751C3" w14:paraId="2E634F55" w14:textId="0748B4C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3">
        <w:r w:rsidRPr="0029750B" w:rsidR="008E4E7F">
          <w:rPr>
            <w:rStyle w:val="Hyperlink"/>
            <w:rFonts w:eastAsiaTheme="majorEastAsia"/>
            <w:noProof/>
          </w:rPr>
          <w:t>Slika 15. Stranica za prijavu s korisničkim podatcima iz sustava @skole.hr</w:t>
        </w:r>
        <w:r w:rsidR="008E4E7F">
          <w:rPr>
            <w:noProof/>
            <w:webHidden/>
          </w:rPr>
          <w:tab/>
        </w:r>
        <w:r w:rsidR="008E4E7F">
          <w:rPr>
            <w:noProof/>
            <w:webHidden/>
          </w:rPr>
          <w:fldChar w:fldCharType="begin"/>
        </w:r>
        <w:r w:rsidR="008E4E7F">
          <w:rPr>
            <w:noProof/>
            <w:webHidden/>
          </w:rPr>
          <w:instrText xml:space="preserve"> PAGEREF _Toc128307423 \h </w:instrText>
        </w:r>
        <w:r w:rsidR="008E4E7F">
          <w:rPr>
            <w:noProof/>
            <w:webHidden/>
          </w:rPr>
        </w:r>
        <w:r w:rsidR="008E4E7F">
          <w:rPr>
            <w:noProof/>
            <w:webHidden/>
          </w:rPr>
          <w:fldChar w:fldCharType="separate"/>
        </w:r>
        <w:r w:rsidR="008E4E7F">
          <w:rPr>
            <w:noProof/>
            <w:webHidden/>
          </w:rPr>
          <w:t>15</w:t>
        </w:r>
        <w:r w:rsidR="008E4E7F">
          <w:rPr>
            <w:noProof/>
            <w:webHidden/>
          </w:rPr>
          <w:fldChar w:fldCharType="end"/>
        </w:r>
      </w:hyperlink>
    </w:p>
    <w:p w:rsidR="008E4E7F" w:rsidRDefault="003751C3" w14:paraId="32E72F58" w14:textId="294A40E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4">
        <w:r w:rsidRPr="0029750B" w:rsidR="008E4E7F">
          <w:rPr>
            <w:rStyle w:val="Hyperlink"/>
            <w:rFonts w:eastAsiaTheme="majorEastAsia"/>
            <w:noProof/>
          </w:rPr>
          <w:t>Slika 16. Poveznica za registraciju kandidata izvan redovitoga sustava obrazovanja</w:t>
        </w:r>
        <w:r w:rsidR="008E4E7F">
          <w:rPr>
            <w:noProof/>
            <w:webHidden/>
          </w:rPr>
          <w:tab/>
        </w:r>
        <w:r w:rsidR="008E4E7F">
          <w:rPr>
            <w:noProof/>
            <w:webHidden/>
          </w:rPr>
          <w:fldChar w:fldCharType="begin"/>
        </w:r>
        <w:r w:rsidR="008E4E7F">
          <w:rPr>
            <w:noProof/>
            <w:webHidden/>
          </w:rPr>
          <w:instrText xml:space="preserve"> PAGEREF _Toc128307424 \h </w:instrText>
        </w:r>
        <w:r w:rsidR="008E4E7F">
          <w:rPr>
            <w:noProof/>
            <w:webHidden/>
          </w:rPr>
        </w:r>
        <w:r w:rsidR="008E4E7F">
          <w:rPr>
            <w:noProof/>
            <w:webHidden/>
          </w:rPr>
          <w:fldChar w:fldCharType="separate"/>
        </w:r>
        <w:r w:rsidR="008E4E7F">
          <w:rPr>
            <w:noProof/>
            <w:webHidden/>
          </w:rPr>
          <w:t>16</w:t>
        </w:r>
        <w:r w:rsidR="008E4E7F">
          <w:rPr>
            <w:noProof/>
            <w:webHidden/>
          </w:rPr>
          <w:fldChar w:fldCharType="end"/>
        </w:r>
      </w:hyperlink>
    </w:p>
    <w:p w:rsidR="008E4E7F" w:rsidRDefault="003751C3" w14:paraId="6A101709" w14:textId="4F67961C">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5">
        <w:r w:rsidRPr="0029750B" w:rsidR="008E4E7F">
          <w:rPr>
            <w:rStyle w:val="Hyperlink"/>
            <w:rFonts w:eastAsiaTheme="majorEastAsia"/>
            <w:noProof/>
          </w:rPr>
          <w:t>Slika 17. Popis kategorija korisnika koji trebaju obaviti registraciju</w:t>
        </w:r>
        <w:r w:rsidR="008E4E7F">
          <w:rPr>
            <w:noProof/>
            <w:webHidden/>
          </w:rPr>
          <w:tab/>
        </w:r>
        <w:r w:rsidR="008E4E7F">
          <w:rPr>
            <w:noProof/>
            <w:webHidden/>
          </w:rPr>
          <w:fldChar w:fldCharType="begin"/>
        </w:r>
        <w:r w:rsidR="008E4E7F">
          <w:rPr>
            <w:noProof/>
            <w:webHidden/>
          </w:rPr>
          <w:instrText xml:space="preserve"> PAGEREF _Toc128307425 \h </w:instrText>
        </w:r>
        <w:r w:rsidR="008E4E7F">
          <w:rPr>
            <w:noProof/>
            <w:webHidden/>
          </w:rPr>
        </w:r>
        <w:r w:rsidR="008E4E7F">
          <w:rPr>
            <w:noProof/>
            <w:webHidden/>
          </w:rPr>
          <w:fldChar w:fldCharType="separate"/>
        </w:r>
        <w:r w:rsidR="008E4E7F">
          <w:rPr>
            <w:noProof/>
            <w:webHidden/>
          </w:rPr>
          <w:t>16</w:t>
        </w:r>
        <w:r w:rsidR="008E4E7F">
          <w:rPr>
            <w:noProof/>
            <w:webHidden/>
          </w:rPr>
          <w:fldChar w:fldCharType="end"/>
        </w:r>
      </w:hyperlink>
    </w:p>
    <w:p w:rsidR="008E4E7F" w:rsidRDefault="003751C3" w14:paraId="0650ACD5" w14:textId="58D25B81">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6">
        <w:r w:rsidRPr="0029750B" w:rsidR="008E4E7F">
          <w:rPr>
            <w:rStyle w:val="Hyperlink"/>
            <w:rFonts w:eastAsiaTheme="majorEastAsia"/>
            <w:noProof/>
          </w:rPr>
          <w:t>Slika 18. Registracijski obrazac</w:t>
        </w:r>
        <w:r w:rsidR="008E4E7F">
          <w:rPr>
            <w:noProof/>
            <w:webHidden/>
          </w:rPr>
          <w:tab/>
        </w:r>
        <w:r w:rsidR="008E4E7F">
          <w:rPr>
            <w:noProof/>
            <w:webHidden/>
          </w:rPr>
          <w:fldChar w:fldCharType="begin"/>
        </w:r>
        <w:r w:rsidR="008E4E7F">
          <w:rPr>
            <w:noProof/>
            <w:webHidden/>
          </w:rPr>
          <w:instrText xml:space="preserve"> PAGEREF _Toc128307426 \h </w:instrText>
        </w:r>
        <w:r w:rsidR="008E4E7F">
          <w:rPr>
            <w:noProof/>
            <w:webHidden/>
          </w:rPr>
        </w:r>
        <w:r w:rsidR="008E4E7F">
          <w:rPr>
            <w:noProof/>
            <w:webHidden/>
          </w:rPr>
          <w:fldChar w:fldCharType="separate"/>
        </w:r>
        <w:r w:rsidR="008E4E7F">
          <w:rPr>
            <w:noProof/>
            <w:webHidden/>
          </w:rPr>
          <w:t>17</w:t>
        </w:r>
        <w:r w:rsidR="008E4E7F">
          <w:rPr>
            <w:noProof/>
            <w:webHidden/>
          </w:rPr>
          <w:fldChar w:fldCharType="end"/>
        </w:r>
      </w:hyperlink>
    </w:p>
    <w:p w:rsidR="008E4E7F" w:rsidRDefault="003751C3" w14:paraId="600324D2" w14:textId="2F3D5E7E">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7">
        <w:r w:rsidRPr="0029750B" w:rsidR="008E4E7F">
          <w:rPr>
            <w:rStyle w:val="Hyperlink"/>
            <w:rFonts w:eastAsiaTheme="majorEastAsia"/>
            <w:noProof/>
          </w:rPr>
          <w:t>Slika 19. Završetak postupka registracije</w:t>
        </w:r>
        <w:r w:rsidR="008E4E7F">
          <w:rPr>
            <w:noProof/>
            <w:webHidden/>
          </w:rPr>
          <w:tab/>
        </w:r>
        <w:r w:rsidR="008E4E7F">
          <w:rPr>
            <w:noProof/>
            <w:webHidden/>
          </w:rPr>
          <w:fldChar w:fldCharType="begin"/>
        </w:r>
        <w:r w:rsidR="008E4E7F">
          <w:rPr>
            <w:noProof/>
            <w:webHidden/>
          </w:rPr>
          <w:instrText xml:space="preserve"> PAGEREF _Toc128307427 \h </w:instrText>
        </w:r>
        <w:r w:rsidR="008E4E7F">
          <w:rPr>
            <w:noProof/>
            <w:webHidden/>
          </w:rPr>
        </w:r>
        <w:r w:rsidR="008E4E7F">
          <w:rPr>
            <w:noProof/>
            <w:webHidden/>
          </w:rPr>
          <w:fldChar w:fldCharType="separate"/>
        </w:r>
        <w:r w:rsidR="008E4E7F">
          <w:rPr>
            <w:noProof/>
            <w:webHidden/>
          </w:rPr>
          <w:t>17</w:t>
        </w:r>
        <w:r w:rsidR="008E4E7F">
          <w:rPr>
            <w:noProof/>
            <w:webHidden/>
          </w:rPr>
          <w:fldChar w:fldCharType="end"/>
        </w:r>
      </w:hyperlink>
    </w:p>
    <w:p w:rsidR="008E4E7F" w:rsidRDefault="003751C3" w14:paraId="73A86407" w14:textId="568D558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8">
        <w:r w:rsidRPr="0029750B" w:rsidR="008E4E7F">
          <w:rPr>
            <w:rStyle w:val="Hyperlink"/>
            <w:rFonts w:eastAsiaTheme="majorEastAsia"/>
            <w:noProof/>
          </w:rPr>
          <w:t>Slika 20. Prijava kandidata izvan redovitoga sustava obrazovanja</w:t>
        </w:r>
        <w:r w:rsidR="008E4E7F">
          <w:rPr>
            <w:noProof/>
            <w:webHidden/>
          </w:rPr>
          <w:tab/>
        </w:r>
        <w:r w:rsidR="008E4E7F">
          <w:rPr>
            <w:noProof/>
            <w:webHidden/>
          </w:rPr>
          <w:fldChar w:fldCharType="begin"/>
        </w:r>
        <w:r w:rsidR="008E4E7F">
          <w:rPr>
            <w:noProof/>
            <w:webHidden/>
          </w:rPr>
          <w:instrText xml:space="preserve"> PAGEREF _Toc128307428 \h </w:instrText>
        </w:r>
        <w:r w:rsidR="008E4E7F">
          <w:rPr>
            <w:noProof/>
            <w:webHidden/>
          </w:rPr>
        </w:r>
        <w:r w:rsidR="008E4E7F">
          <w:rPr>
            <w:noProof/>
            <w:webHidden/>
          </w:rPr>
          <w:fldChar w:fldCharType="separate"/>
        </w:r>
        <w:r w:rsidR="008E4E7F">
          <w:rPr>
            <w:noProof/>
            <w:webHidden/>
          </w:rPr>
          <w:t>18</w:t>
        </w:r>
        <w:r w:rsidR="008E4E7F">
          <w:rPr>
            <w:noProof/>
            <w:webHidden/>
          </w:rPr>
          <w:fldChar w:fldCharType="end"/>
        </w:r>
      </w:hyperlink>
    </w:p>
    <w:p w:rsidR="008E4E7F" w:rsidRDefault="003751C3" w14:paraId="1E125549" w14:textId="1D0550F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29">
        <w:r w:rsidRPr="0029750B" w:rsidR="008E4E7F">
          <w:rPr>
            <w:rStyle w:val="Hyperlink"/>
            <w:rFonts w:eastAsiaTheme="majorEastAsia"/>
            <w:noProof/>
          </w:rPr>
          <w:t>Slika 21. Obrazac za prijavu registriranog korisnika</w:t>
        </w:r>
        <w:r w:rsidR="008E4E7F">
          <w:rPr>
            <w:noProof/>
            <w:webHidden/>
          </w:rPr>
          <w:tab/>
        </w:r>
        <w:r w:rsidR="008E4E7F">
          <w:rPr>
            <w:noProof/>
            <w:webHidden/>
          </w:rPr>
          <w:fldChar w:fldCharType="begin"/>
        </w:r>
        <w:r w:rsidR="008E4E7F">
          <w:rPr>
            <w:noProof/>
            <w:webHidden/>
          </w:rPr>
          <w:instrText xml:space="preserve"> PAGEREF _Toc128307429 \h </w:instrText>
        </w:r>
        <w:r w:rsidR="008E4E7F">
          <w:rPr>
            <w:noProof/>
            <w:webHidden/>
          </w:rPr>
        </w:r>
        <w:r w:rsidR="008E4E7F">
          <w:rPr>
            <w:noProof/>
            <w:webHidden/>
          </w:rPr>
          <w:fldChar w:fldCharType="separate"/>
        </w:r>
        <w:r w:rsidR="008E4E7F">
          <w:rPr>
            <w:noProof/>
            <w:webHidden/>
          </w:rPr>
          <w:t>18</w:t>
        </w:r>
        <w:r w:rsidR="008E4E7F">
          <w:rPr>
            <w:noProof/>
            <w:webHidden/>
          </w:rPr>
          <w:fldChar w:fldCharType="end"/>
        </w:r>
      </w:hyperlink>
    </w:p>
    <w:p w:rsidR="008E4E7F" w:rsidRDefault="003751C3" w14:paraId="405E84FF" w14:textId="4F268DF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0">
        <w:r w:rsidRPr="0029750B" w:rsidR="008E4E7F">
          <w:rPr>
            <w:rStyle w:val="Hyperlink"/>
            <w:rFonts w:eastAsiaTheme="majorEastAsia"/>
            <w:noProof/>
          </w:rPr>
          <w:t>Slika 22. Sučelje prijavljenog korisnika</w:t>
        </w:r>
        <w:r w:rsidR="008E4E7F">
          <w:rPr>
            <w:noProof/>
            <w:webHidden/>
          </w:rPr>
          <w:tab/>
        </w:r>
        <w:r w:rsidR="008E4E7F">
          <w:rPr>
            <w:noProof/>
            <w:webHidden/>
          </w:rPr>
          <w:fldChar w:fldCharType="begin"/>
        </w:r>
        <w:r w:rsidR="008E4E7F">
          <w:rPr>
            <w:noProof/>
            <w:webHidden/>
          </w:rPr>
          <w:instrText xml:space="preserve"> PAGEREF _Toc128307430 \h </w:instrText>
        </w:r>
        <w:r w:rsidR="008E4E7F">
          <w:rPr>
            <w:noProof/>
            <w:webHidden/>
          </w:rPr>
        </w:r>
        <w:r w:rsidR="008E4E7F">
          <w:rPr>
            <w:noProof/>
            <w:webHidden/>
          </w:rPr>
          <w:fldChar w:fldCharType="separate"/>
        </w:r>
        <w:r w:rsidR="008E4E7F">
          <w:rPr>
            <w:noProof/>
            <w:webHidden/>
          </w:rPr>
          <w:t>19</w:t>
        </w:r>
        <w:r w:rsidR="008E4E7F">
          <w:rPr>
            <w:noProof/>
            <w:webHidden/>
          </w:rPr>
          <w:fldChar w:fldCharType="end"/>
        </w:r>
      </w:hyperlink>
    </w:p>
    <w:p w:rsidR="008E4E7F" w:rsidRDefault="003751C3" w14:paraId="0520FC50" w14:textId="78FDB86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1">
        <w:r w:rsidRPr="0029750B" w:rsidR="008E4E7F">
          <w:rPr>
            <w:rStyle w:val="Hyperlink"/>
            <w:rFonts w:eastAsiaTheme="majorEastAsia"/>
            <w:noProof/>
          </w:rPr>
          <w:t xml:space="preserve">Slika 23. Kartica </w:t>
        </w:r>
        <w:r w:rsidRPr="0029750B" w:rsidR="008E4E7F">
          <w:rPr>
            <w:rStyle w:val="Hyperlink"/>
            <w:rFonts w:eastAsiaTheme="majorEastAsia"/>
            <w:i/>
            <w:iCs/>
            <w:noProof/>
          </w:rPr>
          <w:t>Moji dokumenti</w:t>
        </w:r>
        <w:r w:rsidR="008E4E7F">
          <w:rPr>
            <w:noProof/>
            <w:webHidden/>
          </w:rPr>
          <w:tab/>
        </w:r>
        <w:r w:rsidR="008E4E7F">
          <w:rPr>
            <w:noProof/>
            <w:webHidden/>
          </w:rPr>
          <w:fldChar w:fldCharType="begin"/>
        </w:r>
        <w:r w:rsidR="008E4E7F">
          <w:rPr>
            <w:noProof/>
            <w:webHidden/>
          </w:rPr>
          <w:instrText xml:space="preserve"> PAGEREF _Toc128307431 \h </w:instrText>
        </w:r>
        <w:r w:rsidR="008E4E7F">
          <w:rPr>
            <w:noProof/>
            <w:webHidden/>
          </w:rPr>
        </w:r>
        <w:r w:rsidR="008E4E7F">
          <w:rPr>
            <w:noProof/>
            <w:webHidden/>
          </w:rPr>
          <w:fldChar w:fldCharType="separate"/>
        </w:r>
        <w:r w:rsidR="008E4E7F">
          <w:rPr>
            <w:noProof/>
            <w:webHidden/>
          </w:rPr>
          <w:t>20</w:t>
        </w:r>
        <w:r w:rsidR="008E4E7F">
          <w:rPr>
            <w:noProof/>
            <w:webHidden/>
          </w:rPr>
          <w:fldChar w:fldCharType="end"/>
        </w:r>
      </w:hyperlink>
    </w:p>
    <w:p w:rsidR="008E4E7F" w:rsidRDefault="003751C3" w14:paraId="5D7C3C16" w14:textId="692EEB2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2">
        <w:r w:rsidRPr="0029750B" w:rsidR="008E4E7F">
          <w:rPr>
            <w:rStyle w:val="Hyperlink"/>
            <w:rFonts w:eastAsiaTheme="majorEastAsia"/>
            <w:noProof/>
          </w:rPr>
          <w:t xml:space="preserve">Slika 24. Kartica </w:t>
        </w:r>
        <w:r w:rsidRPr="0029750B" w:rsidR="008E4E7F">
          <w:rPr>
            <w:rStyle w:val="Hyperlink"/>
            <w:rFonts w:eastAsiaTheme="majorEastAsia"/>
            <w:i/>
            <w:iCs/>
            <w:noProof/>
          </w:rPr>
          <w:t>Moji podatci</w:t>
        </w:r>
        <w:r w:rsidR="008E4E7F">
          <w:rPr>
            <w:noProof/>
            <w:webHidden/>
          </w:rPr>
          <w:tab/>
        </w:r>
        <w:r w:rsidR="008E4E7F">
          <w:rPr>
            <w:noProof/>
            <w:webHidden/>
          </w:rPr>
          <w:fldChar w:fldCharType="begin"/>
        </w:r>
        <w:r w:rsidR="008E4E7F">
          <w:rPr>
            <w:noProof/>
            <w:webHidden/>
          </w:rPr>
          <w:instrText xml:space="preserve"> PAGEREF _Toc128307432 \h </w:instrText>
        </w:r>
        <w:r w:rsidR="008E4E7F">
          <w:rPr>
            <w:noProof/>
            <w:webHidden/>
          </w:rPr>
        </w:r>
        <w:r w:rsidR="008E4E7F">
          <w:rPr>
            <w:noProof/>
            <w:webHidden/>
          </w:rPr>
          <w:fldChar w:fldCharType="separate"/>
        </w:r>
        <w:r w:rsidR="008E4E7F">
          <w:rPr>
            <w:noProof/>
            <w:webHidden/>
          </w:rPr>
          <w:t>20</w:t>
        </w:r>
        <w:r w:rsidR="008E4E7F">
          <w:rPr>
            <w:noProof/>
            <w:webHidden/>
          </w:rPr>
          <w:fldChar w:fldCharType="end"/>
        </w:r>
      </w:hyperlink>
    </w:p>
    <w:p w:rsidR="008E4E7F" w:rsidRDefault="003751C3" w14:paraId="021A0C96" w14:textId="580CB3A8">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3">
        <w:r w:rsidRPr="0029750B" w:rsidR="008E4E7F">
          <w:rPr>
            <w:rStyle w:val="Hyperlink"/>
            <w:rFonts w:eastAsiaTheme="majorEastAsia"/>
            <w:noProof/>
          </w:rPr>
          <w:t>Slika 25. Uređivanje podataka za kontakt na kartici</w:t>
        </w:r>
        <w:r w:rsidRPr="0029750B" w:rsidR="008E4E7F">
          <w:rPr>
            <w:rStyle w:val="Hyperlink"/>
            <w:rFonts w:eastAsiaTheme="majorEastAsia"/>
            <w:i/>
            <w:iCs/>
            <w:noProof/>
          </w:rPr>
          <w:t xml:space="preserve"> Moji poda</w:t>
        </w:r>
        <w:r w:rsidR="00E44F59">
          <w:rPr>
            <w:rStyle w:val="Hyperlink"/>
            <w:rFonts w:eastAsiaTheme="majorEastAsia"/>
            <w:i/>
            <w:iCs/>
            <w:noProof/>
          </w:rPr>
          <w:t>t</w:t>
        </w:r>
        <w:r w:rsidRPr="0029750B" w:rsidR="008E4E7F">
          <w:rPr>
            <w:rStyle w:val="Hyperlink"/>
            <w:rFonts w:eastAsiaTheme="majorEastAsia"/>
            <w:i/>
            <w:iCs/>
            <w:noProof/>
          </w:rPr>
          <w:t>ci</w:t>
        </w:r>
        <w:r w:rsidR="008E4E7F">
          <w:rPr>
            <w:noProof/>
            <w:webHidden/>
          </w:rPr>
          <w:tab/>
        </w:r>
        <w:r w:rsidR="008E4E7F">
          <w:rPr>
            <w:noProof/>
            <w:webHidden/>
          </w:rPr>
          <w:fldChar w:fldCharType="begin"/>
        </w:r>
        <w:r w:rsidR="008E4E7F">
          <w:rPr>
            <w:noProof/>
            <w:webHidden/>
          </w:rPr>
          <w:instrText xml:space="preserve"> PAGEREF _Toc128307433 \h </w:instrText>
        </w:r>
        <w:r w:rsidR="008E4E7F">
          <w:rPr>
            <w:noProof/>
            <w:webHidden/>
          </w:rPr>
        </w:r>
        <w:r w:rsidR="008E4E7F">
          <w:rPr>
            <w:noProof/>
            <w:webHidden/>
          </w:rPr>
          <w:fldChar w:fldCharType="separate"/>
        </w:r>
        <w:r w:rsidR="008E4E7F">
          <w:rPr>
            <w:noProof/>
            <w:webHidden/>
          </w:rPr>
          <w:t>21</w:t>
        </w:r>
        <w:r w:rsidR="008E4E7F">
          <w:rPr>
            <w:noProof/>
            <w:webHidden/>
          </w:rPr>
          <w:fldChar w:fldCharType="end"/>
        </w:r>
      </w:hyperlink>
    </w:p>
    <w:p w:rsidR="008E4E7F" w:rsidRDefault="003751C3" w14:paraId="3C617BE2" w14:textId="1C4262CA">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4">
        <w:r w:rsidRPr="0029750B" w:rsidR="008E4E7F">
          <w:rPr>
            <w:rStyle w:val="Hyperlink"/>
            <w:rFonts w:eastAsiaTheme="majorEastAsia"/>
            <w:noProof/>
          </w:rPr>
          <w:t>Slika 26. Spremanje promjena</w:t>
        </w:r>
        <w:r w:rsidR="008E4E7F">
          <w:rPr>
            <w:noProof/>
            <w:webHidden/>
          </w:rPr>
          <w:tab/>
        </w:r>
        <w:r w:rsidR="008E4E7F">
          <w:rPr>
            <w:noProof/>
            <w:webHidden/>
          </w:rPr>
          <w:fldChar w:fldCharType="begin"/>
        </w:r>
        <w:r w:rsidR="008E4E7F">
          <w:rPr>
            <w:noProof/>
            <w:webHidden/>
          </w:rPr>
          <w:instrText xml:space="preserve"> PAGEREF _Toc128307434 \h </w:instrText>
        </w:r>
        <w:r w:rsidR="008E4E7F">
          <w:rPr>
            <w:noProof/>
            <w:webHidden/>
          </w:rPr>
        </w:r>
        <w:r w:rsidR="008E4E7F">
          <w:rPr>
            <w:noProof/>
            <w:webHidden/>
          </w:rPr>
          <w:fldChar w:fldCharType="separate"/>
        </w:r>
        <w:r w:rsidR="008E4E7F">
          <w:rPr>
            <w:noProof/>
            <w:webHidden/>
          </w:rPr>
          <w:t>21</w:t>
        </w:r>
        <w:r w:rsidR="008E4E7F">
          <w:rPr>
            <w:noProof/>
            <w:webHidden/>
          </w:rPr>
          <w:fldChar w:fldCharType="end"/>
        </w:r>
      </w:hyperlink>
    </w:p>
    <w:p w:rsidR="008E4E7F" w:rsidRDefault="003751C3" w14:paraId="02DA5916" w14:textId="09AAB4E8">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5">
        <w:r w:rsidRPr="0029750B" w:rsidR="008E4E7F">
          <w:rPr>
            <w:rStyle w:val="Hyperlink"/>
            <w:rFonts w:eastAsiaTheme="majorEastAsia"/>
            <w:noProof/>
          </w:rPr>
          <w:t>Slika 27. Podatci o školovanju, uspjehu i sudjelovanju na natjecanjima</w:t>
        </w:r>
        <w:r w:rsidR="008E4E7F">
          <w:rPr>
            <w:noProof/>
            <w:webHidden/>
          </w:rPr>
          <w:tab/>
        </w:r>
        <w:r w:rsidR="008E4E7F">
          <w:rPr>
            <w:noProof/>
            <w:webHidden/>
          </w:rPr>
          <w:fldChar w:fldCharType="begin"/>
        </w:r>
        <w:r w:rsidR="008E4E7F">
          <w:rPr>
            <w:noProof/>
            <w:webHidden/>
          </w:rPr>
          <w:instrText xml:space="preserve"> PAGEREF _Toc128307435 \h </w:instrText>
        </w:r>
        <w:r w:rsidR="008E4E7F">
          <w:rPr>
            <w:noProof/>
            <w:webHidden/>
          </w:rPr>
        </w:r>
        <w:r w:rsidR="008E4E7F">
          <w:rPr>
            <w:noProof/>
            <w:webHidden/>
          </w:rPr>
          <w:fldChar w:fldCharType="separate"/>
        </w:r>
        <w:r w:rsidR="008E4E7F">
          <w:rPr>
            <w:noProof/>
            <w:webHidden/>
          </w:rPr>
          <w:t>22</w:t>
        </w:r>
        <w:r w:rsidR="008E4E7F">
          <w:rPr>
            <w:noProof/>
            <w:webHidden/>
          </w:rPr>
          <w:fldChar w:fldCharType="end"/>
        </w:r>
      </w:hyperlink>
    </w:p>
    <w:p w:rsidR="008E4E7F" w:rsidRDefault="003751C3" w14:paraId="0D984C27" w14:textId="4DF1FFA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6">
        <w:r w:rsidRPr="0029750B" w:rsidR="008E4E7F">
          <w:rPr>
            <w:rStyle w:val="Hyperlink"/>
            <w:rFonts w:eastAsiaTheme="majorEastAsia"/>
            <w:noProof/>
          </w:rPr>
          <w:t>Slika 28. Dodavanje sportova za učenike koji žele iskazati interes za upis u sportske odjele</w:t>
        </w:r>
        <w:r w:rsidR="008E4E7F">
          <w:rPr>
            <w:noProof/>
            <w:webHidden/>
          </w:rPr>
          <w:tab/>
        </w:r>
        <w:r w:rsidR="008E4E7F">
          <w:rPr>
            <w:noProof/>
            <w:webHidden/>
          </w:rPr>
          <w:fldChar w:fldCharType="begin"/>
        </w:r>
        <w:r w:rsidR="008E4E7F">
          <w:rPr>
            <w:noProof/>
            <w:webHidden/>
          </w:rPr>
          <w:instrText xml:space="preserve"> PAGEREF _Toc128307436 \h </w:instrText>
        </w:r>
        <w:r w:rsidR="008E4E7F">
          <w:rPr>
            <w:noProof/>
            <w:webHidden/>
          </w:rPr>
        </w:r>
        <w:r w:rsidR="008E4E7F">
          <w:rPr>
            <w:noProof/>
            <w:webHidden/>
          </w:rPr>
          <w:fldChar w:fldCharType="separate"/>
        </w:r>
        <w:r w:rsidR="008E4E7F">
          <w:rPr>
            <w:noProof/>
            <w:webHidden/>
          </w:rPr>
          <w:t>23</w:t>
        </w:r>
        <w:r w:rsidR="008E4E7F">
          <w:rPr>
            <w:noProof/>
            <w:webHidden/>
          </w:rPr>
          <w:fldChar w:fldCharType="end"/>
        </w:r>
      </w:hyperlink>
    </w:p>
    <w:p w:rsidR="008E4E7F" w:rsidRDefault="003751C3" w14:paraId="26AE3FA0" w14:textId="7D293F4E">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7">
        <w:r w:rsidRPr="0029750B" w:rsidR="008E4E7F">
          <w:rPr>
            <w:rStyle w:val="Hyperlink"/>
            <w:rFonts w:eastAsiaTheme="majorEastAsia"/>
            <w:noProof/>
          </w:rPr>
          <w:t>Slika 29. Uređivanje podataka o sportovima</w:t>
        </w:r>
        <w:r w:rsidR="008E4E7F">
          <w:rPr>
            <w:noProof/>
            <w:webHidden/>
          </w:rPr>
          <w:tab/>
        </w:r>
        <w:r w:rsidR="008E4E7F">
          <w:rPr>
            <w:noProof/>
            <w:webHidden/>
          </w:rPr>
          <w:fldChar w:fldCharType="begin"/>
        </w:r>
        <w:r w:rsidR="008E4E7F">
          <w:rPr>
            <w:noProof/>
            <w:webHidden/>
          </w:rPr>
          <w:instrText xml:space="preserve"> PAGEREF _Toc128307437 \h </w:instrText>
        </w:r>
        <w:r w:rsidR="008E4E7F">
          <w:rPr>
            <w:noProof/>
            <w:webHidden/>
          </w:rPr>
        </w:r>
        <w:r w:rsidR="008E4E7F">
          <w:rPr>
            <w:noProof/>
            <w:webHidden/>
          </w:rPr>
          <w:fldChar w:fldCharType="separate"/>
        </w:r>
        <w:r w:rsidR="008E4E7F">
          <w:rPr>
            <w:noProof/>
            <w:webHidden/>
          </w:rPr>
          <w:t>23</w:t>
        </w:r>
        <w:r w:rsidR="008E4E7F">
          <w:rPr>
            <w:noProof/>
            <w:webHidden/>
          </w:rPr>
          <w:fldChar w:fldCharType="end"/>
        </w:r>
      </w:hyperlink>
    </w:p>
    <w:p w:rsidR="008E4E7F" w:rsidRDefault="003751C3" w14:paraId="05CBA43C" w14:textId="4BC85643">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8">
        <w:r w:rsidRPr="0029750B" w:rsidR="008E4E7F">
          <w:rPr>
            <w:rStyle w:val="Hyperlink"/>
            <w:rFonts w:eastAsiaTheme="majorEastAsia"/>
            <w:noProof/>
          </w:rPr>
          <w:t>Slika 30. Uređivanje i brisanje podataka o sportovima</w:t>
        </w:r>
        <w:r w:rsidR="008E4E7F">
          <w:rPr>
            <w:noProof/>
            <w:webHidden/>
          </w:rPr>
          <w:tab/>
        </w:r>
        <w:r w:rsidR="008E4E7F">
          <w:rPr>
            <w:noProof/>
            <w:webHidden/>
          </w:rPr>
          <w:fldChar w:fldCharType="begin"/>
        </w:r>
        <w:r w:rsidR="008E4E7F">
          <w:rPr>
            <w:noProof/>
            <w:webHidden/>
          </w:rPr>
          <w:instrText xml:space="preserve"> PAGEREF _Toc128307438 \h </w:instrText>
        </w:r>
        <w:r w:rsidR="008E4E7F">
          <w:rPr>
            <w:noProof/>
            <w:webHidden/>
          </w:rPr>
        </w:r>
        <w:r w:rsidR="008E4E7F">
          <w:rPr>
            <w:noProof/>
            <w:webHidden/>
          </w:rPr>
          <w:fldChar w:fldCharType="separate"/>
        </w:r>
        <w:r w:rsidR="008E4E7F">
          <w:rPr>
            <w:noProof/>
            <w:webHidden/>
          </w:rPr>
          <w:t>24</w:t>
        </w:r>
        <w:r w:rsidR="008E4E7F">
          <w:rPr>
            <w:noProof/>
            <w:webHidden/>
          </w:rPr>
          <w:fldChar w:fldCharType="end"/>
        </w:r>
      </w:hyperlink>
    </w:p>
    <w:p w:rsidR="008E4E7F" w:rsidRDefault="003751C3" w14:paraId="706853BB" w14:textId="30BE1577">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39">
        <w:r w:rsidRPr="0029750B" w:rsidR="008E4E7F">
          <w:rPr>
            <w:rStyle w:val="Hyperlink"/>
            <w:rFonts w:eastAsiaTheme="majorEastAsia"/>
            <w:noProof/>
          </w:rPr>
          <w:t xml:space="preserve">Slika 31. Kartica </w:t>
        </w:r>
        <w:r w:rsidRPr="0029750B" w:rsidR="008E4E7F">
          <w:rPr>
            <w:rStyle w:val="Hyperlink"/>
            <w:rFonts w:eastAsiaTheme="majorEastAsia"/>
            <w:i/>
            <w:iCs/>
            <w:noProof/>
          </w:rPr>
          <w:t>Dodatni bodovi / prava prednosti</w:t>
        </w:r>
        <w:r w:rsidR="008E4E7F">
          <w:rPr>
            <w:noProof/>
            <w:webHidden/>
          </w:rPr>
          <w:tab/>
        </w:r>
        <w:r w:rsidR="008E4E7F">
          <w:rPr>
            <w:noProof/>
            <w:webHidden/>
          </w:rPr>
          <w:fldChar w:fldCharType="begin"/>
        </w:r>
        <w:r w:rsidR="008E4E7F">
          <w:rPr>
            <w:noProof/>
            <w:webHidden/>
          </w:rPr>
          <w:instrText xml:space="preserve"> PAGEREF _Toc128307439 \h </w:instrText>
        </w:r>
        <w:r w:rsidR="008E4E7F">
          <w:rPr>
            <w:noProof/>
            <w:webHidden/>
          </w:rPr>
        </w:r>
        <w:r w:rsidR="008E4E7F">
          <w:rPr>
            <w:noProof/>
            <w:webHidden/>
          </w:rPr>
          <w:fldChar w:fldCharType="separate"/>
        </w:r>
        <w:r w:rsidR="008E4E7F">
          <w:rPr>
            <w:noProof/>
            <w:webHidden/>
          </w:rPr>
          <w:t>25</w:t>
        </w:r>
        <w:r w:rsidR="008E4E7F">
          <w:rPr>
            <w:noProof/>
            <w:webHidden/>
          </w:rPr>
          <w:fldChar w:fldCharType="end"/>
        </w:r>
      </w:hyperlink>
    </w:p>
    <w:p w:rsidR="008E4E7F" w:rsidRDefault="003751C3" w14:paraId="6D612724" w14:textId="77D2E831">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0">
        <w:r w:rsidRPr="0029750B" w:rsidR="008E4E7F">
          <w:rPr>
            <w:rStyle w:val="Hyperlink"/>
            <w:rFonts w:eastAsiaTheme="majorEastAsia"/>
            <w:noProof/>
          </w:rPr>
          <w:t>Slika 32. Učitavanje dokumenata s računala ili mobitela</w:t>
        </w:r>
        <w:r w:rsidR="008E4E7F">
          <w:rPr>
            <w:noProof/>
            <w:webHidden/>
          </w:rPr>
          <w:tab/>
        </w:r>
        <w:r w:rsidR="008E4E7F">
          <w:rPr>
            <w:noProof/>
            <w:webHidden/>
          </w:rPr>
          <w:fldChar w:fldCharType="begin"/>
        </w:r>
        <w:r w:rsidR="008E4E7F">
          <w:rPr>
            <w:noProof/>
            <w:webHidden/>
          </w:rPr>
          <w:instrText xml:space="preserve"> PAGEREF _Toc128307440 \h </w:instrText>
        </w:r>
        <w:r w:rsidR="008E4E7F">
          <w:rPr>
            <w:noProof/>
            <w:webHidden/>
          </w:rPr>
        </w:r>
        <w:r w:rsidR="008E4E7F">
          <w:rPr>
            <w:noProof/>
            <w:webHidden/>
          </w:rPr>
          <w:fldChar w:fldCharType="separate"/>
        </w:r>
        <w:r w:rsidR="008E4E7F">
          <w:rPr>
            <w:noProof/>
            <w:webHidden/>
          </w:rPr>
          <w:t>26</w:t>
        </w:r>
        <w:r w:rsidR="008E4E7F">
          <w:rPr>
            <w:noProof/>
            <w:webHidden/>
          </w:rPr>
          <w:fldChar w:fldCharType="end"/>
        </w:r>
      </w:hyperlink>
    </w:p>
    <w:p w:rsidR="008E4E7F" w:rsidRDefault="003751C3" w14:paraId="432773CF" w14:textId="1FC4CDA1">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1">
        <w:r w:rsidRPr="0029750B" w:rsidR="008E4E7F">
          <w:rPr>
            <w:rStyle w:val="Hyperlink"/>
            <w:rFonts w:eastAsiaTheme="majorEastAsia"/>
            <w:noProof/>
          </w:rPr>
          <w:t>Slika 33. Učitavanje dokumenta s računala</w:t>
        </w:r>
        <w:r w:rsidR="008E4E7F">
          <w:rPr>
            <w:noProof/>
            <w:webHidden/>
          </w:rPr>
          <w:tab/>
        </w:r>
        <w:r w:rsidR="008E4E7F">
          <w:rPr>
            <w:noProof/>
            <w:webHidden/>
          </w:rPr>
          <w:fldChar w:fldCharType="begin"/>
        </w:r>
        <w:r w:rsidR="008E4E7F">
          <w:rPr>
            <w:noProof/>
            <w:webHidden/>
          </w:rPr>
          <w:instrText xml:space="preserve"> PAGEREF _Toc128307441 \h </w:instrText>
        </w:r>
        <w:r w:rsidR="008E4E7F">
          <w:rPr>
            <w:noProof/>
            <w:webHidden/>
          </w:rPr>
        </w:r>
        <w:r w:rsidR="008E4E7F">
          <w:rPr>
            <w:noProof/>
            <w:webHidden/>
          </w:rPr>
          <w:fldChar w:fldCharType="separate"/>
        </w:r>
        <w:r w:rsidR="008E4E7F">
          <w:rPr>
            <w:noProof/>
            <w:webHidden/>
          </w:rPr>
          <w:t>26</w:t>
        </w:r>
        <w:r w:rsidR="008E4E7F">
          <w:rPr>
            <w:noProof/>
            <w:webHidden/>
          </w:rPr>
          <w:fldChar w:fldCharType="end"/>
        </w:r>
      </w:hyperlink>
    </w:p>
    <w:p w:rsidR="008E4E7F" w:rsidRDefault="003751C3" w14:paraId="5B929D0C" w14:textId="6EDC1F0D">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2">
        <w:r w:rsidRPr="0029750B" w:rsidR="008E4E7F">
          <w:rPr>
            <w:rStyle w:val="Hyperlink"/>
            <w:rFonts w:eastAsiaTheme="majorEastAsia"/>
            <w:noProof/>
          </w:rPr>
          <w:t>Slika 34. Spremanje učitanog dokumenta u sustav</w:t>
        </w:r>
        <w:r w:rsidR="008E4E7F">
          <w:rPr>
            <w:noProof/>
            <w:webHidden/>
          </w:rPr>
          <w:tab/>
        </w:r>
        <w:r w:rsidR="008E4E7F">
          <w:rPr>
            <w:noProof/>
            <w:webHidden/>
          </w:rPr>
          <w:fldChar w:fldCharType="begin"/>
        </w:r>
        <w:r w:rsidR="008E4E7F">
          <w:rPr>
            <w:noProof/>
            <w:webHidden/>
          </w:rPr>
          <w:instrText xml:space="preserve"> PAGEREF _Toc128307442 \h </w:instrText>
        </w:r>
        <w:r w:rsidR="008E4E7F">
          <w:rPr>
            <w:noProof/>
            <w:webHidden/>
          </w:rPr>
        </w:r>
        <w:r w:rsidR="008E4E7F">
          <w:rPr>
            <w:noProof/>
            <w:webHidden/>
          </w:rPr>
          <w:fldChar w:fldCharType="separate"/>
        </w:r>
        <w:r w:rsidR="008E4E7F">
          <w:rPr>
            <w:noProof/>
            <w:webHidden/>
          </w:rPr>
          <w:t>27</w:t>
        </w:r>
        <w:r w:rsidR="008E4E7F">
          <w:rPr>
            <w:noProof/>
            <w:webHidden/>
          </w:rPr>
          <w:fldChar w:fldCharType="end"/>
        </w:r>
      </w:hyperlink>
    </w:p>
    <w:p w:rsidR="008E4E7F" w:rsidRDefault="003751C3" w14:paraId="229FAED3" w14:textId="35D935F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3">
        <w:r w:rsidRPr="0029750B" w:rsidR="008E4E7F">
          <w:rPr>
            <w:rStyle w:val="Hyperlink"/>
            <w:rFonts w:eastAsiaTheme="majorEastAsia"/>
            <w:noProof/>
          </w:rPr>
          <w:t>Slika 35. Pregled učitanog dokumenta</w:t>
        </w:r>
        <w:r w:rsidR="008E4E7F">
          <w:rPr>
            <w:noProof/>
            <w:webHidden/>
          </w:rPr>
          <w:tab/>
        </w:r>
        <w:r w:rsidR="008E4E7F">
          <w:rPr>
            <w:noProof/>
            <w:webHidden/>
          </w:rPr>
          <w:fldChar w:fldCharType="begin"/>
        </w:r>
        <w:r w:rsidR="008E4E7F">
          <w:rPr>
            <w:noProof/>
            <w:webHidden/>
          </w:rPr>
          <w:instrText xml:space="preserve"> PAGEREF _Toc128307443 \h </w:instrText>
        </w:r>
        <w:r w:rsidR="008E4E7F">
          <w:rPr>
            <w:noProof/>
            <w:webHidden/>
          </w:rPr>
        </w:r>
        <w:r w:rsidR="008E4E7F">
          <w:rPr>
            <w:noProof/>
            <w:webHidden/>
          </w:rPr>
          <w:fldChar w:fldCharType="separate"/>
        </w:r>
        <w:r w:rsidR="008E4E7F">
          <w:rPr>
            <w:noProof/>
            <w:webHidden/>
          </w:rPr>
          <w:t>27</w:t>
        </w:r>
        <w:r w:rsidR="008E4E7F">
          <w:rPr>
            <w:noProof/>
            <w:webHidden/>
          </w:rPr>
          <w:fldChar w:fldCharType="end"/>
        </w:r>
      </w:hyperlink>
    </w:p>
    <w:p w:rsidR="008E4E7F" w:rsidRDefault="003751C3" w14:paraId="6302A9D8" w14:textId="26CC7FF7">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4">
        <w:r w:rsidRPr="0029750B" w:rsidR="008E4E7F">
          <w:rPr>
            <w:rStyle w:val="Hyperlink"/>
            <w:rFonts w:eastAsiaTheme="majorEastAsia"/>
            <w:noProof/>
          </w:rPr>
          <w:t>Slika 36. Prijava za roditelje koji daju privolu za prijenos podataka iz drugih sustava državne uprave</w:t>
        </w:r>
        <w:r w:rsidR="008E4E7F">
          <w:rPr>
            <w:noProof/>
            <w:webHidden/>
          </w:rPr>
          <w:tab/>
        </w:r>
        <w:r w:rsidR="008E4E7F">
          <w:rPr>
            <w:noProof/>
            <w:webHidden/>
          </w:rPr>
          <w:fldChar w:fldCharType="begin"/>
        </w:r>
        <w:r w:rsidR="008E4E7F">
          <w:rPr>
            <w:noProof/>
            <w:webHidden/>
          </w:rPr>
          <w:instrText xml:space="preserve"> PAGEREF _Toc128307444 \h </w:instrText>
        </w:r>
        <w:r w:rsidR="008E4E7F">
          <w:rPr>
            <w:noProof/>
            <w:webHidden/>
          </w:rPr>
        </w:r>
        <w:r w:rsidR="008E4E7F">
          <w:rPr>
            <w:noProof/>
            <w:webHidden/>
          </w:rPr>
          <w:fldChar w:fldCharType="separate"/>
        </w:r>
        <w:r w:rsidR="008E4E7F">
          <w:rPr>
            <w:noProof/>
            <w:webHidden/>
          </w:rPr>
          <w:t>28</w:t>
        </w:r>
        <w:r w:rsidR="008E4E7F">
          <w:rPr>
            <w:noProof/>
            <w:webHidden/>
          </w:rPr>
          <w:fldChar w:fldCharType="end"/>
        </w:r>
      </w:hyperlink>
    </w:p>
    <w:p w:rsidR="008E4E7F" w:rsidRDefault="003751C3" w14:paraId="783AB176" w14:textId="224FCF6B">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5">
        <w:r w:rsidRPr="0029750B" w:rsidR="008E4E7F">
          <w:rPr>
            <w:rStyle w:val="Hyperlink"/>
            <w:rFonts w:eastAsiaTheme="majorEastAsia"/>
            <w:noProof/>
          </w:rPr>
          <w:t>Slika 37. Prijava preko sustava e-Građani</w:t>
        </w:r>
        <w:r w:rsidR="008E4E7F">
          <w:rPr>
            <w:noProof/>
            <w:webHidden/>
          </w:rPr>
          <w:tab/>
        </w:r>
        <w:r w:rsidR="008E4E7F">
          <w:rPr>
            <w:noProof/>
            <w:webHidden/>
          </w:rPr>
          <w:fldChar w:fldCharType="begin"/>
        </w:r>
        <w:r w:rsidR="008E4E7F">
          <w:rPr>
            <w:noProof/>
            <w:webHidden/>
          </w:rPr>
          <w:instrText xml:space="preserve"> PAGEREF _Toc128307445 \h </w:instrText>
        </w:r>
        <w:r w:rsidR="008E4E7F">
          <w:rPr>
            <w:noProof/>
            <w:webHidden/>
          </w:rPr>
        </w:r>
        <w:r w:rsidR="008E4E7F">
          <w:rPr>
            <w:noProof/>
            <w:webHidden/>
          </w:rPr>
          <w:fldChar w:fldCharType="separate"/>
        </w:r>
        <w:r w:rsidR="008E4E7F">
          <w:rPr>
            <w:noProof/>
            <w:webHidden/>
          </w:rPr>
          <w:t>29</w:t>
        </w:r>
        <w:r w:rsidR="008E4E7F">
          <w:rPr>
            <w:noProof/>
            <w:webHidden/>
          </w:rPr>
          <w:fldChar w:fldCharType="end"/>
        </w:r>
      </w:hyperlink>
    </w:p>
    <w:p w:rsidR="008E4E7F" w:rsidRDefault="003751C3" w14:paraId="7EB6EE94" w14:textId="06D44F79">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6">
        <w:r w:rsidRPr="0029750B" w:rsidR="008E4E7F">
          <w:rPr>
            <w:rStyle w:val="Hyperlink"/>
            <w:rFonts w:eastAsiaTheme="majorEastAsia"/>
            <w:noProof/>
          </w:rPr>
          <w:t>Slika 38. Sučelje prijavljenog roditelja</w:t>
        </w:r>
        <w:r w:rsidR="008E4E7F">
          <w:rPr>
            <w:noProof/>
            <w:webHidden/>
          </w:rPr>
          <w:tab/>
        </w:r>
        <w:r w:rsidR="008E4E7F">
          <w:rPr>
            <w:noProof/>
            <w:webHidden/>
          </w:rPr>
          <w:fldChar w:fldCharType="begin"/>
        </w:r>
        <w:r w:rsidR="008E4E7F">
          <w:rPr>
            <w:noProof/>
            <w:webHidden/>
          </w:rPr>
          <w:instrText xml:space="preserve"> PAGEREF _Toc128307446 \h </w:instrText>
        </w:r>
        <w:r w:rsidR="008E4E7F">
          <w:rPr>
            <w:noProof/>
            <w:webHidden/>
          </w:rPr>
        </w:r>
        <w:r w:rsidR="008E4E7F">
          <w:rPr>
            <w:noProof/>
            <w:webHidden/>
          </w:rPr>
          <w:fldChar w:fldCharType="separate"/>
        </w:r>
        <w:r w:rsidR="008E4E7F">
          <w:rPr>
            <w:noProof/>
            <w:webHidden/>
          </w:rPr>
          <w:t>29</w:t>
        </w:r>
        <w:r w:rsidR="008E4E7F">
          <w:rPr>
            <w:noProof/>
            <w:webHidden/>
          </w:rPr>
          <w:fldChar w:fldCharType="end"/>
        </w:r>
      </w:hyperlink>
    </w:p>
    <w:p w:rsidR="008E4E7F" w:rsidRDefault="003751C3" w14:paraId="4AEBA790" w14:textId="2D834C7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7">
        <w:r w:rsidRPr="0029750B" w:rsidR="008E4E7F">
          <w:rPr>
            <w:rStyle w:val="Hyperlink"/>
            <w:rFonts w:eastAsiaTheme="majorEastAsia"/>
            <w:noProof/>
          </w:rPr>
          <w:t xml:space="preserve">Slika 39. Kartica </w:t>
        </w:r>
        <w:r w:rsidRPr="0029750B" w:rsidR="008E4E7F">
          <w:rPr>
            <w:rStyle w:val="Hyperlink"/>
            <w:rFonts w:eastAsiaTheme="majorEastAsia"/>
            <w:i/>
            <w:iCs/>
            <w:noProof/>
          </w:rPr>
          <w:t>Privole</w:t>
        </w:r>
        <w:r w:rsidR="008E4E7F">
          <w:rPr>
            <w:noProof/>
            <w:webHidden/>
          </w:rPr>
          <w:tab/>
        </w:r>
        <w:r w:rsidR="008E4E7F">
          <w:rPr>
            <w:noProof/>
            <w:webHidden/>
          </w:rPr>
          <w:fldChar w:fldCharType="begin"/>
        </w:r>
        <w:r w:rsidR="008E4E7F">
          <w:rPr>
            <w:noProof/>
            <w:webHidden/>
          </w:rPr>
          <w:instrText xml:space="preserve"> PAGEREF _Toc128307447 \h </w:instrText>
        </w:r>
        <w:r w:rsidR="008E4E7F">
          <w:rPr>
            <w:noProof/>
            <w:webHidden/>
          </w:rPr>
        </w:r>
        <w:r w:rsidR="008E4E7F">
          <w:rPr>
            <w:noProof/>
            <w:webHidden/>
          </w:rPr>
          <w:fldChar w:fldCharType="separate"/>
        </w:r>
        <w:r w:rsidR="008E4E7F">
          <w:rPr>
            <w:noProof/>
            <w:webHidden/>
          </w:rPr>
          <w:t>30</w:t>
        </w:r>
        <w:r w:rsidR="008E4E7F">
          <w:rPr>
            <w:noProof/>
            <w:webHidden/>
          </w:rPr>
          <w:fldChar w:fldCharType="end"/>
        </w:r>
      </w:hyperlink>
    </w:p>
    <w:p w:rsidR="008E4E7F" w:rsidRDefault="003751C3" w14:paraId="4D882CA2" w14:textId="33AFEDF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8">
        <w:r w:rsidRPr="0029750B" w:rsidR="008E4E7F">
          <w:rPr>
            <w:rStyle w:val="Hyperlink"/>
            <w:rFonts w:eastAsiaTheme="majorEastAsia"/>
            <w:noProof/>
          </w:rPr>
          <w:t>Slika 40. Potvrda davanja privole</w:t>
        </w:r>
        <w:r w:rsidR="008E4E7F">
          <w:rPr>
            <w:noProof/>
            <w:webHidden/>
          </w:rPr>
          <w:tab/>
        </w:r>
        <w:r w:rsidR="008E4E7F">
          <w:rPr>
            <w:noProof/>
            <w:webHidden/>
          </w:rPr>
          <w:fldChar w:fldCharType="begin"/>
        </w:r>
        <w:r w:rsidR="008E4E7F">
          <w:rPr>
            <w:noProof/>
            <w:webHidden/>
          </w:rPr>
          <w:instrText xml:space="preserve"> PAGEREF _Toc128307448 \h </w:instrText>
        </w:r>
        <w:r w:rsidR="008E4E7F">
          <w:rPr>
            <w:noProof/>
            <w:webHidden/>
          </w:rPr>
        </w:r>
        <w:r w:rsidR="008E4E7F">
          <w:rPr>
            <w:noProof/>
            <w:webHidden/>
          </w:rPr>
          <w:fldChar w:fldCharType="separate"/>
        </w:r>
        <w:r w:rsidR="008E4E7F">
          <w:rPr>
            <w:noProof/>
            <w:webHidden/>
          </w:rPr>
          <w:t>30</w:t>
        </w:r>
        <w:r w:rsidR="008E4E7F">
          <w:rPr>
            <w:noProof/>
            <w:webHidden/>
          </w:rPr>
          <w:fldChar w:fldCharType="end"/>
        </w:r>
      </w:hyperlink>
    </w:p>
    <w:p w:rsidR="008E4E7F" w:rsidRDefault="003751C3" w14:paraId="7C251D36" w14:textId="4383A8D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49">
        <w:r w:rsidRPr="0029750B" w:rsidR="008E4E7F">
          <w:rPr>
            <w:rStyle w:val="Hyperlink"/>
            <w:rFonts w:eastAsiaTheme="majorEastAsia"/>
            <w:noProof/>
          </w:rPr>
          <w:t>Slika 41. Završetak procesa davanja privole za dohvaćanje podataka</w:t>
        </w:r>
        <w:r w:rsidR="008E4E7F">
          <w:rPr>
            <w:noProof/>
            <w:webHidden/>
          </w:rPr>
          <w:tab/>
        </w:r>
        <w:r w:rsidR="008E4E7F">
          <w:rPr>
            <w:noProof/>
            <w:webHidden/>
          </w:rPr>
          <w:fldChar w:fldCharType="begin"/>
        </w:r>
        <w:r w:rsidR="008E4E7F">
          <w:rPr>
            <w:noProof/>
            <w:webHidden/>
          </w:rPr>
          <w:instrText xml:space="preserve"> PAGEREF _Toc128307449 \h </w:instrText>
        </w:r>
        <w:r w:rsidR="008E4E7F">
          <w:rPr>
            <w:noProof/>
            <w:webHidden/>
          </w:rPr>
        </w:r>
        <w:r w:rsidR="008E4E7F">
          <w:rPr>
            <w:noProof/>
            <w:webHidden/>
          </w:rPr>
          <w:fldChar w:fldCharType="separate"/>
        </w:r>
        <w:r w:rsidR="008E4E7F">
          <w:rPr>
            <w:noProof/>
            <w:webHidden/>
          </w:rPr>
          <w:t>30</w:t>
        </w:r>
        <w:r w:rsidR="008E4E7F">
          <w:rPr>
            <w:noProof/>
            <w:webHidden/>
          </w:rPr>
          <w:fldChar w:fldCharType="end"/>
        </w:r>
      </w:hyperlink>
    </w:p>
    <w:p w:rsidR="008E4E7F" w:rsidRDefault="003751C3" w14:paraId="36DEA311" w14:textId="21961EDD">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0">
        <w:r w:rsidRPr="0029750B" w:rsidR="008E4E7F">
          <w:rPr>
            <w:rStyle w:val="Hyperlink"/>
            <w:rFonts w:eastAsiaTheme="majorEastAsia"/>
            <w:noProof/>
          </w:rPr>
          <w:t>Slika 42. Mogućnost davanja skupne privole</w:t>
        </w:r>
        <w:r w:rsidR="008E4E7F">
          <w:rPr>
            <w:noProof/>
            <w:webHidden/>
          </w:rPr>
          <w:tab/>
        </w:r>
        <w:r w:rsidR="008E4E7F">
          <w:rPr>
            <w:noProof/>
            <w:webHidden/>
          </w:rPr>
          <w:fldChar w:fldCharType="begin"/>
        </w:r>
        <w:r w:rsidR="008E4E7F">
          <w:rPr>
            <w:noProof/>
            <w:webHidden/>
          </w:rPr>
          <w:instrText xml:space="preserve"> PAGEREF _Toc128307450 \h </w:instrText>
        </w:r>
        <w:r w:rsidR="008E4E7F">
          <w:rPr>
            <w:noProof/>
            <w:webHidden/>
          </w:rPr>
        </w:r>
        <w:r w:rsidR="008E4E7F">
          <w:rPr>
            <w:noProof/>
            <w:webHidden/>
          </w:rPr>
          <w:fldChar w:fldCharType="separate"/>
        </w:r>
        <w:r w:rsidR="008E4E7F">
          <w:rPr>
            <w:noProof/>
            <w:webHidden/>
          </w:rPr>
          <w:t>31</w:t>
        </w:r>
        <w:r w:rsidR="008E4E7F">
          <w:rPr>
            <w:noProof/>
            <w:webHidden/>
          </w:rPr>
          <w:fldChar w:fldCharType="end"/>
        </w:r>
      </w:hyperlink>
    </w:p>
    <w:p w:rsidR="008E4E7F" w:rsidRDefault="003751C3" w14:paraId="1622A629" w14:textId="08BDEC7E">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1">
        <w:r w:rsidRPr="0029750B" w:rsidR="008E4E7F">
          <w:rPr>
            <w:rStyle w:val="Hyperlink"/>
            <w:rFonts w:eastAsiaTheme="majorEastAsia"/>
            <w:noProof/>
          </w:rPr>
          <w:t>Slika 43. Praćenje statusa dohvata podataka</w:t>
        </w:r>
        <w:r w:rsidR="008E4E7F">
          <w:rPr>
            <w:noProof/>
            <w:webHidden/>
          </w:rPr>
          <w:tab/>
        </w:r>
        <w:r w:rsidR="008E4E7F">
          <w:rPr>
            <w:noProof/>
            <w:webHidden/>
          </w:rPr>
          <w:fldChar w:fldCharType="begin"/>
        </w:r>
        <w:r w:rsidR="008E4E7F">
          <w:rPr>
            <w:noProof/>
            <w:webHidden/>
          </w:rPr>
          <w:instrText xml:space="preserve"> PAGEREF _Toc128307451 \h </w:instrText>
        </w:r>
        <w:r w:rsidR="008E4E7F">
          <w:rPr>
            <w:noProof/>
            <w:webHidden/>
          </w:rPr>
        </w:r>
        <w:r w:rsidR="008E4E7F">
          <w:rPr>
            <w:noProof/>
            <w:webHidden/>
          </w:rPr>
          <w:fldChar w:fldCharType="separate"/>
        </w:r>
        <w:r w:rsidR="008E4E7F">
          <w:rPr>
            <w:noProof/>
            <w:webHidden/>
          </w:rPr>
          <w:t>31</w:t>
        </w:r>
        <w:r w:rsidR="008E4E7F">
          <w:rPr>
            <w:noProof/>
            <w:webHidden/>
          </w:rPr>
          <w:fldChar w:fldCharType="end"/>
        </w:r>
      </w:hyperlink>
    </w:p>
    <w:p w:rsidR="008E4E7F" w:rsidRDefault="003751C3" w14:paraId="4A4D2459" w14:textId="0B708DAA">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2">
        <w:r w:rsidRPr="0029750B" w:rsidR="008E4E7F">
          <w:rPr>
            <w:rStyle w:val="Hyperlink"/>
            <w:rFonts w:eastAsiaTheme="majorEastAsia"/>
            <w:noProof/>
          </w:rPr>
          <w:t xml:space="preserve">Slika 44. Kartica </w:t>
        </w:r>
        <w:r w:rsidRPr="0029750B" w:rsidR="008E4E7F">
          <w:rPr>
            <w:rStyle w:val="Hyperlink"/>
            <w:rFonts w:eastAsiaTheme="majorEastAsia"/>
            <w:i/>
            <w:iCs/>
            <w:noProof/>
          </w:rPr>
          <w:t>Moj odabir</w:t>
        </w:r>
        <w:r w:rsidR="008E4E7F">
          <w:rPr>
            <w:noProof/>
            <w:webHidden/>
          </w:rPr>
          <w:tab/>
        </w:r>
        <w:r w:rsidR="008E4E7F">
          <w:rPr>
            <w:noProof/>
            <w:webHidden/>
          </w:rPr>
          <w:fldChar w:fldCharType="begin"/>
        </w:r>
        <w:r w:rsidR="008E4E7F">
          <w:rPr>
            <w:noProof/>
            <w:webHidden/>
          </w:rPr>
          <w:instrText xml:space="preserve"> PAGEREF _Toc128307452 \h </w:instrText>
        </w:r>
        <w:r w:rsidR="008E4E7F">
          <w:rPr>
            <w:noProof/>
            <w:webHidden/>
          </w:rPr>
        </w:r>
        <w:r w:rsidR="008E4E7F">
          <w:rPr>
            <w:noProof/>
            <w:webHidden/>
          </w:rPr>
          <w:fldChar w:fldCharType="separate"/>
        </w:r>
        <w:r w:rsidR="008E4E7F">
          <w:rPr>
            <w:noProof/>
            <w:webHidden/>
          </w:rPr>
          <w:t>32</w:t>
        </w:r>
        <w:r w:rsidR="008E4E7F">
          <w:rPr>
            <w:noProof/>
            <w:webHidden/>
          </w:rPr>
          <w:fldChar w:fldCharType="end"/>
        </w:r>
      </w:hyperlink>
    </w:p>
    <w:p w:rsidR="008E4E7F" w:rsidRDefault="003751C3" w14:paraId="0C783FAE" w14:textId="768EB41C">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3">
        <w:r w:rsidRPr="0029750B" w:rsidR="008E4E7F">
          <w:rPr>
            <w:rStyle w:val="Hyperlink"/>
            <w:rFonts w:eastAsiaTheme="majorEastAsia"/>
            <w:noProof/>
          </w:rPr>
          <w:t>Slika 45. Detalji odabranog programa</w:t>
        </w:r>
        <w:r w:rsidR="008E4E7F">
          <w:rPr>
            <w:noProof/>
            <w:webHidden/>
          </w:rPr>
          <w:tab/>
        </w:r>
        <w:r w:rsidR="008E4E7F">
          <w:rPr>
            <w:noProof/>
            <w:webHidden/>
          </w:rPr>
          <w:fldChar w:fldCharType="begin"/>
        </w:r>
        <w:r w:rsidR="008E4E7F">
          <w:rPr>
            <w:noProof/>
            <w:webHidden/>
          </w:rPr>
          <w:instrText xml:space="preserve"> PAGEREF _Toc128307453 \h </w:instrText>
        </w:r>
        <w:r w:rsidR="008E4E7F">
          <w:rPr>
            <w:noProof/>
            <w:webHidden/>
          </w:rPr>
        </w:r>
        <w:r w:rsidR="008E4E7F">
          <w:rPr>
            <w:noProof/>
            <w:webHidden/>
          </w:rPr>
          <w:fldChar w:fldCharType="separate"/>
        </w:r>
        <w:r w:rsidR="008E4E7F">
          <w:rPr>
            <w:noProof/>
            <w:webHidden/>
          </w:rPr>
          <w:t>32</w:t>
        </w:r>
        <w:r w:rsidR="008E4E7F">
          <w:rPr>
            <w:noProof/>
            <w:webHidden/>
          </w:rPr>
          <w:fldChar w:fldCharType="end"/>
        </w:r>
      </w:hyperlink>
    </w:p>
    <w:p w:rsidR="008E4E7F" w:rsidRDefault="003751C3" w14:paraId="7C2FA56A" w14:textId="36528107">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4">
        <w:r w:rsidRPr="0029750B" w:rsidR="008E4E7F">
          <w:rPr>
            <w:rStyle w:val="Hyperlink"/>
            <w:rFonts w:eastAsiaTheme="majorEastAsia"/>
            <w:noProof/>
          </w:rPr>
          <w:t>Slika 46. Karta s prikazom lokacije škole</w:t>
        </w:r>
        <w:r w:rsidR="008E4E7F">
          <w:rPr>
            <w:noProof/>
            <w:webHidden/>
          </w:rPr>
          <w:tab/>
        </w:r>
        <w:r w:rsidR="008E4E7F">
          <w:rPr>
            <w:noProof/>
            <w:webHidden/>
          </w:rPr>
          <w:fldChar w:fldCharType="begin"/>
        </w:r>
        <w:r w:rsidR="008E4E7F">
          <w:rPr>
            <w:noProof/>
            <w:webHidden/>
          </w:rPr>
          <w:instrText xml:space="preserve"> PAGEREF _Toc128307454 \h </w:instrText>
        </w:r>
        <w:r w:rsidR="008E4E7F">
          <w:rPr>
            <w:noProof/>
            <w:webHidden/>
          </w:rPr>
        </w:r>
        <w:r w:rsidR="008E4E7F">
          <w:rPr>
            <w:noProof/>
            <w:webHidden/>
          </w:rPr>
          <w:fldChar w:fldCharType="separate"/>
        </w:r>
        <w:r w:rsidR="008E4E7F">
          <w:rPr>
            <w:noProof/>
            <w:webHidden/>
          </w:rPr>
          <w:t>33</w:t>
        </w:r>
        <w:r w:rsidR="008E4E7F">
          <w:rPr>
            <w:noProof/>
            <w:webHidden/>
          </w:rPr>
          <w:fldChar w:fldCharType="end"/>
        </w:r>
      </w:hyperlink>
    </w:p>
    <w:p w:rsidR="008E4E7F" w:rsidRDefault="003751C3" w14:paraId="4AE9BDFB" w14:textId="0F552051">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5">
        <w:r w:rsidRPr="0029750B" w:rsidR="008E4E7F">
          <w:rPr>
            <w:rStyle w:val="Hyperlink"/>
            <w:rFonts w:eastAsiaTheme="majorEastAsia"/>
            <w:noProof/>
          </w:rPr>
          <w:t>Slika 47. Detalji s uvjetima upisa</w:t>
        </w:r>
        <w:r w:rsidR="008E4E7F">
          <w:rPr>
            <w:noProof/>
            <w:webHidden/>
          </w:rPr>
          <w:tab/>
        </w:r>
        <w:r w:rsidR="008E4E7F">
          <w:rPr>
            <w:noProof/>
            <w:webHidden/>
          </w:rPr>
          <w:fldChar w:fldCharType="begin"/>
        </w:r>
        <w:r w:rsidR="008E4E7F">
          <w:rPr>
            <w:noProof/>
            <w:webHidden/>
          </w:rPr>
          <w:instrText xml:space="preserve"> PAGEREF _Toc128307455 \h </w:instrText>
        </w:r>
        <w:r w:rsidR="008E4E7F">
          <w:rPr>
            <w:noProof/>
            <w:webHidden/>
          </w:rPr>
        </w:r>
        <w:r w:rsidR="008E4E7F">
          <w:rPr>
            <w:noProof/>
            <w:webHidden/>
          </w:rPr>
          <w:fldChar w:fldCharType="separate"/>
        </w:r>
        <w:r w:rsidR="008E4E7F">
          <w:rPr>
            <w:noProof/>
            <w:webHidden/>
          </w:rPr>
          <w:t>33</w:t>
        </w:r>
        <w:r w:rsidR="008E4E7F">
          <w:rPr>
            <w:noProof/>
            <w:webHidden/>
          </w:rPr>
          <w:fldChar w:fldCharType="end"/>
        </w:r>
      </w:hyperlink>
    </w:p>
    <w:p w:rsidR="008E4E7F" w:rsidRDefault="003751C3" w14:paraId="042A245F" w14:textId="32FAFDB4">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6">
        <w:r w:rsidRPr="0029750B" w:rsidR="008E4E7F">
          <w:rPr>
            <w:rStyle w:val="Hyperlink"/>
            <w:rFonts w:eastAsiaTheme="majorEastAsia"/>
            <w:noProof/>
          </w:rPr>
          <w:t>Slika 48. Dodavanje programa na listu prioriteta</w:t>
        </w:r>
        <w:r w:rsidR="008E4E7F">
          <w:rPr>
            <w:noProof/>
            <w:webHidden/>
          </w:rPr>
          <w:tab/>
        </w:r>
        <w:r w:rsidR="008E4E7F">
          <w:rPr>
            <w:noProof/>
            <w:webHidden/>
          </w:rPr>
          <w:fldChar w:fldCharType="begin"/>
        </w:r>
        <w:r w:rsidR="008E4E7F">
          <w:rPr>
            <w:noProof/>
            <w:webHidden/>
          </w:rPr>
          <w:instrText xml:space="preserve"> PAGEREF _Toc128307456 \h </w:instrText>
        </w:r>
        <w:r w:rsidR="008E4E7F">
          <w:rPr>
            <w:noProof/>
            <w:webHidden/>
          </w:rPr>
        </w:r>
        <w:r w:rsidR="008E4E7F">
          <w:rPr>
            <w:noProof/>
            <w:webHidden/>
          </w:rPr>
          <w:fldChar w:fldCharType="separate"/>
        </w:r>
        <w:r w:rsidR="008E4E7F">
          <w:rPr>
            <w:noProof/>
            <w:webHidden/>
          </w:rPr>
          <w:t>34</w:t>
        </w:r>
        <w:r w:rsidR="008E4E7F">
          <w:rPr>
            <w:noProof/>
            <w:webHidden/>
          </w:rPr>
          <w:fldChar w:fldCharType="end"/>
        </w:r>
      </w:hyperlink>
    </w:p>
    <w:p w:rsidR="008E4E7F" w:rsidRDefault="003751C3" w14:paraId="5FC21059" w14:textId="360EB568">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7">
        <w:r w:rsidRPr="0029750B" w:rsidR="008E4E7F">
          <w:rPr>
            <w:rStyle w:val="Hyperlink"/>
            <w:rFonts w:eastAsiaTheme="majorEastAsia"/>
            <w:noProof/>
          </w:rPr>
          <w:t>Slika 49. Dodavanje programa na listu prioriteta</w:t>
        </w:r>
        <w:r w:rsidR="008E4E7F">
          <w:rPr>
            <w:noProof/>
            <w:webHidden/>
          </w:rPr>
          <w:tab/>
        </w:r>
        <w:r w:rsidR="008E4E7F">
          <w:rPr>
            <w:noProof/>
            <w:webHidden/>
          </w:rPr>
          <w:fldChar w:fldCharType="begin"/>
        </w:r>
        <w:r w:rsidR="008E4E7F">
          <w:rPr>
            <w:noProof/>
            <w:webHidden/>
          </w:rPr>
          <w:instrText xml:space="preserve"> PAGEREF _Toc128307457 \h </w:instrText>
        </w:r>
        <w:r w:rsidR="008E4E7F">
          <w:rPr>
            <w:noProof/>
            <w:webHidden/>
          </w:rPr>
        </w:r>
        <w:r w:rsidR="008E4E7F">
          <w:rPr>
            <w:noProof/>
            <w:webHidden/>
          </w:rPr>
          <w:fldChar w:fldCharType="separate"/>
        </w:r>
        <w:r w:rsidR="008E4E7F">
          <w:rPr>
            <w:noProof/>
            <w:webHidden/>
          </w:rPr>
          <w:t>34</w:t>
        </w:r>
        <w:r w:rsidR="008E4E7F">
          <w:rPr>
            <w:noProof/>
            <w:webHidden/>
          </w:rPr>
          <w:fldChar w:fldCharType="end"/>
        </w:r>
      </w:hyperlink>
    </w:p>
    <w:p w:rsidR="008E4E7F" w:rsidRDefault="003751C3" w14:paraId="32FA1D3F" w14:textId="042CCDCC">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8">
        <w:r w:rsidRPr="0029750B" w:rsidR="008E4E7F">
          <w:rPr>
            <w:rStyle w:val="Hyperlink"/>
            <w:rFonts w:eastAsiaTheme="majorEastAsia"/>
            <w:noProof/>
          </w:rPr>
          <w:t>Slika 50. Spremanje podataka o jezicima i izbornim predmetima za odabrani program</w:t>
        </w:r>
        <w:r w:rsidR="008E4E7F">
          <w:rPr>
            <w:noProof/>
            <w:webHidden/>
          </w:rPr>
          <w:tab/>
        </w:r>
        <w:r w:rsidR="008E4E7F">
          <w:rPr>
            <w:noProof/>
            <w:webHidden/>
          </w:rPr>
          <w:fldChar w:fldCharType="begin"/>
        </w:r>
        <w:r w:rsidR="008E4E7F">
          <w:rPr>
            <w:noProof/>
            <w:webHidden/>
          </w:rPr>
          <w:instrText xml:space="preserve"> PAGEREF _Toc128307458 \h </w:instrText>
        </w:r>
        <w:r w:rsidR="008E4E7F">
          <w:rPr>
            <w:noProof/>
            <w:webHidden/>
          </w:rPr>
        </w:r>
        <w:r w:rsidR="008E4E7F">
          <w:rPr>
            <w:noProof/>
            <w:webHidden/>
          </w:rPr>
          <w:fldChar w:fldCharType="separate"/>
        </w:r>
        <w:r w:rsidR="008E4E7F">
          <w:rPr>
            <w:noProof/>
            <w:webHidden/>
          </w:rPr>
          <w:t>34</w:t>
        </w:r>
        <w:r w:rsidR="008E4E7F">
          <w:rPr>
            <w:noProof/>
            <w:webHidden/>
          </w:rPr>
          <w:fldChar w:fldCharType="end"/>
        </w:r>
      </w:hyperlink>
    </w:p>
    <w:p w:rsidR="008E4E7F" w:rsidRDefault="003751C3" w14:paraId="4040B77A" w14:textId="6830E239">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59">
        <w:r w:rsidRPr="0029750B" w:rsidR="008E4E7F">
          <w:rPr>
            <w:rStyle w:val="Hyperlink"/>
            <w:rFonts w:eastAsiaTheme="majorEastAsia"/>
            <w:noProof/>
          </w:rPr>
          <w:t>Slika 51. Programi dodani na listu prioriteta</w:t>
        </w:r>
        <w:r w:rsidR="008E4E7F">
          <w:rPr>
            <w:noProof/>
            <w:webHidden/>
          </w:rPr>
          <w:tab/>
        </w:r>
        <w:r w:rsidR="008E4E7F">
          <w:rPr>
            <w:noProof/>
            <w:webHidden/>
          </w:rPr>
          <w:fldChar w:fldCharType="begin"/>
        </w:r>
        <w:r w:rsidR="008E4E7F">
          <w:rPr>
            <w:noProof/>
            <w:webHidden/>
          </w:rPr>
          <w:instrText xml:space="preserve"> PAGEREF _Toc128307459 \h </w:instrText>
        </w:r>
        <w:r w:rsidR="008E4E7F">
          <w:rPr>
            <w:noProof/>
            <w:webHidden/>
          </w:rPr>
        </w:r>
        <w:r w:rsidR="008E4E7F">
          <w:rPr>
            <w:noProof/>
            <w:webHidden/>
          </w:rPr>
          <w:fldChar w:fldCharType="separate"/>
        </w:r>
        <w:r w:rsidR="008E4E7F">
          <w:rPr>
            <w:noProof/>
            <w:webHidden/>
          </w:rPr>
          <w:t>35</w:t>
        </w:r>
        <w:r w:rsidR="008E4E7F">
          <w:rPr>
            <w:noProof/>
            <w:webHidden/>
          </w:rPr>
          <w:fldChar w:fldCharType="end"/>
        </w:r>
      </w:hyperlink>
    </w:p>
    <w:p w:rsidR="008E4E7F" w:rsidRDefault="003751C3" w14:paraId="0DCBA900" w14:textId="1446E41D">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0">
        <w:r w:rsidRPr="0029750B" w:rsidR="008E4E7F">
          <w:rPr>
            <w:rStyle w:val="Hyperlink"/>
            <w:b/>
            <w:bCs/>
            <w:noProof/>
          </w:rPr>
          <w:t>Slika 52</w:t>
        </w:r>
        <w:r w:rsidRPr="0029750B" w:rsidR="008E4E7F">
          <w:rPr>
            <w:rStyle w:val="Hyperlink"/>
            <w:rFonts w:eastAsiaTheme="majorEastAsia"/>
            <w:b/>
            <w:bCs/>
            <w:noProof/>
          </w:rPr>
          <w:t>.</w:t>
        </w:r>
        <w:r w:rsidRPr="0029750B" w:rsidR="008E4E7F">
          <w:rPr>
            <w:rStyle w:val="Hyperlink"/>
            <w:b/>
            <w:bCs/>
            <w:noProof/>
          </w:rPr>
          <w:t xml:space="preserve"> Prikaz nakon dodavanja šest programa u listu prioriteta</w:t>
        </w:r>
        <w:r w:rsidR="008E4E7F">
          <w:rPr>
            <w:noProof/>
            <w:webHidden/>
          </w:rPr>
          <w:tab/>
        </w:r>
        <w:r w:rsidR="008E4E7F">
          <w:rPr>
            <w:noProof/>
            <w:webHidden/>
          </w:rPr>
          <w:fldChar w:fldCharType="begin"/>
        </w:r>
        <w:r w:rsidR="008E4E7F">
          <w:rPr>
            <w:noProof/>
            <w:webHidden/>
          </w:rPr>
          <w:instrText xml:space="preserve"> PAGEREF _Toc128307460 \h </w:instrText>
        </w:r>
        <w:r w:rsidR="008E4E7F">
          <w:rPr>
            <w:noProof/>
            <w:webHidden/>
          </w:rPr>
        </w:r>
        <w:r w:rsidR="008E4E7F">
          <w:rPr>
            <w:noProof/>
            <w:webHidden/>
          </w:rPr>
          <w:fldChar w:fldCharType="separate"/>
        </w:r>
        <w:r w:rsidR="008E4E7F">
          <w:rPr>
            <w:noProof/>
            <w:webHidden/>
          </w:rPr>
          <w:t>35</w:t>
        </w:r>
        <w:r w:rsidR="008E4E7F">
          <w:rPr>
            <w:noProof/>
            <w:webHidden/>
          </w:rPr>
          <w:fldChar w:fldCharType="end"/>
        </w:r>
      </w:hyperlink>
    </w:p>
    <w:p w:rsidR="008E4E7F" w:rsidRDefault="003751C3" w14:paraId="591F2B22" w14:textId="1A2085D1">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1">
        <w:r w:rsidRPr="0029750B" w:rsidR="008E4E7F">
          <w:rPr>
            <w:rStyle w:val="Hyperlink"/>
            <w:rFonts w:eastAsiaTheme="majorEastAsia"/>
            <w:noProof/>
          </w:rPr>
          <w:t>Slika 53. Dodavanje paralelnog programa</w:t>
        </w:r>
        <w:r w:rsidR="008E4E7F">
          <w:rPr>
            <w:noProof/>
            <w:webHidden/>
          </w:rPr>
          <w:tab/>
        </w:r>
        <w:r w:rsidR="008E4E7F">
          <w:rPr>
            <w:noProof/>
            <w:webHidden/>
          </w:rPr>
          <w:fldChar w:fldCharType="begin"/>
        </w:r>
        <w:r w:rsidR="008E4E7F">
          <w:rPr>
            <w:noProof/>
            <w:webHidden/>
          </w:rPr>
          <w:instrText xml:space="preserve"> PAGEREF _Toc128307461 \h </w:instrText>
        </w:r>
        <w:r w:rsidR="008E4E7F">
          <w:rPr>
            <w:noProof/>
            <w:webHidden/>
          </w:rPr>
        </w:r>
        <w:r w:rsidR="008E4E7F">
          <w:rPr>
            <w:noProof/>
            <w:webHidden/>
          </w:rPr>
          <w:fldChar w:fldCharType="separate"/>
        </w:r>
        <w:r w:rsidR="008E4E7F">
          <w:rPr>
            <w:noProof/>
            <w:webHidden/>
          </w:rPr>
          <w:t>36</w:t>
        </w:r>
        <w:r w:rsidR="008E4E7F">
          <w:rPr>
            <w:noProof/>
            <w:webHidden/>
          </w:rPr>
          <w:fldChar w:fldCharType="end"/>
        </w:r>
      </w:hyperlink>
    </w:p>
    <w:p w:rsidR="008E4E7F" w:rsidRDefault="003751C3" w14:paraId="1BC691CB" w14:textId="319B66A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2">
        <w:r w:rsidRPr="0029750B" w:rsidR="008E4E7F">
          <w:rPr>
            <w:rStyle w:val="Hyperlink"/>
            <w:rFonts w:eastAsiaTheme="majorEastAsia"/>
            <w:noProof/>
          </w:rPr>
          <w:t>Slika 54. Popis umjetničkih programa u Osijeku</w:t>
        </w:r>
        <w:r w:rsidR="008E4E7F">
          <w:rPr>
            <w:noProof/>
            <w:webHidden/>
          </w:rPr>
          <w:tab/>
        </w:r>
        <w:r w:rsidR="008E4E7F">
          <w:rPr>
            <w:noProof/>
            <w:webHidden/>
          </w:rPr>
          <w:fldChar w:fldCharType="begin"/>
        </w:r>
        <w:r w:rsidR="008E4E7F">
          <w:rPr>
            <w:noProof/>
            <w:webHidden/>
          </w:rPr>
          <w:instrText xml:space="preserve"> PAGEREF _Toc128307462 \h </w:instrText>
        </w:r>
        <w:r w:rsidR="008E4E7F">
          <w:rPr>
            <w:noProof/>
            <w:webHidden/>
          </w:rPr>
        </w:r>
        <w:r w:rsidR="008E4E7F">
          <w:rPr>
            <w:noProof/>
            <w:webHidden/>
          </w:rPr>
          <w:fldChar w:fldCharType="separate"/>
        </w:r>
        <w:r w:rsidR="008E4E7F">
          <w:rPr>
            <w:noProof/>
            <w:webHidden/>
          </w:rPr>
          <w:t>36</w:t>
        </w:r>
        <w:r w:rsidR="008E4E7F">
          <w:rPr>
            <w:noProof/>
            <w:webHidden/>
          </w:rPr>
          <w:fldChar w:fldCharType="end"/>
        </w:r>
      </w:hyperlink>
    </w:p>
    <w:p w:rsidR="008E4E7F" w:rsidRDefault="003751C3" w14:paraId="2BD3D571" w14:textId="2AB6F49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3">
        <w:r w:rsidRPr="0029750B" w:rsidR="008E4E7F">
          <w:rPr>
            <w:rStyle w:val="Hyperlink"/>
            <w:rFonts w:eastAsiaTheme="majorEastAsia"/>
            <w:noProof/>
          </w:rPr>
          <w:t>Slika 55. Prikaz dodanog paralelnog programa</w:t>
        </w:r>
        <w:r w:rsidR="008E4E7F">
          <w:rPr>
            <w:noProof/>
            <w:webHidden/>
          </w:rPr>
          <w:tab/>
        </w:r>
        <w:r w:rsidR="008E4E7F">
          <w:rPr>
            <w:noProof/>
            <w:webHidden/>
          </w:rPr>
          <w:fldChar w:fldCharType="begin"/>
        </w:r>
        <w:r w:rsidR="008E4E7F">
          <w:rPr>
            <w:noProof/>
            <w:webHidden/>
          </w:rPr>
          <w:instrText xml:space="preserve"> PAGEREF _Toc128307463 \h </w:instrText>
        </w:r>
        <w:r w:rsidR="008E4E7F">
          <w:rPr>
            <w:noProof/>
            <w:webHidden/>
          </w:rPr>
        </w:r>
        <w:r w:rsidR="008E4E7F">
          <w:rPr>
            <w:noProof/>
            <w:webHidden/>
          </w:rPr>
          <w:fldChar w:fldCharType="separate"/>
        </w:r>
        <w:r w:rsidR="008E4E7F">
          <w:rPr>
            <w:noProof/>
            <w:webHidden/>
          </w:rPr>
          <w:t>36</w:t>
        </w:r>
        <w:r w:rsidR="008E4E7F">
          <w:rPr>
            <w:noProof/>
            <w:webHidden/>
          </w:rPr>
          <w:fldChar w:fldCharType="end"/>
        </w:r>
      </w:hyperlink>
    </w:p>
    <w:p w:rsidR="008E4E7F" w:rsidRDefault="003751C3" w14:paraId="78B00878" w14:textId="57AFFC5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4">
        <w:r w:rsidRPr="0029750B" w:rsidR="008E4E7F">
          <w:rPr>
            <w:rStyle w:val="Hyperlink"/>
            <w:rFonts w:eastAsiaTheme="majorEastAsia"/>
            <w:noProof/>
          </w:rPr>
          <w:t>Slika 56. Dodavanje drugog paralelnog programa</w:t>
        </w:r>
        <w:r w:rsidR="008E4E7F">
          <w:rPr>
            <w:noProof/>
            <w:webHidden/>
          </w:rPr>
          <w:tab/>
        </w:r>
        <w:r w:rsidR="008E4E7F">
          <w:rPr>
            <w:noProof/>
            <w:webHidden/>
          </w:rPr>
          <w:fldChar w:fldCharType="begin"/>
        </w:r>
        <w:r w:rsidR="008E4E7F">
          <w:rPr>
            <w:noProof/>
            <w:webHidden/>
          </w:rPr>
          <w:instrText xml:space="preserve"> PAGEREF _Toc128307464 \h </w:instrText>
        </w:r>
        <w:r w:rsidR="008E4E7F">
          <w:rPr>
            <w:noProof/>
            <w:webHidden/>
          </w:rPr>
        </w:r>
        <w:r w:rsidR="008E4E7F">
          <w:rPr>
            <w:noProof/>
            <w:webHidden/>
          </w:rPr>
          <w:fldChar w:fldCharType="separate"/>
        </w:r>
        <w:r w:rsidR="008E4E7F">
          <w:rPr>
            <w:noProof/>
            <w:webHidden/>
          </w:rPr>
          <w:t>37</w:t>
        </w:r>
        <w:r w:rsidR="008E4E7F">
          <w:rPr>
            <w:noProof/>
            <w:webHidden/>
          </w:rPr>
          <w:fldChar w:fldCharType="end"/>
        </w:r>
      </w:hyperlink>
    </w:p>
    <w:p w:rsidR="008E4E7F" w:rsidRDefault="003751C3" w14:paraId="1441DB2F" w14:textId="4A988D1E">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5">
        <w:r w:rsidRPr="0029750B" w:rsidR="008E4E7F">
          <w:rPr>
            <w:rStyle w:val="Hyperlink"/>
            <w:rFonts w:eastAsiaTheme="majorEastAsia"/>
            <w:noProof/>
          </w:rPr>
          <w:t>Slika 57. Prikaz kombinacije tri odabrana programa na jednom prioritetu</w:t>
        </w:r>
        <w:r w:rsidR="008E4E7F">
          <w:rPr>
            <w:noProof/>
            <w:webHidden/>
          </w:rPr>
          <w:tab/>
        </w:r>
        <w:r w:rsidR="008E4E7F">
          <w:rPr>
            <w:noProof/>
            <w:webHidden/>
          </w:rPr>
          <w:fldChar w:fldCharType="begin"/>
        </w:r>
        <w:r w:rsidR="008E4E7F">
          <w:rPr>
            <w:noProof/>
            <w:webHidden/>
          </w:rPr>
          <w:instrText xml:space="preserve"> PAGEREF _Toc128307465 \h </w:instrText>
        </w:r>
        <w:r w:rsidR="008E4E7F">
          <w:rPr>
            <w:noProof/>
            <w:webHidden/>
          </w:rPr>
        </w:r>
        <w:r w:rsidR="008E4E7F">
          <w:rPr>
            <w:noProof/>
            <w:webHidden/>
          </w:rPr>
          <w:fldChar w:fldCharType="separate"/>
        </w:r>
        <w:r w:rsidR="008E4E7F">
          <w:rPr>
            <w:noProof/>
            <w:webHidden/>
          </w:rPr>
          <w:t>37</w:t>
        </w:r>
        <w:r w:rsidR="008E4E7F">
          <w:rPr>
            <w:noProof/>
            <w:webHidden/>
          </w:rPr>
          <w:fldChar w:fldCharType="end"/>
        </w:r>
      </w:hyperlink>
    </w:p>
    <w:p w:rsidR="008E4E7F" w:rsidRDefault="003751C3" w14:paraId="3D8249A7" w14:textId="2CB8138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6">
        <w:r w:rsidRPr="0029750B" w:rsidR="008E4E7F">
          <w:rPr>
            <w:rStyle w:val="Hyperlink"/>
            <w:rFonts w:eastAsiaTheme="majorEastAsia"/>
            <w:noProof/>
          </w:rPr>
          <w:t>Slika 58. Brisanje drugog paralelnog programa</w:t>
        </w:r>
        <w:r w:rsidR="008E4E7F">
          <w:rPr>
            <w:noProof/>
            <w:webHidden/>
          </w:rPr>
          <w:tab/>
        </w:r>
        <w:r w:rsidR="008E4E7F">
          <w:rPr>
            <w:noProof/>
            <w:webHidden/>
          </w:rPr>
          <w:fldChar w:fldCharType="begin"/>
        </w:r>
        <w:r w:rsidR="008E4E7F">
          <w:rPr>
            <w:noProof/>
            <w:webHidden/>
          </w:rPr>
          <w:instrText xml:space="preserve"> PAGEREF _Toc128307466 \h </w:instrText>
        </w:r>
        <w:r w:rsidR="008E4E7F">
          <w:rPr>
            <w:noProof/>
            <w:webHidden/>
          </w:rPr>
        </w:r>
        <w:r w:rsidR="008E4E7F">
          <w:rPr>
            <w:noProof/>
            <w:webHidden/>
          </w:rPr>
          <w:fldChar w:fldCharType="separate"/>
        </w:r>
        <w:r w:rsidR="008E4E7F">
          <w:rPr>
            <w:noProof/>
            <w:webHidden/>
          </w:rPr>
          <w:t>37</w:t>
        </w:r>
        <w:r w:rsidR="008E4E7F">
          <w:rPr>
            <w:noProof/>
            <w:webHidden/>
          </w:rPr>
          <w:fldChar w:fldCharType="end"/>
        </w:r>
      </w:hyperlink>
    </w:p>
    <w:p w:rsidR="008E4E7F" w:rsidRDefault="003751C3" w14:paraId="4A50729E" w14:textId="2D074F8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7">
        <w:r w:rsidRPr="0029750B" w:rsidR="008E4E7F">
          <w:rPr>
            <w:rStyle w:val="Hyperlink"/>
            <w:rFonts w:eastAsiaTheme="majorEastAsia"/>
            <w:noProof/>
          </w:rPr>
          <w:t>Slika 59. Brisanje prvog paralelnog programa</w:t>
        </w:r>
        <w:r w:rsidR="008E4E7F">
          <w:rPr>
            <w:noProof/>
            <w:webHidden/>
          </w:rPr>
          <w:tab/>
        </w:r>
        <w:r w:rsidR="008E4E7F">
          <w:rPr>
            <w:noProof/>
            <w:webHidden/>
          </w:rPr>
          <w:fldChar w:fldCharType="begin"/>
        </w:r>
        <w:r w:rsidR="008E4E7F">
          <w:rPr>
            <w:noProof/>
            <w:webHidden/>
          </w:rPr>
          <w:instrText xml:space="preserve"> PAGEREF _Toc128307467 \h </w:instrText>
        </w:r>
        <w:r w:rsidR="008E4E7F">
          <w:rPr>
            <w:noProof/>
            <w:webHidden/>
          </w:rPr>
        </w:r>
        <w:r w:rsidR="008E4E7F">
          <w:rPr>
            <w:noProof/>
            <w:webHidden/>
          </w:rPr>
          <w:fldChar w:fldCharType="separate"/>
        </w:r>
        <w:r w:rsidR="008E4E7F">
          <w:rPr>
            <w:noProof/>
            <w:webHidden/>
          </w:rPr>
          <w:t>37</w:t>
        </w:r>
        <w:r w:rsidR="008E4E7F">
          <w:rPr>
            <w:noProof/>
            <w:webHidden/>
          </w:rPr>
          <w:fldChar w:fldCharType="end"/>
        </w:r>
      </w:hyperlink>
    </w:p>
    <w:p w:rsidR="008E4E7F" w:rsidRDefault="003751C3" w14:paraId="0B4A0745" w14:textId="56FE272D">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8">
        <w:r w:rsidRPr="0029750B" w:rsidR="008E4E7F">
          <w:rPr>
            <w:rStyle w:val="Hyperlink"/>
            <w:rFonts w:eastAsiaTheme="majorEastAsia"/>
            <w:noProof/>
          </w:rPr>
          <w:t>Slika 60. Spremanje napravljenih izmjena</w:t>
        </w:r>
        <w:r w:rsidR="008E4E7F">
          <w:rPr>
            <w:noProof/>
            <w:webHidden/>
          </w:rPr>
          <w:tab/>
        </w:r>
        <w:r w:rsidR="008E4E7F">
          <w:rPr>
            <w:noProof/>
            <w:webHidden/>
          </w:rPr>
          <w:fldChar w:fldCharType="begin"/>
        </w:r>
        <w:r w:rsidR="008E4E7F">
          <w:rPr>
            <w:noProof/>
            <w:webHidden/>
          </w:rPr>
          <w:instrText xml:space="preserve"> PAGEREF _Toc128307468 \h </w:instrText>
        </w:r>
        <w:r w:rsidR="008E4E7F">
          <w:rPr>
            <w:noProof/>
            <w:webHidden/>
          </w:rPr>
        </w:r>
        <w:r w:rsidR="008E4E7F">
          <w:rPr>
            <w:noProof/>
            <w:webHidden/>
          </w:rPr>
          <w:fldChar w:fldCharType="separate"/>
        </w:r>
        <w:r w:rsidR="008E4E7F">
          <w:rPr>
            <w:noProof/>
            <w:webHidden/>
          </w:rPr>
          <w:t>38</w:t>
        </w:r>
        <w:r w:rsidR="008E4E7F">
          <w:rPr>
            <w:noProof/>
            <w:webHidden/>
          </w:rPr>
          <w:fldChar w:fldCharType="end"/>
        </w:r>
      </w:hyperlink>
    </w:p>
    <w:p w:rsidR="008E4E7F" w:rsidRDefault="003751C3" w14:paraId="32059CD0" w14:textId="79E94264">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69">
        <w:r w:rsidRPr="0029750B" w:rsidR="008E4E7F">
          <w:rPr>
            <w:rStyle w:val="Hyperlink"/>
            <w:rFonts w:eastAsiaTheme="majorEastAsia"/>
            <w:noProof/>
          </w:rPr>
          <w:t xml:space="preserve">Slika 61. Slaganje liste prioriteta metodom </w:t>
        </w:r>
        <w:r w:rsidRPr="0029750B" w:rsidR="008E4E7F">
          <w:rPr>
            <w:rStyle w:val="Hyperlink"/>
            <w:rFonts w:eastAsiaTheme="majorEastAsia"/>
            <w:i/>
            <w:iCs/>
            <w:noProof/>
          </w:rPr>
          <w:t>povuci i ispusti</w:t>
        </w:r>
        <w:r w:rsidR="008E4E7F">
          <w:rPr>
            <w:noProof/>
            <w:webHidden/>
          </w:rPr>
          <w:tab/>
        </w:r>
        <w:r w:rsidR="008E4E7F">
          <w:rPr>
            <w:noProof/>
            <w:webHidden/>
          </w:rPr>
          <w:fldChar w:fldCharType="begin"/>
        </w:r>
        <w:r w:rsidR="008E4E7F">
          <w:rPr>
            <w:noProof/>
            <w:webHidden/>
          </w:rPr>
          <w:instrText xml:space="preserve"> PAGEREF _Toc128307469 \h </w:instrText>
        </w:r>
        <w:r w:rsidR="008E4E7F">
          <w:rPr>
            <w:noProof/>
            <w:webHidden/>
          </w:rPr>
        </w:r>
        <w:r w:rsidR="008E4E7F">
          <w:rPr>
            <w:noProof/>
            <w:webHidden/>
          </w:rPr>
          <w:fldChar w:fldCharType="separate"/>
        </w:r>
        <w:r w:rsidR="008E4E7F">
          <w:rPr>
            <w:noProof/>
            <w:webHidden/>
          </w:rPr>
          <w:t>38</w:t>
        </w:r>
        <w:r w:rsidR="008E4E7F">
          <w:rPr>
            <w:noProof/>
            <w:webHidden/>
          </w:rPr>
          <w:fldChar w:fldCharType="end"/>
        </w:r>
      </w:hyperlink>
    </w:p>
    <w:p w:rsidR="008E4E7F" w:rsidRDefault="003751C3" w14:paraId="1C5D9AA0" w14:textId="6CACF771">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0">
        <w:r w:rsidRPr="0029750B" w:rsidR="008E4E7F">
          <w:rPr>
            <w:rStyle w:val="Hyperlink"/>
            <w:rFonts w:eastAsiaTheme="majorEastAsia"/>
            <w:noProof/>
          </w:rPr>
          <w:t>Slika 62. Slaganje liste prioriteta pomicanjem programa za jedno mjesto gore ili dolje</w:t>
        </w:r>
        <w:r w:rsidR="008E4E7F">
          <w:rPr>
            <w:noProof/>
            <w:webHidden/>
          </w:rPr>
          <w:tab/>
        </w:r>
        <w:r w:rsidR="008E4E7F">
          <w:rPr>
            <w:noProof/>
            <w:webHidden/>
          </w:rPr>
          <w:fldChar w:fldCharType="begin"/>
        </w:r>
        <w:r w:rsidR="008E4E7F">
          <w:rPr>
            <w:noProof/>
            <w:webHidden/>
          </w:rPr>
          <w:instrText xml:space="preserve"> PAGEREF _Toc128307470 \h </w:instrText>
        </w:r>
        <w:r w:rsidR="008E4E7F">
          <w:rPr>
            <w:noProof/>
            <w:webHidden/>
          </w:rPr>
        </w:r>
        <w:r w:rsidR="008E4E7F">
          <w:rPr>
            <w:noProof/>
            <w:webHidden/>
          </w:rPr>
          <w:fldChar w:fldCharType="separate"/>
        </w:r>
        <w:r w:rsidR="008E4E7F">
          <w:rPr>
            <w:noProof/>
            <w:webHidden/>
          </w:rPr>
          <w:t>39</w:t>
        </w:r>
        <w:r w:rsidR="008E4E7F">
          <w:rPr>
            <w:noProof/>
            <w:webHidden/>
          </w:rPr>
          <w:fldChar w:fldCharType="end"/>
        </w:r>
      </w:hyperlink>
    </w:p>
    <w:p w:rsidR="008E4E7F" w:rsidRDefault="003751C3" w14:paraId="4E01B568" w14:textId="7E0CF3FA">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1">
        <w:r w:rsidRPr="0029750B" w:rsidR="008E4E7F">
          <w:rPr>
            <w:rStyle w:val="Hyperlink"/>
            <w:rFonts w:eastAsiaTheme="majorEastAsia"/>
            <w:noProof/>
          </w:rPr>
          <w:t>Slika 63. Spremanje ili odbacivanje izmjena u listi prioriteta</w:t>
        </w:r>
        <w:r w:rsidR="008E4E7F">
          <w:rPr>
            <w:noProof/>
            <w:webHidden/>
          </w:rPr>
          <w:tab/>
        </w:r>
        <w:r w:rsidR="008E4E7F">
          <w:rPr>
            <w:noProof/>
            <w:webHidden/>
          </w:rPr>
          <w:fldChar w:fldCharType="begin"/>
        </w:r>
        <w:r w:rsidR="008E4E7F">
          <w:rPr>
            <w:noProof/>
            <w:webHidden/>
          </w:rPr>
          <w:instrText xml:space="preserve"> PAGEREF _Toc128307471 \h </w:instrText>
        </w:r>
        <w:r w:rsidR="008E4E7F">
          <w:rPr>
            <w:noProof/>
            <w:webHidden/>
          </w:rPr>
        </w:r>
        <w:r w:rsidR="008E4E7F">
          <w:rPr>
            <w:noProof/>
            <w:webHidden/>
          </w:rPr>
          <w:fldChar w:fldCharType="separate"/>
        </w:r>
        <w:r w:rsidR="008E4E7F">
          <w:rPr>
            <w:noProof/>
            <w:webHidden/>
          </w:rPr>
          <w:t>39</w:t>
        </w:r>
        <w:r w:rsidR="008E4E7F">
          <w:rPr>
            <w:noProof/>
            <w:webHidden/>
          </w:rPr>
          <w:fldChar w:fldCharType="end"/>
        </w:r>
      </w:hyperlink>
    </w:p>
    <w:p w:rsidR="008E4E7F" w:rsidRDefault="003751C3" w14:paraId="329922FC" w14:textId="4E6A6A85">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2">
        <w:r w:rsidRPr="0029750B" w:rsidR="008E4E7F">
          <w:rPr>
            <w:rStyle w:val="Hyperlink"/>
            <w:rFonts w:eastAsiaTheme="majorEastAsia"/>
            <w:noProof/>
          </w:rPr>
          <w:t xml:space="preserve">Slika 64. Informacije o terminima dodatnih provjera na kartici </w:t>
        </w:r>
        <w:r w:rsidRPr="0029750B" w:rsidR="008E4E7F">
          <w:rPr>
            <w:rStyle w:val="Hyperlink"/>
            <w:rFonts w:eastAsiaTheme="majorEastAsia"/>
            <w:i/>
            <w:iCs/>
            <w:noProof/>
          </w:rPr>
          <w:t>Moj raspored</w:t>
        </w:r>
        <w:r w:rsidR="008E4E7F">
          <w:rPr>
            <w:noProof/>
            <w:webHidden/>
          </w:rPr>
          <w:tab/>
        </w:r>
        <w:r w:rsidR="008E4E7F">
          <w:rPr>
            <w:noProof/>
            <w:webHidden/>
          </w:rPr>
          <w:fldChar w:fldCharType="begin"/>
        </w:r>
        <w:r w:rsidR="008E4E7F">
          <w:rPr>
            <w:noProof/>
            <w:webHidden/>
          </w:rPr>
          <w:instrText xml:space="preserve"> PAGEREF _Toc128307472 \h </w:instrText>
        </w:r>
        <w:r w:rsidR="008E4E7F">
          <w:rPr>
            <w:noProof/>
            <w:webHidden/>
          </w:rPr>
        </w:r>
        <w:r w:rsidR="008E4E7F">
          <w:rPr>
            <w:noProof/>
            <w:webHidden/>
          </w:rPr>
          <w:fldChar w:fldCharType="separate"/>
        </w:r>
        <w:r w:rsidR="008E4E7F">
          <w:rPr>
            <w:noProof/>
            <w:webHidden/>
          </w:rPr>
          <w:t>40</w:t>
        </w:r>
        <w:r w:rsidR="008E4E7F">
          <w:rPr>
            <w:noProof/>
            <w:webHidden/>
          </w:rPr>
          <w:fldChar w:fldCharType="end"/>
        </w:r>
      </w:hyperlink>
    </w:p>
    <w:p w:rsidR="008E4E7F" w:rsidRDefault="003751C3" w14:paraId="37DFECF9" w14:textId="68D7429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3">
        <w:r w:rsidRPr="0029750B" w:rsidR="008E4E7F">
          <w:rPr>
            <w:rStyle w:val="Hyperlink"/>
            <w:rFonts w:eastAsiaTheme="majorEastAsia"/>
            <w:noProof/>
          </w:rPr>
          <w:t>Slika 65. Otvaranje prikaza adrese škole na karti</w:t>
        </w:r>
        <w:r w:rsidR="008E4E7F">
          <w:rPr>
            <w:noProof/>
            <w:webHidden/>
          </w:rPr>
          <w:tab/>
        </w:r>
        <w:r w:rsidR="008E4E7F">
          <w:rPr>
            <w:noProof/>
            <w:webHidden/>
          </w:rPr>
          <w:fldChar w:fldCharType="begin"/>
        </w:r>
        <w:r w:rsidR="008E4E7F">
          <w:rPr>
            <w:noProof/>
            <w:webHidden/>
          </w:rPr>
          <w:instrText xml:space="preserve"> PAGEREF _Toc128307473 \h </w:instrText>
        </w:r>
        <w:r w:rsidR="008E4E7F">
          <w:rPr>
            <w:noProof/>
            <w:webHidden/>
          </w:rPr>
        </w:r>
        <w:r w:rsidR="008E4E7F">
          <w:rPr>
            <w:noProof/>
            <w:webHidden/>
          </w:rPr>
          <w:fldChar w:fldCharType="separate"/>
        </w:r>
        <w:r w:rsidR="008E4E7F">
          <w:rPr>
            <w:noProof/>
            <w:webHidden/>
          </w:rPr>
          <w:t>40</w:t>
        </w:r>
        <w:r w:rsidR="008E4E7F">
          <w:rPr>
            <w:noProof/>
            <w:webHidden/>
          </w:rPr>
          <w:fldChar w:fldCharType="end"/>
        </w:r>
      </w:hyperlink>
    </w:p>
    <w:p w:rsidR="008E4E7F" w:rsidRDefault="003751C3" w14:paraId="2492D49D" w14:textId="753EC6E7">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4">
        <w:r w:rsidRPr="0029750B" w:rsidR="008E4E7F">
          <w:rPr>
            <w:rStyle w:val="Hyperlink"/>
            <w:rFonts w:eastAsiaTheme="majorEastAsia"/>
            <w:noProof/>
          </w:rPr>
          <w:t xml:space="preserve">Slika 66. Podatci na kartici </w:t>
        </w:r>
        <w:r w:rsidRPr="0029750B" w:rsidR="008E4E7F">
          <w:rPr>
            <w:rStyle w:val="Hyperlink"/>
            <w:rFonts w:eastAsiaTheme="majorEastAsia"/>
            <w:i/>
            <w:iCs/>
            <w:noProof/>
          </w:rPr>
          <w:t>Moji rezultati</w:t>
        </w:r>
        <w:r w:rsidR="008E4E7F">
          <w:rPr>
            <w:noProof/>
            <w:webHidden/>
          </w:rPr>
          <w:tab/>
        </w:r>
        <w:r w:rsidR="008E4E7F">
          <w:rPr>
            <w:noProof/>
            <w:webHidden/>
          </w:rPr>
          <w:fldChar w:fldCharType="begin"/>
        </w:r>
        <w:r w:rsidR="008E4E7F">
          <w:rPr>
            <w:noProof/>
            <w:webHidden/>
          </w:rPr>
          <w:instrText xml:space="preserve"> PAGEREF _Toc128307474 \h </w:instrText>
        </w:r>
        <w:r w:rsidR="008E4E7F">
          <w:rPr>
            <w:noProof/>
            <w:webHidden/>
          </w:rPr>
        </w:r>
        <w:r w:rsidR="008E4E7F">
          <w:rPr>
            <w:noProof/>
            <w:webHidden/>
          </w:rPr>
          <w:fldChar w:fldCharType="separate"/>
        </w:r>
        <w:r w:rsidR="008E4E7F">
          <w:rPr>
            <w:noProof/>
            <w:webHidden/>
          </w:rPr>
          <w:t>41</w:t>
        </w:r>
        <w:r w:rsidR="008E4E7F">
          <w:rPr>
            <w:noProof/>
            <w:webHidden/>
          </w:rPr>
          <w:fldChar w:fldCharType="end"/>
        </w:r>
      </w:hyperlink>
    </w:p>
    <w:p w:rsidR="008E4E7F" w:rsidRDefault="003751C3" w14:paraId="2FF361CE" w14:textId="349758D3">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5">
        <w:r w:rsidRPr="0029750B" w:rsidR="008E4E7F">
          <w:rPr>
            <w:rStyle w:val="Hyperlink"/>
            <w:rFonts w:eastAsiaTheme="majorEastAsia"/>
            <w:noProof/>
          </w:rPr>
          <w:t>Slika 67. Dodavanje prigovora na rezultate</w:t>
        </w:r>
        <w:r w:rsidR="008E4E7F">
          <w:rPr>
            <w:noProof/>
            <w:webHidden/>
          </w:rPr>
          <w:tab/>
        </w:r>
        <w:r w:rsidR="008E4E7F">
          <w:rPr>
            <w:noProof/>
            <w:webHidden/>
          </w:rPr>
          <w:fldChar w:fldCharType="begin"/>
        </w:r>
        <w:r w:rsidR="008E4E7F">
          <w:rPr>
            <w:noProof/>
            <w:webHidden/>
          </w:rPr>
          <w:instrText xml:space="preserve"> PAGEREF _Toc128307475 \h </w:instrText>
        </w:r>
        <w:r w:rsidR="008E4E7F">
          <w:rPr>
            <w:noProof/>
            <w:webHidden/>
          </w:rPr>
        </w:r>
        <w:r w:rsidR="008E4E7F">
          <w:rPr>
            <w:noProof/>
            <w:webHidden/>
          </w:rPr>
          <w:fldChar w:fldCharType="separate"/>
        </w:r>
        <w:r w:rsidR="008E4E7F">
          <w:rPr>
            <w:noProof/>
            <w:webHidden/>
          </w:rPr>
          <w:t>42</w:t>
        </w:r>
        <w:r w:rsidR="008E4E7F">
          <w:rPr>
            <w:noProof/>
            <w:webHidden/>
          </w:rPr>
          <w:fldChar w:fldCharType="end"/>
        </w:r>
      </w:hyperlink>
    </w:p>
    <w:p w:rsidR="008E4E7F" w:rsidRDefault="003751C3" w14:paraId="26FBDC5A" w14:textId="2B0C7883">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6">
        <w:r w:rsidRPr="0029750B" w:rsidR="008E4E7F">
          <w:rPr>
            <w:rStyle w:val="Hyperlink"/>
            <w:rFonts w:eastAsiaTheme="majorEastAsia"/>
            <w:noProof/>
          </w:rPr>
          <w:t>Slika 68. Unos teksta i slanje prigovora</w:t>
        </w:r>
        <w:r w:rsidR="008E4E7F">
          <w:rPr>
            <w:noProof/>
            <w:webHidden/>
          </w:rPr>
          <w:tab/>
        </w:r>
        <w:r w:rsidR="008E4E7F">
          <w:rPr>
            <w:noProof/>
            <w:webHidden/>
          </w:rPr>
          <w:fldChar w:fldCharType="begin"/>
        </w:r>
        <w:r w:rsidR="008E4E7F">
          <w:rPr>
            <w:noProof/>
            <w:webHidden/>
          </w:rPr>
          <w:instrText xml:space="preserve"> PAGEREF _Toc128307476 \h </w:instrText>
        </w:r>
        <w:r w:rsidR="008E4E7F">
          <w:rPr>
            <w:noProof/>
            <w:webHidden/>
          </w:rPr>
        </w:r>
        <w:r w:rsidR="008E4E7F">
          <w:rPr>
            <w:noProof/>
            <w:webHidden/>
          </w:rPr>
          <w:fldChar w:fldCharType="separate"/>
        </w:r>
        <w:r w:rsidR="008E4E7F">
          <w:rPr>
            <w:noProof/>
            <w:webHidden/>
          </w:rPr>
          <w:t>43</w:t>
        </w:r>
        <w:r w:rsidR="008E4E7F">
          <w:rPr>
            <w:noProof/>
            <w:webHidden/>
          </w:rPr>
          <w:fldChar w:fldCharType="end"/>
        </w:r>
      </w:hyperlink>
    </w:p>
    <w:p w:rsidR="008E4E7F" w:rsidRDefault="003751C3" w14:paraId="27412B3C" w14:textId="46871CC6">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7">
        <w:r w:rsidRPr="0029750B" w:rsidR="008E4E7F">
          <w:rPr>
            <w:rStyle w:val="Hyperlink"/>
            <w:rFonts w:eastAsiaTheme="majorEastAsia"/>
            <w:noProof/>
          </w:rPr>
          <w:t>Slika 69. Uređivanje, brisanje i praćenje statusa prigovora</w:t>
        </w:r>
        <w:r w:rsidR="008E4E7F">
          <w:rPr>
            <w:noProof/>
            <w:webHidden/>
          </w:rPr>
          <w:tab/>
        </w:r>
        <w:r w:rsidR="008E4E7F">
          <w:rPr>
            <w:noProof/>
            <w:webHidden/>
          </w:rPr>
          <w:fldChar w:fldCharType="begin"/>
        </w:r>
        <w:r w:rsidR="008E4E7F">
          <w:rPr>
            <w:noProof/>
            <w:webHidden/>
          </w:rPr>
          <w:instrText xml:space="preserve"> PAGEREF _Toc128307477 \h </w:instrText>
        </w:r>
        <w:r w:rsidR="008E4E7F">
          <w:rPr>
            <w:noProof/>
            <w:webHidden/>
          </w:rPr>
        </w:r>
        <w:r w:rsidR="008E4E7F">
          <w:rPr>
            <w:noProof/>
            <w:webHidden/>
          </w:rPr>
          <w:fldChar w:fldCharType="separate"/>
        </w:r>
        <w:r w:rsidR="008E4E7F">
          <w:rPr>
            <w:noProof/>
            <w:webHidden/>
          </w:rPr>
          <w:t>43</w:t>
        </w:r>
        <w:r w:rsidR="008E4E7F">
          <w:rPr>
            <w:noProof/>
            <w:webHidden/>
          </w:rPr>
          <w:fldChar w:fldCharType="end"/>
        </w:r>
      </w:hyperlink>
    </w:p>
    <w:p w:rsidR="008E4E7F" w:rsidRDefault="003751C3" w14:paraId="0A245BAA" w14:textId="522B0F3C">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8">
        <w:r w:rsidRPr="0029750B" w:rsidR="008E4E7F">
          <w:rPr>
            <w:rStyle w:val="Hyperlink"/>
            <w:rFonts w:eastAsiaTheme="majorEastAsia"/>
            <w:noProof/>
          </w:rPr>
          <w:t>Slika 70. Gumb za ispis prijavnice</w:t>
        </w:r>
        <w:r w:rsidR="008E4E7F">
          <w:rPr>
            <w:noProof/>
            <w:webHidden/>
          </w:rPr>
          <w:tab/>
        </w:r>
        <w:r w:rsidR="008E4E7F">
          <w:rPr>
            <w:noProof/>
            <w:webHidden/>
          </w:rPr>
          <w:fldChar w:fldCharType="begin"/>
        </w:r>
        <w:r w:rsidR="008E4E7F">
          <w:rPr>
            <w:noProof/>
            <w:webHidden/>
          </w:rPr>
          <w:instrText xml:space="preserve"> PAGEREF _Toc128307478 \h </w:instrText>
        </w:r>
        <w:r w:rsidR="008E4E7F">
          <w:rPr>
            <w:noProof/>
            <w:webHidden/>
          </w:rPr>
        </w:r>
        <w:r w:rsidR="008E4E7F">
          <w:rPr>
            <w:noProof/>
            <w:webHidden/>
          </w:rPr>
          <w:fldChar w:fldCharType="separate"/>
        </w:r>
        <w:r w:rsidR="008E4E7F">
          <w:rPr>
            <w:noProof/>
            <w:webHidden/>
          </w:rPr>
          <w:t>44</w:t>
        </w:r>
        <w:r w:rsidR="008E4E7F">
          <w:rPr>
            <w:noProof/>
            <w:webHidden/>
          </w:rPr>
          <w:fldChar w:fldCharType="end"/>
        </w:r>
      </w:hyperlink>
    </w:p>
    <w:p w:rsidR="008E4E7F" w:rsidRDefault="003751C3" w14:paraId="2FDD4B72" w14:textId="30089D40">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79">
        <w:r w:rsidRPr="0029750B" w:rsidR="008E4E7F">
          <w:rPr>
            <w:rStyle w:val="Hyperlink"/>
            <w:rFonts w:eastAsiaTheme="majorEastAsia"/>
            <w:noProof/>
          </w:rPr>
          <w:t>Slika 71. Obrazac prijavnice</w:t>
        </w:r>
        <w:r w:rsidR="008E4E7F">
          <w:rPr>
            <w:noProof/>
            <w:webHidden/>
          </w:rPr>
          <w:tab/>
        </w:r>
        <w:r w:rsidR="008E4E7F">
          <w:rPr>
            <w:noProof/>
            <w:webHidden/>
          </w:rPr>
          <w:fldChar w:fldCharType="begin"/>
        </w:r>
        <w:r w:rsidR="008E4E7F">
          <w:rPr>
            <w:noProof/>
            <w:webHidden/>
          </w:rPr>
          <w:instrText xml:space="preserve"> PAGEREF _Toc128307479 \h </w:instrText>
        </w:r>
        <w:r w:rsidR="008E4E7F">
          <w:rPr>
            <w:noProof/>
            <w:webHidden/>
          </w:rPr>
        </w:r>
        <w:r w:rsidR="008E4E7F">
          <w:rPr>
            <w:noProof/>
            <w:webHidden/>
          </w:rPr>
          <w:fldChar w:fldCharType="separate"/>
        </w:r>
        <w:r w:rsidR="008E4E7F">
          <w:rPr>
            <w:noProof/>
            <w:webHidden/>
          </w:rPr>
          <w:t>44</w:t>
        </w:r>
        <w:r w:rsidR="008E4E7F">
          <w:rPr>
            <w:noProof/>
            <w:webHidden/>
          </w:rPr>
          <w:fldChar w:fldCharType="end"/>
        </w:r>
      </w:hyperlink>
    </w:p>
    <w:p w:rsidR="008E4E7F" w:rsidRDefault="003751C3" w14:paraId="57A42137" w14:textId="2ADE1BD5">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80">
        <w:r w:rsidRPr="0029750B" w:rsidR="008E4E7F">
          <w:rPr>
            <w:rStyle w:val="Hyperlink"/>
            <w:rFonts w:eastAsiaTheme="majorEastAsia"/>
            <w:noProof/>
          </w:rPr>
          <w:t>Slika 72. Pokretanje postupka učitavanja prijavnice</w:t>
        </w:r>
        <w:r w:rsidR="008E4E7F">
          <w:rPr>
            <w:noProof/>
            <w:webHidden/>
          </w:rPr>
          <w:tab/>
        </w:r>
        <w:r w:rsidR="008E4E7F">
          <w:rPr>
            <w:noProof/>
            <w:webHidden/>
          </w:rPr>
          <w:fldChar w:fldCharType="begin"/>
        </w:r>
        <w:r w:rsidR="008E4E7F">
          <w:rPr>
            <w:noProof/>
            <w:webHidden/>
          </w:rPr>
          <w:instrText xml:space="preserve"> PAGEREF _Toc128307480 \h </w:instrText>
        </w:r>
        <w:r w:rsidR="008E4E7F">
          <w:rPr>
            <w:noProof/>
            <w:webHidden/>
          </w:rPr>
        </w:r>
        <w:r w:rsidR="008E4E7F">
          <w:rPr>
            <w:noProof/>
            <w:webHidden/>
          </w:rPr>
          <w:fldChar w:fldCharType="separate"/>
        </w:r>
        <w:r w:rsidR="008E4E7F">
          <w:rPr>
            <w:noProof/>
            <w:webHidden/>
          </w:rPr>
          <w:t>45</w:t>
        </w:r>
        <w:r w:rsidR="008E4E7F">
          <w:rPr>
            <w:noProof/>
            <w:webHidden/>
          </w:rPr>
          <w:fldChar w:fldCharType="end"/>
        </w:r>
      </w:hyperlink>
    </w:p>
    <w:p w:rsidR="008E4E7F" w:rsidRDefault="003751C3" w14:paraId="4E9B1BCA" w14:textId="57CBB937">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81">
        <w:r w:rsidRPr="0029750B" w:rsidR="008E4E7F">
          <w:rPr>
            <w:rStyle w:val="Hyperlink"/>
            <w:rFonts w:eastAsiaTheme="majorEastAsia"/>
            <w:noProof/>
          </w:rPr>
          <w:t>Slika 73. Učitavanje datoteke s prijavnicom u sustav</w:t>
        </w:r>
        <w:r w:rsidR="008E4E7F">
          <w:rPr>
            <w:noProof/>
            <w:webHidden/>
          </w:rPr>
          <w:tab/>
        </w:r>
        <w:r w:rsidR="008E4E7F">
          <w:rPr>
            <w:noProof/>
            <w:webHidden/>
          </w:rPr>
          <w:fldChar w:fldCharType="begin"/>
        </w:r>
        <w:r w:rsidR="008E4E7F">
          <w:rPr>
            <w:noProof/>
            <w:webHidden/>
          </w:rPr>
          <w:instrText xml:space="preserve"> PAGEREF _Toc128307481 \h </w:instrText>
        </w:r>
        <w:r w:rsidR="008E4E7F">
          <w:rPr>
            <w:noProof/>
            <w:webHidden/>
          </w:rPr>
        </w:r>
        <w:r w:rsidR="008E4E7F">
          <w:rPr>
            <w:noProof/>
            <w:webHidden/>
          </w:rPr>
          <w:fldChar w:fldCharType="separate"/>
        </w:r>
        <w:r w:rsidR="008E4E7F">
          <w:rPr>
            <w:noProof/>
            <w:webHidden/>
          </w:rPr>
          <w:t>45</w:t>
        </w:r>
        <w:r w:rsidR="008E4E7F">
          <w:rPr>
            <w:noProof/>
            <w:webHidden/>
          </w:rPr>
          <w:fldChar w:fldCharType="end"/>
        </w:r>
      </w:hyperlink>
    </w:p>
    <w:p w:rsidR="008E4E7F" w:rsidRDefault="003751C3" w14:paraId="2F85E1EF" w14:textId="0759D898">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82">
        <w:r w:rsidRPr="0029750B" w:rsidR="008E4E7F">
          <w:rPr>
            <w:rStyle w:val="Hyperlink"/>
            <w:rFonts w:eastAsiaTheme="majorEastAsia"/>
            <w:noProof/>
          </w:rPr>
          <w:t>Slika 74. Praćenje statusa prijavnica</w:t>
        </w:r>
        <w:r w:rsidR="008E4E7F">
          <w:rPr>
            <w:noProof/>
            <w:webHidden/>
          </w:rPr>
          <w:tab/>
        </w:r>
        <w:r w:rsidR="008E4E7F">
          <w:rPr>
            <w:noProof/>
            <w:webHidden/>
          </w:rPr>
          <w:fldChar w:fldCharType="begin"/>
        </w:r>
        <w:r w:rsidR="008E4E7F">
          <w:rPr>
            <w:noProof/>
            <w:webHidden/>
          </w:rPr>
          <w:instrText xml:space="preserve"> PAGEREF _Toc128307482 \h </w:instrText>
        </w:r>
        <w:r w:rsidR="008E4E7F">
          <w:rPr>
            <w:noProof/>
            <w:webHidden/>
          </w:rPr>
        </w:r>
        <w:r w:rsidR="008E4E7F">
          <w:rPr>
            <w:noProof/>
            <w:webHidden/>
          </w:rPr>
          <w:fldChar w:fldCharType="separate"/>
        </w:r>
        <w:r w:rsidR="008E4E7F">
          <w:rPr>
            <w:noProof/>
            <w:webHidden/>
          </w:rPr>
          <w:t>46</w:t>
        </w:r>
        <w:r w:rsidR="008E4E7F">
          <w:rPr>
            <w:noProof/>
            <w:webHidden/>
          </w:rPr>
          <w:fldChar w:fldCharType="end"/>
        </w:r>
      </w:hyperlink>
    </w:p>
    <w:p w:rsidR="008E4E7F" w:rsidRDefault="003751C3" w14:paraId="3E396797" w14:textId="69962782">
      <w:pPr>
        <w:pStyle w:val="TableofFigures"/>
        <w:tabs>
          <w:tab w:val="right" w:leader="hyphen" w:pos="9060"/>
        </w:tabs>
        <w:rPr>
          <w:rFonts w:asciiTheme="minorHAnsi" w:hAnsiTheme="minorHAnsi" w:eastAsiaTheme="minorEastAsia" w:cstheme="minorBidi"/>
          <w:noProof/>
          <w:sz w:val="22"/>
          <w:szCs w:val="22"/>
          <w:lang w:eastAsia="hr-HR"/>
        </w:rPr>
      </w:pPr>
      <w:hyperlink w:history="1" w:anchor="_Toc128307483">
        <w:r w:rsidRPr="0029750B" w:rsidR="008E4E7F">
          <w:rPr>
            <w:rStyle w:val="Hyperlink"/>
            <w:rFonts w:eastAsiaTheme="majorEastAsia"/>
            <w:noProof/>
          </w:rPr>
          <w:t xml:space="preserve">Slika 75. Izbornici </w:t>
        </w:r>
        <w:r w:rsidRPr="0029750B" w:rsidR="008E4E7F">
          <w:rPr>
            <w:rStyle w:val="Hyperlink"/>
            <w:rFonts w:eastAsiaTheme="majorEastAsia"/>
            <w:i/>
            <w:iCs/>
            <w:noProof/>
          </w:rPr>
          <w:t>Česta pitanja</w:t>
        </w:r>
        <w:r w:rsidRPr="0029750B" w:rsidR="008E4E7F">
          <w:rPr>
            <w:rStyle w:val="Hyperlink"/>
            <w:rFonts w:eastAsiaTheme="majorEastAsia"/>
            <w:noProof/>
          </w:rPr>
          <w:t xml:space="preserve">, </w:t>
        </w:r>
        <w:r w:rsidRPr="0029750B" w:rsidR="008E4E7F">
          <w:rPr>
            <w:rStyle w:val="Hyperlink"/>
            <w:rFonts w:eastAsiaTheme="majorEastAsia"/>
            <w:i/>
            <w:iCs/>
            <w:noProof/>
          </w:rPr>
          <w:t>Korisničke upute</w:t>
        </w:r>
        <w:r w:rsidRPr="0029750B" w:rsidR="008E4E7F">
          <w:rPr>
            <w:rStyle w:val="Hyperlink"/>
            <w:rFonts w:eastAsiaTheme="majorEastAsia"/>
            <w:noProof/>
          </w:rPr>
          <w:t xml:space="preserve">, </w:t>
        </w:r>
        <w:r w:rsidRPr="0029750B" w:rsidR="008E4E7F">
          <w:rPr>
            <w:rStyle w:val="Hyperlink"/>
            <w:rFonts w:eastAsiaTheme="majorEastAsia"/>
            <w:i/>
            <w:iCs/>
            <w:noProof/>
          </w:rPr>
          <w:t>Pomoć i podrška</w:t>
        </w:r>
        <w:r w:rsidRPr="0029750B" w:rsidR="008E4E7F">
          <w:rPr>
            <w:rStyle w:val="Hyperlink"/>
            <w:rFonts w:eastAsiaTheme="majorEastAsia"/>
            <w:noProof/>
          </w:rPr>
          <w:t xml:space="preserve"> i </w:t>
        </w:r>
        <w:r w:rsidRPr="0029750B" w:rsidR="008E4E7F">
          <w:rPr>
            <w:rStyle w:val="Hyperlink"/>
            <w:rFonts w:eastAsiaTheme="majorEastAsia"/>
            <w:i/>
            <w:iCs/>
            <w:noProof/>
          </w:rPr>
          <w:t>O programu</w:t>
        </w:r>
        <w:r w:rsidR="008E4E7F">
          <w:rPr>
            <w:noProof/>
            <w:webHidden/>
          </w:rPr>
          <w:tab/>
        </w:r>
        <w:r w:rsidR="008E4E7F">
          <w:rPr>
            <w:noProof/>
            <w:webHidden/>
          </w:rPr>
          <w:fldChar w:fldCharType="begin"/>
        </w:r>
        <w:r w:rsidR="008E4E7F">
          <w:rPr>
            <w:noProof/>
            <w:webHidden/>
          </w:rPr>
          <w:instrText xml:space="preserve"> PAGEREF _Toc128307483 \h </w:instrText>
        </w:r>
        <w:r w:rsidR="008E4E7F">
          <w:rPr>
            <w:noProof/>
            <w:webHidden/>
          </w:rPr>
        </w:r>
        <w:r w:rsidR="008E4E7F">
          <w:rPr>
            <w:noProof/>
            <w:webHidden/>
          </w:rPr>
          <w:fldChar w:fldCharType="separate"/>
        </w:r>
        <w:r w:rsidR="008E4E7F">
          <w:rPr>
            <w:noProof/>
            <w:webHidden/>
          </w:rPr>
          <w:t>48</w:t>
        </w:r>
        <w:r w:rsidR="008E4E7F">
          <w:rPr>
            <w:noProof/>
            <w:webHidden/>
          </w:rPr>
          <w:fldChar w:fldCharType="end"/>
        </w:r>
      </w:hyperlink>
    </w:p>
    <w:p w:rsidRPr="0096094F" w:rsidR="00AE1B41" w:rsidP="00F178E5" w:rsidRDefault="00554E46" w14:paraId="72924700" w14:textId="3B47D68F">
      <w:pPr>
        <w:spacing w:before="0"/>
      </w:pPr>
      <w:r w:rsidRPr="0096094F">
        <w:fldChar w:fldCharType="end"/>
      </w:r>
      <w:r w:rsidRPr="0096094F" w:rsidR="00AE1B41">
        <w:br w:type="page"/>
      </w:r>
    </w:p>
    <w:p w:rsidRPr="0096094F" w:rsidR="00AE1B41" w:rsidP="00F16B27" w:rsidRDefault="278D9560" w14:paraId="70BAB7B8" w14:textId="51FF1AFD">
      <w:pPr>
        <w:pStyle w:val="Heading2"/>
      </w:pPr>
      <w:bookmarkStart w:name="_Toc127885497" w:id="5"/>
      <w:r w:rsidRPr="0096094F">
        <w:t>Osnovni pojmovi i kratice</w:t>
      </w:r>
      <w:bookmarkEnd w:id="5"/>
    </w:p>
    <w:tbl>
      <w:tblPr>
        <w:tblStyle w:val="TableGrid"/>
        <w:tblW w:w="9062" w:type="dxa"/>
        <w:tblLook w:val="04A0" w:firstRow="1" w:lastRow="0" w:firstColumn="1" w:lastColumn="0" w:noHBand="0" w:noVBand="1"/>
      </w:tblPr>
      <w:tblGrid>
        <w:gridCol w:w="2263"/>
        <w:gridCol w:w="6799"/>
      </w:tblGrid>
      <w:tr w:rsidRPr="0096094F" w:rsidR="006B53E1" w:rsidTr="2B8640EB" w14:paraId="04E6E584" w14:textId="77777777">
        <w:tc>
          <w:tcPr>
            <w:tcW w:w="2263" w:type="dxa"/>
            <w:vAlign w:val="center"/>
          </w:tcPr>
          <w:p w:rsidRPr="0096094F" w:rsidR="006B53E1" w:rsidP="00872064" w:rsidRDefault="006B53E1" w14:paraId="22E19A3C" w14:textId="5BD93BCA">
            <w:pPr>
              <w:rPr>
                <w:rFonts w:ascii="Arial" w:hAnsi="Arial" w:cs="Arial"/>
              </w:rPr>
            </w:pPr>
            <w:r w:rsidRPr="0096094F">
              <w:rPr>
                <w:rFonts w:ascii="Arial" w:hAnsi="Arial" w:cs="Arial"/>
              </w:rPr>
              <w:t>Pojam/</w:t>
            </w:r>
            <w:r w:rsidR="00872064">
              <w:rPr>
                <w:rFonts w:ascii="Arial" w:hAnsi="Arial" w:cs="Arial"/>
              </w:rPr>
              <w:t>k</w:t>
            </w:r>
            <w:r w:rsidRPr="0096094F">
              <w:rPr>
                <w:rFonts w:ascii="Arial" w:hAnsi="Arial" w:cs="Arial"/>
              </w:rPr>
              <w:t>ratica</w:t>
            </w:r>
          </w:p>
        </w:tc>
        <w:tc>
          <w:tcPr>
            <w:tcW w:w="6799" w:type="dxa"/>
          </w:tcPr>
          <w:p w:rsidRPr="0096094F" w:rsidR="006B53E1" w:rsidP="00872064" w:rsidRDefault="006B53E1" w14:paraId="43E6B628" w14:textId="77777777">
            <w:pPr>
              <w:rPr>
                <w:rFonts w:ascii="Arial" w:hAnsi="Arial" w:cs="Arial"/>
              </w:rPr>
            </w:pPr>
            <w:r w:rsidRPr="0096094F">
              <w:rPr>
                <w:rFonts w:ascii="Arial" w:hAnsi="Arial" w:cs="Arial"/>
              </w:rPr>
              <w:t>Objašnjenje</w:t>
            </w:r>
          </w:p>
        </w:tc>
      </w:tr>
      <w:tr w:rsidRPr="0096094F" w:rsidR="006B53E1" w:rsidTr="2B8640EB" w14:paraId="7D64C5D4" w14:textId="77777777">
        <w:tc>
          <w:tcPr>
            <w:tcW w:w="2263" w:type="dxa"/>
            <w:vAlign w:val="center"/>
          </w:tcPr>
          <w:p w:rsidRPr="0096094F" w:rsidR="00651BA1" w:rsidP="00651BA1" w:rsidRDefault="00651BA1" w14:paraId="28FFA949" w14:textId="64FAD41A">
            <w:pPr>
              <w:rPr>
                <w:rFonts w:ascii="Arial" w:hAnsi="Arial" w:eastAsia="Times New Roman" w:cs="Arial"/>
                <w:lang w:eastAsia="hr-HR"/>
              </w:rPr>
            </w:pPr>
            <w:r w:rsidRPr="0096094F">
              <w:rPr>
                <w:rFonts w:ascii="Arial" w:hAnsi="Arial" w:eastAsia="Times New Roman" w:cs="Arial"/>
                <w:lang w:eastAsia="hr-HR"/>
              </w:rPr>
              <w:t>NISpuSŠ</w:t>
            </w:r>
          </w:p>
        </w:tc>
        <w:tc>
          <w:tcPr>
            <w:tcW w:w="6799" w:type="dxa"/>
          </w:tcPr>
          <w:p w:rsidRPr="0096094F" w:rsidR="006B53E1" w:rsidP="002179CA" w:rsidRDefault="00651BA1" w14:paraId="730E0F10" w14:textId="010B2E30">
            <w:pPr>
              <w:rPr>
                <w:rFonts w:ascii="Arial" w:hAnsi="Arial" w:eastAsia="Times New Roman" w:cs="Arial"/>
                <w:lang w:eastAsia="hr-HR"/>
              </w:rPr>
            </w:pPr>
            <w:r w:rsidRPr="0096094F">
              <w:rPr>
                <w:rFonts w:ascii="Arial" w:hAnsi="Arial" w:eastAsia="Times New Roman" w:cs="Arial"/>
                <w:lang w:eastAsia="hr-HR"/>
              </w:rPr>
              <w:t>Nacionalni informacijski sustav prijava i upisa u srednje škole</w:t>
            </w:r>
          </w:p>
        </w:tc>
      </w:tr>
      <w:tr w:rsidRPr="0096094F" w:rsidR="00651BA1" w:rsidTr="003751C3" w14:paraId="24F68A7B" w14:textId="77777777">
        <w:tc>
          <w:tcPr>
            <w:tcW w:w="2263" w:type="dxa"/>
            <w:vAlign w:val="center"/>
          </w:tcPr>
          <w:p w:rsidRPr="0096094F" w:rsidR="00651BA1" w:rsidP="00651BA1" w:rsidRDefault="00651BA1" w14:paraId="2A8C377F" w14:textId="2CD7B3A1">
            <w:pPr>
              <w:rPr>
                <w:rFonts w:ascii="Arial" w:hAnsi="Arial" w:cs="Arial"/>
                <w:lang w:eastAsia="hr-HR"/>
              </w:rPr>
            </w:pPr>
            <w:r w:rsidRPr="0096094F">
              <w:rPr>
                <w:rFonts w:ascii="Arial" w:hAnsi="Arial" w:cs="Arial"/>
              </w:rPr>
              <w:t>MZO</w:t>
            </w:r>
          </w:p>
        </w:tc>
        <w:tc>
          <w:tcPr>
            <w:tcW w:w="6799" w:type="dxa"/>
          </w:tcPr>
          <w:p w:rsidRPr="0096094F" w:rsidR="00651BA1" w:rsidP="00651BA1" w:rsidRDefault="00651BA1" w14:paraId="6039D03C" w14:textId="24F7A93A">
            <w:pPr>
              <w:rPr>
                <w:rFonts w:ascii="Arial" w:hAnsi="Arial" w:cs="Arial"/>
                <w:lang w:eastAsia="hr-HR"/>
              </w:rPr>
            </w:pPr>
            <w:r w:rsidRPr="0096094F">
              <w:rPr>
                <w:rFonts w:ascii="Arial" w:hAnsi="Arial" w:cs="Arial"/>
              </w:rPr>
              <w:t>Ministarstvo znanosti i obrazovanja</w:t>
            </w:r>
          </w:p>
        </w:tc>
      </w:tr>
      <w:tr w:rsidRPr="0096094F" w:rsidR="00651BA1" w:rsidTr="2B8640EB" w14:paraId="04C25D3B" w14:textId="77777777">
        <w:tc>
          <w:tcPr>
            <w:tcW w:w="2263" w:type="dxa"/>
          </w:tcPr>
          <w:p w:rsidRPr="0096094F" w:rsidR="00651BA1" w:rsidP="00651BA1" w:rsidRDefault="00651BA1" w14:paraId="0715C573" w14:textId="481616A3">
            <w:pPr>
              <w:rPr>
                <w:rFonts w:ascii="Arial" w:hAnsi="Arial" w:cs="Arial"/>
                <w:lang w:eastAsia="hr-HR"/>
              </w:rPr>
            </w:pPr>
            <w:r w:rsidRPr="0096094F">
              <w:rPr>
                <w:rFonts w:ascii="Arial" w:hAnsi="Arial" w:cs="Arial"/>
              </w:rPr>
              <w:t>CARNET</w:t>
            </w:r>
          </w:p>
        </w:tc>
        <w:tc>
          <w:tcPr>
            <w:tcW w:w="6799" w:type="dxa"/>
          </w:tcPr>
          <w:p w:rsidRPr="0096094F" w:rsidR="00651BA1" w:rsidP="00651BA1" w:rsidRDefault="00651BA1" w14:paraId="69448580" w14:textId="4C23DBFB">
            <w:pPr>
              <w:rPr>
                <w:rFonts w:ascii="Arial" w:hAnsi="Arial" w:cs="Arial"/>
                <w:lang w:eastAsia="hr-HR"/>
              </w:rPr>
            </w:pPr>
            <w:r w:rsidRPr="0096094F">
              <w:rPr>
                <w:rFonts w:ascii="Arial" w:hAnsi="Arial" w:cs="Arial"/>
                <w:lang w:eastAsia="hr-HR"/>
              </w:rPr>
              <w:t>Hrvatska akademska i istraživačka mreža koja obavlja poslove tehničke podrške za upise u srednje škole</w:t>
            </w:r>
          </w:p>
        </w:tc>
      </w:tr>
      <w:tr w:rsidRPr="0096094F" w:rsidR="00651BA1" w:rsidTr="2B8640EB" w14:paraId="21047744" w14:textId="77777777">
        <w:tc>
          <w:tcPr>
            <w:tcW w:w="2263" w:type="dxa"/>
          </w:tcPr>
          <w:p w:rsidRPr="0096094F" w:rsidR="00651BA1" w:rsidP="002179CA" w:rsidRDefault="00651BA1" w14:paraId="0129BF46" w14:textId="49DE1EF9">
            <w:pPr>
              <w:rPr>
                <w:rFonts w:ascii="Arial" w:hAnsi="Arial" w:cs="Arial"/>
                <w:lang w:eastAsia="hr-HR"/>
              </w:rPr>
            </w:pPr>
            <w:r w:rsidRPr="0096094F">
              <w:rPr>
                <w:rFonts w:ascii="Arial" w:hAnsi="Arial" w:cs="Arial"/>
                <w:lang w:eastAsia="hr-HR"/>
              </w:rPr>
              <w:t>SPU</w:t>
            </w:r>
          </w:p>
        </w:tc>
        <w:tc>
          <w:tcPr>
            <w:tcW w:w="6799" w:type="dxa"/>
          </w:tcPr>
          <w:p w:rsidRPr="0096094F" w:rsidR="00651BA1" w:rsidP="002179CA" w:rsidRDefault="00651BA1" w14:paraId="399B9734" w14:textId="5A6AA93C">
            <w:pPr>
              <w:rPr>
                <w:rFonts w:ascii="Arial" w:hAnsi="Arial" w:cs="Arial"/>
                <w:lang w:eastAsia="hr-HR"/>
              </w:rPr>
            </w:pPr>
            <w:r w:rsidRPr="0096094F">
              <w:rPr>
                <w:rFonts w:ascii="Arial" w:hAnsi="Arial" w:cs="Arial"/>
                <w:lang w:eastAsia="hr-HR"/>
              </w:rPr>
              <w:t>Središnji prijavni ured</w:t>
            </w:r>
            <w:r w:rsidRPr="0096094F" w:rsidR="00204831">
              <w:rPr>
                <w:rFonts w:ascii="Arial" w:hAnsi="Arial" w:cs="Arial"/>
                <w:lang w:eastAsia="hr-HR"/>
              </w:rPr>
              <w:t xml:space="preserve"> – Nacionalni centar za prijavu kandidata za upis u srednje škole, na preddiplomske i diplomske studijske programe</w:t>
            </w:r>
          </w:p>
        </w:tc>
      </w:tr>
      <w:tr w:rsidRPr="0096094F" w:rsidR="00AF5FE3" w:rsidTr="2B8640EB" w14:paraId="3C8DEC46" w14:textId="77777777">
        <w:tc>
          <w:tcPr>
            <w:tcW w:w="2263" w:type="dxa"/>
          </w:tcPr>
          <w:p w:rsidRPr="0096094F" w:rsidR="00AF5FE3" w:rsidP="002179CA" w:rsidRDefault="00AF5FE3" w14:paraId="369637E3" w14:textId="5A315156">
            <w:pPr>
              <w:rPr>
                <w:rFonts w:ascii="Arial" w:hAnsi="Arial" w:cs="Arial"/>
                <w:lang w:eastAsia="hr-HR"/>
              </w:rPr>
            </w:pPr>
            <w:r w:rsidRPr="0096094F">
              <w:rPr>
                <w:rFonts w:ascii="Arial" w:hAnsi="Arial" w:cs="Arial"/>
                <w:lang w:eastAsia="hr-HR"/>
              </w:rPr>
              <w:t>AAI@EduHr</w:t>
            </w:r>
          </w:p>
        </w:tc>
        <w:tc>
          <w:tcPr>
            <w:tcW w:w="6799" w:type="dxa"/>
          </w:tcPr>
          <w:p w:rsidRPr="0096094F" w:rsidR="00AF5FE3" w:rsidP="002179CA" w:rsidRDefault="00AF5FE3" w14:paraId="3BEADF86" w14:textId="107E018F">
            <w:pPr>
              <w:rPr>
                <w:rFonts w:ascii="Arial" w:hAnsi="Arial" w:cs="Arial"/>
                <w:lang w:eastAsia="hr-HR"/>
              </w:rPr>
            </w:pPr>
            <w:r w:rsidRPr="0096094F">
              <w:rPr>
                <w:rFonts w:ascii="Arial" w:hAnsi="Arial" w:cs="Arial"/>
                <w:lang w:eastAsia="hr-HR"/>
              </w:rPr>
              <w:t xml:space="preserve">Autentikacijska i autorizacijska infrastruktura u kojoj su pohranjeni elektronički identiteti korisnika škola. Pristupni podatci </w:t>
            </w:r>
            <w:r w:rsidRPr="0096094F" w:rsidR="00204831">
              <w:rPr>
                <w:rFonts w:ascii="Arial" w:hAnsi="Arial" w:cs="Arial"/>
                <w:lang w:eastAsia="hr-HR"/>
              </w:rPr>
              <w:t>učenika za prijavu u sustav e-</w:t>
            </w:r>
            <w:r w:rsidR="004539E1">
              <w:rPr>
                <w:rFonts w:ascii="Arial" w:hAnsi="Arial" w:cs="Arial"/>
                <w:lang w:eastAsia="hr-HR"/>
              </w:rPr>
              <w:t>U</w:t>
            </w:r>
            <w:r w:rsidRPr="0096094F" w:rsidR="00204831">
              <w:rPr>
                <w:rFonts w:ascii="Arial" w:hAnsi="Arial" w:cs="Arial"/>
                <w:lang w:eastAsia="hr-HR"/>
              </w:rPr>
              <w:t>pisa.</w:t>
            </w:r>
          </w:p>
        </w:tc>
      </w:tr>
      <w:tr w:rsidRPr="0096094F" w:rsidR="006B53E1" w:rsidTr="2B8640EB" w14:paraId="7897083D" w14:textId="77777777">
        <w:tc>
          <w:tcPr>
            <w:tcW w:w="2263" w:type="dxa"/>
            <w:vAlign w:val="center"/>
          </w:tcPr>
          <w:p w:rsidRPr="0096094F" w:rsidR="006B53E1" w:rsidP="002179CA" w:rsidRDefault="006B53E1" w14:paraId="686C49FF" w14:textId="77777777">
            <w:pPr>
              <w:rPr>
                <w:rFonts w:ascii="Arial" w:hAnsi="Arial" w:cs="Arial"/>
              </w:rPr>
            </w:pPr>
            <w:r w:rsidRPr="0096094F">
              <w:rPr>
                <w:rFonts w:ascii="Arial" w:hAnsi="Arial" w:cs="Arial"/>
              </w:rPr>
              <w:t xml:space="preserve">Korisnik </w:t>
            </w:r>
            <w:r w:rsidRPr="0096094F">
              <w:rPr>
                <w:rFonts w:ascii="Arial" w:hAnsi="Arial" w:cs="Arial"/>
              </w:rPr>
              <w:tab/>
            </w:r>
          </w:p>
        </w:tc>
        <w:tc>
          <w:tcPr>
            <w:tcW w:w="6799" w:type="dxa"/>
          </w:tcPr>
          <w:p w:rsidRPr="0096094F" w:rsidR="006B53E1" w:rsidP="002179CA" w:rsidRDefault="006B53E1" w14:paraId="1D5FA058" w14:textId="16BAFD39">
            <w:pPr>
              <w:rPr>
                <w:rFonts w:ascii="Arial" w:hAnsi="Arial" w:cs="Arial"/>
              </w:rPr>
            </w:pPr>
            <w:r w:rsidRPr="0096094F">
              <w:rPr>
                <w:rFonts w:ascii="Arial" w:hAnsi="Arial" w:cs="Arial"/>
              </w:rPr>
              <w:t>Prijavljeni korisnik u sustav</w:t>
            </w:r>
            <w:r w:rsidRPr="0096094F" w:rsidR="008F5C13">
              <w:rPr>
                <w:rFonts w:ascii="Arial" w:hAnsi="Arial" w:cs="Arial"/>
              </w:rPr>
              <w:t>u</w:t>
            </w:r>
          </w:p>
        </w:tc>
      </w:tr>
      <w:tr w:rsidRPr="0096094F" w:rsidR="008F5C13" w:rsidTr="2B8640EB" w14:paraId="19DEACEF" w14:textId="77777777">
        <w:tc>
          <w:tcPr>
            <w:tcW w:w="2263" w:type="dxa"/>
            <w:vAlign w:val="center"/>
          </w:tcPr>
          <w:p w:rsidRPr="0096094F" w:rsidR="008F5C13" w:rsidP="002179CA" w:rsidRDefault="008F5C13" w14:paraId="2595F4B2" w14:textId="28D104F3">
            <w:pPr>
              <w:rPr>
                <w:rFonts w:ascii="Arial" w:hAnsi="Arial" w:cs="Arial"/>
              </w:rPr>
            </w:pPr>
            <w:r w:rsidRPr="0096094F">
              <w:rPr>
                <w:rFonts w:ascii="Arial" w:hAnsi="Arial" w:cs="Arial"/>
              </w:rPr>
              <w:t>e-Matica</w:t>
            </w:r>
          </w:p>
        </w:tc>
        <w:tc>
          <w:tcPr>
            <w:tcW w:w="6799" w:type="dxa"/>
          </w:tcPr>
          <w:p w:rsidRPr="0096094F" w:rsidR="008F5C13" w:rsidP="002179CA" w:rsidRDefault="008F5C13" w14:paraId="04D927F6" w14:textId="1E912503">
            <w:pPr>
              <w:rPr>
                <w:rFonts w:ascii="Arial" w:hAnsi="Arial" w:cs="Arial"/>
              </w:rPr>
            </w:pPr>
            <w:r w:rsidRPr="0096094F">
              <w:rPr>
                <w:rFonts w:ascii="Arial" w:hAnsi="Arial" w:cs="Arial"/>
              </w:rPr>
              <w:t>Integrirani sustav za upravljanje standardiziranim skupovima podataka u nadležnosti MZO-a</w:t>
            </w:r>
          </w:p>
        </w:tc>
      </w:tr>
    </w:tbl>
    <w:p w:rsidRPr="0096094F" w:rsidR="00F5182B" w:rsidRDefault="00F5182B" w14:paraId="618ACC6A" w14:textId="77777777">
      <w:r w:rsidRPr="0096094F">
        <w:br w:type="page"/>
      </w:r>
    </w:p>
    <w:p w:rsidRPr="0096094F" w:rsidR="00922732" w:rsidP="00922732" w:rsidRDefault="00922732" w14:paraId="43E4F9DB" w14:textId="2FA2491B">
      <w:pPr>
        <w:pStyle w:val="Heading2"/>
      </w:pPr>
      <w:bookmarkStart w:name="_Toc127885498" w:id="6"/>
      <w:r w:rsidRPr="0096094F">
        <w:t>Uvodna riječ</w:t>
      </w:r>
      <w:bookmarkEnd w:id="6"/>
    </w:p>
    <w:p w:rsidRPr="0096094F" w:rsidR="007C6453" w:rsidP="00106E1B" w:rsidRDefault="007C6453" w14:paraId="14AA8414" w14:textId="7C28CA47">
      <w:pPr>
        <w:spacing w:before="0" w:after="0"/>
      </w:pPr>
      <w:r w:rsidRPr="0096094F">
        <w:t>Dragi učenici i poštovani roditelji,</w:t>
      </w:r>
    </w:p>
    <w:p w:rsidRPr="0096094F" w:rsidR="007C6453" w:rsidP="00106E1B" w:rsidRDefault="007C6453" w14:paraId="4FFA0F7B" w14:textId="63DD6826">
      <w:pPr>
        <w:spacing w:before="0"/>
      </w:pPr>
      <w:r>
        <w:t xml:space="preserve">odabir programa i upis u srednju školu jedna je od većih prekretnica </w:t>
      </w:r>
      <w:r w:rsidR="008B701E">
        <w:t>u životu mlade osobe. M</w:t>
      </w:r>
      <w:r w:rsidR="005625B5">
        <w:t>inistarstvo znanosti i obrazovanja</w:t>
      </w:r>
      <w:r w:rsidR="00872064">
        <w:t>,</w:t>
      </w:r>
      <w:r w:rsidR="008B701E">
        <w:t xml:space="preserve"> u suradnji s CARNET-om i ostalim partnerima</w:t>
      </w:r>
      <w:r w:rsidR="00872064">
        <w:t>,</w:t>
      </w:r>
      <w:r w:rsidR="008B701E">
        <w:t xml:space="preserve"> razvilo </w:t>
      </w:r>
      <w:r w:rsidR="00872064">
        <w:t xml:space="preserve">je </w:t>
      </w:r>
      <w:r w:rsidR="008B701E">
        <w:t xml:space="preserve">sustav za prijave i upise u srednju školu kako bi </w:t>
      </w:r>
      <w:r w:rsidR="00F14433">
        <w:t>proces odabira, prijava i upisa u željenu školu</w:t>
      </w:r>
      <w:r w:rsidR="663534F9">
        <w:t xml:space="preserve"> odnosno željeni program obrazovanja</w:t>
      </w:r>
      <w:r w:rsidR="00F14433">
        <w:t xml:space="preserve"> bio što jednostavniji, a uz to i potpuno transparentan. </w:t>
      </w:r>
      <w:r w:rsidR="008B701E">
        <w:t xml:space="preserve">Sustav je u potpunosti </w:t>
      </w:r>
      <w:r w:rsidRPr="017B191A" w:rsidR="008B701E">
        <w:rPr>
          <w:i/>
          <w:iCs/>
        </w:rPr>
        <w:t>online</w:t>
      </w:r>
      <w:r w:rsidR="008B701E">
        <w:t xml:space="preserve"> što omogućuje da </w:t>
      </w:r>
      <w:r w:rsidR="00872064">
        <w:t xml:space="preserve">su vam informacije </w:t>
      </w:r>
      <w:r w:rsidR="008B701E">
        <w:t xml:space="preserve">o procesu upisa </w:t>
      </w:r>
      <w:r w:rsidR="00872064">
        <w:t xml:space="preserve">cijelo vrijeme dostupne </w:t>
      </w:r>
      <w:r w:rsidR="008B701E">
        <w:t xml:space="preserve">i </w:t>
      </w:r>
      <w:r w:rsidR="00872064">
        <w:t xml:space="preserve">da imate </w:t>
      </w:r>
      <w:r w:rsidR="008B701E">
        <w:t>potpunu kontrolu nad svim podatcima i dokumen</w:t>
      </w:r>
      <w:r w:rsidR="00106E1B">
        <w:t>tima</w:t>
      </w:r>
      <w:r w:rsidR="008B701E">
        <w:t xml:space="preserve">. </w:t>
      </w:r>
    </w:p>
    <w:p w:rsidR="007C6453" w:rsidP="007C6453" w:rsidRDefault="008B701E" w14:paraId="06A5F43A" w14:textId="49AEDA28">
      <w:r>
        <w:t>Kako bi</w:t>
      </w:r>
      <w:r w:rsidR="00EE490A">
        <w:t>smo</w:t>
      </w:r>
      <w:r>
        <w:t xml:space="preserve"> vam pomogli</w:t>
      </w:r>
      <w:r w:rsidR="00872064">
        <w:t>,</w:t>
      </w:r>
      <w:r>
        <w:t xml:space="preserve"> izradili smo </w:t>
      </w:r>
      <w:r w:rsidR="00106E1B">
        <w:t xml:space="preserve">ove </w:t>
      </w:r>
      <w:r>
        <w:t>pisane upute</w:t>
      </w:r>
      <w:r w:rsidR="00106E1B">
        <w:t xml:space="preserve"> u kojima smo detaljno opisali sučelje sustava za upise te svaki korak procesa prijava i upisa. </w:t>
      </w:r>
      <w:r w:rsidRPr="00DF3C01" w:rsidR="00106E1B">
        <w:t xml:space="preserve">Pisane upute prate i videoupute koje možete pronaći na CARNET-ovom sustavu </w:t>
      </w:r>
      <w:r w:rsidRPr="00DF3C01" w:rsidR="00EB1CFA">
        <w:t>Edutorij</w:t>
      </w:r>
      <w:r w:rsidRPr="00DF3C01" w:rsidR="004F2B6A">
        <w:t>. Edutorij</w:t>
      </w:r>
      <w:r w:rsidRPr="00DF3C01" w:rsidR="00EB1CFA">
        <w:t xml:space="preserve"> je središnje mjesto za pohranu, objavu, razmjenu, ocjenjivanje i dohvat digitalnih obrazovnih materijala</w:t>
      </w:r>
      <w:r w:rsidRPr="00DF3C01" w:rsidR="00AA5BA9">
        <w:t xml:space="preserve"> (</w:t>
      </w:r>
      <w:hyperlink r:id="rId20">
        <w:r w:rsidRPr="00DF3C01" w:rsidR="00AA5BA9">
          <w:rPr>
            <w:rStyle w:val="Hyperlink"/>
          </w:rPr>
          <w:t>https://edutorij.e-skole.hr</w:t>
        </w:r>
      </w:hyperlink>
      <w:r w:rsidRPr="00DF3C01" w:rsidR="00AA5BA9">
        <w:t>)</w:t>
      </w:r>
      <w:r w:rsidRPr="00DF3C01" w:rsidR="004F2B6A">
        <w:t>.</w:t>
      </w:r>
    </w:p>
    <w:p w:rsidRPr="0096094F" w:rsidR="009E364E" w:rsidP="009E364E" w:rsidRDefault="00E07079" w14:paraId="1FDFFBF4" w14:textId="524803EF">
      <w:r>
        <w:t>Osim ovih pisanih</w:t>
      </w:r>
      <w:r w:rsidR="00872064">
        <w:t xml:space="preserve"> uputa</w:t>
      </w:r>
      <w:r>
        <w:t xml:space="preserve"> i videouputa za</w:t>
      </w:r>
      <w:r w:rsidR="009E364E">
        <w:t xml:space="preserve"> pomoć učenicima, roditeljima i razrednicima</w:t>
      </w:r>
      <w:r w:rsidR="00872064">
        <w:t>,</w:t>
      </w:r>
      <w:r w:rsidR="009E364E">
        <w:t xml:space="preserve"> CARNET-ova služba za korisnike na Viberu je pokrenula i </w:t>
      </w:r>
      <w:r w:rsidRPr="00353A8A" w:rsidR="009E364E">
        <w:rPr>
          <w:i/>
          <w:iCs/>
        </w:rPr>
        <w:t>info</w:t>
      </w:r>
      <w:r w:rsidR="00A97848">
        <w:t xml:space="preserve"> </w:t>
      </w:r>
      <w:r w:rsidR="009E364E">
        <w:t xml:space="preserve">kanal o e-upisima. U kanalu možete pronaći informacije o svim važnim rokovima i čestim pitanjima koja pristignu na CARNET-ov Helpdesk. </w:t>
      </w:r>
      <w:r>
        <w:t>P</w:t>
      </w:r>
      <w:r w:rsidRPr="00650F61" w:rsidR="00650F61">
        <w:t>oda</w:t>
      </w:r>
      <w:r w:rsidR="00E44F59">
        <w:t>t</w:t>
      </w:r>
      <w:r w:rsidRPr="00650F61" w:rsidR="00650F61">
        <w:t xml:space="preserve">ci o priključivanju </w:t>
      </w:r>
      <w:r w:rsidRPr="00353A8A" w:rsidR="00650F61">
        <w:rPr>
          <w:i/>
          <w:iCs/>
        </w:rPr>
        <w:t>info</w:t>
      </w:r>
      <w:r w:rsidR="00A97848">
        <w:t xml:space="preserve"> </w:t>
      </w:r>
      <w:r w:rsidRPr="00650F61" w:rsidR="00650F61">
        <w:t>kanalu bit</w:t>
      </w:r>
      <w:r w:rsidR="00A97848">
        <w:t xml:space="preserve"> će</w:t>
      </w:r>
      <w:r w:rsidRPr="00650F61" w:rsidR="00650F61">
        <w:t xml:space="preserve"> dostupni na </w:t>
      </w:r>
      <w:r w:rsidR="00D6539B">
        <w:t xml:space="preserve">mrežnoj stranici </w:t>
      </w:r>
      <w:hyperlink w:history="1" r:id="rId21">
        <w:r w:rsidRPr="002F3694" w:rsidR="00D970C3">
          <w:rPr>
            <w:rStyle w:val="Hyperlink"/>
          </w:rPr>
          <w:t>https://srednje.e-upisi.hr</w:t>
        </w:r>
      </w:hyperlink>
      <w:r w:rsidR="00D970C3">
        <w:t xml:space="preserve"> </w:t>
      </w:r>
      <w:r w:rsidRPr="00650F61" w:rsidR="00650F61">
        <w:t>i na društvenim mrežama CARNET-a</w:t>
      </w:r>
      <w:r w:rsidR="00D970C3">
        <w:t>.</w:t>
      </w:r>
    </w:p>
    <w:p w:rsidRPr="0096094F" w:rsidR="008B701E" w:rsidP="007C6453" w:rsidRDefault="008B701E" w14:paraId="1E6B31B3" w14:textId="25D1289E">
      <w:r w:rsidRPr="0096094F">
        <w:t>Osim toga, u svakom se trenutku možete obratiti razredni</w:t>
      </w:r>
      <w:r w:rsidRPr="0096094F" w:rsidR="00106E1B">
        <w:t xml:space="preserve">cima </w:t>
      </w:r>
      <w:r w:rsidRPr="0096094F">
        <w:t>koji će vam pomoći u rješavanju nedoumica.</w:t>
      </w:r>
    </w:p>
    <w:p w:rsidRPr="0096094F" w:rsidR="00106E1B" w:rsidP="007C6453" w:rsidRDefault="00106E1B" w14:paraId="64100CD6" w14:textId="0A2B77C6">
      <w:r w:rsidRPr="0096094F">
        <w:t>Posebno važn</w:t>
      </w:r>
      <w:r w:rsidRPr="0096094F" w:rsidR="00357527">
        <w:t>i</w:t>
      </w:r>
      <w:r w:rsidRPr="0096094F">
        <w:t xml:space="preserve"> dijelov</w:t>
      </w:r>
      <w:r w:rsidRPr="0096094F" w:rsidR="00357527">
        <w:t>i</w:t>
      </w:r>
      <w:r w:rsidRPr="0096094F">
        <w:t xml:space="preserve"> procesa izdvoj</w:t>
      </w:r>
      <w:r w:rsidRPr="0096094F" w:rsidR="00357527">
        <w:t xml:space="preserve">eni su </w:t>
      </w:r>
      <w:r w:rsidRPr="0096094F">
        <w:t>i označ</w:t>
      </w:r>
      <w:r w:rsidRPr="0096094F" w:rsidR="00357527">
        <w:t>eni</w:t>
      </w:r>
      <w:r w:rsidRPr="0096094F">
        <w:t xml:space="preserve"> posebnim ikonama:</w:t>
      </w:r>
    </w:p>
    <w:tbl>
      <w:tblPr>
        <w:tblStyle w:val="TableGrid"/>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28"/>
        <w:gridCol w:w="2469"/>
        <w:gridCol w:w="993"/>
        <w:gridCol w:w="2268"/>
      </w:tblGrid>
      <w:tr w:rsidRPr="0096094F" w:rsidR="00106E1B" w:rsidTr="00357527" w14:paraId="50489C21" w14:textId="1535AE94">
        <w:trPr>
          <w:jc w:val="center"/>
        </w:trPr>
        <w:tc>
          <w:tcPr>
            <w:tcW w:w="928" w:type="dxa"/>
            <w:vAlign w:val="center"/>
          </w:tcPr>
          <w:p w:rsidRPr="0096094F" w:rsidR="00106E1B" w:rsidP="00357527" w:rsidRDefault="00106E1B" w14:paraId="63460BF9" w14:textId="77777777">
            <w:pPr>
              <w:spacing w:before="120" w:after="120"/>
              <w:jc w:val="center"/>
              <w:rPr>
                <w:rFonts w:ascii="Arial" w:hAnsi="Arial" w:eastAsia="Times New Roman" w:cs="Arial"/>
              </w:rPr>
            </w:pPr>
            <w:r w:rsidRPr="0096094F">
              <w:rPr>
                <w:noProof/>
              </w:rPr>
              <w:drawing>
                <wp:inline distT="0" distB="0" distL="0" distR="0" wp14:anchorId="0C9A8EE9" wp14:editId="206929DB">
                  <wp:extent cx="360000" cy="360000"/>
                  <wp:effectExtent l="0" t="0" r="254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2469" w:type="dxa"/>
            <w:vAlign w:val="center"/>
          </w:tcPr>
          <w:p w:rsidRPr="0096094F" w:rsidR="00106E1B" w:rsidP="00357527" w:rsidRDefault="00106E1B" w14:paraId="11464819" w14:textId="41162C09">
            <w:pPr>
              <w:spacing w:before="120" w:after="120"/>
              <w:jc w:val="center"/>
              <w:rPr>
                <w:rFonts w:ascii="Arial" w:hAnsi="Arial" w:eastAsia="Times New Roman" w:cs="Arial"/>
              </w:rPr>
            </w:pPr>
            <w:r w:rsidRPr="0096094F">
              <w:rPr>
                <w:rFonts w:ascii="Arial" w:hAnsi="Arial" w:eastAsia="Times New Roman" w:cs="Arial"/>
              </w:rPr>
              <w:t>Dodatne informacije</w:t>
            </w:r>
          </w:p>
        </w:tc>
        <w:tc>
          <w:tcPr>
            <w:tcW w:w="993" w:type="dxa"/>
            <w:vAlign w:val="center"/>
          </w:tcPr>
          <w:p w:rsidRPr="0096094F" w:rsidR="00106E1B" w:rsidP="00357527" w:rsidRDefault="00357527" w14:paraId="477730DE" w14:textId="3F101315">
            <w:pPr>
              <w:jc w:val="center"/>
              <w:rPr>
                <w:rFonts w:ascii="Arial" w:hAnsi="Arial" w:cs="Arial"/>
              </w:rPr>
            </w:pPr>
            <w:r w:rsidRPr="0096094F">
              <w:rPr>
                <w:noProof/>
              </w:rPr>
              <w:drawing>
                <wp:inline distT="0" distB="0" distL="0" distR="0" wp14:anchorId="66B8DDC6" wp14:editId="5D20EA44">
                  <wp:extent cx="360000" cy="324000"/>
                  <wp:effectExtent l="0" t="0" r="254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2268" w:type="dxa"/>
            <w:vAlign w:val="center"/>
          </w:tcPr>
          <w:p w:rsidRPr="0096094F" w:rsidR="00106E1B" w:rsidP="00357527" w:rsidRDefault="00357527" w14:paraId="429A8AF7" w14:textId="51E2F4CE">
            <w:pPr>
              <w:jc w:val="center"/>
              <w:rPr>
                <w:rFonts w:ascii="Arial" w:hAnsi="Arial" w:cs="Arial"/>
              </w:rPr>
            </w:pPr>
            <w:r w:rsidRPr="0096094F">
              <w:rPr>
                <w:rFonts w:ascii="Arial" w:hAnsi="Arial" w:cs="Arial"/>
              </w:rPr>
              <w:t>Važne informacije</w:t>
            </w:r>
          </w:p>
        </w:tc>
      </w:tr>
    </w:tbl>
    <w:p w:rsidRPr="0096094F" w:rsidR="00106E1B" w:rsidP="007C6453" w:rsidRDefault="00106E1B" w14:paraId="076AF8BD" w14:textId="77777777"/>
    <w:p w:rsidRPr="0096094F" w:rsidR="008D2104" w:rsidP="008D2104" w:rsidRDefault="00F14433" w14:paraId="73CFBD11" w14:textId="6945AD17">
      <w:pPr>
        <w:pStyle w:val="Heading2"/>
      </w:pPr>
      <w:bookmarkStart w:name="_Toc127885499" w:id="7"/>
      <w:r w:rsidRPr="0096094F">
        <w:t>Osnovne informacije</w:t>
      </w:r>
      <w:bookmarkEnd w:id="7"/>
    </w:p>
    <w:p w:rsidRPr="0096094F" w:rsidR="00390433" w:rsidP="00E67FA8" w:rsidRDefault="00F14433" w14:paraId="1B9A9F1E" w14:textId="41038289">
      <w:r w:rsidRPr="0096094F">
        <w:t xml:space="preserve">Sustav </w:t>
      </w:r>
      <w:r w:rsidRPr="0096094F" w:rsidR="00466745">
        <w:t>e-</w:t>
      </w:r>
      <w:r w:rsidR="004539E1">
        <w:t>U</w:t>
      </w:r>
      <w:r w:rsidRPr="0096094F" w:rsidR="00466745">
        <w:t>pisa u srednje škole</w:t>
      </w:r>
      <w:r w:rsidRPr="0096094F">
        <w:t xml:space="preserve"> omoguć</w:t>
      </w:r>
      <w:r w:rsidRPr="0096094F" w:rsidR="00466745">
        <w:t>uje</w:t>
      </w:r>
      <w:r w:rsidRPr="0096094F">
        <w:t xml:space="preserve"> jedno</w:t>
      </w:r>
      <w:r w:rsidR="00A55722">
        <w:t>stavan</w:t>
      </w:r>
      <w:r w:rsidRPr="0096094F">
        <w:t>, br</w:t>
      </w:r>
      <w:r w:rsidR="00A55722">
        <w:t>z</w:t>
      </w:r>
      <w:r w:rsidRPr="0096094F" w:rsidR="00466745">
        <w:t xml:space="preserve"> i transparent</w:t>
      </w:r>
      <w:r w:rsidR="007D584B">
        <w:t>an</w:t>
      </w:r>
      <w:r w:rsidRPr="0096094F">
        <w:t xml:space="preserve"> upisni postupak</w:t>
      </w:r>
      <w:r w:rsidRPr="0096094F" w:rsidR="00466745">
        <w:t>. P</w:t>
      </w:r>
      <w:r w:rsidRPr="0096094F">
        <w:t xml:space="preserve">ovezan </w:t>
      </w:r>
      <w:r w:rsidRPr="0096094F" w:rsidR="00466745">
        <w:t xml:space="preserve">je </w:t>
      </w:r>
      <w:r w:rsidRPr="0096094F">
        <w:t xml:space="preserve">s </w:t>
      </w:r>
      <w:r w:rsidRPr="0096094F" w:rsidR="00466745">
        <w:t xml:space="preserve">ostalim </w:t>
      </w:r>
      <w:r w:rsidRPr="0096094F">
        <w:t>državnim servisima</w:t>
      </w:r>
      <w:r w:rsidR="00A97848">
        <w:t>,</w:t>
      </w:r>
      <w:r w:rsidRPr="0096094F">
        <w:t xml:space="preserve"> što predstavlja manje administrativno opterećenje</w:t>
      </w:r>
      <w:r w:rsidRPr="0096094F" w:rsidR="00466745">
        <w:t xml:space="preserve"> </w:t>
      </w:r>
      <w:r w:rsidRPr="0096094F">
        <w:t xml:space="preserve">za </w:t>
      </w:r>
      <w:r w:rsidRPr="0096094F" w:rsidR="00466745">
        <w:t xml:space="preserve">učenike, roditelje i </w:t>
      </w:r>
      <w:r w:rsidRPr="0096094F" w:rsidR="00390433">
        <w:t xml:space="preserve">osobe zadužene za upise u srednjim školama. </w:t>
      </w:r>
    </w:p>
    <w:p w:rsidRPr="0096094F" w:rsidR="0051374D" w:rsidP="00E67FA8" w:rsidRDefault="2304402F" w14:paraId="1673FDA6" w14:textId="78B8F954">
      <w:r w:rsidRPr="0096094F">
        <w:t>Sustav se</w:t>
      </w:r>
      <w:r w:rsidRPr="0096094F" w:rsidR="00390433">
        <w:t xml:space="preserve"> nalazi</w:t>
      </w:r>
      <w:r w:rsidRPr="0096094F">
        <w:t xml:space="preserve"> na </w:t>
      </w:r>
      <w:r w:rsidRPr="0096094F" w:rsidR="00E6373D">
        <w:t xml:space="preserve">mrežnoj </w:t>
      </w:r>
      <w:r w:rsidRPr="0096094F">
        <w:t xml:space="preserve">adresi </w:t>
      </w:r>
      <w:hyperlink w:history="1" r:id="rId24">
        <w:r w:rsidRPr="0096094F" w:rsidR="00390433">
          <w:rPr>
            <w:rStyle w:val="Hyperlink"/>
          </w:rPr>
          <w:t>https://srednje.e-upisi.hr</w:t>
        </w:r>
      </w:hyperlink>
      <w:r w:rsidRPr="0096094F">
        <w:t xml:space="preserve">. </w:t>
      </w:r>
      <w:r w:rsidRPr="0096094F" w:rsidR="0051374D">
        <w:t xml:space="preserve">Veličinom i sadržajem automatski se prilagođava veličini zaslona uređaja </w:t>
      </w:r>
      <w:r w:rsidR="00A97848">
        <w:t>i može</w:t>
      </w:r>
      <w:r w:rsidRPr="0096094F" w:rsidR="0051374D">
        <w:t xml:space="preserve"> se jednostavno koristiti i na tabletima i mobilnim uređajima. Osim toga, omogućuje prilagodbu korisnicima s teškoćama kao što su slabovidnost, disleksija i sl. </w:t>
      </w:r>
    </w:p>
    <w:p w:rsidRPr="0096094F" w:rsidR="00E67FA8" w:rsidP="00E67FA8" w:rsidRDefault="062880B7" w14:paraId="2B58E7A6" w14:textId="7167925A">
      <w:r w:rsidRPr="0096094F">
        <w:t xml:space="preserve">Za </w:t>
      </w:r>
      <w:r w:rsidRPr="0096094F" w:rsidR="00390433">
        <w:t>rad u sustavu potrebno je</w:t>
      </w:r>
      <w:r w:rsidRPr="0096094F">
        <w:t xml:space="preserve"> </w:t>
      </w:r>
      <w:r w:rsidR="00A97848">
        <w:t>imati</w:t>
      </w:r>
      <w:r w:rsidRPr="0096094F">
        <w:t xml:space="preserve"> računalo</w:t>
      </w:r>
      <w:r w:rsidRPr="0096094F" w:rsidR="00533BF5">
        <w:t xml:space="preserve">, tablet ili mobitel </w:t>
      </w:r>
      <w:r w:rsidRPr="0096094F">
        <w:t>s pristupom internetu</w:t>
      </w:r>
      <w:r w:rsidRPr="0096094F" w:rsidR="2722BEC8">
        <w:t xml:space="preserve"> </w:t>
      </w:r>
      <w:r w:rsidRPr="0096094F" w:rsidR="00AD16AC">
        <w:t>i</w:t>
      </w:r>
      <w:r w:rsidRPr="0096094F">
        <w:t xml:space="preserve"> instaliranim mrežnim preglednikom</w:t>
      </w:r>
      <w:r w:rsidRPr="0096094F" w:rsidR="00390433">
        <w:t xml:space="preserve"> (</w:t>
      </w:r>
      <w:r w:rsidRPr="0096094F" w:rsidR="00390433">
        <w:rPr>
          <w:i/>
          <w:iCs/>
        </w:rPr>
        <w:t>Google Chrome</w:t>
      </w:r>
      <w:r w:rsidRPr="0096094F" w:rsidR="00390433">
        <w:t xml:space="preserve">, </w:t>
      </w:r>
      <w:r w:rsidRPr="0096094F" w:rsidR="00390433">
        <w:rPr>
          <w:i/>
          <w:iCs/>
        </w:rPr>
        <w:t>Moz</w:t>
      </w:r>
      <w:r w:rsidRPr="0096094F" w:rsidR="0082667E">
        <w:rPr>
          <w:i/>
          <w:iCs/>
        </w:rPr>
        <w:t>il</w:t>
      </w:r>
      <w:r w:rsidRPr="0096094F" w:rsidR="0051374D">
        <w:rPr>
          <w:i/>
          <w:iCs/>
        </w:rPr>
        <w:t>l</w:t>
      </w:r>
      <w:r w:rsidRPr="0096094F" w:rsidR="0082667E">
        <w:rPr>
          <w:i/>
          <w:iCs/>
        </w:rPr>
        <w:t>a</w:t>
      </w:r>
      <w:r w:rsidRPr="0096094F" w:rsidR="0051374D">
        <w:rPr>
          <w:i/>
          <w:iCs/>
        </w:rPr>
        <w:t xml:space="preserve"> Firefox</w:t>
      </w:r>
      <w:r w:rsidRPr="0096094F" w:rsidR="0051374D">
        <w:t xml:space="preserve">, </w:t>
      </w:r>
      <w:r w:rsidRPr="0096094F" w:rsidR="0051374D">
        <w:rPr>
          <w:i/>
          <w:iCs/>
        </w:rPr>
        <w:t>Microsoft Edge</w:t>
      </w:r>
      <w:r w:rsidRPr="0096094F" w:rsidR="0051374D">
        <w:t xml:space="preserve">, </w:t>
      </w:r>
      <w:r w:rsidRPr="0096094F" w:rsidR="0051374D">
        <w:rPr>
          <w:i/>
          <w:iCs/>
        </w:rPr>
        <w:t>Safari</w:t>
      </w:r>
      <w:r w:rsidRPr="0096094F" w:rsidR="0051374D">
        <w:t>…). Nije važno koji preglednik je odabran, ali</w:t>
      </w:r>
      <w:r w:rsidR="00872064">
        <w:t xml:space="preserve"> </w:t>
      </w:r>
      <w:r w:rsidRPr="0096094F" w:rsidR="0051374D">
        <w:t>p</w:t>
      </w:r>
      <w:r w:rsidRPr="0096094F" w:rsidR="2304402F">
        <w:t xml:space="preserve">reporuka je da se koristi </w:t>
      </w:r>
      <w:r w:rsidRPr="0096094F" w:rsidR="0051374D">
        <w:t xml:space="preserve">njegova </w:t>
      </w:r>
      <w:r w:rsidRPr="0096094F">
        <w:t>najnovij</w:t>
      </w:r>
      <w:r w:rsidRPr="0096094F" w:rsidR="2304402F">
        <w:t>a</w:t>
      </w:r>
      <w:r w:rsidRPr="0096094F">
        <w:t xml:space="preserve"> inačic</w:t>
      </w:r>
      <w:r w:rsidRPr="0096094F" w:rsidR="2304402F">
        <w:t>a</w:t>
      </w:r>
      <w:r w:rsidRPr="0096094F">
        <w:t xml:space="preserve">. </w:t>
      </w:r>
      <w:bookmarkStart w:name="_Hlk114314163" w:id="8"/>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955F1B" w:rsidTr="003751C3" w14:paraId="7F622FFA" w14:textId="77777777">
        <w:tc>
          <w:tcPr>
            <w:tcW w:w="794" w:type="dxa"/>
          </w:tcPr>
          <w:p w:rsidRPr="0096094F" w:rsidR="00955F1B" w:rsidP="003751C3" w:rsidRDefault="00955F1B" w14:paraId="32B74B2F" w14:textId="77777777">
            <w:pPr>
              <w:spacing w:before="120" w:after="120"/>
              <w:jc w:val="both"/>
              <w:rPr>
                <w:rFonts w:ascii="Arial" w:hAnsi="Arial" w:eastAsia="Times New Roman" w:cs="Arial"/>
              </w:rPr>
            </w:pPr>
            <w:r w:rsidRPr="0096094F">
              <w:rPr>
                <w:noProof/>
              </w:rPr>
              <w:drawing>
                <wp:inline distT="0" distB="0" distL="0" distR="0" wp14:anchorId="74D78766" wp14:editId="0B723E62">
                  <wp:extent cx="360000" cy="360000"/>
                  <wp:effectExtent l="0" t="0" r="2540"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770135" w:rsidP="003751C3" w:rsidRDefault="00770135" w14:paraId="3DE48B07" w14:textId="55F80C74">
            <w:pPr>
              <w:spacing w:before="120" w:after="120"/>
              <w:jc w:val="both"/>
              <w:rPr>
                <w:rFonts w:ascii="Arial" w:hAnsi="Arial" w:eastAsia="Times New Roman" w:cs="Arial"/>
                <w:b/>
                <w:bCs/>
              </w:rPr>
            </w:pPr>
            <w:r w:rsidRPr="0096094F">
              <w:rPr>
                <w:rFonts w:ascii="Arial" w:hAnsi="Arial" w:eastAsia="Times New Roman" w:cs="Arial"/>
                <w:b/>
                <w:bCs/>
              </w:rPr>
              <w:t>Tko se upisuje u srednju školu?</w:t>
            </w:r>
          </w:p>
          <w:p w:rsidRPr="0096094F" w:rsidR="00955F1B" w:rsidP="003751C3" w:rsidRDefault="00955F1B" w14:paraId="3CCC2989" w14:textId="0494A844">
            <w:pPr>
              <w:spacing w:before="120" w:after="120"/>
              <w:jc w:val="both"/>
              <w:rPr>
                <w:rFonts w:ascii="Arial" w:hAnsi="Arial" w:eastAsia="Times New Roman" w:cs="Arial"/>
              </w:rPr>
            </w:pPr>
            <w:r w:rsidRPr="0096094F">
              <w:rPr>
                <w:rFonts w:ascii="Arial" w:hAnsi="Arial" w:eastAsia="Times New Roman" w:cs="Arial"/>
              </w:rPr>
              <w:t>U srednju školu upisuju se učenici koji su završili osnovno obrazovanje u godini u kojoj se upisi provode</w:t>
            </w:r>
            <w:r w:rsidR="00A97848">
              <w:rPr>
                <w:rFonts w:ascii="Arial" w:hAnsi="Arial" w:eastAsia="Times New Roman" w:cs="Arial"/>
              </w:rPr>
              <w:t xml:space="preserve"> </w:t>
            </w:r>
            <w:r w:rsidRPr="0096094F" w:rsidR="00A97848">
              <w:rPr>
                <w:rFonts w:ascii="Arial" w:hAnsi="Arial" w:eastAsia="Times New Roman" w:cs="Arial"/>
              </w:rPr>
              <w:t xml:space="preserve">ili </w:t>
            </w:r>
            <w:r w:rsidR="00A97848">
              <w:rPr>
                <w:rFonts w:ascii="Arial" w:hAnsi="Arial" w:eastAsia="Times New Roman" w:cs="Arial"/>
              </w:rPr>
              <w:t xml:space="preserve">ga </w:t>
            </w:r>
            <w:r w:rsidRPr="0096094F" w:rsidR="00A97848">
              <w:rPr>
                <w:rFonts w:ascii="Arial" w:hAnsi="Arial" w:eastAsia="Times New Roman" w:cs="Arial"/>
              </w:rPr>
              <w:t>završavaju</w:t>
            </w:r>
            <w:r w:rsidRPr="0096094F">
              <w:rPr>
                <w:rFonts w:ascii="Arial" w:hAnsi="Arial" w:eastAsia="Times New Roman" w:cs="Arial"/>
              </w:rPr>
              <w:t>.</w:t>
            </w:r>
            <w:r w:rsidRPr="0096094F" w:rsidR="00E64207">
              <w:rPr>
                <w:rFonts w:ascii="Arial" w:hAnsi="Arial" w:eastAsia="Times New Roman" w:cs="Arial"/>
              </w:rPr>
              <w:t xml:space="preserve"> Osim navedenih učenika</w:t>
            </w:r>
            <w:r w:rsidR="00A97848">
              <w:rPr>
                <w:rFonts w:ascii="Arial" w:hAnsi="Arial" w:eastAsia="Times New Roman" w:cs="Arial"/>
              </w:rPr>
              <w:t>,</w:t>
            </w:r>
            <w:r w:rsidRPr="0096094F" w:rsidR="00D34710">
              <w:rPr>
                <w:rFonts w:ascii="Arial" w:hAnsi="Arial" w:eastAsia="Times New Roman" w:cs="Arial"/>
              </w:rPr>
              <w:t xml:space="preserve"> u srednju školu</w:t>
            </w:r>
            <w:r w:rsidRPr="0096094F">
              <w:rPr>
                <w:rFonts w:ascii="Arial" w:hAnsi="Arial" w:eastAsia="Times New Roman" w:cs="Arial"/>
              </w:rPr>
              <w:t xml:space="preserve"> </w:t>
            </w:r>
            <w:r w:rsidRPr="0096094F" w:rsidR="00E64207">
              <w:rPr>
                <w:rFonts w:ascii="Arial" w:hAnsi="Arial" w:eastAsia="Times New Roman" w:cs="Arial"/>
              </w:rPr>
              <w:t xml:space="preserve">mogu se </w:t>
            </w:r>
            <w:r w:rsidRPr="0096094F">
              <w:rPr>
                <w:rFonts w:ascii="Arial" w:hAnsi="Arial" w:eastAsia="Times New Roman" w:cs="Arial"/>
              </w:rPr>
              <w:t>upis</w:t>
            </w:r>
            <w:r w:rsidRPr="0096094F" w:rsidR="00E64207">
              <w:rPr>
                <w:rFonts w:ascii="Arial" w:hAnsi="Arial" w:eastAsia="Times New Roman" w:cs="Arial"/>
              </w:rPr>
              <w:t>ati</w:t>
            </w:r>
            <w:r w:rsidRPr="0096094F">
              <w:rPr>
                <w:rFonts w:ascii="Arial" w:hAnsi="Arial" w:eastAsia="Times New Roman" w:cs="Arial"/>
              </w:rPr>
              <w:t xml:space="preserve"> kandidati </w:t>
            </w:r>
            <w:r w:rsidR="00A97848">
              <w:rPr>
                <w:rFonts w:ascii="Arial" w:hAnsi="Arial" w:eastAsia="Times New Roman" w:cs="Arial"/>
              </w:rPr>
              <w:t xml:space="preserve">koji su </w:t>
            </w:r>
            <w:r w:rsidRPr="0096094F">
              <w:rPr>
                <w:rFonts w:ascii="Arial" w:hAnsi="Arial" w:eastAsia="Times New Roman" w:cs="Arial"/>
              </w:rPr>
              <w:t>hrvatski državljani, Hrvati iz drugih država, djeca državljana država Europskog gospodarskog prostora i Švicarske Konfederacije, djeca državljana zemalja izvan Europskog gospodarskog prostora i Švicarske Konfederacije ako ispunjavaju propisane uvjete</w:t>
            </w:r>
            <w:r w:rsidRPr="0096094F" w:rsidR="003C560E">
              <w:rPr>
                <w:rFonts w:ascii="Arial" w:hAnsi="Arial" w:eastAsia="Times New Roman" w:cs="Arial"/>
              </w:rPr>
              <w:t xml:space="preserve"> (</w:t>
            </w:r>
            <w:hyperlink w:history="1" r:id="rId25">
              <w:r w:rsidRPr="0096094F" w:rsidR="003C560E">
                <w:rPr>
                  <w:rStyle w:val="Hyperlink"/>
                  <w:rFonts w:ascii="Arial" w:hAnsi="Arial" w:eastAsia="Times New Roman" w:cs="Arial"/>
                </w:rPr>
                <w:t>https://srednjeadmin.e-upisi.hr/files/Publikacija_redoviti.pdf</w:t>
              </w:r>
            </w:hyperlink>
            <w:r w:rsidRPr="0096094F" w:rsidR="003C560E">
              <w:rPr>
                <w:rFonts w:ascii="Arial" w:hAnsi="Arial" w:eastAsia="Times New Roman" w:cs="Arial"/>
              </w:rPr>
              <w:t>)</w:t>
            </w:r>
            <w:r w:rsidRPr="0096094F">
              <w:rPr>
                <w:rFonts w:ascii="Arial" w:hAnsi="Arial" w:eastAsia="Times New Roman" w:cs="Arial"/>
              </w:rPr>
              <w:t xml:space="preserve">. </w:t>
            </w:r>
          </w:p>
        </w:tc>
      </w:tr>
    </w:tbl>
    <w:p w:rsidRPr="0096094F" w:rsidR="00A476A8" w:rsidP="0024647B" w:rsidRDefault="0919C3BF" w14:paraId="143B12FE" w14:textId="19FD52C7">
      <w:pPr>
        <w:pStyle w:val="Heading2"/>
      </w:pPr>
      <w:bookmarkStart w:name="_Toc127885500" w:id="9"/>
      <w:r w:rsidRPr="0096094F">
        <w:t>Pregled osnovnih eleme</w:t>
      </w:r>
      <w:r w:rsidRPr="0096094F" w:rsidR="57AAAA02">
        <w:t>nata sučelja i prijava u sustav</w:t>
      </w:r>
      <w:bookmarkEnd w:id="9"/>
    </w:p>
    <w:p w:rsidRPr="0096094F" w:rsidR="00E36865" w:rsidP="00612943" w:rsidRDefault="00AC0FAF" w14:paraId="00C84805" w14:textId="31D6F2A6">
      <w:pPr>
        <w:keepNext/>
      </w:pPr>
      <w:r w:rsidRPr="0096094F">
        <w:t>Početnoj stranici</w:t>
      </w:r>
      <w:r w:rsidRPr="0096094F" w:rsidR="00151F8A">
        <w:t xml:space="preserve"> </w:t>
      </w:r>
      <w:bookmarkEnd w:id="8"/>
      <w:r w:rsidRPr="0096094F" w:rsidR="000F7C3F">
        <w:t xml:space="preserve">sustava </w:t>
      </w:r>
      <w:r w:rsidRPr="0096094F" w:rsidR="009E5292">
        <w:t>(</w:t>
      </w:r>
      <w:r w:rsidR="008E4E7F">
        <w:t>S</w:t>
      </w:r>
      <w:r w:rsidRPr="0096094F" w:rsidR="009E5292">
        <w:t>lika 1</w:t>
      </w:r>
      <w:r w:rsidR="00336CCB">
        <w:t>.</w:t>
      </w:r>
      <w:r w:rsidRPr="0096094F" w:rsidR="009E5292">
        <w:t xml:space="preserve">) </w:t>
      </w:r>
      <w:r w:rsidRPr="0096094F" w:rsidR="000F7C3F">
        <w:t>moguće je pristupiti i bez prijave. U tom slučaju</w:t>
      </w:r>
      <w:r w:rsidRPr="0096094F" w:rsidR="00E36865">
        <w:t xml:space="preserve"> u središnjem dijelu stranice</w:t>
      </w:r>
      <w:r w:rsidRPr="0096094F" w:rsidR="000F7C3F">
        <w:t xml:space="preserve"> vidljive </w:t>
      </w:r>
      <w:r w:rsidRPr="0096094F" w:rsidR="0068261B">
        <w:t xml:space="preserve">su </w:t>
      </w:r>
      <w:r w:rsidRPr="0096094F" w:rsidR="000F7C3F">
        <w:t>obavijesti</w:t>
      </w:r>
      <w:r w:rsidRPr="0096094F" w:rsidR="00E36865">
        <w:t xml:space="preserve"> koje sadrže važne informacije o nadolazećim rokovima</w:t>
      </w:r>
      <w:r w:rsidRPr="0096094F" w:rsidR="000F7C3F">
        <w:t>,</w:t>
      </w:r>
      <w:r w:rsidRPr="0096094F" w:rsidR="00E36865">
        <w:t xml:space="preserve"> radnjama koje je potrebno napraviti ili o eventualnim poteškoćama u radu sustava. </w:t>
      </w:r>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E36865" w:rsidTr="00CA039A" w14:paraId="17CF2BA6" w14:textId="77777777">
        <w:tc>
          <w:tcPr>
            <w:tcW w:w="794" w:type="dxa"/>
          </w:tcPr>
          <w:p w:rsidRPr="0096094F" w:rsidR="00E36865" w:rsidP="003751C3" w:rsidRDefault="00E36865" w14:paraId="42EFF364" w14:textId="77777777">
            <w:pPr>
              <w:spacing w:before="120" w:after="120"/>
              <w:jc w:val="both"/>
              <w:rPr>
                <w:rFonts w:ascii="Arial" w:hAnsi="Arial" w:eastAsia="Times New Roman" w:cs="Arial"/>
              </w:rPr>
            </w:pPr>
            <w:bookmarkStart w:name="_Hlk125989569" w:id="10"/>
            <w:r w:rsidRPr="0096094F">
              <w:rPr>
                <w:noProof/>
              </w:rPr>
              <w:drawing>
                <wp:inline distT="0" distB="0" distL="0" distR="0" wp14:anchorId="01CA4418" wp14:editId="47A2F674">
                  <wp:extent cx="360000" cy="360000"/>
                  <wp:effectExtent l="0" t="0" r="254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E36865" w:rsidP="003751C3" w:rsidRDefault="00E36865" w14:paraId="0A591D8C" w14:textId="7B61D95F">
            <w:pPr>
              <w:spacing w:before="120" w:after="120"/>
              <w:jc w:val="both"/>
              <w:rPr>
                <w:rFonts w:ascii="Arial" w:hAnsi="Arial" w:eastAsia="Times New Roman" w:cs="Arial"/>
              </w:rPr>
            </w:pPr>
            <w:r w:rsidRPr="0096094F">
              <w:rPr>
                <w:rFonts w:ascii="Arial" w:hAnsi="Arial" w:eastAsia="Times New Roman" w:cs="Arial"/>
              </w:rPr>
              <w:t xml:space="preserve">Svakodnevnim praćenjem obavijesti na početnoj stranici </w:t>
            </w:r>
            <w:r w:rsidRPr="0096094F" w:rsidR="009E5292">
              <w:rPr>
                <w:rFonts w:ascii="Arial" w:hAnsi="Arial" w:eastAsia="Times New Roman" w:cs="Arial"/>
              </w:rPr>
              <w:t>bit ćete u tijeku sa svim novostima i rokovima te na vrijeme i bez dodatnoga stresa odraditi sve potrebno za prijavu i upis u srednju školu.</w:t>
            </w:r>
            <w:r w:rsidRPr="0096094F">
              <w:rPr>
                <w:rFonts w:ascii="Arial" w:hAnsi="Arial" w:eastAsia="Times New Roman" w:cs="Arial"/>
              </w:rPr>
              <w:t xml:space="preserve"> </w:t>
            </w:r>
          </w:p>
        </w:tc>
      </w:tr>
    </w:tbl>
    <w:bookmarkEnd w:id="10"/>
    <w:p w:rsidRPr="0096094F" w:rsidR="00FC32D4" w:rsidP="00FC32D4" w:rsidRDefault="00204831" w14:paraId="28235FBB" w14:textId="7475CB85">
      <w:pPr>
        <w:keepNext/>
      </w:pPr>
      <w:r w:rsidRPr="0096094F">
        <w:rPr>
          <w:noProof/>
        </w:rPr>
        <w:drawing>
          <wp:inline distT="0" distB="0" distL="0" distR="0" wp14:anchorId="660D9BC2" wp14:editId="6682A49D">
            <wp:extent cx="5759450" cy="2994660"/>
            <wp:effectExtent l="19050" t="19050" r="12700" b="152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9450" cy="2994660"/>
                    </a:xfrm>
                    <a:prstGeom prst="rect">
                      <a:avLst/>
                    </a:prstGeom>
                    <a:ln>
                      <a:solidFill>
                        <a:schemeClr val="tx1">
                          <a:lumMod val="65000"/>
                          <a:lumOff val="35000"/>
                        </a:schemeClr>
                      </a:solidFill>
                    </a:ln>
                  </pic:spPr>
                </pic:pic>
              </a:graphicData>
            </a:graphic>
          </wp:inline>
        </w:drawing>
      </w:r>
    </w:p>
    <w:p w:rsidRPr="0096094F" w:rsidR="003F28A2" w:rsidP="005A3BDA" w:rsidRDefault="33C00190" w14:paraId="0AFA7662" w14:textId="566F6479">
      <w:pPr>
        <w:pStyle w:val="Caption"/>
        <w:jc w:val="center"/>
      </w:pPr>
      <w:bookmarkStart w:name="_Toc128307409" w:id="11"/>
      <w:r w:rsidRPr="0096094F">
        <w:t xml:space="preserve">Slika </w:t>
      </w:r>
      <w:r w:rsidRPr="0096094F" w:rsidR="00FC32D4">
        <w:fldChar w:fldCharType="begin"/>
      </w:r>
      <w:r w:rsidRPr="0096094F" w:rsidR="00FC32D4">
        <w:instrText>SEQ Slika \* ARABIC</w:instrText>
      </w:r>
      <w:r w:rsidRPr="0096094F" w:rsidR="00FC32D4">
        <w:fldChar w:fldCharType="separate"/>
      </w:r>
      <w:r w:rsidR="00E9391A">
        <w:rPr>
          <w:noProof/>
        </w:rPr>
        <w:t>1</w:t>
      </w:r>
      <w:r w:rsidRPr="0096094F" w:rsidR="00FC32D4">
        <w:fldChar w:fldCharType="end"/>
      </w:r>
      <w:r w:rsidR="00336CCB">
        <w:t>.</w:t>
      </w:r>
      <w:r w:rsidRPr="0096094F">
        <w:t xml:space="preserve"> Početna stranica sustava</w:t>
      </w:r>
      <w:bookmarkEnd w:id="11"/>
      <w:r w:rsidRPr="0096094F">
        <w:t xml:space="preserve"> </w:t>
      </w:r>
    </w:p>
    <w:p w:rsidRPr="0096094F" w:rsidR="00CE0D65" w:rsidP="0024647B" w:rsidRDefault="00CE0D65" w14:paraId="00F242C5" w14:textId="7D353E2C">
      <w:pPr>
        <w:pStyle w:val="Heading2"/>
      </w:pPr>
      <w:bookmarkStart w:name="_Toc127885501" w:id="12"/>
      <w:r w:rsidRPr="0096094F">
        <w:t>Popis škola i programa</w:t>
      </w:r>
      <w:bookmarkEnd w:id="12"/>
    </w:p>
    <w:p w:rsidRPr="0096094F" w:rsidR="009E5292" w:rsidP="009E5292" w:rsidRDefault="009E5292" w14:paraId="5EF16272" w14:textId="0A6E4D07">
      <w:pPr>
        <w:keepNext/>
      </w:pPr>
      <w:r w:rsidRPr="0096094F">
        <w:t>U izborniku s lijeve strane, uz odgovore na često postavljena pitanja, korisničke upute, informacije o načinu dobivanja pomoći i podrške te osnovnih informacija o programu, nalazi se i popis škola i programa (Slika 2</w:t>
      </w:r>
      <w:r w:rsidR="00336CCB">
        <w:t>.</w:t>
      </w:r>
      <w:r w:rsidRPr="0096094F">
        <w:t xml:space="preserve">). </w:t>
      </w:r>
    </w:p>
    <w:p w:rsidRPr="0096094F" w:rsidR="0031263F" w:rsidP="0031263F" w:rsidRDefault="0049084A" w14:paraId="561CE29C" w14:textId="31452900">
      <w:pPr>
        <w:keepNext/>
      </w:pPr>
      <w:r w:rsidRPr="0096094F">
        <w:rPr>
          <w:noProof/>
          <w:lang w:eastAsia="hr-HR"/>
        </w:rPr>
        <mc:AlternateContent>
          <mc:Choice Requires="wps">
            <w:drawing>
              <wp:anchor distT="0" distB="0" distL="114300" distR="114300" simplePos="0" relativeHeight="251658260" behindDoc="0" locked="0" layoutInCell="1" allowOverlap="1" wp14:anchorId="337AD52B" wp14:editId="667A4B11">
                <wp:simplePos x="0" y="0"/>
                <wp:positionH relativeFrom="column">
                  <wp:posOffset>80645</wp:posOffset>
                </wp:positionH>
                <wp:positionV relativeFrom="paragraph">
                  <wp:posOffset>548640</wp:posOffset>
                </wp:positionV>
                <wp:extent cx="990600" cy="284672"/>
                <wp:effectExtent l="0" t="0" r="19050" b="20320"/>
                <wp:wrapNone/>
                <wp:docPr id="12" name="Rectangle: Rounded Corners 12"/>
                <wp:cNvGraphicFramePr/>
                <a:graphic xmlns:a="http://schemas.openxmlformats.org/drawingml/2006/main">
                  <a:graphicData uri="http://schemas.microsoft.com/office/word/2010/wordprocessingShape">
                    <wps:wsp>
                      <wps:cNvSpPr/>
                      <wps:spPr>
                        <a:xfrm>
                          <a:off x="0" y="0"/>
                          <a:ext cx="990600" cy="28467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41901032">
              <v:roundrect id="Pravokutnik: zaobljeni kutovi 12" style="position:absolute;margin-left:6.35pt;margin-top:43.2pt;width:78pt;height:22.4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35361A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"/>
            </w:pict>
          </mc:Fallback>
        </mc:AlternateContent>
      </w:r>
      <w:r w:rsidRPr="0096094F" w:rsidR="009E5292">
        <w:rPr>
          <w:noProof/>
        </w:rPr>
        <w:drawing>
          <wp:inline distT="0" distB="0" distL="0" distR="0" wp14:anchorId="7C8ACDCA" wp14:editId="18172EE9">
            <wp:extent cx="5759450" cy="3298825"/>
            <wp:effectExtent l="19050" t="19050" r="12700" b="158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3298825"/>
                    </a:xfrm>
                    <a:prstGeom prst="rect">
                      <a:avLst/>
                    </a:prstGeom>
                    <a:ln>
                      <a:solidFill>
                        <a:schemeClr val="tx1">
                          <a:lumMod val="65000"/>
                          <a:lumOff val="35000"/>
                        </a:schemeClr>
                      </a:solidFill>
                    </a:ln>
                  </pic:spPr>
                </pic:pic>
              </a:graphicData>
            </a:graphic>
          </wp:inline>
        </w:drawing>
      </w:r>
    </w:p>
    <w:p w:rsidRPr="0096094F" w:rsidR="009E5292" w:rsidP="0031263F" w:rsidRDefault="0031263F" w14:paraId="735E969E" w14:textId="448DBB91">
      <w:pPr>
        <w:pStyle w:val="Caption"/>
        <w:jc w:val="center"/>
      </w:pPr>
      <w:bookmarkStart w:name="_Toc128307410" w:id="13"/>
      <w:r w:rsidRPr="0096094F">
        <w:t xml:space="preserve">Slika </w:t>
      </w:r>
      <w:r>
        <w:fldChar w:fldCharType="begin"/>
      </w:r>
      <w:r>
        <w:instrText>SEQ Slika \* ARABIC</w:instrText>
      </w:r>
      <w:r>
        <w:fldChar w:fldCharType="separate"/>
      </w:r>
      <w:r w:rsidR="00E9391A">
        <w:rPr>
          <w:noProof/>
        </w:rPr>
        <w:t>2</w:t>
      </w:r>
      <w:r>
        <w:fldChar w:fldCharType="end"/>
      </w:r>
      <w:r w:rsidR="00336CCB">
        <w:t>.</w:t>
      </w:r>
      <w:r w:rsidRPr="0096094F">
        <w:t xml:space="preserve"> Popis škola i programa</w:t>
      </w:r>
      <w:bookmarkEnd w:id="13"/>
    </w:p>
    <w:p w:rsidRPr="0096094F" w:rsidR="00C84EE5" w:rsidP="009E5292" w:rsidRDefault="0031263F" w14:paraId="649AC985" w14:textId="529C31D4">
      <w:r>
        <w:t xml:space="preserve">Popis </w:t>
      </w:r>
      <w:r w:rsidR="00E735F1">
        <w:t>je moguće</w:t>
      </w:r>
      <w:r>
        <w:t xml:space="preserve"> pretraživati i filtrirati prema vrsti, nazivu programa, </w:t>
      </w:r>
      <w:r w:rsidR="39681403">
        <w:t>nazivu</w:t>
      </w:r>
      <w:r>
        <w:t xml:space="preserve"> škole, mjestu, županiji ili osnivaču. </w:t>
      </w:r>
      <w:r w:rsidR="009E5292">
        <w:t>Za pretraživanje i izdvajanje podataka potrebno je kliknuti</w:t>
      </w:r>
      <w:r>
        <w:t xml:space="preserve"> željeno polje i odabrati podatak iz padajućeg popisa (Slika 3</w:t>
      </w:r>
      <w:r w:rsidR="00336CCB">
        <w:t>.</w:t>
      </w:r>
      <w:r>
        <w:t>).</w:t>
      </w:r>
    </w:p>
    <w:p w:rsidRPr="0096094F" w:rsidR="00487CF9" w:rsidP="00487CF9" w:rsidRDefault="00487CF9" w14:paraId="0220708E" w14:textId="77777777">
      <w:pPr>
        <w:keepNext/>
        <w:jc w:val="center"/>
      </w:pPr>
      <w:r w:rsidRPr="0096094F">
        <w:rPr>
          <w:noProof/>
        </w:rPr>
        <w:drawing>
          <wp:inline distT="0" distB="0" distL="0" distR="0" wp14:anchorId="064A52B2" wp14:editId="127925E2">
            <wp:extent cx="5039104" cy="2324100"/>
            <wp:effectExtent l="19050" t="19050" r="28575" b="19050"/>
            <wp:docPr id="62" name="Picture 62"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62" descr="Slika na kojoj se prikazuje stol&#10;&#10;Opis je automatski generiran"/>
                    <pic:cNvPicPr/>
                  </pic:nvPicPr>
                  <pic:blipFill rotWithShape="1">
                    <a:blip r:embed="rId28"/>
                    <a:srcRect b="19631"/>
                    <a:stretch/>
                  </pic:blipFill>
                  <pic:spPr bwMode="auto">
                    <a:xfrm>
                      <a:off x="0" y="0"/>
                      <a:ext cx="5040000" cy="2324513"/>
                    </a:xfrm>
                    <a:prstGeom prst="rect">
                      <a:avLst/>
                    </a:prstGeom>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96094F" w:rsidR="0031263F" w:rsidP="00487CF9" w:rsidRDefault="00487CF9" w14:paraId="299870F4" w14:textId="13C89316">
      <w:pPr>
        <w:pStyle w:val="Caption"/>
        <w:jc w:val="center"/>
      </w:pPr>
      <w:bookmarkStart w:name="_Toc128307411" w:id="14"/>
      <w:r w:rsidRPr="0096094F">
        <w:t xml:space="preserve">Slika </w:t>
      </w:r>
      <w:r>
        <w:fldChar w:fldCharType="begin"/>
      </w:r>
      <w:r>
        <w:instrText>SEQ Slika \* ARABIC</w:instrText>
      </w:r>
      <w:r>
        <w:fldChar w:fldCharType="separate"/>
      </w:r>
      <w:r w:rsidR="00E9391A">
        <w:rPr>
          <w:noProof/>
        </w:rPr>
        <w:t>3</w:t>
      </w:r>
      <w:r>
        <w:fldChar w:fldCharType="end"/>
      </w:r>
      <w:r w:rsidR="00336CCB">
        <w:t>.</w:t>
      </w:r>
      <w:r w:rsidRPr="0096094F">
        <w:t xml:space="preserve"> Pretraživanje i izdvajanje škola i programa</w:t>
      </w:r>
      <w:bookmarkEnd w:id="14"/>
    </w:p>
    <w:p w:rsidRPr="0096094F" w:rsidR="00487CF9" w:rsidP="00487CF9" w:rsidRDefault="00487CF9" w14:paraId="14CE5220" w14:textId="19F5F954">
      <w:r w:rsidRPr="0096094F">
        <w:t>Klikom na strelicu</w:t>
      </w:r>
      <w:r w:rsidRPr="0096094F" w:rsidR="00C34CDC">
        <w:t xml:space="preserve"> </w:t>
      </w:r>
      <w:r w:rsidRPr="0096094F" w:rsidR="0064173B">
        <w:t xml:space="preserve">u stupcu </w:t>
      </w:r>
      <w:r w:rsidRPr="0096094F" w:rsidR="0064173B">
        <w:rPr>
          <w:i/>
          <w:iCs/>
        </w:rPr>
        <w:t>Detalji i odabir</w:t>
      </w:r>
      <w:r w:rsidRPr="0096094F" w:rsidR="0064173B">
        <w:t xml:space="preserve"> (</w:t>
      </w:r>
      <w:r w:rsidRPr="0096094F" w:rsidR="00C34CDC">
        <w:t>Slika 4</w:t>
      </w:r>
      <w:r w:rsidR="00336CCB">
        <w:t>.</w:t>
      </w:r>
      <w:r w:rsidRPr="0096094F" w:rsidR="00C34CDC">
        <w:t>) prikazat će se osnovne informacije o školi (adresa, kontakti), preduvjetima za upis, predmeti</w:t>
      </w:r>
      <w:r w:rsidRPr="0096094F" w:rsidR="00300522">
        <w:t>ma</w:t>
      </w:r>
      <w:r w:rsidRPr="0096094F" w:rsidR="00C34CDC">
        <w:t xml:space="preserve"> koji se vrednuju i ostale informacije važne za prijavu i upis programa (Slika 5</w:t>
      </w:r>
      <w:r w:rsidR="00336CCB">
        <w:t>.</w:t>
      </w:r>
      <w:r w:rsidRPr="0096094F" w:rsidR="00C34CDC">
        <w:t>).</w:t>
      </w:r>
    </w:p>
    <w:p w:rsidRPr="0096094F" w:rsidR="00C34CDC" w:rsidP="00C34CDC" w:rsidRDefault="00D9551D" w14:paraId="08175412" w14:textId="5C7A8BAE">
      <w:pPr>
        <w:keepNext/>
        <w:jc w:val="center"/>
      </w:pPr>
      <w:r w:rsidRPr="0096094F">
        <w:rPr>
          <w:noProof/>
          <w:lang w:eastAsia="hr-HR"/>
        </w:rPr>
        <mc:AlternateContent>
          <mc:Choice Requires="wps">
            <w:drawing>
              <wp:anchor distT="0" distB="0" distL="114300" distR="114300" simplePos="0" relativeHeight="251658261" behindDoc="0" locked="0" layoutInCell="1" allowOverlap="1" wp14:anchorId="4EBAC2AA" wp14:editId="53618729">
                <wp:simplePos x="0" y="0"/>
                <wp:positionH relativeFrom="column">
                  <wp:posOffset>5081270</wp:posOffset>
                </wp:positionH>
                <wp:positionV relativeFrom="paragraph">
                  <wp:posOffset>1288415</wp:posOffset>
                </wp:positionV>
                <wp:extent cx="271463" cy="284672"/>
                <wp:effectExtent l="0" t="0" r="14605" b="20320"/>
                <wp:wrapNone/>
                <wp:docPr id="13" name="Rectangle: Rounded Corners 13"/>
                <wp:cNvGraphicFramePr/>
                <a:graphic xmlns:a="http://schemas.openxmlformats.org/drawingml/2006/main">
                  <a:graphicData uri="http://schemas.microsoft.com/office/word/2010/wordprocessingShape">
                    <wps:wsp>
                      <wps:cNvSpPr/>
                      <wps:spPr>
                        <a:xfrm>
                          <a:off x="0" y="0"/>
                          <a:ext cx="271463" cy="28467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674143A">
              <v:roundrect id="Pravokutnik: zaobljeni kutovi 13" style="position:absolute;margin-left:400.1pt;margin-top:101.45pt;width:21.4pt;height:22.4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28C2AB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"/>
            </w:pict>
          </mc:Fallback>
        </mc:AlternateContent>
      </w:r>
      <w:r w:rsidRPr="0096094F" w:rsidR="00487CF9">
        <w:rPr>
          <w:noProof/>
        </w:rPr>
        <w:drawing>
          <wp:inline distT="0" distB="0" distL="0" distR="0" wp14:anchorId="60060FCE" wp14:editId="60425AF4">
            <wp:extent cx="5040000" cy="1854853"/>
            <wp:effectExtent l="19050" t="19050" r="27305" b="1206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40000" cy="1854853"/>
                    </a:xfrm>
                    <a:prstGeom prst="rect">
                      <a:avLst/>
                    </a:prstGeom>
                    <a:ln>
                      <a:solidFill>
                        <a:schemeClr val="tx1">
                          <a:lumMod val="65000"/>
                          <a:lumOff val="35000"/>
                        </a:schemeClr>
                      </a:solidFill>
                    </a:ln>
                  </pic:spPr>
                </pic:pic>
              </a:graphicData>
            </a:graphic>
          </wp:inline>
        </w:drawing>
      </w:r>
    </w:p>
    <w:p w:rsidRPr="0096094F" w:rsidR="00487CF9" w:rsidP="00C34CDC" w:rsidRDefault="00C34CDC" w14:paraId="10B0132A" w14:textId="0C6ACD75">
      <w:pPr>
        <w:pStyle w:val="Caption"/>
        <w:jc w:val="center"/>
      </w:pPr>
      <w:bookmarkStart w:name="_Toc128307412" w:id="15"/>
      <w:r w:rsidRPr="0096094F">
        <w:t xml:space="preserve">Slika </w:t>
      </w:r>
      <w:r>
        <w:fldChar w:fldCharType="begin"/>
      </w:r>
      <w:r>
        <w:instrText>SEQ Slika \* ARABIC</w:instrText>
      </w:r>
      <w:r>
        <w:fldChar w:fldCharType="separate"/>
      </w:r>
      <w:r w:rsidR="00E9391A">
        <w:rPr>
          <w:noProof/>
        </w:rPr>
        <w:t>4</w:t>
      </w:r>
      <w:r>
        <w:fldChar w:fldCharType="end"/>
      </w:r>
      <w:r w:rsidR="00336CCB">
        <w:t>.</w:t>
      </w:r>
      <w:r w:rsidRPr="0096094F">
        <w:t xml:space="preserve"> Otvaranje detalja o školi i programu</w:t>
      </w:r>
      <w:bookmarkEnd w:id="15"/>
    </w:p>
    <w:p w:rsidRPr="0096094F" w:rsidR="00C34CDC" w:rsidP="00C34CDC" w:rsidRDefault="00C34CDC" w14:paraId="72A45459" w14:textId="77777777">
      <w:pPr>
        <w:keepNext/>
        <w:jc w:val="center"/>
      </w:pPr>
      <w:r w:rsidRPr="0096094F">
        <w:rPr>
          <w:noProof/>
        </w:rPr>
        <w:drawing>
          <wp:inline distT="0" distB="0" distL="0" distR="0" wp14:anchorId="124A71CC" wp14:editId="481F1A2D">
            <wp:extent cx="5040000" cy="3108463"/>
            <wp:effectExtent l="19050" t="19050" r="27305" b="15875"/>
            <wp:docPr id="194" name="Picture 194"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lika 194" descr="Slika na kojoj se prikazuje tekst&#10;&#10;Opis je automatski generiran"/>
                    <pic:cNvPicPr/>
                  </pic:nvPicPr>
                  <pic:blipFill>
                    <a:blip r:embed="rId30"/>
                    <a:stretch>
                      <a:fillRect/>
                    </a:stretch>
                  </pic:blipFill>
                  <pic:spPr>
                    <a:xfrm>
                      <a:off x="0" y="0"/>
                      <a:ext cx="5040000" cy="3108463"/>
                    </a:xfrm>
                    <a:prstGeom prst="rect">
                      <a:avLst/>
                    </a:prstGeom>
                    <a:ln>
                      <a:solidFill>
                        <a:schemeClr val="tx1">
                          <a:lumMod val="65000"/>
                          <a:lumOff val="35000"/>
                        </a:schemeClr>
                      </a:solidFill>
                    </a:ln>
                  </pic:spPr>
                </pic:pic>
              </a:graphicData>
            </a:graphic>
          </wp:inline>
        </w:drawing>
      </w:r>
    </w:p>
    <w:p w:rsidRPr="0096094F" w:rsidR="00C34CDC" w:rsidP="00C34CDC" w:rsidRDefault="00C34CDC" w14:paraId="0DC06D91" w14:textId="7858AEFB">
      <w:pPr>
        <w:pStyle w:val="Caption"/>
        <w:jc w:val="center"/>
      </w:pPr>
      <w:bookmarkStart w:name="_Toc128307413" w:id="16"/>
      <w:r w:rsidRPr="0096094F">
        <w:t xml:space="preserve">Slika </w:t>
      </w:r>
      <w:r>
        <w:fldChar w:fldCharType="begin"/>
      </w:r>
      <w:r>
        <w:instrText>SEQ Slika \* ARABIC</w:instrText>
      </w:r>
      <w:r>
        <w:fldChar w:fldCharType="separate"/>
      </w:r>
      <w:r w:rsidR="00E9391A">
        <w:rPr>
          <w:noProof/>
        </w:rPr>
        <w:t>5</w:t>
      </w:r>
      <w:r>
        <w:fldChar w:fldCharType="end"/>
      </w:r>
      <w:r w:rsidR="00336CCB">
        <w:t>.</w:t>
      </w:r>
      <w:r w:rsidRPr="0096094F">
        <w:t xml:space="preserve"> Prikaz podataka važnih za prijavu i upis odabranog programa</w:t>
      </w:r>
      <w:bookmarkEnd w:id="16"/>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1F0FBC" w:rsidTr="003751C3" w14:paraId="0ADD77BD" w14:textId="77777777">
        <w:tc>
          <w:tcPr>
            <w:tcW w:w="794" w:type="dxa"/>
          </w:tcPr>
          <w:p w:rsidRPr="0096094F" w:rsidR="001F0FBC" w:rsidP="003751C3" w:rsidRDefault="001F0FBC" w14:paraId="65753662" w14:textId="77777777">
            <w:pPr>
              <w:spacing w:before="120" w:after="120"/>
              <w:jc w:val="both"/>
              <w:rPr>
                <w:rFonts w:ascii="Arial" w:hAnsi="Arial" w:eastAsia="Times New Roman" w:cs="Arial"/>
              </w:rPr>
            </w:pPr>
            <w:r w:rsidRPr="0096094F">
              <w:rPr>
                <w:noProof/>
              </w:rPr>
              <w:drawing>
                <wp:inline distT="0" distB="0" distL="0" distR="0" wp14:anchorId="6D4739A4" wp14:editId="607B3A51">
                  <wp:extent cx="360000" cy="360000"/>
                  <wp:effectExtent l="0" t="0" r="2540" b="254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1F0FBC" w:rsidP="003751C3" w:rsidRDefault="001F0FBC" w14:paraId="5CB4458F" w14:textId="77777777">
            <w:pPr>
              <w:spacing w:before="120" w:after="120"/>
              <w:jc w:val="both"/>
              <w:rPr>
                <w:rFonts w:ascii="Arial" w:hAnsi="Arial" w:eastAsia="Times New Roman" w:cs="Arial"/>
              </w:rPr>
            </w:pPr>
            <w:r w:rsidRPr="0096094F">
              <w:rPr>
                <w:rFonts w:ascii="Arial" w:hAnsi="Arial" w:eastAsia="Times New Roman" w:cs="Arial"/>
              </w:rPr>
              <w:t xml:space="preserve">Popis škola i programa dostupan je tijekom trajanja prijava i na kartici </w:t>
            </w:r>
            <w:r w:rsidRPr="0096094F">
              <w:rPr>
                <w:rFonts w:ascii="Arial" w:hAnsi="Arial" w:eastAsia="Times New Roman" w:cs="Arial"/>
                <w:i/>
                <w:iCs/>
              </w:rPr>
              <w:t>Moj odabir</w:t>
            </w:r>
            <w:r w:rsidRPr="0096094F">
              <w:rPr>
                <w:rFonts w:ascii="Arial" w:hAnsi="Arial" w:eastAsia="Times New Roman" w:cs="Arial"/>
              </w:rPr>
              <w:t>. Opisani postupci filtriranja olakšavaju odabir programa i njegovo postavljanje na listu prioriteta.</w:t>
            </w:r>
          </w:p>
        </w:tc>
      </w:tr>
    </w:tbl>
    <w:p w:rsidRPr="0096094F" w:rsidR="0006092D" w:rsidRDefault="0006092D" w14:paraId="25681C21" w14:textId="77777777">
      <w:pPr>
        <w:rPr>
          <w:b/>
          <w:bCs/>
          <w:sz w:val="40"/>
          <w:szCs w:val="40"/>
        </w:rPr>
      </w:pPr>
      <w:r w:rsidRPr="0096094F">
        <w:br w:type="page"/>
      </w:r>
    </w:p>
    <w:p w:rsidRPr="0096094F" w:rsidR="008A2F62" w:rsidP="0024647B" w:rsidRDefault="7D85850C" w14:paraId="1D5EBB55" w14:textId="1FE4BE60">
      <w:pPr>
        <w:pStyle w:val="Heading2"/>
      </w:pPr>
      <w:bookmarkStart w:name="_Toc127885502" w:id="17"/>
      <w:r w:rsidRPr="0096094F">
        <w:t xml:space="preserve">Osnovni elementi </w:t>
      </w:r>
      <w:r w:rsidRPr="0096094F" w:rsidR="31040C9D">
        <w:t>sučelja</w:t>
      </w:r>
      <w:bookmarkEnd w:id="17"/>
    </w:p>
    <w:p w:rsidRPr="0096094F" w:rsidR="00AC20E2" w:rsidP="005A3BDA" w:rsidRDefault="00AC20E2" w14:paraId="0AA61EFA" w14:textId="30E24A52">
      <w:r>
        <w:t>Sučelje</w:t>
      </w:r>
      <w:r w:rsidR="00336CCB">
        <w:t xml:space="preserve"> </w:t>
      </w:r>
      <w:r>
        <w:t xml:space="preserve">sustava </w:t>
      </w:r>
      <w:r w:rsidR="25038142">
        <w:t xml:space="preserve">je </w:t>
      </w:r>
      <w:r>
        <w:t>jednostavno</w:t>
      </w:r>
      <w:r w:rsidR="004C2B65">
        <w:t xml:space="preserve"> i sadrži sljedeće elemente:</w:t>
      </w:r>
    </w:p>
    <w:p w:rsidRPr="0096094F" w:rsidR="0094617D" w:rsidP="004C2B65" w:rsidRDefault="1D047421" w14:paraId="6D37E4F2" w14:textId="1E8A90D3">
      <w:pPr>
        <w:pStyle w:val="ListParagraph"/>
        <w:numPr>
          <w:ilvl w:val="0"/>
          <w:numId w:val="20"/>
        </w:numPr>
      </w:pPr>
      <w:r w:rsidRPr="0096094F">
        <w:t>horizontaln</w:t>
      </w:r>
      <w:r w:rsidR="00336CCB">
        <w:t>u</w:t>
      </w:r>
      <w:r w:rsidRPr="0096094F" w:rsidR="70246E2A">
        <w:t xml:space="preserve"> navigacijsk</w:t>
      </w:r>
      <w:r w:rsidR="00336CCB">
        <w:t>u</w:t>
      </w:r>
      <w:r w:rsidRPr="0096094F" w:rsidR="70246E2A">
        <w:t xml:space="preserve"> trak</w:t>
      </w:r>
      <w:r w:rsidR="007D584B">
        <w:t>a</w:t>
      </w:r>
      <w:r w:rsidRPr="0096094F" w:rsidR="00C34CDC">
        <w:t xml:space="preserve"> (Slika 6</w:t>
      </w:r>
      <w:r w:rsidR="00336CCB">
        <w:t>.</w:t>
      </w:r>
      <w:r w:rsidRPr="0096094F" w:rsidR="00C34CDC">
        <w:t>)</w:t>
      </w:r>
      <w:r w:rsidRPr="0096094F" w:rsidR="70246E2A">
        <w:t xml:space="preserve"> na kojoj se nalaze ikone </w:t>
      </w:r>
      <w:r w:rsidRPr="0096094F" w:rsidR="00FE7B4B">
        <w:t xml:space="preserve">(redom, s lijeva u desno) </w:t>
      </w:r>
      <w:r w:rsidRPr="0096094F" w:rsidR="70246E2A">
        <w:t>za</w:t>
      </w:r>
      <w:r w:rsidRPr="0096094F" w:rsidR="00C34CDC">
        <w:t>:</w:t>
      </w:r>
    </w:p>
    <w:p w:rsidRPr="0096094F" w:rsidR="004C2B65" w:rsidP="0094617D" w:rsidRDefault="718067C2" w14:paraId="6057F3A1" w14:textId="0080F472">
      <w:pPr>
        <w:pStyle w:val="ListParagraph"/>
        <w:numPr>
          <w:ilvl w:val="1"/>
          <w:numId w:val="20"/>
        </w:numPr>
      </w:pPr>
      <w:r w:rsidRPr="0096094F">
        <w:t>prikaz/skrivanje izbornika</w:t>
      </w:r>
    </w:p>
    <w:p w:rsidRPr="0096094F" w:rsidR="00C34CDC" w:rsidP="0094617D" w:rsidRDefault="00C34CDC" w14:paraId="6E2E6D7D" w14:textId="3849EB27">
      <w:pPr>
        <w:pStyle w:val="ListParagraph"/>
        <w:numPr>
          <w:ilvl w:val="1"/>
          <w:numId w:val="20"/>
        </w:numPr>
      </w:pPr>
      <w:r w:rsidRPr="0096094F">
        <w:t>povratak na početnu stranicu</w:t>
      </w:r>
    </w:p>
    <w:p w:rsidRPr="0096094F" w:rsidR="002E556F" w:rsidP="0094617D" w:rsidRDefault="002E556F" w14:paraId="06CEFD9B" w14:textId="2E0B552F">
      <w:pPr>
        <w:pStyle w:val="ListParagraph"/>
        <w:numPr>
          <w:ilvl w:val="1"/>
          <w:numId w:val="20"/>
        </w:numPr>
      </w:pPr>
      <w:r w:rsidRPr="0096094F">
        <w:t>registraciju</w:t>
      </w:r>
      <w:r w:rsidRPr="0096094F" w:rsidR="004348E9">
        <w:t xml:space="preserve"> korisnika koji dolaze izvan obrazovnog sustava RH</w:t>
      </w:r>
    </w:p>
    <w:p w:rsidRPr="0096094F" w:rsidR="00E55E0C" w:rsidP="00E55E0C" w:rsidRDefault="3A89A104" w14:paraId="402880F1" w14:textId="5B788ACA">
      <w:pPr>
        <w:pStyle w:val="ListParagraph"/>
        <w:numPr>
          <w:ilvl w:val="1"/>
          <w:numId w:val="20"/>
        </w:numPr>
      </w:pPr>
      <w:r w:rsidRPr="0096094F">
        <w:t xml:space="preserve">prijavu korisnika </w:t>
      </w:r>
      <w:r w:rsidRPr="0096094F" w:rsidR="00C34CDC">
        <w:t xml:space="preserve">i </w:t>
      </w:r>
    </w:p>
    <w:p w:rsidRPr="0096094F" w:rsidR="0094617D" w:rsidP="0094617D" w:rsidRDefault="718067C2" w14:paraId="7462F34C" w14:textId="45C5F9E9">
      <w:pPr>
        <w:pStyle w:val="ListParagraph"/>
        <w:numPr>
          <w:ilvl w:val="1"/>
          <w:numId w:val="20"/>
        </w:numPr>
      </w:pPr>
      <w:r w:rsidRPr="0096094F">
        <w:t xml:space="preserve">postavke </w:t>
      </w:r>
      <w:r w:rsidRPr="0096094F" w:rsidR="23310A5B">
        <w:t>pristupačnosti</w:t>
      </w:r>
      <w:r w:rsidR="00336CCB">
        <w:t>.</w:t>
      </w:r>
    </w:p>
    <w:p w:rsidRPr="0096094F" w:rsidR="00C34CDC" w:rsidP="00C34CDC" w:rsidRDefault="00F31D80" w14:paraId="516FD113" w14:textId="3BE9A26C">
      <w:pPr>
        <w:keepNext/>
        <w:jc w:val="center"/>
      </w:pPr>
      <w:r w:rsidRPr="0096094F">
        <w:rPr>
          <w:noProof/>
        </w:rPr>
        <w:drawing>
          <wp:inline distT="0" distB="0" distL="0" distR="0" wp14:anchorId="0D08DB49" wp14:editId="54763DB5">
            <wp:extent cx="4320000" cy="297209"/>
            <wp:effectExtent l="19050" t="19050" r="23495" b="2667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20000" cy="297209"/>
                    </a:xfrm>
                    <a:prstGeom prst="rect">
                      <a:avLst/>
                    </a:prstGeom>
                    <a:ln>
                      <a:solidFill>
                        <a:schemeClr val="tx1">
                          <a:lumMod val="65000"/>
                          <a:lumOff val="35000"/>
                        </a:schemeClr>
                      </a:solidFill>
                    </a:ln>
                  </pic:spPr>
                </pic:pic>
              </a:graphicData>
            </a:graphic>
          </wp:inline>
        </w:drawing>
      </w:r>
    </w:p>
    <w:p w:rsidRPr="0096094F" w:rsidR="00C34CDC" w:rsidP="00C34CDC" w:rsidRDefault="00C34CDC" w14:paraId="12E3F3F1" w14:textId="5711349D">
      <w:pPr>
        <w:pStyle w:val="Caption"/>
        <w:jc w:val="center"/>
      </w:pPr>
      <w:bookmarkStart w:name="_Toc128307414" w:id="18"/>
      <w:r w:rsidRPr="0096094F">
        <w:t xml:space="preserve">Slika </w:t>
      </w:r>
      <w:r>
        <w:fldChar w:fldCharType="begin"/>
      </w:r>
      <w:r>
        <w:instrText>SEQ Slika \* ARABIC</w:instrText>
      </w:r>
      <w:r>
        <w:fldChar w:fldCharType="separate"/>
      </w:r>
      <w:r w:rsidR="00E9391A">
        <w:rPr>
          <w:noProof/>
        </w:rPr>
        <w:t>6</w:t>
      </w:r>
      <w:r>
        <w:fldChar w:fldCharType="end"/>
      </w:r>
      <w:r w:rsidR="00336CCB">
        <w:t>.</w:t>
      </w:r>
      <w:r w:rsidRPr="0096094F">
        <w:t xml:space="preserve"> Horizontalna navigacijska traka</w:t>
      </w:r>
      <w:bookmarkEnd w:id="18"/>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C54404" w:rsidTr="017B191A" w14:paraId="0A92BA2F" w14:textId="77777777">
        <w:tc>
          <w:tcPr>
            <w:tcW w:w="794" w:type="dxa"/>
          </w:tcPr>
          <w:p w:rsidRPr="0096094F" w:rsidR="00C54404" w:rsidP="003751C3" w:rsidRDefault="00C54404" w14:paraId="0220604F" w14:textId="77777777">
            <w:pPr>
              <w:spacing w:before="120" w:after="120"/>
              <w:jc w:val="both"/>
              <w:rPr>
                <w:rFonts w:ascii="Arial" w:hAnsi="Arial" w:eastAsia="Times New Roman" w:cs="Arial"/>
              </w:rPr>
            </w:pPr>
            <w:r w:rsidRPr="0096094F">
              <w:rPr>
                <w:noProof/>
              </w:rPr>
              <w:drawing>
                <wp:inline distT="0" distB="0" distL="0" distR="0" wp14:anchorId="39FD6515" wp14:editId="491B9F75">
                  <wp:extent cx="360000" cy="324000"/>
                  <wp:effectExtent l="0" t="0" r="254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278" w:type="dxa"/>
          </w:tcPr>
          <w:p w:rsidRPr="00A75D54" w:rsidR="00C54404" w:rsidP="017B191A" w:rsidRDefault="1CF6F611" w14:paraId="2F1B726B" w14:textId="0DC4DE63">
            <w:pPr>
              <w:spacing w:before="120" w:after="120"/>
              <w:jc w:val="both"/>
              <w:rPr>
                <w:rFonts w:ascii="Arial" w:hAnsi="Arial" w:cs="Arial"/>
              </w:rPr>
            </w:pPr>
            <w:r w:rsidRPr="017B191A">
              <w:rPr>
                <w:rFonts w:ascii="Arial" w:hAnsi="Arial" w:eastAsia="Times New Roman" w:cs="Arial"/>
              </w:rPr>
              <w:t xml:space="preserve">Poveznica </w:t>
            </w:r>
            <w:r w:rsidRPr="017B191A">
              <w:rPr>
                <w:rFonts w:ascii="Arial" w:hAnsi="Arial" w:eastAsia="Times New Roman" w:cs="Arial"/>
                <w:i/>
                <w:iCs/>
              </w:rPr>
              <w:t>Registracija</w:t>
            </w:r>
            <w:r w:rsidRPr="017B191A">
              <w:rPr>
                <w:rFonts w:ascii="Arial" w:hAnsi="Arial" w:eastAsia="Times New Roman" w:cs="Arial"/>
              </w:rPr>
              <w:t xml:space="preserve"> namijenjena je registraciji </w:t>
            </w:r>
            <w:r w:rsidRPr="017B191A" w:rsidR="0413D32C">
              <w:rPr>
                <w:rFonts w:ascii="Arial" w:hAnsi="Arial" w:cs="Arial"/>
              </w:rPr>
              <w:t>ka</w:t>
            </w:r>
            <w:r w:rsidRPr="017B191A" w:rsidR="1C118326">
              <w:rPr>
                <w:rFonts w:ascii="Arial" w:hAnsi="Arial" w:cs="Arial"/>
              </w:rPr>
              <w:t>ndidat</w:t>
            </w:r>
            <w:r w:rsidRPr="017B191A" w:rsidR="0413D32C">
              <w:rPr>
                <w:rFonts w:ascii="Arial" w:hAnsi="Arial" w:cs="Arial"/>
              </w:rPr>
              <w:t>a</w:t>
            </w:r>
            <w:r w:rsidRPr="017B191A" w:rsidR="1C118326">
              <w:rPr>
                <w:rFonts w:ascii="Arial" w:hAnsi="Arial" w:cs="Arial"/>
              </w:rPr>
              <w:t xml:space="preserve"> koji nisu u redovitom sustavu obrazovanja Republike Hrvatske.</w:t>
            </w:r>
            <w:r w:rsidRPr="017B191A" w:rsidR="2E8AC25C">
              <w:rPr>
                <w:rFonts w:ascii="Arial" w:hAnsi="Arial" w:cs="Arial"/>
              </w:rPr>
              <w:t xml:space="preserve"> </w:t>
            </w:r>
            <w:r w:rsidRPr="017B191A" w:rsidR="1C118326">
              <w:rPr>
                <w:rFonts w:ascii="Arial" w:hAnsi="Arial" w:cs="Arial"/>
              </w:rPr>
              <w:t>To su kandidati koji trenutačno nisu upisani u osmi razred osnovne škole,</w:t>
            </w:r>
            <w:r w:rsidRPr="017B191A" w:rsidR="2E8AC25C">
              <w:rPr>
                <w:rFonts w:ascii="Arial" w:hAnsi="Arial" w:cs="Arial"/>
              </w:rPr>
              <w:t xml:space="preserve"> </w:t>
            </w:r>
            <w:r w:rsidRPr="017B191A" w:rsidR="1C118326">
              <w:rPr>
                <w:rFonts w:ascii="Arial" w:hAnsi="Arial" w:cs="Arial"/>
              </w:rPr>
              <w:t>kandidati koji su se ispisali iz prvog razreda srednje škole i</w:t>
            </w:r>
            <w:r w:rsidRPr="017B191A" w:rsidR="2E8AC25C">
              <w:rPr>
                <w:rFonts w:ascii="Arial" w:hAnsi="Arial" w:cs="Arial"/>
              </w:rPr>
              <w:t xml:space="preserve"> oni</w:t>
            </w:r>
            <w:r w:rsidRPr="017B191A" w:rsidR="1C118326">
              <w:rPr>
                <w:rFonts w:ascii="Arial" w:hAnsi="Arial" w:cs="Arial"/>
              </w:rPr>
              <w:t xml:space="preserve"> koji </w:t>
            </w:r>
            <w:r w:rsidRPr="017B191A" w:rsidR="7B58E213">
              <w:rPr>
                <w:rFonts w:ascii="Arial" w:hAnsi="Arial" w:cs="Arial"/>
              </w:rPr>
              <w:t xml:space="preserve">su </w:t>
            </w:r>
            <w:r w:rsidRPr="017B191A" w:rsidR="1C118326">
              <w:rPr>
                <w:rFonts w:ascii="Arial" w:hAnsi="Arial" w:cs="Arial"/>
              </w:rPr>
              <w:t xml:space="preserve">osnovno obrazovanje </w:t>
            </w:r>
            <w:r w:rsidRPr="017B191A" w:rsidR="274DB7FD">
              <w:rPr>
                <w:rFonts w:ascii="Arial" w:hAnsi="Arial" w:cs="Arial"/>
              </w:rPr>
              <w:t xml:space="preserve">završili ili </w:t>
            </w:r>
            <w:r w:rsidRPr="017B191A" w:rsidR="1C118326">
              <w:rPr>
                <w:rFonts w:ascii="Arial" w:hAnsi="Arial" w:cs="Arial"/>
              </w:rPr>
              <w:t>završavaju izvan Republike Hrvatske.</w:t>
            </w:r>
          </w:p>
          <w:p w:rsidRPr="0096094F" w:rsidR="00C54404" w:rsidP="003751C3" w:rsidRDefault="00C54404" w14:paraId="4B0143CC" w14:textId="1D6B12F5">
            <w:pPr>
              <w:spacing w:before="120" w:after="120"/>
              <w:jc w:val="both"/>
              <w:rPr>
                <w:rFonts w:ascii="Arial" w:hAnsi="Arial" w:eastAsia="Times New Roman" w:cs="Arial"/>
              </w:rPr>
            </w:pPr>
            <w:r w:rsidRPr="0096094F">
              <w:rPr>
                <w:rFonts w:ascii="Arial" w:hAnsi="Arial" w:eastAsia="Times New Roman" w:cs="Arial"/>
              </w:rPr>
              <w:t>Postupak registracije opisan je u nastavku uputa.</w:t>
            </w:r>
          </w:p>
        </w:tc>
      </w:tr>
    </w:tbl>
    <w:p w:rsidRPr="0096094F" w:rsidR="009C7BF4" w:rsidP="003474F6" w:rsidRDefault="1D047421" w14:paraId="62CFD3BE" w14:textId="189FA6AA">
      <w:pPr>
        <w:pStyle w:val="ListParagraph"/>
        <w:numPr>
          <w:ilvl w:val="0"/>
          <w:numId w:val="20"/>
        </w:numPr>
      </w:pPr>
      <w:r w:rsidRPr="0096094F">
        <w:t>i</w:t>
      </w:r>
      <w:r w:rsidRPr="0096094F" w:rsidR="56E97A16">
        <w:t>kon</w:t>
      </w:r>
      <w:r w:rsidR="00336CCB">
        <w:t>u</w:t>
      </w:r>
      <w:r w:rsidRPr="0096094F" w:rsidR="56E97A16">
        <w:t xml:space="preserve"> pomoći</w:t>
      </w:r>
      <w:r w:rsidRPr="0096094F" w:rsidR="00C065B7">
        <w:t xml:space="preserve"> (Slika 7</w:t>
      </w:r>
      <w:r w:rsidR="00336CCB">
        <w:t>.</w:t>
      </w:r>
      <w:r w:rsidRPr="0096094F" w:rsidR="00C065B7">
        <w:t xml:space="preserve">) </w:t>
      </w:r>
      <w:r w:rsidR="00336CCB">
        <w:t xml:space="preserve">koja se </w:t>
      </w:r>
      <w:r w:rsidRPr="0096094F" w:rsidR="56E97A16">
        <w:t xml:space="preserve">nalazi u gornjem desnom </w:t>
      </w:r>
      <w:r w:rsidRPr="0096094F" w:rsidR="5123A305">
        <w:t>kutu, ispod navigacijske trake</w:t>
      </w:r>
      <w:r w:rsidRPr="0096094F" w:rsidR="00AB558A">
        <w:t xml:space="preserve">. Klikom na </w:t>
      </w:r>
      <w:r w:rsidR="00AD2F42">
        <w:t>nju</w:t>
      </w:r>
      <w:r w:rsidRPr="0096094F" w:rsidR="00AB558A">
        <w:t xml:space="preserve"> otvara se skočni prozor s opisom navedene stranice</w:t>
      </w:r>
      <w:r w:rsidRPr="0096094F" w:rsidR="00993587">
        <w:t xml:space="preserve"> (Slika 8</w:t>
      </w:r>
      <w:r w:rsidR="00336CCB">
        <w:t>.</w:t>
      </w:r>
      <w:r w:rsidRPr="0096094F" w:rsidR="00993587">
        <w:t>)</w:t>
      </w:r>
      <w:r w:rsidRPr="0096094F" w:rsidR="00AB558A">
        <w:t>.</w:t>
      </w:r>
    </w:p>
    <w:p w:rsidRPr="0096094F" w:rsidR="00C065B7" w:rsidP="00C065B7" w:rsidRDefault="00FE7B4B" w14:paraId="68EE7BE5" w14:textId="1CCDDF1C">
      <w:pPr>
        <w:pStyle w:val="ListParagraph"/>
        <w:keepNext/>
        <w:ind w:left="0"/>
        <w:jc w:val="center"/>
      </w:pPr>
      <w:r w:rsidRPr="0096094F">
        <w:rPr>
          <w:noProof/>
          <w:lang w:eastAsia="hr-HR"/>
        </w:rPr>
        <mc:AlternateContent>
          <mc:Choice Requires="wps">
            <w:drawing>
              <wp:anchor distT="0" distB="0" distL="114300" distR="114300" simplePos="0" relativeHeight="251658246" behindDoc="0" locked="0" layoutInCell="1" allowOverlap="1" wp14:anchorId="49E48F11" wp14:editId="40207589">
                <wp:simplePos x="0" y="0"/>
                <wp:positionH relativeFrom="column">
                  <wp:posOffset>4661535</wp:posOffset>
                </wp:positionH>
                <wp:positionV relativeFrom="paragraph">
                  <wp:posOffset>310833</wp:posOffset>
                </wp:positionV>
                <wp:extent cx="426085" cy="284672"/>
                <wp:effectExtent l="0" t="0" r="12065" b="20320"/>
                <wp:wrapNone/>
                <wp:docPr id="197" name="Rectangle: Rounded Corners 197"/>
                <wp:cNvGraphicFramePr/>
                <a:graphic xmlns:a="http://schemas.openxmlformats.org/drawingml/2006/main">
                  <a:graphicData uri="http://schemas.microsoft.com/office/word/2010/wordprocessingShape">
                    <wps:wsp>
                      <wps:cNvSpPr/>
                      <wps:spPr>
                        <a:xfrm>
                          <a:off x="0" y="0"/>
                          <a:ext cx="426085" cy="28467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6AE84F3F">
              <v:roundrect id="Pravokutnik: zaobljeni kutovi 197" style="position:absolute;margin-left:367.05pt;margin-top:24.5pt;width:33.55pt;height:22.4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27ACD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"/>
            </w:pict>
          </mc:Fallback>
        </mc:AlternateContent>
      </w:r>
      <w:r w:rsidRPr="0096094F" w:rsidR="002E556F">
        <w:rPr>
          <w:noProof/>
        </w:rPr>
        <w:t xml:space="preserve"> </w:t>
      </w:r>
      <w:r w:rsidRPr="0096094F" w:rsidR="002E556F">
        <w:rPr>
          <w:noProof/>
        </w:rPr>
        <w:drawing>
          <wp:inline distT="0" distB="0" distL="0" distR="0" wp14:anchorId="544DDF62" wp14:editId="29D64187">
            <wp:extent cx="4320000" cy="547264"/>
            <wp:effectExtent l="19050" t="19050" r="23495" b="2476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320000" cy="547264"/>
                    </a:xfrm>
                    <a:prstGeom prst="rect">
                      <a:avLst/>
                    </a:prstGeom>
                    <a:ln>
                      <a:solidFill>
                        <a:schemeClr val="tx1">
                          <a:lumMod val="65000"/>
                          <a:lumOff val="35000"/>
                        </a:schemeClr>
                      </a:solidFill>
                    </a:ln>
                  </pic:spPr>
                </pic:pic>
              </a:graphicData>
            </a:graphic>
          </wp:inline>
        </w:drawing>
      </w:r>
    </w:p>
    <w:p w:rsidRPr="0096094F" w:rsidR="00FE7B4B" w:rsidP="00C065B7" w:rsidRDefault="00C065B7" w14:paraId="71CD9711" w14:textId="3FC98DAB">
      <w:pPr>
        <w:pStyle w:val="Caption"/>
        <w:jc w:val="center"/>
      </w:pPr>
      <w:bookmarkStart w:name="_Toc128307415" w:id="19"/>
      <w:r w:rsidRPr="0096094F">
        <w:t xml:space="preserve">Slika </w:t>
      </w:r>
      <w:r>
        <w:fldChar w:fldCharType="begin"/>
      </w:r>
      <w:r>
        <w:instrText>SEQ Slika \* ARABIC</w:instrText>
      </w:r>
      <w:r>
        <w:fldChar w:fldCharType="separate"/>
      </w:r>
      <w:r w:rsidR="00E9391A">
        <w:rPr>
          <w:noProof/>
        </w:rPr>
        <w:t>7</w:t>
      </w:r>
      <w:r>
        <w:fldChar w:fldCharType="end"/>
      </w:r>
      <w:r w:rsidR="00336CCB">
        <w:t>.</w:t>
      </w:r>
      <w:r w:rsidRPr="0096094F">
        <w:t xml:space="preserve"> Ikona pomoći</w:t>
      </w:r>
      <w:bookmarkEnd w:id="19"/>
    </w:p>
    <w:p w:rsidRPr="0096094F" w:rsidR="00955ED5" w:rsidP="00955ED5" w:rsidRDefault="00484313" w14:paraId="6264A1C6" w14:textId="77777777">
      <w:pPr>
        <w:keepNext/>
        <w:jc w:val="center"/>
      </w:pPr>
      <w:r w:rsidRPr="0096094F">
        <w:rPr>
          <w:noProof/>
        </w:rPr>
        <w:drawing>
          <wp:inline distT="0" distB="0" distL="0" distR="0" wp14:anchorId="38A30084" wp14:editId="5BC50909">
            <wp:extent cx="4320000" cy="1144062"/>
            <wp:effectExtent l="19050" t="19050" r="23495" b="18415"/>
            <wp:docPr id="8" name="Picture 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ka 8" descr="Slika na kojoj se prikazuje tekst&#10;&#10;Opis je automatski generiran"/>
                    <pic:cNvPicPr/>
                  </pic:nvPicPr>
                  <pic:blipFill>
                    <a:blip r:embed="rId33"/>
                    <a:stretch>
                      <a:fillRect/>
                    </a:stretch>
                  </pic:blipFill>
                  <pic:spPr>
                    <a:xfrm>
                      <a:off x="0" y="0"/>
                      <a:ext cx="4320000" cy="1144062"/>
                    </a:xfrm>
                    <a:prstGeom prst="rect">
                      <a:avLst/>
                    </a:prstGeom>
                    <a:ln>
                      <a:solidFill>
                        <a:schemeClr val="tx1">
                          <a:lumMod val="65000"/>
                          <a:lumOff val="35000"/>
                        </a:schemeClr>
                      </a:solidFill>
                    </a:ln>
                  </pic:spPr>
                </pic:pic>
              </a:graphicData>
            </a:graphic>
          </wp:inline>
        </w:drawing>
      </w:r>
    </w:p>
    <w:p w:rsidRPr="0096094F" w:rsidR="00484313" w:rsidP="00955ED5" w:rsidRDefault="00955ED5" w14:paraId="4787184B" w14:textId="324C9EA8">
      <w:pPr>
        <w:pStyle w:val="Caption"/>
        <w:jc w:val="center"/>
      </w:pPr>
      <w:bookmarkStart w:name="_Toc128307416" w:id="20"/>
      <w:r w:rsidRPr="0096094F">
        <w:t xml:space="preserve">Slika </w:t>
      </w:r>
      <w:r>
        <w:fldChar w:fldCharType="begin"/>
      </w:r>
      <w:r>
        <w:instrText>SEQ Slika \* ARABIC</w:instrText>
      </w:r>
      <w:r>
        <w:fldChar w:fldCharType="separate"/>
      </w:r>
      <w:r w:rsidR="00E9391A">
        <w:rPr>
          <w:noProof/>
        </w:rPr>
        <w:t>8</w:t>
      </w:r>
      <w:r>
        <w:fldChar w:fldCharType="end"/>
      </w:r>
      <w:r w:rsidR="00336CCB">
        <w:t>.</w:t>
      </w:r>
      <w:r w:rsidRPr="0096094F">
        <w:t xml:space="preserve"> Skočni prozor s uputama</w:t>
      </w:r>
      <w:bookmarkEnd w:id="20"/>
    </w:p>
    <w:p w:rsidRPr="0096094F" w:rsidR="003474F6" w:rsidP="003474F6" w:rsidRDefault="009C7BF4" w14:paraId="68C4451B" w14:textId="406F5C16">
      <w:pPr>
        <w:pStyle w:val="ListParagraph"/>
        <w:numPr>
          <w:ilvl w:val="0"/>
          <w:numId w:val="20"/>
        </w:numPr>
      </w:pPr>
      <w:r w:rsidRPr="0096094F">
        <w:t xml:space="preserve">izbornik </w:t>
      </w:r>
      <w:r w:rsidRPr="0096094F" w:rsidR="00C065B7">
        <w:t xml:space="preserve">(Slika </w:t>
      </w:r>
      <w:r w:rsidRPr="0096094F" w:rsidR="00993587">
        <w:t>9</w:t>
      </w:r>
      <w:r w:rsidR="00336CCB">
        <w:t>.</w:t>
      </w:r>
      <w:r w:rsidRPr="0096094F" w:rsidR="00C065B7">
        <w:t>)</w:t>
      </w:r>
    </w:p>
    <w:p w:rsidRPr="0096094F" w:rsidR="00C065B7" w:rsidP="00C065B7" w:rsidRDefault="00FE7B4B" w14:paraId="4CF0AFD5" w14:textId="77777777">
      <w:pPr>
        <w:keepNext/>
        <w:jc w:val="center"/>
      </w:pPr>
      <w:r w:rsidRPr="0096094F">
        <w:rPr>
          <w:noProof/>
        </w:rPr>
        <w:drawing>
          <wp:inline distT="0" distB="0" distL="0" distR="0" wp14:anchorId="172E562C" wp14:editId="68D1AA78">
            <wp:extent cx="1800000" cy="2580119"/>
            <wp:effectExtent l="19050" t="19050" r="10160" b="1079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00000" cy="2580119"/>
                    </a:xfrm>
                    <a:prstGeom prst="rect">
                      <a:avLst/>
                    </a:prstGeom>
                    <a:ln>
                      <a:solidFill>
                        <a:schemeClr val="tx1">
                          <a:lumMod val="65000"/>
                          <a:lumOff val="35000"/>
                        </a:schemeClr>
                      </a:solidFill>
                    </a:ln>
                  </pic:spPr>
                </pic:pic>
              </a:graphicData>
            </a:graphic>
          </wp:inline>
        </w:drawing>
      </w:r>
    </w:p>
    <w:p w:rsidRPr="0096094F" w:rsidR="00FE7B4B" w:rsidP="00C065B7" w:rsidRDefault="00C065B7" w14:paraId="156D3814" w14:textId="0B2C95A8">
      <w:pPr>
        <w:pStyle w:val="Caption"/>
        <w:jc w:val="center"/>
      </w:pPr>
      <w:bookmarkStart w:name="_Toc128307417" w:id="21"/>
      <w:r w:rsidRPr="0096094F">
        <w:t xml:space="preserve">Slika </w:t>
      </w:r>
      <w:r>
        <w:fldChar w:fldCharType="begin"/>
      </w:r>
      <w:r>
        <w:instrText>SEQ Slika \* ARABIC</w:instrText>
      </w:r>
      <w:r>
        <w:fldChar w:fldCharType="separate"/>
      </w:r>
      <w:r w:rsidR="00E9391A">
        <w:rPr>
          <w:noProof/>
        </w:rPr>
        <w:t>9</w:t>
      </w:r>
      <w:r>
        <w:fldChar w:fldCharType="end"/>
      </w:r>
      <w:r w:rsidR="00336CCB">
        <w:t>.</w:t>
      </w:r>
      <w:r w:rsidRPr="0096094F">
        <w:t xml:space="preserve"> Izbornik</w:t>
      </w:r>
      <w:bookmarkEnd w:id="21"/>
    </w:p>
    <w:p w:rsidRPr="0096094F" w:rsidR="004342C5" w:rsidP="003474F6" w:rsidRDefault="1D047421" w14:paraId="1B00DA3F" w14:textId="48760374">
      <w:pPr>
        <w:pStyle w:val="ListParagraph"/>
        <w:numPr>
          <w:ilvl w:val="0"/>
          <w:numId w:val="20"/>
        </w:numPr>
      </w:pPr>
      <w:r w:rsidRPr="0096094F">
        <w:t>središnj</w:t>
      </w:r>
      <w:r w:rsidRPr="0096094F" w:rsidR="00C71CCB">
        <w:t>i</w:t>
      </w:r>
      <w:r w:rsidRPr="0096094F" w:rsidR="5123A305">
        <w:t xml:space="preserve"> di</w:t>
      </w:r>
      <w:r w:rsidRPr="0096094F" w:rsidR="00C71CCB">
        <w:t>o</w:t>
      </w:r>
      <w:r w:rsidRPr="0096094F" w:rsidR="00C065B7">
        <w:t xml:space="preserve"> (Slika </w:t>
      </w:r>
      <w:r w:rsidRPr="0096094F" w:rsidR="00993587">
        <w:t>10</w:t>
      </w:r>
      <w:r w:rsidR="00336CCB">
        <w:t>.</w:t>
      </w:r>
      <w:r w:rsidRPr="0096094F" w:rsidR="00C065B7">
        <w:t>)</w:t>
      </w:r>
      <w:r w:rsidRPr="0096094F" w:rsidR="5123A305">
        <w:t xml:space="preserve"> sa sadržajem vezanim uz konkretnu stranicu</w:t>
      </w:r>
      <w:r w:rsidRPr="0096094F" w:rsidR="0219BD57">
        <w:t xml:space="preserve"> </w:t>
      </w:r>
    </w:p>
    <w:p w:rsidRPr="0096094F" w:rsidR="00C065B7" w:rsidP="00C065B7" w:rsidRDefault="00F20965" w14:paraId="04A4ECD9" w14:textId="630ED82C">
      <w:pPr>
        <w:keepNext/>
        <w:jc w:val="center"/>
      </w:pPr>
      <w:r w:rsidRPr="0096094F">
        <w:rPr>
          <w:noProof/>
          <w:lang w:eastAsia="hr-HR"/>
        </w:rPr>
        <mc:AlternateContent>
          <mc:Choice Requires="wps">
            <w:drawing>
              <wp:anchor distT="0" distB="0" distL="114300" distR="114300" simplePos="0" relativeHeight="251658247" behindDoc="0" locked="0" layoutInCell="1" allowOverlap="1" wp14:anchorId="79147650" wp14:editId="0C0AB5F9">
                <wp:simplePos x="0" y="0"/>
                <wp:positionH relativeFrom="column">
                  <wp:posOffset>1376045</wp:posOffset>
                </wp:positionH>
                <wp:positionV relativeFrom="paragraph">
                  <wp:posOffset>280670</wp:posOffset>
                </wp:positionV>
                <wp:extent cx="3985895" cy="2085658"/>
                <wp:effectExtent l="0" t="0" r="14605" b="10160"/>
                <wp:wrapNone/>
                <wp:docPr id="2" name="Rectangle: Rounded Corners 2"/>
                <wp:cNvGraphicFramePr/>
                <a:graphic xmlns:a="http://schemas.openxmlformats.org/drawingml/2006/main">
                  <a:graphicData uri="http://schemas.microsoft.com/office/word/2010/wordprocessingShape">
                    <wps:wsp>
                      <wps:cNvSpPr/>
                      <wps:spPr>
                        <a:xfrm>
                          <a:off x="0" y="0"/>
                          <a:ext cx="3985895" cy="208565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7ADD770">
              <v:roundrect id="Pravokutnik: zaobljeni kutovi 2" style="position:absolute;margin-left:108.35pt;margin-top:22.1pt;width:313.85pt;height:164.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5B71D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"/>
            </w:pict>
          </mc:Fallback>
        </mc:AlternateContent>
      </w:r>
      <w:r w:rsidRPr="0096094F" w:rsidR="00AB367F">
        <w:rPr>
          <w:noProof/>
        </w:rPr>
        <w:t xml:space="preserve"> </w:t>
      </w:r>
      <w:r w:rsidRPr="0096094F" w:rsidR="00AB367F">
        <w:rPr>
          <w:noProof/>
        </w:rPr>
        <w:drawing>
          <wp:inline distT="0" distB="0" distL="0" distR="0" wp14:anchorId="4C2ED2C8" wp14:editId="58AAA380">
            <wp:extent cx="5040000" cy="2319400"/>
            <wp:effectExtent l="19050" t="19050" r="27305" b="24130"/>
            <wp:docPr id="206" name="Picture 206"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lika 206" descr="Slika na kojoj se prikazuje tekst&#10;&#10;Opis je automatski generiran"/>
                    <pic:cNvPicPr/>
                  </pic:nvPicPr>
                  <pic:blipFill>
                    <a:blip r:embed="rId35"/>
                    <a:stretch>
                      <a:fillRect/>
                    </a:stretch>
                  </pic:blipFill>
                  <pic:spPr>
                    <a:xfrm>
                      <a:off x="0" y="0"/>
                      <a:ext cx="5040000" cy="2319400"/>
                    </a:xfrm>
                    <a:prstGeom prst="rect">
                      <a:avLst/>
                    </a:prstGeom>
                    <a:ln>
                      <a:solidFill>
                        <a:schemeClr val="tx1">
                          <a:lumMod val="65000"/>
                          <a:lumOff val="35000"/>
                        </a:schemeClr>
                      </a:solidFill>
                    </a:ln>
                  </pic:spPr>
                </pic:pic>
              </a:graphicData>
            </a:graphic>
          </wp:inline>
        </w:drawing>
      </w:r>
    </w:p>
    <w:p w:rsidRPr="0096094F" w:rsidR="00CD159C" w:rsidP="00C065B7" w:rsidRDefault="00C065B7" w14:paraId="6E9D6145" w14:textId="726F6688">
      <w:pPr>
        <w:pStyle w:val="Caption"/>
        <w:jc w:val="center"/>
      </w:pPr>
      <w:bookmarkStart w:name="_Toc128307418" w:id="22"/>
      <w:r w:rsidRPr="0096094F">
        <w:t xml:space="preserve">Slika </w:t>
      </w:r>
      <w:r>
        <w:fldChar w:fldCharType="begin"/>
      </w:r>
      <w:r>
        <w:instrText>SEQ Slika \* ARABIC</w:instrText>
      </w:r>
      <w:r>
        <w:fldChar w:fldCharType="separate"/>
      </w:r>
      <w:r w:rsidR="00E9391A">
        <w:rPr>
          <w:noProof/>
        </w:rPr>
        <w:t>10</w:t>
      </w:r>
      <w:r>
        <w:fldChar w:fldCharType="end"/>
      </w:r>
      <w:r w:rsidR="00336CCB">
        <w:t>.</w:t>
      </w:r>
      <w:r w:rsidRPr="0096094F">
        <w:t xml:space="preserve"> Središnji dio stranice</w:t>
      </w:r>
      <w:bookmarkEnd w:id="22"/>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752ABD" w:rsidTr="00CA039A" w14:paraId="660884B5" w14:textId="77777777">
        <w:tc>
          <w:tcPr>
            <w:tcW w:w="794" w:type="dxa"/>
          </w:tcPr>
          <w:p w:rsidRPr="0096094F" w:rsidR="00752ABD" w:rsidP="003751C3" w:rsidRDefault="00752ABD" w14:paraId="328D8B1E" w14:textId="77777777">
            <w:pPr>
              <w:spacing w:before="120" w:after="120"/>
              <w:jc w:val="both"/>
              <w:rPr>
                <w:rFonts w:ascii="Arial" w:hAnsi="Arial" w:eastAsia="Times New Roman" w:cs="Arial"/>
              </w:rPr>
            </w:pPr>
            <w:r w:rsidRPr="0096094F">
              <w:rPr>
                <w:noProof/>
              </w:rPr>
              <w:drawing>
                <wp:inline distT="0" distB="0" distL="0" distR="0" wp14:anchorId="6FD7EEF0" wp14:editId="49F66F90">
                  <wp:extent cx="360000" cy="360000"/>
                  <wp:effectExtent l="0" t="0" r="254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752ABD" w:rsidP="003751C3" w:rsidRDefault="00CF78C7" w14:paraId="530BB4EA" w14:textId="36BD771A">
            <w:pPr>
              <w:spacing w:before="120" w:after="120"/>
              <w:jc w:val="both"/>
              <w:rPr>
                <w:rFonts w:ascii="Arial" w:hAnsi="Arial" w:eastAsia="Times New Roman" w:cs="Arial"/>
              </w:rPr>
            </w:pPr>
            <w:r w:rsidRPr="0096094F">
              <w:rPr>
                <w:rFonts w:ascii="Arial" w:hAnsi="Arial" w:eastAsia="Times New Roman" w:cs="Arial"/>
              </w:rPr>
              <w:t>Klikom</w:t>
            </w:r>
            <w:r w:rsidRPr="0096094F" w:rsidR="00AC3A4E">
              <w:rPr>
                <w:rFonts w:ascii="Arial" w:hAnsi="Arial" w:eastAsia="Times New Roman" w:cs="Arial"/>
              </w:rPr>
              <w:t xml:space="preserve"> na ikonu</w:t>
            </w:r>
            <w:r w:rsidRPr="0096094F" w:rsidR="00AD6EE2">
              <w:rPr>
                <w:rFonts w:ascii="Arial" w:hAnsi="Arial" w:eastAsia="Times New Roman" w:cs="Arial"/>
              </w:rPr>
              <w:t xml:space="preserve"> za sk</w:t>
            </w:r>
            <w:r w:rsidRPr="0096094F" w:rsidR="0028596D">
              <w:rPr>
                <w:rFonts w:ascii="Arial" w:hAnsi="Arial" w:eastAsia="Times New Roman" w:cs="Arial"/>
              </w:rPr>
              <w:t>rivanje/prikazivanje izbornika</w:t>
            </w:r>
            <w:r w:rsidRPr="0096094F" w:rsidR="00AC3A4E">
              <w:rPr>
                <w:rFonts w:ascii="Arial" w:hAnsi="Arial" w:eastAsia="Times New Roman" w:cs="Arial"/>
              </w:rPr>
              <w:t xml:space="preserve"> </w:t>
            </w:r>
            <w:r w:rsidRPr="0096094F" w:rsidR="0028596D">
              <w:rPr>
                <w:rFonts w:ascii="Arial" w:hAnsi="Arial" w:eastAsia="Times New Roman" w:cs="Arial"/>
              </w:rPr>
              <w:t>(</w:t>
            </w:r>
            <w:r w:rsidRPr="0096094F" w:rsidR="00AD6EE2">
              <w:rPr>
                <w:noProof/>
              </w:rPr>
              <w:drawing>
                <wp:inline distT="0" distB="0" distL="0" distR="0" wp14:anchorId="760D5899" wp14:editId="51CD1E59">
                  <wp:extent cx="268101" cy="15716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6885" cy="162311"/>
                          </a:xfrm>
                          <a:prstGeom prst="rect">
                            <a:avLst/>
                          </a:prstGeom>
                        </pic:spPr>
                      </pic:pic>
                    </a:graphicData>
                  </a:graphic>
                </wp:inline>
              </w:drawing>
            </w:r>
            <w:r w:rsidRPr="0096094F" w:rsidR="0028596D">
              <w:rPr>
                <w:rFonts w:ascii="Arial" w:hAnsi="Arial" w:eastAsia="Times New Roman" w:cs="Arial"/>
              </w:rPr>
              <w:t>)</w:t>
            </w:r>
            <w:r w:rsidRPr="0096094F" w:rsidR="00AD6EE2">
              <w:rPr>
                <w:rFonts w:ascii="Arial" w:hAnsi="Arial" w:eastAsia="Times New Roman" w:cs="Arial"/>
              </w:rPr>
              <w:t xml:space="preserve"> </w:t>
            </w:r>
            <w:r w:rsidRPr="0096094F" w:rsidR="0028596D">
              <w:rPr>
                <w:rFonts w:ascii="Arial" w:hAnsi="Arial" w:eastAsia="Times New Roman" w:cs="Arial"/>
              </w:rPr>
              <w:t xml:space="preserve">koja se nalazi </w:t>
            </w:r>
            <w:r w:rsidRPr="0096094F" w:rsidR="00AC3A4E">
              <w:rPr>
                <w:rFonts w:ascii="Arial" w:hAnsi="Arial" w:eastAsia="Times New Roman" w:cs="Arial"/>
              </w:rPr>
              <w:t xml:space="preserve">u gornjem lijevom kutu </w:t>
            </w:r>
            <w:r w:rsidRPr="0096094F" w:rsidR="0028596D">
              <w:rPr>
                <w:rFonts w:ascii="Arial" w:hAnsi="Arial" w:eastAsia="Times New Roman" w:cs="Arial"/>
              </w:rPr>
              <w:t>prozora</w:t>
            </w:r>
            <w:r w:rsidRPr="0096094F" w:rsidR="00AC3A4E">
              <w:rPr>
                <w:rFonts w:ascii="Arial" w:hAnsi="Arial" w:eastAsia="Times New Roman" w:cs="Arial"/>
              </w:rPr>
              <w:t xml:space="preserve"> može se sakriti izbornik te time proširiti </w:t>
            </w:r>
            <w:r w:rsidRPr="0096094F" w:rsidR="00E921E9">
              <w:rPr>
                <w:rFonts w:ascii="Arial" w:hAnsi="Arial" w:eastAsia="Times New Roman" w:cs="Arial"/>
              </w:rPr>
              <w:t xml:space="preserve">sadržaj središnjeg dijela </w:t>
            </w:r>
            <w:r w:rsidRPr="0096094F" w:rsidR="0015436B">
              <w:rPr>
                <w:rFonts w:ascii="Arial" w:hAnsi="Arial" w:eastAsia="Times New Roman" w:cs="Arial"/>
              </w:rPr>
              <w:t>na cijeli prozor</w:t>
            </w:r>
            <w:r w:rsidRPr="0096094F" w:rsidR="00AC3A4E">
              <w:rPr>
                <w:rFonts w:ascii="Arial" w:hAnsi="Arial" w:eastAsia="Times New Roman" w:cs="Arial"/>
              </w:rPr>
              <w:t xml:space="preserve"> (</w:t>
            </w:r>
            <w:r w:rsidRPr="0096094F" w:rsidR="00D2132F">
              <w:rPr>
                <w:rFonts w:ascii="Arial" w:hAnsi="Arial" w:eastAsia="Times New Roman" w:cs="Arial"/>
              </w:rPr>
              <w:t>S</w:t>
            </w:r>
            <w:r w:rsidRPr="0096094F" w:rsidR="00AC3A4E">
              <w:rPr>
                <w:rFonts w:ascii="Arial" w:hAnsi="Arial" w:eastAsia="Times New Roman" w:cs="Arial"/>
              </w:rPr>
              <w:t xml:space="preserve">lika </w:t>
            </w:r>
            <w:r w:rsidRPr="0096094F" w:rsidR="00E921E9">
              <w:rPr>
                <w:rFonts w:ascii="Arial" w:hAnsi="Arial" w:eastAsia="Times New Roman" w:cs="Arial"/>
              </w:rPr>
              <w:t>1</w:t>
            </w:r>
            <w:r w:rsidRPr="0096094F" w:rsidR="004074DC">
              <w:rPr>
                <w:rFonts w:ascii="Arial" w:hAnsi="Arial" w:eastAsia="Times New Roman" w:cs="Arial"/>
              </w:rPr>
              <w:t>1</w:t>
            </w:r>
            <w:r w:rsidR="00336CCB">
              <w:rPr>
                <w:rFonts w:ascii="Arial" w:hAnsi="Arial" w:eastAsia="Times New Roman" w:cs="Arial"/>
              </w:rPr>
              <w:t>.</w:t>
            </w:r>
            <w:r w:rsidRPr="0096094F" w:rsidR="00AC3A4E">
              <w:rPr>
                <w:rFonts w:ascii="Arial" w:hAnsi="Arial" w:eastAsia="Times New Roman" w:cs="Arial"/>
              </w:rPr>
              <w:t>). Ponovnim klikom na isti gumb ponovno</w:t>
            </w:r>
            <w:r w:rsidRPr="0096094F" w:rsidR="0015436B">
              <w:rPr>
                <w:rFonts w:ascii="Arial" w:hAnsi="Arial" w:eastAsia="Times New Roman" w:cs="Arial"/>
              </w:rPr>
              <w:t xml:space="preserve"> se</w:t>
            </w:r>
            <w:r w:rsidRPr="0096094F" w:rsidR="00AC3A4E">
              <w:rPr>
                <w:rFonts w:ascii="Arial" w:hAnsi="Arial" w:eastAsia="Times New Roman" w:cs="Arial"/>
              </w:rPr>
              <w:t xml:space="preserve"> prikazuje izbornik.</w:t>
            </w:r>
            <w:r w:rsidRPr="0096094F" w:rsidR="00752ABD">
              <w:rPr>
                <w:rFonts w:ascii="Arial" w:hAnsi="Arial" w:eastAsia="Times New Roman" w:cs="Arial"/>
              </w:rPr>
              <w:t xml:space="preserve"> </w:t>
            </w:r>
          </w:p>
          <w:p w:rsidRPr="0096094F" w:rsidR="00E921E9" w:rsidP="00E921E9" w:rsidRDefault="006F5929" w14:paraId="7E10A6C6" w14:textId="330D1C07">
            <w:pPr>
              <w:keepNext/>
              <w:spacing w:before="120" w:after="120"/>
              <w:jc w:val="center"/>
              <w:rPr>
                <w:rFonts w:ascii="Arial" w:hAnsi="Arial" w:cs="Arial"/>
              </w:rPr>
            </w:pPr>
            <w:r w:rsidRPr="0096094F">
              <w:rPr>
                <w:noProof/>
              </w:rPr>
              <w:drawing>
                <wp:inline distT="0" distB="0" distL="0" distR="0" wp14:anchorId="18F9099E" wp14:editId="0FE25B08">
                  <wp:extent cx="4320000" cy="2349566"/>
                  <wp:effectExtent l="19050" t="19050" r="23495" b="127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20000" cy="2349566"/>
                          </a:xfrm>
                          <a:prstGeom prst="rect">
                            <a:avLst/>
                          </a:prstGeom>
                          <a:ln>
                            <a:solidFill>
                              <a:schemeClr val="tx1">
                                <a:lumMod val="65000"/>
                                <a:lumOff val="35000"/>
                              </a:schemeClr>
                            </a:solidFill>
                          </a:ln>
                        </pic:spPr>
                      </pic:pic>
                    </a:graphicData>
                  </a:graphic>
                </wp:inline>
              </w:drawing>
            </w:r>
          </w:p>
          <w:p w:rsidRPr="0096094F" w:rsidR="0028596D" w:rsidP="00E921E9" w:rsidRDefault="00E921E9" w14:paraId="7B1EC214" w14:textId="1D8EF87D">
            <w:pPr>
              <w:pStyle w:val="Caption"/>
              <w:jc w:val="center"/>
              <w:rPr>
                <w:rFonts w:ascii="Arial" w:hAnsi="Arial" w:eastAsia="Times New Roman" w:cs="Arial"/>
              </w:rPr>
            </w:pPr>
            <w:bookmarkStart w:name="_Toc128307419" w:id="23"/>
            <w:r w:rsidRPr="0096094F">
              <w:rPr>
                <w:rFonts w:ascii="Arial" w:hAnsi="Arial" w:cs="Arial"/>
              </w:rPr>
              <w:t xml:space="preserve">Slika </w:t>
            </w:r>
            <w:r w:rsidRPr="0096094F">
              <w:fldChar w:fldCharType="begin"/>
            </w:r>
            <w:r w:rsidRPr="0096094F">
              <w:rPr>
                <w:rFonts w:ascii="Arial" w:hAnsi="Arial" w:cs="Arial"/>
              </w:rPr>
              <w:instrText xml:space="preserve"> SEQ Slika \* ARABIC </w:instrText>
            </w:r>
            <w:r w:rsidRPr="0096094F">
              <w:fldChar w:fldCharType="separate"/>
            </w:r>
            <w:r w:rsidR="00E9391A">
              <w:rPr>
                <w:rFonts w:ascii="Arial" w:hAnsi="Arial" w:cs="Arial"/>
                <w:noProof/>
              </w:rPr>
              <w:t>11</w:t>
            </w:r>
            <w:r w:rsidRPr="0096094F">
              <w:rPr>
                <w:noProof/>
              </w:rPr>
              <w:fldChar w:fldCharType="end"/>
            </w:r>
            <w:r w:rsidR="00336CCB">
              <w:rPr>
                <w:noProof/>
              </w:rPr>
              <w:t>.</w:t>
            </w:r>
            <w:r w:rsidRPr="0096094F">
              <w:rPr>
                <w:rFonts w:ascii="Arial" w:hAnsi="Arial" w:cs="Arial"/>
              </w:rPr>
              <w:t xml:space="preserve"> Prikaz </w:t>
            </w:r>
            <w:r w:rsidRPr="0096094F" w:rsidR="00CC54EF">
              <w:rPr>
                <w:rFonts w:ascii="Arial" w:hAnsi="Arial" w:cs="Arial"/>
              </w:rPr>
              <w:t>sadržaja preko cijelog prozora</w:t>
            </w:r>
            <w:bookmarkEnd w:id="23"/>
          </w:p>
        </w:tc>
      </w:tr>
    </w:tbl>
    <w:p w:rsidRPr="0096094F" w:rsidR="00D71D3F" w:rsidP="0024647B" w:rsidRDefault="3AD93BC9" w14:paraId="4E8C59FC" w14:textId="4F2B3B91">
      <w:pPr>
        <w:pStyle w:val="Heading2"/>
      </w:pPr>
      <w:bookmarkStart w:name="_Toc127885503" w:id="24"/>
      <w:r w:rsidRPr="0096094F">
        <w:t>Prijava u sustav</w:t>
      </w:r>
      <w:bookmarkEnd w:id="24"/>
    </w:p>
    <w:p w:rsidRPr="0096094F" w:rsidR="00371AB8" w:rsidP="005C175F" w:rsidRDefault="12A71051" w14:paraId="5FC93629" w14:textId="10DF974C">
      <w:r w:rsidRPr="0096094F">
        <w:t xml:space="preserve">Za prijavu u sustav potrebno je kliknuti na poveznicu </w:t>
      </w:r>
      <w:r w:rsidRPr="0096094F">
        <w:rPr>
          <w:i/>
          <w:iCs/>
        </w:rPr>
        <w:t>Prijava</w:t>
      </w:r>
      <w:r w:rsidRPr="0096094F">
        <w:t xml:space="preserve"> koja se nalazi u gornjem desnom kutu</w:t>
      </w:r>
      <w:r w:rsidRPr="0096094F" w:rsidR="00844A59">
        <w:t xml:space="preserve"> </w:t>
      </w:r>
      <w:r w:rsidRPr="0096094F" w:rsidR="1956568B">
        <w:t>horizontaln</w:t>
      </w:r>
      <w:r w:rsidRPr="0096094F" w:rsidR="00844A59">
        <w:t>e</w:t>
      </w:r>
      <w:r w:rsidRPr="0096094F" w:rsidR="1956568B">
        <w:t xml:space="preserve"> navigacijsk</w:t>
      </w:r>
      <w:r w:rsidRPr="0096094F" w:rsidR="00844A59">
        <w:t>e</w:t>
      </w:r>
      <w:r w:rsidRPr="0096094F" w:rsidR="1956568B">
        <w:t xml:space="preserve"> tra</w:t>
      </w:r>
      <w:r w:rsidRPr="0096094F" w:rsidR="00844A59">
        <w:t>ke</w:t>
      </w:r>
      <w:r w:rsidRPr="0096094F" w:rsidR="7F016898">
        <w:t xml:space="preserve"> (</w:t>
      </w:r>
      <w:r w:rsidRPr="0096094F" w:rsidR="00F61A02">
        <w:t>Slika</w:t>
      </w:r>
      <w:r w:rsidRPr="0096094F" w:rsidR="7F016898">
        <w:t xml:space="preserve"> </w:t>
      </w:r>
      <w:r w:rsidRPr="0096094F" w:rsidR="0048168F">
        <w:t>12</w:t>
      </w:r>
      <w:r w:rsidR="00336CCB">
        <w:t>.</w:t>
      </w:r>
      <w:r w:rsidRPr="0096094F" w:rsidR="7F016898">
        <w:t>)</w:t>
      </w:r>
      <w:r w:rsidRPr="0096094F">
        <w:t>.</w:t>
      </w:r>
    </w:p>
    <w:p w:rsidRPr="0096094F" w:rsidR="00485A17" w:rsidP="0067505C" w:rsidRDefault="0048168F" w14:paraId="14035E20" w14:textId="44CE65EB">
      <w:pPr>
        <w:keepNext/>
        <w:jc w:val="center"/>
      </w:pPr>
      <w:r w:rsidRPr="0096094F">
        <w:rPr>
          <w:noProof/>
          <w:lang w:eastAsia="hr-HR"/>
        </w:rPr>
        <mc:AlternateContent>
          <mc:Choice Requires="wps">
            <w:drawing>
              <wp:anchor distT="0" distB="0" distL="114300" distR="114300" simplePos="0" relativeHeight="251658243" behindDoc="0" locked="0" layoutInCell="1" allowOverlap="1" wp14:anchorId="4E052748" wp14:editId="5B577A08">
                <wp:simplePos x="0" y="0"/>
                <wp:positionH relativeFrom="column">
                  <wp:posOffset>4172502</wp:posOffset>
                </wp:positionH>
                <wp:positionV relativeFrom="paragraph">
                  <wp:posOffset>5605</wp:posOffset>
                </wp:positionV>
                <wp:extent cx="552091" cy="284672"/>
                <wp:effectExtent l="0" t="0" r="19685" b="20320"/>
                <wp:wrapNone/>
                <wp:docPr id="60" name="Rectangle: Rounded Corners 60"/>
                <wp:cNvGraphicFramePr/>
                <a:graphic xmlns:a="http://schemas.openxmlformats.org/drawingml/2006/main">
                  <a:graphicData uri="http://schemas.microsoft.com/office/word/2010/wordprocessingShape">
                    <wps:wsp>
                      <wps:cNvSpPr/>
                      <wps:spPr>
                        <a:xfrm>
                          <a:off x="0" y="0"/>
                          <a:ext cx="552091" cy="28467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5497A720">
              <v:roundrect id="Pravokutnik: zaobljeni kutovi 60" style="position:absolute;margin-left:328.55pt;margin-top:.45pt;width:43.45pt;height:22.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14B1A2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"/>
            </w:pict>
          </mc:Fallback>
        </mc:AlternateContent>
      </w:r>
      <w:r w:rsidRPr="0096094F" w:rsidR="005B7486">
        <w:rPr>
          <w:noProof/>
        </w:rPr>
        <w:drawing>
          <wp:inline distT="0" distB="0" distL="0" distR="0" wp14:anchorId="3D28B998" wp14:editId="5E64D229">
            <wp:extent cx="4320000" cy="297209"/>
            <wp:effectExtent l="19050" t="19050" r="23495" b="2667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320000" cy="297209"/>
                    </a:xfrm>
                    <a:prstGeom prst="rect">
                      <a:avLst/>
                    </a:prstGeom>
                    <a:ln>
                      <a:solidFill>
                        <a:schemeClr val="tx1">
                          <a:lumMod val="65000"/>
                          <a:lumOff val="35000"/>
                        </a:schemeClr>
                      </a:solidFill>
                    </a:ln>
                  </pic:spPr>
                </pic:pic>
              </a:graphicData>
            </a:graphic>
          </wp:inline>
        </w:drawing>
      </w:r>
    </w:p>
    <w:p w:rsidRPr="0096094F" w:rsidR="00485A17" w:rsidP="00485A17" w:rsidRDefault="179B0909" w14:paraId="603EA34D" w14:textId="6CBC07D0">
      <w:pPr>
        <w:pStyle w:val="Caption"/>
        <w:jc w:val="center"/>
      </w:pPr>
      <w:bookmarkStart w:name="_Toc128307420" w:id="25"/>
      <w:r w:rsidRPr="0096094F">
        <w:t xml:space="preserve">Slika </w:t>
      </w:r>
      <w:r w:rsidRPr="0096094F" w:rsidR="00485A17">
        <w:fldChar w:fldCharType="begin"/>
      </w:r>
      <w:r w:rsidRPr="0096094F" w:rsidR="00485A17">
        <w:instrText>SEQ Slika \* ARABIC</w:instrText>
      </w:r>
      <w:r w:rsidRPr="0096094F" w:rsidR="00485A17">
        <w:fldChar w:fldCharType="separate"/>
      </w:r>
      <w:r w:rsidR="00E9391A">
        <w:rPr>
          <w:noProof/>
        </w:rPr>
        <w:t>12</w:t>
      </w:r>
      <w:r w:rsidRPr="0096094F" w:rsidR="00485A17">
        <w:fldChar w:fldCharType="end"/>
      </w:r>
      <w:r w:rsidR="00336CCB">
        <w:t>.</w:t>
      </w:r>
      <w:r w:rsidRPr="0096094F">
        <w:t xml:space="preserve"> </w:t>
      </w:r>
      <w:r w:rsidRPr="0096094F" w:rsidR="26166FA5">
        <w:t>P</w:t>
      </w:r>
      <w:r w:rsidRPr="0096094F">
        <w:t>rijav</w:t>
      </w:r>
      <w:r w:rsidRPr="0096094F" w:rsidR="26166FA5">
        <w:t>a</w:t>
      </w:r>
      <w:r w:rsidRPr="0096094F">
        <w:t xml:space="preserve"> u sustav</w:t>
      </w:r>
      <w:bookmarkEnd w:id="25"/>
    </w:p>
    <w:p w:rsidRPr="0096094F" w:rsidR="00E27E01" w:rsidP="00210F42" w:rsidRDefault="005824A1" w14:paraId="03B4C406" w14:textId="5313FCFC">
      <w:r w:rsidRPr="0096094F">
        <w:t xml:space="preserve">Nakon </w:t>
      </w:r>
      <w:r w:rsidRPr="0096094F" w:rsidR="00513B77">
        <w:t xml:space="preserve">odabira mogućnosti </w:t>
      </w:r>
      <w:r w:rsidRPr="0096094F" w:rsidR="00513B77">
        <w:rPr>
          <w:i/>
          <w:iCs/>
        </w:rPr>
        <w:t>Prijava</w:t>
      </w:r>
      <w:r w:rsidRPr="0096094F" w:rsidR="00481088">
        <w:t xml:space="preserve"> otvara se </w:t>
      </w:r>
      <w:r w:rsidRPr="0096094F" w:rsidR="006E0648">
        <w:t>dijaloški okvir</w:t>
      </w:r>
      <w:r w:rsidRPr="0096094F" w:rsidR="00481088">
        <w:t xml:space="preserve"> </w:t>
      </w:r>
      <w:r w:rsidRPr="0096094F" w:rsidR="0021539E">
        <w:t>za prijavu</w:t>
      </w:r>
      <w:r w:rsidRPr="0096094F" w:rsidR="002256D3">
        <w:t xml:space="preserve"> </w:t>
      </w:r>
      <w:r w:rsidRPr="0096094F" w:rsidR="00485A17">
        <w:t>(</w:t>
      </w:r>
      <w:r w:rsidRPr="0096094F" w:rsidR="00F61A02">
        <w:t>Slika</w:t>
      </w:r>
      <w:r w:rsidRPr="0096094F" w:rsidR="00485A17">
        <w:t xml:space="preserve"> </w:t>
      </w:r>
      <w:r w:rsidRPr="0096094F" w:rsidR="00DD3A5F">
        <w:t>13</w:t>
      </w:r>
      <w:r w:rsidR="00336CCB">
        <w:t>.</w:t>
      </w:r>
      <w:r w:rsidRPr="0096094F" w:rsidR="00485A17">
        <w:t>).</w:t>
      </w:r>
      <w:r w:rsidRPr="0096094F" w:rsidR="00F01ECC">
        <w:t xml:space="preserve"> Način prijave </w:t>
      </w:r>
      <w:r w:rsidRPr="0096094F" w:rsidR="007A48AA">
        <w:t>ovisi o</w:t>
      </w:r>
      <w:r w:rsidRPr="0096094F" w:rsidR="00F01ECC">
        <w:t xml:space="preserve"> </w:t>
      </w:r>
      <w:r w:rsidRPr="0096094F" w:rsidR="00A52FDB">
        <w:t xml:space="preserve">tome </w:t>
      </w:r>
      <w:r w:rsidR="00E2375C">
        <w:t>je li korisnik</w:t>
      </w:r>
      <w:r w:rsidRPr="0096094F" w:rsidR="00A52FDB">
        <w:t xml:space="preserve"> r</w:t>
      </w:r>
      <w:r w:rsidRPr="0096094F" w:rsidR="00E27E01">
        <w:t>edov</w:t>
      </w:r>
      <w:r w:rsidR="00B87BEA">
        <w:t>iti</w:t>
      </w:r>
      <w:r w:rsidRPr="0096094F" w:rsidR="00E27E01">
        <w:t xml:space="preserve"> učen</w:t>
      </w:r>
      <w:r w:rsidRPr="0096094F" w:rsidR="005E700F">
        <w:t>ik s</w:t>
      </w:r>
      <w:r w:rsidR="00336CCB">
        <w:t xml:space="preserve"> </w:t>
      </w:r>
      <w:r w:rsidRPr="0096094F" w:rsidR="00336CCB">
        <w:t>korisničkim identitetom</w:t>
      </w:r>
      <w:r w:rsidRPr="0096094F" w:rsidR="005E700F">
        <w:t xml:space="preserve"> @skole.hr</w:t>
      </w:r>
      <w:r w:rsidRPr="0096094F" w:rsidR="00210F42">
        <w:t xml:space="preserve">, učenik </w:t>
      </w:r>
      <w:r w:rsidRPr="0096094F" w:rsidR="0007488E">
        <w:t>izvan redovitog obrazovnog sustava R</w:t>
      </w:r>
      <w:r w:rsidR="00336CCB">
        <w:t>epublike Hrvatske</w:t>
      </w:r>
      <w:r w:rsidRPr="0096094F" w:rsidR="0007488E">
        <w:t xml:space="preserve"> </w:t>
      </w:r>
      <w:r w:rsidRPr="0096094F" w:rsidR="00210F42">
        <w:t>ili roditelj.</w:t>
      </w:r>
    </w:p>
    <w:p w:rsidRPr="0096094F" w:rsidR="002876BD" w:rsidP="002876BD" w:rsidRDefault="00331AEB" w14:paraId="2F7D1359" w14:textId="698C2025">
      <w:pPr>
        <w:keepNext/>
        <w:jc w:val="center"/>
      </w:pPr>
      <w:r w:rsidRPr="0096094F">
        <w:rPr>
          <w:noProof/>
        </w:rPr>
        <w:drawing>
          <wp:inline distT="0" distB="0" distL="0" distR="0" wp14:anchorId="3FBA0967" wp14:editId="12BB002E">
            <wp:extent cx="5040000" cy="2753385"/>
            <wp:effectExtent l="19050" t="19050" r="27305" b="279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40000" cy="2753385"/>
                    </a:xfrm>
                    <a:prstGeom prst="rect">
                      <a:avLst/>
                    </a:prstGeom>
                    <a:ln>
                      <a:solidFill>
                        <a:schemeClr val="tx1">
                          <a:lumMod val="65000"/>
                          <a:lumOff val="35000"/>
                        </a:schemeClr>
                      </a:solidFill>
                    </a:ln>
                  </pic:spPr>
                </pic:pic>
              </a:graphicData>
            </a:graphic>
          </wp:inline>
        </w:drawing>
      </w:r>
    </w:p>
    <w:p w:rsidRPr="0096094F" w:rsidR="002876BD" w:rsidP="002876BD" w:rsidRDefault="57715FBC" w14:paraId="6BCB879D" w14:textId="4AE50A76">
      <w:pPr>
        <w:pStyle w:val="Caption"/>
        <w:jc w:val="center"/>
      </w:pPr>
      <w:bookmarkStart w:name="_Toc128307421" w:id="26"/>
      <w:r w:rsidRPr="0096094F">
        <w:t xml:space="preserve">Slika </w:t>
      </w:r>
      <w:r w:rsidRPr="0096094F" w:rsidR="7F50584D">
        <w:fldChar w:fldCharType="begin"/>
      </w:r>
      <w:r w:rsidRPr="0096094F" w:rsidR="7F50584D">
        <w:instrText>SEQ Slika \* ARABIC</w:instrText>
      </w:r>
      <w:r w:rsidRPr="0096094F" w:rsidR="7F50584D">
        <w:fldChar w:fldCharType="separate"/>
      </w:r>
      <w:r w:rsidR="00E9391A">
        <w:rPr>
          <w:noProof/>
        </w:rPr>
        <w:t>13</w:t>
      </w:r>
      <w:r w:rsidRPr="0096094F" w:rsidR="7F50584D">
        <w:fldChar w:fldCharType="end"/>
      </w:r>
      <w:r w:rsidR="00336CCB">
        <w:t>.</w:t>
      </w:r>
      <w:r w:rsidRPr="0096094F">
        <w:t xml:space="preserve"> </w:t>
      </w:r>
      <w:r w:rsidRPr="0096094F" w:rsidR="00B641BE">
        <w:t>P</w:t>
      </w:r>
      <w:r w:rsidRPr="0096094F">
        <w:t>rijav</w:t>
      </w:r>
      <w:r w:rsidRPr="0096094F" w:rsidR="00B641BE">
        <w:t>a</w:t>
      </w:r>
      <w:r w:rsidRPr="0096094F">
        <w:t xml:space="preserve"> u sustav</w:t>
      </w:r>
      <w:bookmarkEnd w:id="26"/>
    </w:p>
    <w:p w:rsidRPr="0096094F" w:rsidR="00F01ECC" w:rsidP="0024647B" w:rsidRDefault="00E15C23" w14:paraId="5F473BD2" w14:textId="34FCD712">
      <w:pPr>
        <w:pStyle w:val="Heading3"/>
      </w:pPr>
      <w:bookmarkStart w:name="_Toc127885504" w:id="27"/>
      <w:r w:rsidRPr="0096094F">
        <w:t>Redov</w:t>
      </w:r>
      <w:r w:rsidR="00B87BEA">
        <w:t>iti</w:t>
      </w:r>
      <w:r w:rsidRPr="0096094F">
        <w:t xml:space="preserve"> učenici</w:t>
      </w:r>
      <w:bookmarkEnd w:id="27"/>
    </w:p>
    <w:p w:rsidRPr="0096094F" w:rsidR="00485A17" w:rsidP="00600539" w:rsidRDefault="00CD553C" w14:paraId="42E9FCA0" w14:textId="31F03F37">
      <w:r>
        <w:t>Učenici</w:t>
      </w:r>
      <w:r w:rsidR="00600539">
        <w:t xml:space="preserve"> koji osnovno obrazovanje završavaju u redov</w:t>
      </w:r>
      <w:r w:rsidR="00B87BEA">
        <w:t>itom</w:t>
      </w:r>
      <w:r w:rsidR="00600539">
        <w:t xml:space="preserve"> obrazovnom sustavu</w:t>
      </w:r>
      <w:r>
        <w:t xml:space="preserve"> </w:t>
      </w:r>
      <w:r w:rsidR="00600539">
        <w:t>Republike Hrvatske</w:t>
      </w:r>
      <w:r w:rsidR="2958747B">
        <w:t xml:space="preserve"> i</w:t>
      </w:r>
      <w:r w:rsidR="78DB4F29">
        <w:t xml:space="preserve"> ponavljači prvog razreda srednje škole koji žele promijeniti upisani program</w:t>
      </w:r>
      <w:r w:rsidR="00B2353D">
        <w:t>,</w:t>
      </w:r>
      <w:r w:rsidR="00586198">
        <w:t xml:space="preserve"> odabiru </w:t>
      </w:r>
      <w:r w:rsidR="6F03E21E">
        <w:t>prijavu preko AAI</w:t>
      </w:r>
      <w:r w:rsidR="00A47C52">
        <w:t xml:space="preserve"> (</w:t>
      </w:r>
      <w:r w:rsidR="00F61A02">
        <w:t>Slika</w:t>
      </w:r>
      <w:r w:rsidR="00A47C52">
        <w:t xml:space="preserve"> </w:t>
      </w:r>
      <w:r w:rsidR="00BF32C5">
        <w:t>14</w:t>
      </w:r>
      <w:r w:rsidR="00336CCB">
        <w:t>.</w:t>
      </w:r>
      <w:r w:rsidR="00A47C52">
        <w:t>).</w:t>
      </w:r>
    </w:p>
    <w:p w:rsidRPr="0096094F" w:rsidR="00A47C52" w:rsidP="00A47C52" w:rsidRDefault="00A47C52" w14:paraId="45E54D92" w14:textId="522DA8E9">
      <w:pPr>
        <w:keepNext/>
        <w:jc w:val="center"/>
      </w:pPr>
      <w:r w:rsidRPr="0096094F">
        <w:rPr>
          <w:noProof/>
        </w:rPr>
        <mc:AlternateContent>
          <mc:Choice Requires="wps">
            <w:drawing>
              <wp:anchor distT="0" distB="0" distL="114300" distR="114300" simplePos="0" relativeHeight="251658244" behindDoc="0" locked="0" layoutInCell="1" allowOverlap="1" wp14:anchorId="160B9F90" wp14:editId="63BD018B">
                <wp:simplePos x="0" y="0"/>
                <wp:positionH relativeFrom="column">
                  <wp:posOffset>1835843</wp:posOffset>
                </wp:positionH>
                <wp:positionV relativeFrom="paragraph">
                  <wp:posOffset>634711</wp:posOffset>
                </wp:positionV>
                <wp:extent cx="450273" cy="221673"/>
                <wp:effectExtent l="0" t="19050" r="45085" b="45085"/>
                <wp:wrapNone/>
                <wp:docPr id="7" name="Arrow: Right 7"/>
                <wp:cNvGraphicFramePr/>
                <a:graphic xmlns:a="http://schemas.openxmlformats.org/drawingml/2006/main">
                  <a:graphicData uri="http://schemas.microsoft.com/office/word/2010/wordprocessingShape">
                    <wps:wsp>
                      <wps:cNvSpPr/>
                      <wps:spPr>
                        <a:xfrm>
                          <a:off x="0" y="0"/>
                          <a:ext cx="450273" cy="22167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F057C33">
              <v:shapetype id="_x0000_t13" coordsize="21600,21600" o:spt="13" adj="16200,5400" path="m@0,l@0@1,0@1,0@2@0@2@0,21600,21600,10800xe" w14:anchorId="75E40398">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Strelica: desno 7" style="position:absolute;margin-left:144.55pt;margin-top:50pt;width:35.45pt;height:17.45pt;z-index:25165824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f81bd [3204]" strokecolor="#243f60 [1604]" strokeweight="2pt" type="#_x0000_t13" adj="16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"/>
            </w:pict>
          </mc:Fallback>
        </mc:AlternateContent>
      </w:r>
      <w:r w:rsidRPr="0096094F" w:rsidR="00BF32C5">
        <w:rPr>
          <w:noProof/>
        </w:rPr>
        <w:t xml:space="preserve"> </w:t>
      </w:r>
      <w:r w:rsidRPr="0096094F" w:rsidR="00BF32C5">
        <w:rPr>
          <w:noProof/>
        </w:rPr>
        <w:drawing>
          <wp:inline distT="0" distB="0" distL="0" distR="0" wp14:anchorId="40736AC9" wp14:editId="384CE874">
            <wp:extent cx="3600000" cy="2386240"/>
            <wp:effectExtent l="19050" t="19050" r="19685" b="14605"/>
            <wp:docPr id="193" name="Picture 193"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ika 193" descr="Slika na kojoj se prikazuje tekst&#10;&#10;Opis je automatski generiran"/>
                    <pic:cNvPicPr/>
                  </pic:nvPicPr>
                  <pic:blipFill>
                    <a:blip r:embed="rId39"/>
                    <a:stretch>
                      <a:fillRect/>
                    </a:stretch>
                  </pic:blipFill>
                  <pic:spPr>
                    <a:xfrm>
                      <a:off x="0" y="0"/>
                      <a:ext cx="3600000" cy="2386240"/>
                    </a:xfrm>
                    <a:prstGeom prst="rect">
                      <a:avLst/>
                    </a:prstGeom>
                    <a:ln>
                      <a:solidFill>
                        <a:schemeClr val="tx1">
                          <a:lumMod val="65000"/>
                          <a:lumOff val="35000"/>
                        </a:schemeClr>
                      </a:solidFill>
                    </a:ln>
                  </pic:spPr>
                </pic:pic>
              </a:graphicData>
            </a:graphic>
          </wp:inline>
        </w:drawing>
      </w:r>
    </w:p>
    <w:p w:rsidRPr="0096094F" w:rsidR="00A47C52" w:rsidP="00A47C52" w:rsidRDefault="00A47C52" w14:paraId="38068CB9" w14:textId="57469053">
      <w:pPr>
        <w:pStyle w:val="Caption"/>
        <w:jc w:val="center"/>
      </w:pPr>
      <w:bookmarkStart w:name="_Toc128307422" w:id="28"/>
      <w:r w:rsidRPr="0096094F">
        <w:t xml:space="preserve">Slika </w:t>
      </w:r>
      <w:r w:rsidRPr="0096094F">
        <w:fldChar w:fldCharType="begin"/>
      </w:r>
      <w:r w:rsidRPr="0096094F">
        <w:instrText>SEQ Slika \* ARABIC</w:instrText>
      </w:r>
      <w:r w:rsidRPr="0096094F">
        <w:fldChar w:fldCharType="separate"/>
      </w:r>
      <w:r w:rsidR="00E9391A">
        <w:rPr>
          <w:noProof/>
        </w:rPr>
        <w:t>14</w:t>
      </w:r>
      <w:r w:rsidRPr="0096094F">
        <w:fldChar w:fldCharType="end"/>
      </w:r>
      <w:r w:rsidR="00336CCB">
        <w:t>.</w:t>
      </w:r>
      <w:r w:rsidRPr="0096094F">
        <w:t xml:space="preserve"> Prijava za redov</w:t>
      </w:r>
      <w:r w:rsidR="00B87BEA">
        <w:t>ite</w:t>
      </w:r>
      <w:r w:rsidRPr="0096094F">
        <w:t xml:space="preserve"> učenike srednjih škola u R</w:t>
      </w:r>
      <w:r w:rsidR="00336CCB">
        <w:t>epublici Hrvatskoj</w:t>
      </w:r>
      <w:bookmarkEnd w:id="28"/>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4C119B" w:rsidTr="017B191A" w14:paraId="30D3FC84" w14:textId="77777777">
        <w:tc>
          <w:tcPr>
            <w:tcW w:w="794" w:type="dxa"/>
          </w:tcPr>
          <w:p w:rsidRPr="0096094F" w:rsidR="004C119B" w:rsidP="003751C3" w:rsidRDefault="004C119B" w14:paraId="0DB258EC" w14:textId="77777777">
            <w:pPr>
              <w:spacing w:before="120" w:after="120"/>
              <w:jc w:val="both"/>
              <w:rPr>
                <w:rFonts w:ascii="Arial" w:hAnsi="Arial" w:eastAsia="Times New Roman" w:cs="Arial"/>
              </w:rPr>
            </w:pPr>
            <w:r w:rsidRPr="0096094F">
              <w:rPr>
                <w:noProof/>
              </w:rPr>
              <w:drawing>
                <wp:inline distT="0" distB="0" distL="0" distR="0" wp14:anchorId="4F8B264C" wp14:editId="2849235A">
                  <wp:extent cx="360000" cy="360000"/>
                  <wp:effectExtent l="0" t="0" r="2540" b="254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4C119B" w:rsidP="00A000E6" w:rsidRDefault="6BA68A15" w14:paraId="0E0A00F9" w14:textId="7210C54E">
            <w:pPr>
              <w:spacing w:before="120" w:after="120"/>
              <w:jc w:val="both"/>
              <w:rPr>
                <w:rFonts w:ascii="Arial" w:hAnsi="Arial" w:eastAsia="Times New Roman" w:cs="Arial"/>
              </w:rPr>
            </w:pPr>
            <w:r w:rsidRPr="017B191A">
              <w:rPr>
                <w:rFonts w:ascii="Arial" w:hAnsi="Arial" w:cs="Arial"/>
              </w:rPr>
              <w:t>Učenici koji p</w:t>
            </w:r>
            <w:r w:rsidRPr="017B191A" w:rsidR="67FD59AC">
              <w:rPr>
                <w:rFonts w:ascii="Arial" w:hAnsi="Arial" w:cs="Arial"/>
              </w:rPr>
              <w:t xml:space="preserve">onavljaju prvi razred </w:t>
            </w:r>
            <w:r w:rsidRPr="017B191A">
              <w:rPr>
                <w:rFonts w:ascii="Arial" w:hAnsi="Arial" w:cs="Arial"/>
              </w:rPr>
              <w:t>srednje škole, a žele upisati prvi</w:t>
            </w:r>
            <w:r w:rsidRPr="017B191A" w:rsidR="4CE6DF8F">
              <w:rPr>
                <w:rFonts w:ascii="Arial" w:hAnsi="Arial" w:cs="Arial"/>
              </w:rPr>
              <w:t xml:space="preserve"> </w:t>
            </w:r>
            <w:r w:rsidRPr="017B191A">
              <w:rPr>
                <w:rFonts w:ascii="Arial" w:hAnsi="Arial" w:cs="Arial"/>
              </w:rPr>
              <w:t xml:space="preserve">razred u drugoj srednjoj školi ili prvi razred drugoga programa obrazovanja u istoj školi, </w:t>
            </w:r>
            <w:r w:rsidRPr="017B191A" w:rsidR="1EE07D7D">
              <w:rPr>
                <w:rFonts w:ascii="Arial" w:hAnsi="Arial" w:cs="Arial"/>
              </w:rPr>
              <w:t xml:space="preserve">trebaju se javiti </w:t>
            </w:r>
            <w:r w:rsidRPr="017B191A" w:rsidR="4E28AF98">
              <w:rPr>
                <w:rFonts w:ascii="Arial" w:hAnsi="Arial" w:cs="Arial"/>
              </w:rPr>
              <w:t xml:space="preserve">osobi zaduženoj za upise </w:t>
            </w:r>
            <w:r w:rsidRPr="017B191A" w:rsidR="1EE07D7D">
              <w:rPr>
                <w:rFonts w:ascii="Arial" w:hAnsi="Arial" w:cs="Arial"/>
              </w:rPr>
              <w:t>svoj</w:t>
            </w:r>
            <w:r w:rsidRPr="017B191A" w:rsidR="4E28AF98">
              <w:rPr>
                <w:rFonts w:ascii="Arial" w:hAnsi="Arial" w:cs="Arial"/>
              </w:rPr>
              <w:t>e</w:t>
            </w:r>
            <w:r w:rsidRPr="017B191A" w:rsidR="1EE07D7D">
              <w:rPr>
                <w:rFonts w:ascii="Arial" w:hAnsi="Arial" w:cs="Arial"/>
              </w:rPr>
              <w:t xml:space="preserve"> sredn</w:t>
            </w:r>
            <w:r w:rsidRPr="017B191A" w:rsidR="4E28AF98">
              <w:rPr>
                <w:rFonts w:ascii="Arial" w:hAnsi="Arial" w:cs="Arial"/>
              </w:rPr>
              <w:t>je</w:t>
            </w:r>
            <w:r w:rsidRPr="017B191A" w:rsidR="1EE07D7D">
              <w:rPr>
                <w:rFonts w:ascii="Arial" w:hAnsi="Arial" w:cs="Arial"/>
              </w:rPr>
              <w:t xml:space="preserve"> škol</w:t>
            </w:r>
            <w:r w:rsidRPr="017B191A" w:rsidR="4E28AF98">
              <w:rPr>
                <w:rFonts w:ascii="Arial" w:hAnsi="Arial" w:cs="Arial"/>
              </w:rPr>
              <w:t>e</w:t>
            </w:r>
            <w:r w:rsidRPr="017B191A" w:rsidR="0FEA28BB">
              <w:rPr>
                <w:rFonts w:ascii="Arial" w:hAnsi="Arial" w:cs="Arial"/>
              </w:rPr>
              <w:t xml:space="preserve"> </w:t>
            </w:r>
            <w:r w:rsidRPr="017B191A" w:rsidR="1CB7879B">
              <w:rPr>
                <w:rFonts w:ascii="Arial" w:hAnsi="Arial" w:cs="Arial"/>
              </w:rPr>
              <w:t>kako bi ih srednja škola aktivirala.</w:t>
            </w:r>
            <w:r w:rsidRPr="017B191A" w:rsidR="682810D7">
              <w:rPr>
                <w:rFonts w:ascii="Arial" w:hAnsi="Arial" w:cs="Arial"/>
              </w:rPr>
              <w:t xml:space="preserve"> </w:t>
            </w:r>
            <w:r w:rsidRPr="017B191A">
              <w:rPr>
                <w:rFonts w:ascii="Arial" w:hAnsi="Arial" w:cs="Arial"/>
              </w:rPr>
              <w:t>Nakon aktiv</w:t>
            </w:r>
            <w:r w:rsidRPr="017B191A" w:rsidR="0FEA28BB">
              <w:rPr>
                <w:rFonts w:ascii="Arial" w:hAnsi="Arial" w:cs="Arial"/>
              </w:rPr>
              <w:t>acije</w:t>
            </w:r>
            <w:r w:rsidRPr="017B191A">
              <w:rPr>
                <w:rFonts w:ascii="Arial" w:hAnsi="Arial" w:cs="Arial"/>
              </w:rPr>
              <w:t>,</w:t>
            </w:r>
            <w:r w:rsidRPr="017B191A" w:rsidR="0FEA28BB">
              <w:rPr>
                <w:rFonts w:ascii="Arial" w:hAnsi="Arial" w:cs="Arial"/>
              </w:rPr>
              <w:t xml:space="preserve"> </w:t>
            </w:r>
            <w:r w:rsidRPr="017B191A">
              <w:rPr>
                <w:rFonts w:ascii="Arial" w:hAnsi="Arial" w:cs="Arial"/>
              </w:rPr>
              <w:t>za prijavu u sustav koriste se svojim elektroničkim identitetom iz sustava AAI@EduHr.</w:t>
            </w:r>
          </w:p>
        </w:tc>
      </w:tr>
    </w:tbl>
    <w:p w:rsidRPr="0096094F" w:rsidR="001C2E73" w:rsidP="001C2E73" w:rsidRDefault="00652AF4" w14:paraId="617FFE71" w14:textId="06265AC4">
      <w:r w:rsidRPr="0096094F">
        <w:t>Klik na gumb</w:t>
      </w:r>
      <w:r w:rsidRPr="0096094F" w:rsidR="002C04ED">
        <w:t xml:space="preserve"> </w:t>
      </w:r>
      <w:r w:rsidRPr="0096094F" w:rsidR="002C04ED">
        <w:rPr>
          <w:i/>
          <w:iCs/>
        </w:rPr>
        <w:t>Prijava preko AAI</w:t>
      </w:r>
      <w:r w:rsidRPr="0096094F" w:rsidR="002C04ED">
        <w:t xml:space="preserve"> pre</w:t>
      </w:r>
      <w:r w:rsidRPr="0096094F">
        <w:t>usmjer</w:t>
      </w:r>
      <w:r w:rsidR="00E2375C">
        <w:t>uje</w:t>
      </w:r>
      <w:r w:rsidRPr="0096094F">
        <w:t xml:space="preserve"> na stranicu</w:t>
      </w:r>
      <w:r w:rsidRPr="0096094F" w:rsidR="00884FBF">
        <w:t xml:space="preserve"> AAI@EduHr (Slika </w:t>
      </w:r>
      <w:r w:rsidRPr="0096094F" w:rsidR="00885173">
        <w:t>15</w:t>
      </w:r>
      <w:r w:rsidR="00B87BEA">
        <w:t>.</w:t>
      </w:r>
      <w:r w:rsidRPr="0096094F" w:rsidR="00884FBF">
        <w:t xml:space="preserve">) na kojoj </w:t>
      </w:r>
      <w:r w:rsidR="00E2375C">
        <w:t>se upisuje</w:t>
      </w:r>
      <w:r w:rsidRPr="0096094F" w:rsidR="00884FBF">
        <w:t xml:space="preserve"> korisničko ime i lozink</w:t>
      </w:r>
      <w:r w:rsidR="00E2375C">
        <w:t>a</w:t>
      </w:r>
      <w:r w:rsidRPr="0096094F" w:rsidR="00884FBF">
        <w:t xml:space="preserve"> iz </w:t>
      </w:r>
      <w:r w:rsidRPr="0096094F" w:rsidR="00E2375C">
        <w:t xml:space="preserve">sustava </w:t>
      </w:r>
      <w:r w:rsidRPr="0096094F" w:rsidR="00D37B38">
        <w:t>@skole.hr.</w:t>
      </w:r>
    </w:p>
    <w:p w:rsidRPr="0096094F" w:rsidR="003F0094" w:rsidP="003F0094" w:rsidRDefault="001C32BF" w14:paraId="042CC3CC" w14:textId="39E9DAF0">
      <w:pPr>
        <w:keepNext/>
        <w:jc w:val="center"/>
      </w:pPr>
      <w:r w:rsidRPr="0096094F">
        <w:rPr>
          <w:noProof/>
        </w:rPr>
        <w:drawing>
          <wp:inline distT="0" distB="0" distL="0" distR="0" wp14:anchorId="5B80F311" wp14:editId="3BBF6D19">
            <wp:extent cx="2160000" cy="2723696"/>
            <wp:effectExtent l="19050" t="19050" r="1206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60000" cy="2723696"/>
                    </a:xfrm>
                    <a:prstGeom prst="rect">
                      <a:avLst/>
                    </a:prstGeom>
                    <a:ln>
                      <a:solidFill>
                        <a:schemeClr val="tx1">
                          <a:lumMod val="75000"/>
                          <a:lumOff val="25000"/>
                        </a:schemeClr>
                      </a:solidFill>
                    </a:ln>
                  </pic:spPr>
                </pic:pic>
              </a:graphicData>
            </a:graphic>
          </wp:inline>
        </w:drawing>
      </w:r>
    </w:p>
    <w:p w:rsidRPr="0096094F" w:rsidR="00652AF4" w:rsidP="003F0094" w:rsidRDefault="003F0094" w14:paraId="4FCEE697" w14:textId="5C4E68B6">
      <w:pPr>
        <w:pStyle w:val="Caption"/>
        <w:jc w:val="center"/>
      </w:pPr>
      <w:bookmarkStart w:name="_Toc128307423" w:id="29"/>
      <w:r w:rsidRPr="0096094F">
        <w:t xml:space="preserve">Slika </w:t>
      </w:r>
      <w:r w:rsidRPr="0096094F">
        <w:fldChar w:fldCharType="begin"/>
      </w:r>
      <w:r w:rsidRPr="0096094F">
        <w:instrText>SEQ Slika \* ARABIC</w:instrText>
      </w:r>
      <w:r w:rsidRPr="0096094F">
        <w:fldChar w:fldCharType="separate"/>
      </w:r>
      <w:r w:rsidR="00E9391A">
        <w:rPr>
          <w:noProof/>
        </w:rPr>
        <w:t>15</w:t>
      </w:r>
      <w:r w:rsidRPr="0096094F">
        <w:fldChar w:fldCharType="end"/>
      </w:r>
      <w:r w:rsidR="00B87BEA">
        <w:t>.</w:t>
      </w:r>
      <w:r w:rsidRPr="0096094F">
        <w:t xml:space="preserve"> Stranica za prijavu s korisničkim podatcima iz </w:t>
      </w:r>
      <w:r w:rsidRPr="0096094F" w:rsidR="00B87BEA">
        <w:t xml:space="preserve">sustava </w:t>
      </w:r>
      <w:r w:rsidRPr="0096094F">
        <w:t>@skole.hr</w:t>
      </w:r>
      <w:bookmarkEnd w:id="29"/>
      <w:r w:rsidRPr="0096094F">
        <w:t xml:space="preserve"> </w:t>
      </w:r>
    </w:p>
    <w:p w:rsidRPr="0096094F" w:rsidR="00E15C23" w:rsidP="0024647B" w:rsidRDefault="00986097" w14:paraId="2FFFD9DA" w14:textId="77777777">
      <w:pPr>
        <w:pStyle w:val="Heading3"/>
      </w:pPr>
      <w:bookmarkStart w:name="_Toc127885505" w:id="30"/>
      <w:r w:rsidRPr="0096094F">
        <w:t>Kandidati izvan redovitoga sustava obrazovanja</w:t>
      </w:r>
      <w:bookmarkEnd w:id="30"/>
      <w:r w:rsidRPr="0096094F" w:rsidR="00E15C23">
        <w:t xml:space="preserve"> </w:t>
      </w:r>
    </w:p>
    <w:p w:rsidRPr="0096094F" w:rsidR="00A443F7" w:rsidP="00E15C23" w:rsidRDefault="00647FE0" w14:paraId="51F47136" w14:textId="2B36B6C8">
      <w:r w:rsidRPr="0096094F">
        <w:t>U kandidate izvan redovitoga sustava obrazovanja pripadaju:</w:t>
      </w:r>
    </w:p>
    <w:p w:rsidRPr="0096094F" w:rsidR="00647FE0" w:rsidP="00647FE0" w:rsidRDefault="00B87BEA" w14:paraId="6D0ED54B" w14:textId="63FDF96C">
      <w:pPr>
        <w:pStyle w:val="ListParagraph"/>
        <w:numPr>
          <w:ilvl w:val="0"/>
          <w:numId w:val="34"/>
        </w:numPr>
      </w:pPr>
      <w:r>
        <w:t>k</w:t>
      </w:r>
      <w:r w:rsidRPr="0096094F" w:rsidR="00647FE0">
        <w:t>andidati koji nisu učenici osmoga razreda osnovne škole</w:t>
      </w:r>
    </w:p>
    <w:p w:rsidRPr="0096094F" w:rsidR="00647FE0" w:rsidP="00647FE0" w:rsidRDefault="00B87BEA" w14:paraId="566978E9" w14:textId="0F3AC48D">
      <w:pPr>
        <w:pStyle w:val="ListParagraph"/>
        <w:numPr>
          <w:ilvl w:val="0"/>
          <w:numId w:val="34"/>
        </w:numPr>
      </w:pPr>
      <w:r>
        <w:t>k</w:t>
      </w:r>
      <w:r w:rsidRPr="0096094F" w:rsidR="00647FE0">
        <w:t>andidati koji su se ispisali iz prvoga razreda srednje škole</w:t>
      </w:r>
      <w:r w:rsidRPr="0096094F" w:rsidR="00653609">
        <w:t xml:space="preserve"> i</w:t>
      </w:r>
    </w:p>
    <w:p w:rsidRPr="0096094F" w:rsidR="00653609" w:rsidP="00647FE0" w:rsidRDefault="00B87BEA" w14:paraId="3125FEB0" w14:textId="02ADC611">
      <w:pPr>
        <w:pStyle w:val="ListParagraph"/>
        <w:numPr>
          <w:ilvl w:val="0"/>
          <w:numId w:val="34"/>
        </w:numPr>
        <w:rPr/>
      </w:pPr>
      <w:r w:rsidR="00B87BEA">
        <w:rPr/>
        <w:t>k</w:t>
      </w:r>
      <w:r w:rsidR="00653609">
        <w:rPr/>
        <w:t xml:space="preserve">andidati koji </w:t>
      </w:r>
      <w:r w:rsidR="09BF445C">
        <w:rPr/>
        <w:t xml:space="preserve">su </w:t>
      </w:r>
      <w:r w:rsidR="00653609">
        <w:rPr/>
        <w:t xml:space="preserve">osnovno obrazovanje </w:t>
      </w:r>
      <w:r w:rsidR="0C609670">
        <w:rPr/>
        <w:t xml:space="preserve">završili ili </w:t>
      </w:r>
      <w:r w:rsidR="00653609">
        <w:rPr/>
        <w:t>za</w:t>
      </w:r>
      <w:r w:rsidR="00653609">
        <w:rPr/>
        <w:t>vršavaju izvan Republike Hrvatske.</w:t>
      </w:r>
    </w:p>
    <w:p w:rsidRPr="0096094F" w:rsidR="00EC2963" w:rsidP="00EC2963" w:rsidRDefault="00EC2963" w14:paraId="60AD89E2" w14:textId="3AB62D27">
      <w:r w:rsidRPr="0096094F">
        <w:t>Da bi dobili pristup sustavu, ovi kandidati najprije moraju proći kroz postupak registracije.</w:t>
      </w:r>
    </w:p>
    <w:p w:rsidRPr="0096094F" w:rsidR="00E15C23" w:rsidP="0024647B" w:rsidRDefault="00111552" w14:paraId="013EE122" w14:textId="68C08E41">
      <w:pPr>
        <w:pStyle w:val="Heading4"/>
      </w:pPr>
      <w:bookmarkStart w:name="_Toc127885506" w:id="31"/>
      <w:r w:rsidRPr="0096094F">
        <w:t>Postupak registracije</w:t>
      </w:r>
      <w:bookmarkEnd w:id="31"/>
    </w:p>
    <w:p w:rsidRPr="0096094F" w:rsidR="00BC3C6E" w:rsidP="000D4E68" w:rsidRDefault="00D52172" w14:paraId="52900353" w14:textId="20F91E87">
      <w:r w:rsidRPr="0096094F">
        <w:t>Poveznica za registraciju nalazi se na horizontalnoj navigacijskoj traci (Slika 16</w:t>
      </w:r>
      <w:r w:rsidR="00B87BEA">
        <w:t>.</w:t>
      </w:r>
      <w:r w:rsidRPr="0096094F">
        <w:t>).</w:t>
      </w:r>
    </w:p>
    <w:p w:rsidRPr="0096094F" w:rsidR="001215D5" w:rsidP="00111552" w:rsidRDefault="00111552" w14:paraId="0DFD34D6" w14:textId="2AE497E4">
      <w:pPr>
        <w:keepNext/>
        <w:jc w:val="center"/>
      </w:pPr>
      <w:r w:rsidRPr="0096094F">
        <w:rPr>
          <w:noProof/>
          <w:lang w:eastAsia="hr-HR"/>
        </w:rPr>
        <mc:AlternateContent>
          <mc:Choice Requires="wps">
            <w:drawing>
              <wp:anchor distT="0" distB="0" distL="114300" distR="114300" simplePos="0" relativeHeight="251658248" behindDoc="0" locked="0" layoutInCell="1" allowOverlap="1" wp14:anchorId="39DE450E" wp14:editId="57395582">
                <wp:simplePos x="0" y="0"/>
                <wp:positionH relativeFrom="column">
                  <wp:posOffset>4252015</wp:posOffset>
                </wp:positionH>
                <wp:positionV relativeFrom="paragraph">
                  <wp:posOffset>9497</wp:posOffset>
                </wp:positionV>
                <wp:extent cx="516835" cy="274320"/>
                <wp:effectExtent l="0" t="0" r="17145" b="11430"/>
                <wp:wrapNone/>
                <wp:docPr id="10" name="Rectangle: Rounded Corners 10"/>
                <wp:cNvGraphicFramePr/>
                <a:graphic xmlns:a="http://schemas.openxmlformats.org/drawingml/2006/main">
                  <a:graphicData uri="http://schemas.microsoft.com/office/word/2010/wordprocessingShape">
                    <wps:wsp>
                      <wps:cNvSpPr/>
                      <wps:spPr>
                        <a:xfrm>
                          <a:off x="0" y="0"/>
                          <a:ext cx="516835" cy="2743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48353A5A">
              <v:roundrect id="Pravokutnik: zaobljeni kutovi 10" style="position:absolute;margin-left:334.8pt;margin-top:.75pt;width:40.7pt;height:21.6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164DC4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"/>
            </w:pict>
          </mc:Fallback>
        </mc:AlternateContent>
      </w:r>
      <w:r w:rsidRPr="0096094F" w:rsidR="00E22F4B">
        <w:rPr>
          <w:noProof/>
        </w:rPr>
        <w:drawing>
          <wp:inline distT="0" distB="0" distL="0" distR="0" wp14:anchorId="123D4845" wp14:editId="2672386B">
            <wp:extent cx="5040000" cy="2285504"/>
            <wp:effectExtent l="19050" t="19050" r="27305" b="196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40000" cy="2285504"/>
                    </a:xfrm>
                    <a:prstGeom prst="rect">
                      <a:avLst/>
                    </a:prstGeom>
                    <a:ln>
                      <a:solidFill>
                        <a:schemeClr val="tx1">
                          <a:lumMod val="75000"/>
                          <a:lumOff val="25000"/>
                        </a:schemeClr>
                      </a:solidFill>
                    </a:ln>
                  </pic:spPr>
                </pic:pic>
              </a:graphicData>
            </a:graphic>
          </wp:inline>
        </w:drawing>
      </w:r>
    </w:p>
    <w:p w:rsidRPr="0096094F" w:rsidR="00D52172" w:rsidP="0005705E" w:rsidRDefault="001215D5" w14:paraId="1B1B21DD" w14:textId="1014EEE6">
      <w:pPr>
        <w:pStyle w:val="Caption"/>
        <w:jc w:val="center"/>
      </w:pPr>
      <w:bookmarkStart w:name="_Toc128307424" w:id="32"/>
      <w:r w:rsidRPr="0096094F">
        <w:t xml:space="preserve">Slika </w:t>
      </w:r>
      <w:r>
        <w:fldChar w:fldCharType="begin"/>
      </w:r>
      <w:r>
        <w:instrText>SEQ Slika \* ARABIC</w:instrText>
      </w:r>
      <w:r>
        <w:fldChar w:fldCharType="separate"/>
      </w:r>
      <w:r w:rsidR="00E9391A">
        <w:rPr>
          <w:noProof/>
        </w:rPr>
        <w:t>16</w:t>
      </w:r>
      <w:r>
        <w:fldChar w:fldCharType="end"/>
      </w:r>
      <w:r w:rsidR="00B87BEA">
        <w:t>.</w:t>
      </w:r>
      <w:r w:rsidRPr="0096094F">
        <w:t xml:space="preserve"> Poveznica za registraciju kandidata izvan redovitoga sustava obrazovanja</w:t>
      </w:r>
      <w:bookmarkEnd w:id="32"/>
    </w:p>
    <w:p w:rsidRPr="0096094F" w:rsidR="00D52172" w:rsidP="000D4E68" w:rsidRDefault="00AC7FCE" w14:paraId="763D5875" w14:textId="0E1D9678">
      <w:r w:rsidRPr="0096094F">
        <w:t xml:space="preserve">Klikom na poveznicu otvara se skočni prozor </w:t>
      </w:r>
      <w:r w:rsidRPr="0096094F" w:rsidR="003A1392">
        <w:t>u kojem je navedeno koj</w:t>
      </w:r>
      <w:r w:rsidRPr="0096094F" w:rsidR="00111552">
        <w:t>e</w:t>
      </w:r>
      <w:r w:rsidRPr="0096094F" w:rsidR="003A1392">
        <w:t xml:space="preserve"> se </w:t>
      </w:r>
      <w:r w:rsidRPr="0096094F" w:rsidR="00111552">
        <w:t>skupine</w:t>
      </w:r>
      <w:r w:rsidRPr="0096094F" w:rsidR="003A1392">
        <w:t xml:space="preserve"> korisni</w:t>
      </w:r>
      <w:r w:rsidRPr="0096094F" w:rsidR="00111552">
        <w:t>ka</w:t>
      </w:r>
      <w:r w:rsidRPr="0096094F" w:rsidR="003A1392">
        <w:t xml:space="preserve"> trebaju registrirati (Slika 17</w:t>
      </w:r>
      <w:r w:rsidR="00B87BEA">
        <w:t>.</w:t>
      </w:r>
      <w:r w:rsidRPr="0096094F" w:rsidR="003A1392">
        <w:t>).</w:t>
      </w:r>
    </w:p>
    <w:p w:rsidRPr="0096094F" w:rsidR="003A1392" w:rsidP="003A1392" w:rsidRDefault="00AC7FCE" w14:paraId="704F4CB5" w14:textId="77777777">
      <w:pPr>
        <w:keepNext/>
        <w:jc w:val="center"/>
      </w:pPr>
      <w:r w:rsidRPr="0096094F">
        <w:rPr>
          <w:noProof/>
        </w:rPr>
        <w:drawing>
          <wp:inline distT="0" distB="0" distL="0" distR="0" wp14:anchorId="5D197E42" wp14:editId="65302FBC">
            <wp:extent cx="3600000" cy="1786505"/>
            <wp:effectExtent l="19050" t="19050" r="19685" b="23495"/>
            <wp:docPr id="11" name="Picture 1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Slika na kojoj se prikazuje tekst&#10;&#10;Opis je automatski generiran"/>
                    <pic:cNvPicPr/>
                  </pic:nvPicPr>
                  <pic:blipFill>
                    <a:blip r:embed="rId42"/>
                    <a:stretch>
                      <a:fillRect/>
                    </a:stretch>
                  </pic:blipFill>
                  <pic:spPr>
                    <a:xfrm>
                      <a:off x="0" y="0"/>
                      <a:ext cx="3600000" cy="1786505"/>
                    </a:xfrm>
                    <a:prstGeom prst="rect">
                      <a:avLst/>
                    </a:prstGeom>
                    <a:ln>
                      <a:solidFill>
                        <a:schemeClr val="tx1">
                          <a:lumMod val="75000"/>
                          <a:lumOff val="25000"/>
                        </a:schemeClr>
                      </a:solidFill>
                    </a:ln>
                  </pic:spPr>
                </pic:pic>
              </a:graphicData>
            </a:graphic>
          </wp:inline>
        </w:drawing>
      </w:r>
    </w:p>
    <w:p w:rsidRPr="0096094F" w:rsidR="00AC7FCE" w:rsidP="003A1392" w:rsidRDefault="003A1392" w14:paraId="550C9CD5" w14:textId="202233D1">
      <w:pPr>
        <w:pStyle w:val="Caption"/>
        <w:jc w:val="center"/>
      </w:pPr>
      <w:bookmarkStart w:name="_Toc128307425" w:id="33"/>
      <w:r w:rsidRPr="0096094F">
        <w:t xml:space="preserve">Slika </w:t>
      </w:r>
      <w:r>
        <w:fldChar w:fldCharType="begin"/>
      </w:r>
      <w:r>
        <w:instrText>SEQ Slika \* ARABIC</w:instrText>
      </w:r>
      <w:r>
        <w:fldChar w:fldCharType="separate"/>
      </w:r>
      <w:r w:rsidR="00E9391A">
        <w:rPr>
          <w:noProof/>
        </w:rPr>
        <w:t>17</w:t>
      </w:r>
      <w:r>
        <w:fldChar w:fldCharType="end"/>
      </w:r>
      <w:r w:rsidR="00B87BEA">
        <w:t>.</w:t>
      </w:r>
      <w:r w:rsidRPr="0096094F">
        <w:t xml:space="preserve"> Popis </w:t>
      </w:r>
      <w:r w:rsidRPr="0096094F" w:rsidR="00111552">
        <w:t>kategorija korisnika</w:t>
      </w:r>
      <w:r w:rsidRPr="0096094F">
        <w:t xml:space="preserve"> koj</w:t>
      </w:r>
      <w:r w:rsidRPr="0096094F" w:rsidR="00BC08E7">
        <w:t>i</w:t>
      </w:r>
      <w:r w:rsidRPr="0096094F">
        <w:t xml:space="preserve"> trebaju obaviti registraciju</w:t>
      </w:r>
      <w:bookmarkEnd w:id="33"/>
    </w:p>
    <w:p w:rsidRPr="0096094F" w:rsidR="00484461" w:rsidP="00484461" w:rsidRDefault="00D335CA" w14:paraId="75930981" w14:textId="5B2A9192">
      <w:r w:rsidRPr="0096094F">
        <w:t xml:space="preserve">Nastavak postupka registracije potvrđuje se </w:t>
      </w:r>
      <w:r w:rsidRPr="0096094F" w:rsidR="00D966EB">
        <w:t xml:space="preserve">klikom na gumb </w:t>
      </w:r>
      <w:r w:rsidRPr="0096094F" w:rsidR="00D966EB">
        <w:rPr>
          <w:i/>
          <w:iCs/>
        </w:rPr>
        <w:t>Da</w:t>
      </w:r>
      <w:r w:rsidRPr="0096094F" w:rsidR="00D966EB">
        <w:t xml:space="preserve"> </w:t>
      </w:r>
      <w:r w:rsidRPr="0096094F" w:rsidR="00BC08E7">
        <w:t xml:space="preserve">koji se nalazi </w:t>
      </w:r>
      <w:r w:rsidRPr="0096094F" w:rsidR="00D966EB">
        <w:t>na dnu skočnoga prozora (Slika 17</w:t>
      </w:r>
      <w:r w:rsidR="00B87BEA">
        <w:t>.</w:t>
      </w:r>
      <w:r w:rsidRPr="0096094F" w:rsidR="00D966EB">
        <w:t>)</w:t>
      </w:r>
      <w:r w:rsidRPr="0096094F" w:rsidR="00E15C23">
        <w:t>.</w:t>
      </w:r>
    </w:p>
    <w:p w:rsidRPr="0096094F" w:rsidR="00BC08E7" w:rsidP="00484461" w:rsidRDefault="00BC08E7" w14:paraId="5AB28A88" w14:textId="1B6D9CE8">
      <w:r w:rsidRPr="0096094F">
        <w:t xml:space="preserve">Sljedeći </w:t>
      </w:r>
      <w:r w:rsidR="00B87BEA">
        <w:t xml:space="preserve">je </w:t>
      </w:r>
      <w:r w:rsidRPr="0096094F">
        <w:t xml:space="preserve">korak </w:t>
      </w:r>
      <w:r w:rsidRPr="0096094F" w:rsidR="006B6225">
        <w:t>popunjavanje registracijskoga obrasca</w:t>
      </w:r>
      <w:r w:rsidRPr="0096094F" w:rsidR="002A09A8">
        <w:t xml:space="preserve"> (Slika 18</w:t>
      </w:r>
      <w:r w:rsidR="00B87BEA">
        <w:t>.</w:t>
      </w:r>
      <w:r w:rsidRPr="0096094F" w:rsidR="002A09A8">
        <w:t>)</w:t>
      </w:r>
      <w:r w:rsidRPr="0096094F" w:rsidR="006B6225">
        <w:t xml:space="preserve">. </w:t>
      </w:r>
    </w:p>
    <w:p w:rsidRPr="0096094F" w:rsidR="002A09A8" w:rsidP="002A09A8" w:rsidRDefault="00120CD0" w14:paraId="12607192" w14:textId="77777777">
      <w:pPr>
        <w:keepNext/>
      </w:pPr>
      <w:r w:rsidRPr="0096094F">
        <w:rPr>
          <w:noProof/>
        </w:rPr>
        <w:drawing>
          <wp:inline distT="0" distB="0" distL="0" distR="0" wp14:anchorId="3B319CA3" wp14:editId="53ED7D6B">
            <wp:extent cx="5759450" cy="3225800"/>
            <wp:effectExtent l="19050" t="19050" r="1270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3225800"/>
                    </a:xfrm>
                    <a:prstGeom prst="rect">
                      <a:avLst/>
                    </a:prstGeom>
                    <a:ln>
                      <a:solidFill>
                        <a:schemeClr val="tx1">
                          <a:lumMod val="75000"/>
                          <a:lumOff val="25000"/>
                        </a:schemeClr>
                      </a:solidFill>
                    </a:ln>
                  </pic:spPr>
                </pic:pic>
              </a:graphicData>
            </a:graphic>
          </wp:inline>
        </w:drawing>
      </w:r>
    </w:p>
    <w:p w:rsidRPr="0096094F" w:rsidR="00120CD0" w:rsidP="002A09A8" w:rsidRDefault="002A09A8" w14:paraId="6240AD64" w14:textId="572938F6">
      <w:pPr>
        <w:pStyle w:val="Caption"/>
        <w:jc w:val="center"/>
      </w:pPr>
      <w:bookmarkStart w:name="_Toc128307426" w:id="34"/>
      <w:r w:rsidRPr="0096094F">
        <w:t xml:space="preserve">Slika </w:t>
      </w:r>
      <w:r>
        <w:fldChar w:fldCharType="begin"/>
      </w:r>
      <w:r>
        <w:instrText>SEQ Slika \* ARABIC</w:instrText>
      </w:r>
      <w:r>
        <w:fldChar w:fldCharType="separate"/>
      </w:r>
      <w:r w:rsidR="00E9391A">
        <w:rPr>
          <w:noProof/>
        </w:rPr>
        <w:t>18</w:t>
      </w:r>
      <w:r>
        <w:fldChar w:fldCharType="end"/>
      </w:r>
      <w:r w:rsidR="00B87BEA">
        <w:t>.</w:t>
      </w:r>
      <w:r w:rsidRPr="0096094F">
        <w:t xml:space="preserve"> Registracijski obrazac</w:t>
      </w:r>
      <w:bookmarkEnd w:id="34"/>
    </w:p>
    <w:p w:rsidRPr="0096094F" w:rsidR="002A09A8" w:rsidP="00484461" w:rsidRDefault="002A09A8" w14:paraId="75187945" w14:textId="579F91E7">
      <w:r w:rsidRPr="0096094F">
        <w:t xml:space="preserve">Ovaj </w:t>
      </w:r>
      <w:r w:rsidR="00B87BEA">
        <w:t xml:space="preserve">je </w:t>
      </w:r>
      <w:r w:rsidRPr="0096094F">
        <w:t xml:space="preserve">obrazac podijeljen u </w:t>
      </w:r>
      <w:r w:rsidRPr="0096094F" w:rsidR="009C6D07">
        <w:t>četiri dijela:</w:t>
      </w:r>
    </w:p>
    <w:p w:rsidRPr="0096094F" w:rsidR="009C6D07" w:rsidP="009C6D07" w:rsidRDefault="00B87BEA" w14:paraId="32B06918" w14:textId="5B4104F1">
      <w:pPr>
        <w:pStyle w:val="ListParagraph"/>
        <w:numPr>
          <w:ilvl w:val="0"/>
          <w:numId w:val="35"/>
        </w:numPr>
      </w:pPr>
      <w:r>
        <w:t>o</w:t>
      </w:r>
      <w:r w:rsidRPr="0096094F" w:rsidR="009C6D07">
        <w:t>sobni poda</w:t>
      </w:r>
      <w:r>
        <w:t>t</w:t>
      </w:r>
      <w:r w:rsidRPr="0096094F" w:rsidR="009C6D07">
        <w:t>ci</w:t>
      </w:r>
    </w:p>
    <w:p w:rsidRPr="0096094F" w:rsidR="009C6D07" w:rsidP="009C6D07" w:rsidRDefault="00B87BEA" w14:paraId="417EFC94" w14:textId="0F1D461B">
      <w:pPr>
        <w:pStyle w:val="ListParagraph"/>
        <w:numPr>
          <w:ilvl w:val="0"/>
          <w:numId w:val="35"/>
        </w:numPr>
      </w:pPr>
      <w:r>
        <w:t>p</w:t>
      </w:r>
      <w:r w:rsidRPr="0096094F" w:rsidR="009C6D07">
        <w:t>oda</w:t>
      </w:r>
      <w:r>
        <w:t>t</w:t>
      </w:r>
      <w:r w:rsidRPr="0096094F" w:rsidR="009C6D07">
        <w:t>ci o roditeljima</w:t>
      </w:r>
    </w:p>
    <w:p w:rsidRPr="0096094F" w:rsidR="00132747" w:rsidP="009C6D07" w:rsidRDefault="00B87BEA" w14:paraId="211609F6" w14:textId="309635AB">
      <w:pPr>
        <w:pStyle w:val="ListParagraph"/>
        <w:numPr>
          <w:ilvl w:val="0"/>
          <w:numId w:val="35"/>
        </w:numPr>
      </w:pPr>
      <w:r>
        <w:t>p</w:t>
      </w:r>
      <w:r w:rsidRPr="0096094F" w:rsidR="00132747">
        <w:t>oda</w:t>
      </w:r>
      <w:r>
        <w:t>t</w:t>
      </w:r>
      <w:r w:rsidRPr="0096094F" w:rsidR="00132747">
        <w:t>ci za kontakt i</w:t>
      </w:r>
    </w:p>
    <w:p w:rsidRPr="0096094F" w:rsidR="00132747" w:rsidP="009C6D07" w:rsidRDefault="00B87BEA" w14:paraId="65C6E9DE" w14:textId="49816431">
      <w:pPr>
        <w:pStyle w:val="ListParagraph"/>
        <w:numPr>
          <w:ilvl w:val="0"/>
          <w:numId w:val="35"/>
        </w:numPr>
      </w:pPr>
      <w:r>
        <w:t>p</w:t>
      </w:r>
      <w:r w:rsidRPr="0096094F" w:rsidR="00132747">
        <w:t>oda</w:t>
      </w:r>
      <w:r>
        <w:t>t</w:t>
      </w:r>
      <w:r w:rsidRPr="0096094F" w:rsidR="00132747">
        <w:t>ci o školovanju</w:t>
      </w:r>
      <w:r>
        <w:t>.</w:t>
      </w:r>
    </w:p>
    <w:p w:rsidRPr="0096094F" w:rsidR="00B36C8D" w:rsidP="00D74B10" w:rsidRDefault="009C281A" w14:paraId="5EA2A746" w14:textId="2E145342">
      <w:r w:rsidRPr="0096094F">
        <w:t xml:space="preserve">Postupak registracije završava se klikom na gumb </w:t>
      </w:r>
      <w:r w:rsidRPr="0096094F">
        <w:rPr>
          <w:i/>
          <w:iCs/>
        </w:rPr>
        <w:t>Pošalji registraciju</w:t>
      </w:r>
      <w:r w:rsidRPr="0096094F">
        <w:t xml:space="preserve"> (Slika 1</w:t>
      </w:r>
      <w:r w:rsidRPr="0096094F" w:rsidR="00BD7591">
        <w:t>9</w:t>
      </w:r>
      <w:r w:rsidR="00B87BEA">
        <w:t>.</w:t>
      </w:r>
      <w:r w:rsidRPr="0096094F">
        <w:t xml:space="preserve">) </w:t>
      </w:r>
      <w:r w:rsidR="00B87BEA">
        <w:t>i</w:t>
      </w:r>
      <w:r w:rsidRPr="0096094F">
        <w:t xml:space="preserve"> postaje aktivan nakon što se popune svi</w:t>
      </w:r>
      <w:r w:rsidRPr="0096094F" w:rsidR="0086036F">
        <w:t xml:space="preserve"> potrebni podatci. </w:t>
      </w:r>
    </w:p>
    <w:p w:rsidRPr="0096094F" w:rsidR="008F5BDD" w:rsidP="008F5BDD" w:rsidRDefault="00BD7591" w14:paraId="464A313F" w14:textId="77777777">
      <w:pPr>
        <w:keepNext/>
        <w:jc w:val="center"/>
      </w:pPr>
      <w:r w:rsidRPr="0096094F">
        <w:rPr>
          <w:noProof/>
        </w:rPr>
        <w:drawing>
          <wp:inline distT="0" distB="0" distL="0" distR="0" wp14:anchorId="6AD3FB91" wp14:editId="2163DC42">
            <wp:extent cx="4320000" cy="2746320"/>
            <wp:effectExtent l="19050" t="19050" r="23495" b="16510"/>
            <wp:docPr id="47" name="Picture 47"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lika 47" descr="Slika na kojoj se prikazuje tekst&#10;&#10;Opis je automatski generiran"/>
                    <pic:cNvPicPr/>
                  </pic:nvPicPr>
                  <pic:blipFill>
                    <a:blip r:embed="rId44"/>
                    <a:stretch>
                      <a:fillRect/>
                    </a:stretch>
                  </pic:blipFill>
                  <pic:spPr>
                    <a:xfrm>
                      <a:off x="0" y="0"/>
                      <a:ext cx="4320000" cy="2746320"/>
                    </a:xfrm>
                    <a:prstGeom prst="rect">
                      <a:avLst/>
                    </a:prstGeom>
                    <a:ln>
                      <a:solidFill>
                        <a:schemeClr val="tx1">
                          <a:lumMod val="75000"/>
                          <a:lumOff val="25000"/>
                        </a:schemeClr>
                      </a:solidFill>
                    </a:ln>
                  </pic:spPr>
                </pic:pic>
              </a:graphicData>
            </a:graphic>
          </wp:inline>
        </w:drawing>
      </w:r>
    </w:p>
    <w:p w:rsidRPr="0096094F" w:rsidR="00BD7591" w:rsidP="008F5BDD" w:rsidRDefault="008F5BDD" w14:paraId="6DA359B5" w14:textId="5CCAC80B">
      <w:pPr>
        <w:pStyle w:val="Caption"/>
        <w:jc w:val="center"/>
      </w:pPr>
      <w:bookmarkStart w:name="_Toc128307427" w:id="35"/>
      <w:r w:rsidRPr="0096094F">
        <w:t xml:space="preserve">Slika </w:t>
      </w:r>
      <w:r>
        <w:fldChar w:fldCharType="begin"/>
      </w:r>
      <w:r>
        <w:instrText>SEQ Slika \* ARABIC</w:instrText>
      </w:r>
      <w:r>
        <w:fldChar w:fldCharType="separate"/>
      </w:r>
      <w:r w:rsidR="00E9391A">
        <w:rPr>
          <w:noProof/>
        </w:rPr>
        <w:t>19</w:t>
      </w:r>
      <w:r>
        <w:fldChar w:fldCharType="end"/>
      </w:r>
      <w:r w:rsidR="00B87BEA">
        <w:t>.</w:t>
      </w:r>
      <w:r w:rsidRPr="0096094F">
        <w:t xml:space="preserve"> Završetak postupka registracije</w:t>
      </w:r>
      <w:bookmarkEnd w:id="35"/>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B36C8D" w:rsidTr="003751C3" w14:paraId="53AD36E0" w14:textId="77777777">
        <w:tc>
          <w:tcPr>
            <w:tcW w:w="794" w:type="dxa"/>
          </w:tcPr>
          <w:p w:rsidRPr="0096094F" w:rsidR="00B36C8D" w:rsidP="003751C3" w:rsidRDefault="00B36C8D" w14:paraId="6DF56505" w14:textId="77777777">
            <w:pPr>
              <w:spacing w:before="120" w:after="120"/>
              <w:jc w:val="both"/>
              <w:rPr>
                <w:rFonts w:ascii="Arial" w:hAnsi="Arial" w:eastAsia="Times New Roman" w:cs="Arial"/>
              </w:rPr>
            </w:pPr>
            <w:bookmarkStart w:name="_Hlk126249531" w:id="36"/>
            <w:r w:rsidRPr="0096094F">
              <w:rPr>
                <w:noProof/>
              </w:rPr>
              <w:drawing>
                <wp:inline distT="0" distB="0" distL="0" distR="0" wp14:anchorId="371F174D" wp14:editId="3ECDBC57">
                  <wp:extent cx="360000" cy="360000"/>
                  <wp:effectExtent l="0" t="0" r="254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B36C8D" w:rsidP="003751C3" w:rsidRDefault="00B87BEA" w14:paraId="7A3162EE" w14:textId="5C745EBA">
            <w:pPr>
              <w:spacing w:before="120" w:after="120"/>
              <w:jc w:val="both"/>
              <w:rPr>
                <w:rFonts w:ascii="Arial" w:hAnsi="Arial" w:eastAsia="Times New Roman" w:cs="Arial"/>
              </w:rPr>
            </w:pPr>
            <w:r>
              <w:rPr>
                <w:rFonts w:ascii="Arial" w:hAnsi="Arial" w:eastAsia="Times New Roman" w:cs="Arial"/>
              </w:rPr>
              <w:t>S</w:t>
            </w:r>
            <w:r w:rsidRPr="0096094F">
              <w:rPr>
                <w:rFonts w:ascii="Arial" w:hAnsi="Arial" w:eastAsia="Times New Roman" w:cs="Arial"/>
              </w:rPr>
              <w:t xml:space="preserve">ustav automatski šalje </w:t>
            </w:r>
            <w:r>
              <w:rPr>
                <w:rFonts w:ascii="Arial" w:hAnsi="Arial" w:eastAsia="Times New Roman" w:cs="Arial"/>
              </w:rPr>
              <w:t>i</w:t>
            </w:r>
            <w:r w:rsidRPr="0096094F" w:rsidR="00F368D0">
              <w:rPr>
                <w:rFonts w:ascii="Arial" w:hAnsi="Arial" w:eastAsia="Times New Roman" w:cs="Arial"/>
              </w:rPr>
              <w:t>spunjen</w:t>
            </w:r>
            <w:r>
              <w:rPr>
                <w:rFonts w:ascii="Arial" w:hAnsi="Arial" w:eastAsia="Times New Roman" w:cs="Arial"/>
              </w:rPr>
              <w:t>i</w:t>
            </w:r>
            <w:r w:rsidRPr="0096094F" w:rsidR="00F368D0">
              <w:rPr>
                <w:rFonts w:ascii="Arial" w:hAnsi="Arial" w:eastAsia="Times New Roman" w:cs="Arial"/>
              </w:rPr>
              <w:t xml:space="preserve"> registracijski obrazac </w:t>
            </w:r>
            <w:r w:rsidRPr="0096094F" w:rsidR="00E565C5">
              <w:rPr>
                <w:rFonts w:ascii="Arial" w:hAnsi="Arial" w:eastAsia="Times New Roman" w:cs="Arial"/>
              </w:rPr>
              <w:t xml:space="preserve">kandidatu na adresu </w:t>
            </w:r>
            <w:r w:rsidRPr="0096094F" w:rsidR="00F368D0">
              <w:rPr>
                <w:rFonts w:ascii="Arial" w:hAnsi="Arial" w:eastAsia="Times New Roman" w:cs="Arial"/>
              </w:rPr>
              <w:t>elektroničke pošte upisane</w:t>
            </w:r>
            <w:r w:rsidRPr="0096094F" w:rsidR="009A5DC9">
              <w:rPr>
                <w:rFonts w:ascii="Arial" w:hAnsi="Arial" w:eastAsia="Times New Roman" w:cs="Arial"/>
              </w:rPr>
              <w:t xml:space="preserve"> u </w:t>
            </w:r>
            <w:r w:rsidRPr="0096094F" w:rsidR="00E565C5">
              <w:rPr>
                <w:rFonts w:ascii="Arial" w:hAnsi="Arial" w:eastAsia="Times New Roman" w:cs="Arial"/>
              </w:rPr>
              <w:t>registracijsk</w:t>
            </w:r>
            <w:r w:rsidRPr="0096094F" w:rsidR="009A5DC9">
              <w:rPr>
                <w:rFonts w:ascii="Arial" w:hAnsi="Arial" w:eastAsia="Times New Roman" w:cs="Arial"/>
              </w:rPr>
              <w:t>i</w:t>
            </w:r>
            <w:r w:rsidRPr="0096094F" w:rsidR="00E565C5">
              <w:rPr>
                <w:rFonts w:ascii="Arial" w:hAnsi="Arial" w:eastAsia="Times New Roman" w:cs="Arial"/>
              </w:rPr>
              <w:t xml:space="preserve"> obra</w:t>
            </w:r>
            <w:r w:rsidRPr="0096094F" w:rsidR="009A5DC9">
              <w:rPr>
                <w:rFonts w:ascii="Arial" w:hAnsi="Arial" w:eastAsia="Times New Roman" w:cs="Arial"/>
              </w:rPr>
              <w:t>zac</w:t>
            </w:r>
            <w:r w:rsidRPr="0096094F" w:rsidR="00E565C5">
              <w:rPr>
                <w:rFonts w:ascii="Arial" w:hAnsi="Arial" w:eastAsia="Times New Roman" w:cs="Arial"/>
              </w:rPr>
              <w:t xml:space="preserve"> i Središnjem prijavnom uredu. </w:t>
            </w:r>
            <w:r w:rsidRPr="0096094F" w:rsidR="00546B7B">
              <w:rPr>
                <w:rFonts w:ascii="Arial" w:hAnsi="Arial" w:eastAsia="Times New Roman" w:cs="Arial"/>
              </w:rPr>
              <w:t>Djelatnici Središnjeg prijavnog ureda</w:t>
            </w:r>
            <w:r>
              <w:rPr>
                <w:rFonts w:ascii="Arial" w:hAnsi="Arial" w:eastAsia="Times New Roman" w:cs="Arial"/>
              </w:rPr>
              <w:t>,</w:t>
            </w:r>
            <w:r w:rsidRPr="0096094F" w:rsidR="007D51C0">
              <w:rPr>
                <w:rFonts w:ascii="Arial" w:hAnsi="Arial" w:eastAsia="Times New Roman" w:cs="Arial"/>
              </w:rPr>
              <w:t xml:space="preserve"> nakon provjere osobnih podataka registriranog kandidata</w:t>
            </w:r>
            <w:r>
              <w:rPr>
                <w:rFonts w:ascii="Arial" w:hAnsi="Arial" w:eastAsia="Times New Roman" w:cs="Arial"/>
              </w:rPr>
              <w:t>,</w:t>
            </w:r>
            <w:r w:rsidRPr="0096094F" w:rsidR="007D51C0">
              <w:rPr>
                <w:rFonts w:ascii="Arial" w:hAnsi="Arial" w:eastAsia="Times New Roman" w:cs="Arial"/>
              </w:rPr>
              <w:t xml:space="preserve"> zaključuju </w:t>
            </w:r>
            <w:r w:rsidRPr="0096094F" w:rsidR="00A25DD7">
              <w:rPr>
                <w:rFonts w:ascii="Arial" w:hAnsi="Arial" w:eastAsia="Times New Roman" w:cs="Arial"/>
              </w:rPr>
              <w:t>postupak registracije te kandidatu u poruci elektroničke pošte šalju</w:t>
            </w:r>
            <w:r w:rsidRPr="0096094F" w:rsidR="00E565C5">
              <w:rPr>
                <w:rFonts w:ascii="Arial" w:hAnsi="Arial" w:eastAsia="Times New Roman" w:cs="Arial"/>
              </w:rPr>
              <w:t xml:space="preserve"> poveznic</w:t>
            </w:r>
            <w:r w:rsidRPr="0096094F" w:rsidR="00412ED6">
              <w:rPr>
                <w:rFonts w:ascii="Arial" w:hAnsi="Arial" w:eastAsia="Times New Roman" w:cs="Arial"/>
              </w:rPr>
              <w:t>u</w:t>
            </w:r>
            <w:r w:rsidRPr="0096094F" w:rsidR="00E565C5">
              <w:rPr>
                <w:rFonts w:ascii="Arial" w:hAnsi="Arial" w:eastAsia="Times New Roman" w:cs="Arial"/>
              </w:rPr>
              <w:t xml:space="preserve"> za odabir</w:t>
            </w:r>
            <w:r w:rsidR="00872064">
              <w:rPr>
                <w:rFonts w:ascii="Arial" w:hAnsi="Arial" w:eastAsia="Times New Roman" w:cs="Arial"/>
              </w:rPr>
              <w:t xml:space="preserve"> </w:t>
            </w:r>
            <w:r w:rsidRPr="0096094F" w:rsidR="00E565C5">
              <w:rPr>
                <w:rFonts w:ascii="Arial" w:hAnsi="Arial" w:eastAsia="Times New Roman" w:cs="Arial"/>
              </w:rPr>
              <w:t>lozink</w:t>
            </w:r>
            <w:r w:rsidRPr="0096094F" w:rsidR="00A25DD7">
              <w:rPr>
                <w:rFonts w:ascii="Arial" w:hAnsi="Arial" w:eastAsia="Times New Roman" w:cs="Arial"/>
              </w:rPr>
              <w:t>e</w:t>
            </w:r>
            <w:r w:rsidRPr="0096094F" w:rsidR="00E565C5">
              <w:rPr>
                <w:rFonts w:ascii="Arial" w:hAnsi="Arial" w:eastAsia="Times New Roman" w:cs="Arial"/>
              </w:rPr>
              <w:t xml:space="preserve">. </w:t>
            </w:r>
          </w:p>
        </w:tc>
      </w:tr>
    </w:tbl>
    <w:p w:rsidRPr="0096094F" w:rsidR="00E15C23" w:rsidP="0024647B" w:rsidRDefault="00E15C23" w14:paraId="4BC09392" w14:textId="42C39350">
      <w:pPr>
        <w:pStyle w:val="Heading4"/>
      </w:pPr>
      <w:bookmarkStart w:name="_Toc127885507" w:id="37"/>
      <w:bookmarkEnd w:id="36"/>
      <w:r w:rsidRPr="0096094F">
        <w:t xml:space="preserve">Prijava </w:t>
      </w:r>
      <w:r w:rsidRPr="0096094F" w:rsidR="0065036E">
        <w:t>u sustav</w:t>
      </w:r>
      <w:bookmarkEnd w:id="37"/>
    </w:p>
    <w:p w:rsidRPr="0096094F" w:rsidR="0065036E" w:rsidP="00484461" w:rsidRDefault="004763FF" w14:paraId="27DEA586" w14:textId="5542D272">
      <w:r w:rsidRPr="0096094F">
        <w:t>Kandidati koji su elektronički identitet</w:t>
      </w:r>
      <w:r w:rsidRPr="0096094F" w:rsidR="004B2C8B">
        <w:t xml:space="preserve"> kreirali registracijom</w:t>
      </w:r>
      <w:r w:rsidRPr="0096094F" w:rsidR="00D703AC">
        <w:t xml:space="preserve"> na skočnom prozoru za prijavu odabiru mogućnost </w:t>
      </w:r>
      <w:r w:rsidRPr="0096094F" w:rsidR="00D703AC">
        <w:rPr>
          <w:i/>
          <w:iCs/>
        </w:rPr>
        <w:t>Prijava preko vlastite e-mail adrese</w:t>
      </w:r>
      <w:r w:rsidRPr="0096094F" w:rsidR="00D703AC">
        <w:t xml:space="preserve"> (Slika </w:t>
      </w:r>
      <w:r w:rsidRPr="0096094F" w:rsidR="004B2C8B">
        <w:t>20</w:t>
      </w:r>
      <w:r w:rsidR="00CD6430">
        <w:t>.</w:t>
      </w:r>
      <w:r w:rsidRPr="0096094F" w:rsidR="00D703AC">
        <w:t>)</w:t>
      </w:r>
      <w:r w:rsidRPr="0096094F" w:rsidR="004B2C8B">
        <w:t>.</w:t>
      </w:r>
    </w:p>
    <w:p w:rsidRPr="0096094F" w:rsidR="00747B92" w:rsidP="000D4E68" w:rsidRDefault="00936E0C" w14:paraId="7F00BB0F" w14:textId="484345B7">
      <w:r w:rsidRPr="0096094F">
        <w:t xml:space="preserve"> </w:t>
      </w:r>
    </w:p>
    <w:p w:rsidRPr="0096094F" w:rsidR="00125B32" w:rsidP="00125B32" w:rsidRDefault="00BD3509" w14:paraId="13193CA8" w14:textId="063F625A">
      <w:pPr>
        <w:keepNext/>
        <w:jc w:val="center"/>
      </w:pPr>
      <w:r w:rsidRPr="0096094F">
        <w:rPr>
          <w:noProof/>
        </w:rPr>
        <mc:AlternateContent>
          <mc:Choice Requires="wps">
            <w:drawing>
              <wp:anchor distT="0" distB="0" distL="114300" distR="114300" simplePos="0" relativeHeight="251658245" behindDoc="0" locked="0" layoutInCell="1" allowOverlap="1" wp14:anchorId="560391C6" wp14:editId="0A0ACB1E">
                <wp:simplePos x="0" y="0"/>
                <wp:positionH relativeFrom="column">
                  <wp:posOffset>1527396</wp:posOffset>
                </wp:positionH>
                <wp:positionV relativeFrom="paragraph">
                  <wp:posOffset>1296642</wp:posOffset>
                </wp:positionV>
                <wp:extent cx="450273" cy="221673"/>
                <wp:effectExtent l="0" t="19050" r="45085" b="45085"/>
                <wp:wrapNone/>
                <wp:docPr id="9" name="Arrow: Right 9"/>
                <wp:cNvGraphicFramePr/>
                <a:graphic xmlns:a="http://schemas.openxmlformats.org/drawingml/2006/main">
                  <a:graphicData uri="http://schemas.microsoft.com/office/word/2010/wordprocessingShape">
                    <wps:wsp>
                      <wps:cNvSpPr/>
                      <wps:spPr>
                        <a:xfrm>
                          <a:off x="0" y="0"/>
                          <a:ext cx="450273" cy="22167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458CAFD5">
              <v:shape id="Strelica: desno 9" style="position:absolute;margin-left:120.25pt;margin-top:102.1pt;width:35.45pt;height:17.45pt;z-index:251658245;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f81bd [3204]" strokecolor="#243f60 [1604]" strokeweight="2pt" type="#_x0000_t13" adj="16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" w14:anchorId="5428434F"/>
            </w:pict>
          </mc:Fallback>
        </mc:AlternateContent>
      </w:r>
      <w:r w:rsidRPr="0096094F" w:rsidR="00A84FC8">
        <w:rPr>
          <w:noProof/>
        </w:rPr>
        <w:drawing>
          <wp:inline distT="0" distB="0" distL="0" distR="0" wp14:anchorId="48ACD1AA" wp14:editId="28F43EBA">
            <wp:extent cx="3600000" cy="2386240"/>
            <wp:effectExtent l="19050" t="19050" r="19685" b="14605"/>
            <wp:docPr id="3" name="Picture 3"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lika 193" descr="Slika na kojoj se prikazuje tekst&#10;&#10;Opis je automatski generiran"/>
                    <pic:cNvPicPr/>
                  </pic:nvPicPr>
                  <pic:blipFill>
                    <a:blip r:embed="rId39"/>
                    <a:stretch>
                      <a:fillRect/>
                    </a:stretch>
                  </pic:blipFill>
                  <pic:spPr>
                    <a:xfrm>
                      <a:off x="0" y="0"/>
                      <a:ext cx="3600000" cy="2386240"/>
                    </a:xfrm>
                    <a:prstGeom prst="rect">
                      <a:avLst/>
                    </a:prstGeom>
                    <a:ln>
                      <a:solidFill>
                        <a:schemeClr val="tx1">
                          <a:lumMod val="65000"/>
                          <a:lumOff val="35000"/>
                        </a:schemeClr>
                      </a:solidFill>
                    </a:ln>
                  </pic:spPr>
                </pic:pic>
              </a:graphicData>
            </a:graphic>
          </wp:inline>
        </w:drawing>
      </w:r>
    </w:p>
    <w:p w:rsidRPr="0096094F" w:rsidR="006828BD" w:rsidP="006828BD" w:rsidRDefault="00125B32" w14:paraId="0847F675" w14:textId="7F90392D">
      <w:pPr>
        <w:pStyle w:val="Caption"/>
        <w:jc w:val="center"/>
      </w:pPr>
      <w:bookmarkStart w:name="_Toc128307428" w:id="38"/>
      <w:r w:rsidRPr="0096094F">
        <w:t xml:space="preserve">Slika </w:t>
      </w:r>
      <w:r w:rsidRPr="0096094F">
        <w:fldChar w:fldCharType="begin"/>
      </w:r>
      <w:r w:rsidRPr="0096094F">
        <w:instrText>SEQ Slika \* ARABIC</w:instrText>
      </w:r>
      <w:r w:rsidRPr="0096094F">
        <w:fldChar w:fldCharType="separate"/>
      </w:r>
      <w:r w:rsidR="00E9391A">
        <w:rPr>
          <w:noProof/>
        </w:rPr>
        <w:t>20</w:t>
      </w:r>
      <w:r w:rsidRPr="0096094F">
        <w:fldChar w:fldCharType="end"/>
      </w:r>
      <w:r w:rsidR="00CD6430">
        <w:t>.</w:t>
      </w:r>
      <w:r w:rsidRPr="0096094F">
        <w:t xml:space="preserve"> Prijava </w:t>
      </w:r>
      <w:r w:rsidRPr="0096094F" w:rsidR="007C7009">
        <w:t>kandidata izvan redovitoga sustava obrazovanja</w:t>
      </w:r>
      <w:bookmarkEnd w:id="38"/>
    </w:p>
    <w:p w:rsidRPr="0096094F" w:rsidR="006828BD" w:rsidP="006828BD" w:rsidRDefault="006828BD" w14:paraId="50A38D90" w14:textId="5AEE646A">
      <w:r w:rsidRPr="0096094F">
        <w:t>Ova poveznica otvorit će obrazac za prijavu</w:t>
      </w:r>
      <w:r w:rsidRPr="0096094F" w:rsidR="00EC32D8">
        <w:t xml:space="preserve"> (Slika 21</w:t>
      </w:r>
      <w:r w:rsidR="00CD6430">
        <w:t>.</w:t>
      </w:r>
      <w:r w:rsidRPr="0096094F" w:rsidR="00EC32D8">
        <w:t>)</w:t>
      </w:r>
      <w:r w:rsidRPr="0096094F" w:rsidR="00E0113A">
        <w:t xml:space="preserve"> u koji je potrebno upisati </w:t>
      </w:r>
      <w:r w:rsidRPr="0096094F" w:rsidR="00780CD9">
        <w:t xml:space="preserve">adresu elektroničke pošte </w:t>
      </w:r>
      <w:r w:rsidRPr="0096094F" w:rsidR="00E0113A">
        <w:t>upisa</w:t>
      </w:r>
      <w:r w:rsidRPr="0096094F" w:rsidR="00780CD9">
        <w:t>ne</w:t>
      </w:r>
      <w:r w:rsidRPr="0096094F" w:rsidR="00E0113A">
        <w:t xml:space="preserve"> prilikom registracije i odabran</w:t>
      </w:r>
      <w:r w:rsidRPr="0096094F" w:rsidR="00780CD9">
        <w:t>u</w:t>
      </w:r>
      <w:r w:rsidRPr="0096094F" w:rsidR="00E0113A">
        <w:t xml:space="preserve"> lozink</w:t>
      </w:r>
      <w:r w:rsidRPr="0096094F" w:rsidR="00780CD9">
        <w:t xml:space="preserve">u. </w:t>
      </w:r>
    </w:p>
    <w:p w:rsidRPr="0096094F" w:rsidR="001966B7" w:rsidP="001966B7" w:rsidRDefault="006828BD" w14:paraId="3AEBD8CA" w14:textId="77777777">
      <w:pPr>
        <w:keepNext/>
        <w:jc w:val="center"/>
      </w:pPr>
      <w:r w:rsidRPr="0096094F">
        <w:rPr>
          <w:noProof/>
        </w:rPr>
        <w:drawing>
          <wp:inline distT="0" distB="0" distL="0" distR="0" wp14:anchorId="268E3AD7" wp14:editId="75B11590">
            <wp:extent cx="3600000" cy="1865888"/>
            <wp:effectExtent l="19050" t="19050" r="19685" b="203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00000" cy="1865888"/>
                    </a:xfrm>
                    <a:prstGeom prst="rect">
                      <a:avLst/>
                    </a:prstGeom>
                    <a:ln>
                      <a:solidFill>
                        <a:schemeClr val="tx1">
                          <a:lumMod val="75000"/>
                          <a:lumOff val="25000"/>
                        </a:schemeClr>
                      </a:solidFill>
                    </a:ln>
                  </pic:spPr>
                </pic:pic>
              </a:graphicData>
            </a:graphic>
          </wp:inline>
        </w:drawing>
      </w:r>
    </w:p>
    <w:p w:rsidRPr="0096094F" w:rsidR="006828BD" w:rsidP="001966B7" w:rsidRDefault="001966B7" w14:paraId="6DD7059F" w14:textId="068F1419">
      <w:pPr>
        <w:pStyle w:val="Caption"/>
        <w:jc w:val="center"/>
      </w:pPr>
      <w:bookmarkStart w:name="_Toc128307429" w:id="39"/>
      <w:r>
        <w:t xml:space="preserve">Slika </w:t>
      </w:r>
      <w:r>
        <w:fldChar w:fldCharType="begin"/>
      </w:r>
      <w:r>
        <w:instrText>SEQ Slika \* ARABIC</w:instrText>
      </w:r>
      <w:r>
        <w:fldChar w:fldCharType="separate"/>
      </w:r>
      <w:r w:rsidRPr="67CDE3BB" w:rsidR="00E9391A">
        <w:rPr>
          <w:noProof/>
        </w:rPr>
        <w:t>21</w:t>
      </w:r>
      <w:r>
        <w:fldChar w:fldCharType="end"/>
      </w:r>
      <w:r w:rsidRPr="67CDE3BB" w:rsidR="00CD6430">
        <w:rPr>
          <w:noProof/>
        </w:rPr>
        <w:t>.</w:t>
      </w:r>
      <w:r>
        <w:t xml:space="preserve"> Obrazac za prijavu registriranog korisnika</w:t>
      </w:r>
      <w:bookmarkEnd w:id="39"/>
    </w:p>
    <w:p w:rsidRPr="0096094F" w:rsidR="00BE14B1" w:rsidRDefault="00BE14B1" w14:paraId="508C238D" w14:textId="77777777">
      <w:pPr>
        <w:rPr>
          <w:b/>
          <w:bCs/>
          <w:sz w:val="40"/>
          <w:szCs w:val="40"/>
        </w:rPr>
      </w:pPr>
      <w:r w:rsidRPr="0096094F">
        <w:br w:type="page"/>
      </w:r>
    </w:p>
    <w:p w:rsidRPr="0096094F" w:rsidR="004F1C6A" w:rsidP="0024647B" w:rsidRDefault="004F1C6A" w14:paraId="16FD4DFA" w14:textId="741E7C1C">
      <w:pPr>
        <w:pStyle w:val="Heading2"/>
      </w:pPr>
      <w:bookmarkStart w:name="_Toc127885508" w:id="40"/>
      <w:r w:rsidRPr="0096094F">
        <w:t>Sučelje prijavljenog korisnika</w:t>
      </w:r>
      <w:bookmarkEnd w:id="40"/>
    </w:p>
    <w:p w:rsidRPr="0096094F" w:rsidR="00555CB3" w:rsidP="000E458B" w:rsidRDefault="000E458B" w14:paraId="5EE59049" w14:textId="3A02B18A">
      <w:r w:rsidRPr="0096094F">
        <w:t xml:space="preserve">Nakon prijave u sustav </w:t>
      </w:r>
      <w:r w:rsidRPr="0096094F" w:rsidR="002B7FB8">
        <w:t xml:space="preserve">u </w:t>
      </w:r>
      <w:r w:rsidRPr="0096094F">
        <w:t>izborniku s lijeve strane otvaraju se nove</w:t>
      </w:r>
      <w:r w:rsidRPr="0096094F" w:rsidR="000652D0">
        <w:t xml:space="preserve"> kartice</w:t>
      </w:r>
      <w:r w:rsidRPr="0096094F">
        <w:t xml:space="preserve"> (</w:t>
      </w:r>
      <w:r w:rsidRPr="0096094F" w:rsidR="00F61A02">
        <w:t>Slika</w:t>
      </w:r>
      <w:r w:rsidRPr="0096094F">
        <w:t xml:space="preserve"> </w:t>
      </w:r>
      <w:r w:rsidRPr="0096094F" w:rsidR="00B01945">
        <w:t>2</w:t>
      </w:r>
      <w:r w:rsidRPr="0096094F" w:rsidR="00EC32D8">
        <w:t>2</w:t>
      </w:r>
      <w:r w:rsidR="00CD6430">
        <w:t>.</w:t>
      </w:r>
      <w:r w:rsidRPr="0096094F">
        <w:t>)</w:t>
      </w:r>
      <w:r w:rsidRPr="0096094F" w:rsidR="0076567F">
        <w:t xml:space="preserve">. </w:t>
      </w:r>
    </w:p>
    <w:p w:rsidRPr="0096094F" w:rsidR="00511067" w:rsidP="00511067" w:rsidRDefault="00EC32D8" w14:paraId="46B60F38" w14:textId="77777777">
      <w:pPr>
        <w:keepNext/>
      </w:pPr>
      <w:r w:rsidRPr="0096094F">
        <w:rPr>
          <w:noProof/>
        </w:rPr>
        <w:drawing>
          <wp:inline distT="0" distB="0" distL="0" distR="0" wp14:anchorId="19332AEE" wp14:editId="6D2AE17D">
            <wp:extent cx="5759450" cy="3395345"/>
            <wp:effectExtent l="19050" t="19050" r="12700" b="146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59450" cy="3395345"/>
                    </a:xfrm>
                    <a:prstGeom prst="rect">
                      <a:avLst/>
                    </a:prstGeom>
                    <a:ln>
                      <a:solidFill>
                        <a:schemeClr val="tx1">
                          <a:lumMod val="75000"/>
                          <a:lumOff val="25000"/>
                        </a:schemeClr>
                      </a:solidFill>
                    </a:ln>
                  </pic:spPr>
                </pic:pic>
              </a:graphicData>
            </a:graphic>
          </wp:inline>
        </w:drawing>
      </w:r>
    </w:p>
    <w:p w:rsidRPr="0096094F" w:rsidR="00EC32D8" w:rsidP="00511067" w:rsidRDefault="00511067" w14:paraId="68260EDA" w14:textId="1461C64A">
      <w:pPr>
        <w:pStyle w:val="Caption"/>
        <w:jc w:val="center"/>
      </w:pPr>
      <w:bookmarkStart w:name="_Toc128307430" w:id="41"/>
      <w:r w:rsidRPr="0096094F">
        <w:t xml:space="preserve">Slika </w:t>
      </w:r>
      <w:r>
        <w:fldChar w:fldCharType="begin"/>
      </w:r>
      <w:r>
        <w:instrText>SEQ Slika \* ARABIC</w:instrText>
      </w:r>
      <w:r>
        <w:fldChar w:fldCharType="separate"/>
      </w:r>
      <w:r w:rsidR="00E9391A">
        <w:rPr>
          <w:noProof/>
        </w:rPr>
        <w:t>22</w:t>
      </w:r>
      <w:r>
        <w:fldChar w:fldCharType="end"/>
      </w:r>
      <w:r w:rsidR="00CD6430">
        <w:t>.</w:t>
      </w:r>
      <w:r w:rsidRPr="0096094F">
        <w:t xml:space="preserve"> Sučelje prijavljenog korisnika</w:t>
      </w:r>
      <w:bookmarkEnd w:id="41"/>
    </w:p>
    <w:p w:rsidRPr="0096094F" w:rsidR="00BC543C" w:rsidP="000E458B" w:rsidRDefault="00511067" w14:paraId="0C32A9C1" w14:textId="2047C1DD">
      <w:r w:rsidRPr="0096094F">
        <w:t>Redo</w:t>
      </w:r>
      <w:r w:rsidR="00CD6430">
        <w:t>viti</w:t>
      </w:r>
      <w:r w:rsidRPr="0096094F">
        <w:t xml:space="preserve"> učenici </w:t>
      </w:r>
      <w:r w:rsidRPr="0096094F" w:rsidR="00FB5746">
        <w:t xml:space="preserve">u </w:t>
      </w:r>
      <w:r w:rsidRPr="0096094F" w:rsidR="0076567F">
        <w:t xml:space="preserve">glavnom </w:t>
      </w:r>
      <w:r w:rsidRPr="0096094F" w:rsidR="00FB5746">
        <w:t>izborniku</w:t>
      </w:r>
      <w:r w:rsidRPr="0096094F">
        <w:t xml:space="preserve">, osim </w:t>
      </w:r>
      <w:r w:rsidRPr="0096094F" w:rsidR="00F23FEF">
        <w:t>ranije</w:t>
      </w:r>
      <w:r w:rsidRPr="0096094F">
        <w:t xml:space="preserve"> navedenih,</w:t>
      </w:r>
      <w:r w:rsidRPr="0096094F" w:rsidR="00FB5746">
        <w:t xml:space="preserve"> imaju kartice:</w:t>
      </w:r>
      <w:r w:rsidRPr="0096094F" w:rsidR="00C22D69">
        <w:t xml:space="preserve"> </w:t>
      </w:r>
    </w:p>
    <w:p w:rsidRPr="0096094F" w:rsidR="009C07BB" w:rsidP="009C07BB" w:rsidRDefault="009C07BB" w14:paraId="346EC44C" w14:textId="0EA4C1FC">
      <w:pPr>
        <w:pStyle w:val="ListParagraph"/>
        <w:numPr>
          <w:ilvl w:val="0"/>
          <w:numId w:val="32"/>
        </w:numPr>
      </w:pPr>
      <w:r w:rsidRPr="0096094F">
        <w:t>Moji poda</w:t>
      </w:r>
      <w:r w:rsidR="00CD6430">
        <w:t>t</w:t>
      </w:r>
      <w:r w:rsidRPr="0096094F">
        <w:t>ci</w:t>
      </w:r>
    </w:p>
    <w:p w:rsidRPr="0096094F" w:rsidR="00511067" w:rsidP="009C07BB" w:rsidRDefault="00511067" w14:paraId="319E2E84" w14:textId="029C4EEE">
      <w:pPr>
        <w:pStyle w:val="ListParagraph"/>
        <w:numPr>
          <w:ilvl w:val="0"/>
          <w:numId w:val="32"/>
        </w:numPr>
      </w:pPr>
      <w:r w:rsidRPr="0096094F">
        <w:t>Dodatni bodovi</w:t>
      </w:r>
      <w:r w:rsidR="00CD6430">
        <w:t xml:space="preserve"> </w:t>
      </w:r>
      <w:r w:rsidRPr="0096094F">
        <w:t>/</w:t>
      </w:r>
      <w:r w:rsidR="00CD6430">
        <w:t xml:space="preserve"> </w:t>
      </w:r>
      <w:r w:rsidRPr="0096094F">
        <w:t>prava prednosti</w:t>
      </w:r>
    </w:p>
    <w:p w:rsidRPr="0096094F" w:rsidR="009C07BB" w:rsidP="009C07BB" w:rsidRDefault="009C07BB" w14:paraId="3E7B3974" w14:textId="77777777">
      <w:pPr>
        <w:pStyle w:val="ListParagraph"/>
        <w:numPr>
          <w:ilvl w:val="0"/>
          <w:numId w:val="32"/>
        </w:numPr>
      </w:pPr>
      <w:r w:rsidRPr="0096094F">
        <w:t>Moj odabir</w:t>
      </w:r>
    </w:p>
    <w:p w:rsidRPr="0096094F" w:rsidR="009C07BB" w:rsidP="009C07BB" w:rsidRDefault="009C07BB" w14:paraId="28A50BA6" w14:textId="77777777">
      <w:pPr>
        <w:pStyle w:val="ListParagraph"/>
        <w:numPr>
          <w:ilvl w:val="0"/>
          <w:numId w:val="32"/>
        </w:numPr>
      </w:pPr>
      <w:r w:rsidRPr="0096094F">
        <w:t>Moj raspored</w:t>
      </w:r>
    </w:p>
    <w:p w:rsidRPr="0096094F" w:rsidR="009C07BB" w:rsidP="009C07BB" w:rsidRDefault="009C07BB" w14:paraId="2128EF49" w14:textId="77777777">
      <w:pPr>
        <w:pStyle w:val="ListParagraph"/>
        <w:numPr>
          <w:ilvl w:val="0"/>
          <w:numId w:val="32"/>
        </w:numPr>
      </w:pPr>
      <w:r w:rsidRPr="0096094F">
        <w:t xml:space="preserve">Moji rezultati i </w:t>
      </w:r>
    </w:p>
    <w:p w:rsidRPr="0096094F" w:rsidR="00B61AF2" w:rsidP="007C0B08" w:rsidRDefault="009C07BB" w14:paraId="4A3F5673" w14:textId="4C6D008B">
      <w:pPr>
        <w:pStyle w:val="ListParagraph"/>
        <w:numPr>
          <w:ilvl w:val="0"/>
          <w:numId w:val="32"/>
        </w:numPr>
      </w:pPr>
      <w:r w:rsidRPr="0096094F">
        <w:t>Moji prigovori</w:t>
      </w:r>
      <w:r w:rsidR="00CD6430">
        <w:t>.</w:t>
      </w:r>
    </w:p>
    <w:p w:rsidRPr="0096094F" w:rsidR="00120EBB" w:rsidP="00004F4C" w:rsidRDefault="00CD6430" w14:paraId="1A598393" w14:textId="7B21234D">
      <w:r>
        <w:t>I</w:t>
      </w:r>
      <w:r w:rsidR="00267A39">
        <w:t xml:space="preserve">zbornik registriranih </w:t>
      </w:r>
      <w:r w:rsidR="00511067">
        <w:t xml:space="preserve">korisnika </w:t>
      </w:r>
      <w:r w:rsidR="00267A39">
        <w:t xml:space="preserve">razlikuje se samo u jednoj dodatnoj kartici – </w:t>
      </w:r>
      <w:r w:rsidRPr="017B191A" w:rsidR="00267A39">
        <w:rPr>
          <w:i/>
          <w:iCs/>
        </w:rPr>
        <w:t>Moji dokumenti</w:t>
      </w:r>
      <w:r w:rsidR="00267A39">
        <w:t xml:space="preserve"> (Slika </w:t>
      </w:r>
      <w:r w:rsidR="008D65D9">
        <w:t>2</w:t>
      </w:r>
      <w:r w:rsidR="00E13D30">
        <w:t>3</w:t>
      </w:r>
      <w:r>
        <w:t>.</w:t>
      </w:r>
      <w:r w:rsidR="00267A39">
        <w:t>).</w:t>
      </w:r>
    </w:p>
    <w:p w:rsidRPr="0096094F" w:rsidR="00267A39" w:rsidP="00004F4C" w:rsidRDefault="00027BED" w14:paraId="0A6B1A7D" w14:textId="54296210">
      <w:r w:rsidRPr="0096094F">
        <w:t>T</w:t>
      </w:r>
      <w:r w:rsidRPr="0096094F" w:rsidR="00E13D30">
        <w:t xml:space="preserve">a kartica </w:t>
      </w:r>
      <w:r w:rsidRPr="0096094F" w:rsidR="00E60C44">
        <w:t xml:space="preserve">registriranim </w:t>
      </w:r>
      <w:r w:rsidRPr="0096094F" w:rsidR="00E13D30">
        <w:t xml:space="preserve">korisnicima </w:t>
      </w:r>
      <w:r w:rsidRPr="0096094F" w:rsidR="00CD6430">
        <w:t xml:space="preserve">omogućuje </w:t>
      </w:r>
      <w:r w:rsidRPr="0096094F">
        <w:t>pra</w:t>
      </w:r>
      <w:r w:rsidRPr="0096094F" w:rsidR="00BE0284">
        <w:t xml:space="preserve">ćenje </w:t>
      </w:r>
      <w:r w:rsidRPr="0096094F" w:rsidR="00ED62A3">
        <w:t xml:space="preserve">statusa dokumenata dostavljenih na unos i verifikaciju Središnjem prijavnom uredu. </w:t>
      </w:r>
    </w:p>
    <w:p w:rsidRPr="0096094F" w:rsidR="00267A39" w:rsidP="00267A39" w:rsidRDefault="004373B0" w14:paraId="6C3FB839" w14:textId="16725449">
      <w:pPr>
        <w:keepNext/>
        <w:jc w:val="center"/>
      </w:pPr>
      <w:r w:rsidRPr="0096094F">
        <w:rPr>
          <w:noProof/>
        </w:rPr>
        <w:drawing>
          <wp:inline distT="0" distB="0" distL="0" distR="0" wp14:anchorId="3B184358" wp14:editId="54935967">
            <wp:extent cx="5040000" cy="2692816"/>
            <wp:effectExtent l="19050" t="19050" r="27305" b="12700"/>
            <wp:docPr id="203" name="Picture 203"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lika 203" descr="Slika na kojoj se prikazuje tekst&#10;&#10;Opis je automatski generiran"/>
                    <pic:cNvPicPr/>
                  </pic:nvPicPr>
                  <pic:blipFill>
                    <a:blip r:embed="rId47"/>
                    <a:stretch>
                      <a:fillRect/>
                    </a:stretch>
                  </pic:blipFill>
                  <pic:spPr>
                    <a:xfrm>
                      <a:off x="0" y="0"/>
                      <a:ext cx="5040000" cy="2692816"/>
                    </a:xfrm>
                    <a:prstGeom prst="rect">
                      <a:avLst/>
                    </a:prstGeom>
                    <a:ln>
                      <a:solidFill>
                        <a:schemeClr val="tx1">
                          <a:lumMod val="75000"/>
                          <a:lumOff val="25000"/>
                        </a:schemeClr>
                      </a:solidFill>
                    </a:ln>
                  </pic:spPr>
                </pic:pic>
              </a:graphicData>
            </a:graphic>
          </wp:inline>
        </w:drawing>
      </w:r>
    </w:p>
    <w:p w:rsidRPr="0096094F" w:rsidR="00267A39" w:rsidP="00267A39" w:rsidRDefault="00267A39" w14:paraId="1B1FF0EB" w14:textId="52A3DE72">
      <w:pPr>
        <w:pStyle w:val="Caption"/>
        <w:jc w:val="center"/>
      </w:pPr>
      <w:bookmarkStart w:name="_Toc128307431" w:id="42"/>
      <w:r w:rsidRPr="0096094F">
        <w:t xml:space="preserve">Slika </w:t>
      </w:r>
      <w:r>
        <w:fldChar w:fldCharType="begin"/>
      </w:r>
      <w:r>
        <w:instrText>SEQ Slika \* ARABIC</w:instrText>
      </w:r>
      <w:r>
        <w:fldChar w:fldCharType="separate"/>
      </w:r>
      <w:r w:rsidR="00E9391A">
        <w:rPr>
          <w:noProof/>
        </w:rPr>
        <w:t>23</w:t>
      </w:r>
      <w:r>
        <w:fldChar w:fldCharType="end"/>
      </w:r>
      <w:r w:rsidR="00CD6430">
        <w:t>.</w:t>
      </w:r>
      <w:r w:rsidRPr="0096094F">
        <w:t xml:space="preserve"> Kartica </w:t>
      </w:r>
      <w:r w:rsidRPr="0096094F" w:rsidR="00E60C44">
        <w:rPr>
          <w:i/>
          <w:iCs/>
        </w:rPr>
        <w:t>Moji dokumenti</w:t>
      </w:r>
      <w:bookmarkEnd w:id="42"/>
    </w:p>
    <w:p w:rsidRPr="0096094F" w:rsidR="008C7959" w:rsidP="0024647B" w:rsidRDefault="75EA8138" w14:paraId="3B7EAB6B" w14:textId="12AD4BEB">
      <w:pPr>
        <w:pStyle w:val="Heading2"/>
      </w:pPr>
      <w:bookmarkStart w:name="_Toc127885509" w:id="43"/>
      <w:r w:rsidRPr="0096094F">
        <w:t>Pregled i uređivanje</w:t>
      </w:r>
      <w:r w:rsidRPr="0096094F" w:rsidR="4CD28860">
        <w:t xml:space="preserve"> osobnih</w:t>
      </w:r>
      <w:r w:rsidRPr="0096094F">
        <w:t xml:space="preserve"> podataka</w:t>
      </w:r>
      <w:bookmarkEnd w:id="43"/>
    </w:p>
    <w:p w:rsidRPr="0096094F" w:rsidR="001176C3" w:rsidP="00DD7768" w:rsidRDefault="006A0D37" w14:paraId="259CF356" w14:textId="685E34FF">
      <w:r w:rsidRPr="0096094F">
        <w:t>Osobne po</w:t>
      </w:r>
      <w:r w:rsidRPr="0096094F" w:rsidR="00023C65">
        <w:t>datke</w:t>
      </w:r>
      <w:r w:rsidRPr="0096094F" w:rsidR="00940880">
        <w:t>,</w:t>
      </w:r>
      <w:r w:rsidRPr="0096094F" w:rsidR="00023C65">
        <w:t xml:space="preserve"> podatke o školovanju </w:t>
      </w:r>
      <w:r w:rsidRPr="0096094F" w:rsidR="00940880">
        <w:t>i ostvaren</w:t>
      </w:r>
      <w:r w:rsidRPr="0096094F" w:rsidR="00CF5552">
        <w:t xml:space="preserve">im rezultatima na natjecanju </w:t>
      </w:r>
      <w:r w:rsidRPr="0096094F" w:rsidR="00023C65">
        <w:t xml:space="preserve">moguće je provjeriti na kartici </w:t>
      </w:r>
      <w:r w:rsidRPr="0096094F" w:rsidR="00023C65">
        <w:rPr>
          <w:i/>
          <w:iCs/>
        </w:rPr>
        <w:t>Moji poda</w:t>
      </w:r>
      <w:r w:rsidR="00CD6430">
        <w:rPr>
          <w:i/>
          <w:iCs/>
        </w:rPr>
        <w:t>t</w:t>
      </w:r>
      <w:r w:rsidRPr="0096094F" w:rsidR="00023C65">
        <w:rPr>
          <w:i/>
          <w:iCs/>
        </w:rPr>
        <w:t>ci</w:t>
      </w:r>
      <w:r w:rsidRPr="0096094F" w:rsidR="00023C65">
        <w:t xml:space="preserve"> </w:t>
      </w:r>
      <w:r w:rsidRPr="0096094F" w:rsidR="007A3FD1">
        <w:t>(Slika 24</w:t>
      </w:r>
      <w:r w:rsidR="00CD6430">
        <w:t>.</w:t>
      </w:r>
      <w:r w:rsidRPr="0096094F" w:rsidR="007A3FD1">
        <w:t xml:space="preserve">). </w:t>
      </w:r>
    </w:p>
    <w:p w:rsidRPr="0096094F" w:rsidR="005B0039" w:rsidP="00267A39" w:rsidRDefault="00297420" w14:paraId="384D1B80" w14:textId="00C0DDE3">
      <w:pPr>
        <w:keepNext/>
        <w:jc w:val="center"/>
      </w:pPr>
      <w:r w:rsidRPr="0096094F">
        <w:rPr>
          <w:noProof/>
        </w:rPr>
        <w:drawing>
          <wp:inline distT="0" distB="0" distL="0" distR="0" wp14:anchorId="5A5F2092" wp14:editId="0F330355">
            <wp:extent cx="5759450" cy="2348865"/>
            <wp:effectExtent l="19050" t="19050" r="12700" b="133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9450" cy="2348865"/>
                    </a:xfrm>
                    <a:prstGeom prst="rect">
                      <a:avLst/>
                    </a:prstGeom>
                    <a:noFill/>
                    <a:ln>
                      <a:solidFill>
                        <a:schemeClr val="tx1">
                          <a:lumMod val="65000"/>
                          <a:lumOff val="35000"/>
                        </a:schemeClr>
                      </a:solidFill>
                    </a:ln>
                  </pic:spPr>
                </pic:pic>
              </a:graphicData>
            </a:graphic>
          </wp:inline>
        </w:drawing>
      </w:r>
    </w:p>
    <w:p w:rsidRPr="0096094F" w:rsidR="00DF71BE" w:rsidP="00267A39" w:rsidRDefault="2DA6899D" w14:paraId="7E1C20D9" w14:textId="5D43E886">
      <w:pPr>
        <w:pStyle w:val="Caption"/>
        <w:tabs>
          <w:tab w:val="center" w:pos="4535"/>
          <w:tab w:val="left" w:pos="6915"/>
        </w:tabs>
        <w:jc w:val="center"/>
        <w:rPr>
          <w:i/>
          <w:iCs/>
        </w:rPr>
      </w:pPr>
      <w:bookmarkStart w:name="_Toc128307432" w:id="44"/>
      <w:r w:rsidRPr="0096094F">
        <w:t xml:space="preserve">Slika </w:t>
      </w:r>
      <w:r w:rsidRPr="0096094F" w:rsidR="00D07868">
        <w:fldChar w:fldCharType="begin"/>
      </w:r>
      <w:r w:rsidRPr="0096094F" w:rsidR="00D07868">
        <w:instrText>SEQ Slika \* ARABIC</w:instrText>
      </w:r>
      <w:r w:rsidRPr="0096094F" w:rsidR="00D07868">
        <w:fldChar w:fldCharType="separate"/>
      </w:r>
      <w:r w:rsidR="00E9391A">
        <w:rPr>
          <w:noProof/>
        </w:rPr>
        <w:t>24</w:t>
      </w:r>
      <w:r w:rsidRPr="0096094F" w:rsidR="00D07868">
        <w:fldChar w:fldCharType="end"/>
      </w:r>
      <w:r w:rsidR="00CD6430">
        <w:t>.</w:t>
      </w:r>
      <w:r w:rsidRPr="0096094F">
        <w:t xml:space="preserve"> Kartica </w:t>
      </w:r>
      <w:r w:rsidRPr="0096094F">
        <w:rPr>
          <w:i/>
          <w:iCs/>
        </w:rPr>
        <w:t>Moji poda</w:t>
      </w:r>
      <w:r w:rsidR="00CD6430">
        <w:rPr>
          <w:i/>
          <w:iCs/>
        </w:rPr>
        <w:t>t</w:t>
      </w:r>
      <w:r w:rsidRPr="0096094F">
        <w:rPr>
          <w:i/>
          <w:iCs/>
        </w:rPr>
        <w:t>ci</w:t>
      </w:r>
      <w:bookmarkEnd w:id="44"/>
    </w:p>
    <w:p w:rsidRPr="0096094F" w:rsidR="00D4683B" w:rsidP="00BF5E37" w:rsidRDefault="007A3FD1" w14:paraId="2DCEB19A" w14:textId="5E7CCCD3">
      <w:r w:rsidRPr="0096094F">
        <w:t xml:space="preserve">Radi bolje preglednosti oni su organizirani </w:t>
      </w:r>
      <w:r w:rsidRPr="0096094F" w:rsidR="000B4CD0">
        <w:t>u više zasebnih dijelova</w:t>
      </w:r>
      <w:r w:rsidRPr="0096094F" w:rsidR="00D4683B">
        <w:t>:</w:t>
      </w:r>
    </w:p>
    <w:p w:rsidRPr="0096094F" w:rsidR="00D4683B" w:rsidP="00D4683B" w:rsidRDefault="00D4683B" w14:paraId="63C3B825" w14:textId="4EEA5F1B">
      <w:pPr>
        <w:pStyle w:val="ListParagraph"/>
        <w:numPr>
          <w:ilvl w:val="0"/>
          <w:numId w:val="38"/>
        </w:numPr>
      </w:pPr>
      <w:r w:rsidRPr="0096094F">
        <w:t>Osobni poda</w:t>
      </w:r>
      <w:r w:rsidR="00CD6430">
        <w:t>t</w:t>
      </w:r>
      <w:r w:rsidRPr="0096094F">
        <w:t>ci</w:t>
      </w:r>
    </w:p>
    <w:p w:rsidRPr="0096094F" w:rsidR="00D4683B" w:rsidP="00D4683B" w:rsidRDefault="00D4683B" w14:paraId="245DF4E6" w14:textId="113C3C84">
      <w:pPr>
        <w:pStyle w:val="ListParagraph"/>
        <w:numPr>
          <w:ilvl w:val="0"/>
          <w:numId w:val="38"/>
        </w:numPr>
      </w:pPr>
      <w:r w:rsidRPr="0096094F">
        <w:t>Poda</w:t>
      </w:r>
      <w:r w:rsidR="00CD6430">
        <w:t>t</w:t>
      </w:r>
      <w:r w:rsidRPr="0096094F">
        <w:t>ci za kontakt</w:t>
      </w:r>
    </w:p>
    <w:p w:rsidRPr="0096094F" w:rsidR="00D4683B" w:rsidP="00D4683B" w:rsidRDefault="00C5634C" w14:paraId="1020E48A" w14:textId="1982FCE5">
      <w:pPr>
        <w:pStyle w:val="ListParagraph"/>
        <w:numPr>
          <w:ilvl w:val="0"/>
          <w:numId w:val="38"/>
        </w:numPr>
      </w:pPr>
      <w:r w:rsidRPr="0096094F">
        <w:t>Školovanje – osnovna škola</w:t>
      </w:r>
    </w:p>
    <w:p w:rsidR="00C5634C" w:rsidP="00D4683B" w:rsidRDefault="00C5634C" w14:paraId="512CA01A" w14:textId="6B44E8B1">
      <w:pPr>
        <w:pStyle w:val="ListParagraph"/>
        <w:numPr>
          <w:ilvl w:val="0"/>
          <w:numId w:val="38"/>
        </w:numPr>
      </w:pPr>
      <w:r w:rsidRPr="0096094F">
        <w:t>Ocjene – osnovna škola</w:t>
      </w:r>
    </w:p>
    <w:p w:rsidRPr="0096094F" w:rsidR="000B43B1" w:rsidP="00D4683B" w:rsidRDefault="000B43B1" w14:paraId="4D9FBB3F" w14:textId="4B9DFAA2">
      <w:pPr>
        <w:pStyle w:val="ListParagraph"/>
        <w:numPr>
          <w:ilvl w:val="0"/>
          <w:numId w:val="38"/>
        </w:numPr>
      </w:pPr>
      <w:r>
        <w:t>Natjecanja i</w:t>
      </w:r>
    </w:p>
    <w:p w:rsidRPr="0096094F" w:rsidR="00C5634C" w:rsidP="00D4683B" w:rsidRDefault="00C5634C" w14:paraId="310201B0" w14:textId="104F6FC5">
      <w:pPr>
        <w:pStyle w:val="ListParagraph"/>
        <w:numPr>
          <w:ilvl w:val="0"/>
          <w:numId w:val="38"/>
        </w:numPr>
      </w:pPr>
      <w:r w:rsidRPr="0096094F">
        <w:t>Sportovi</w:t>
      </w:r>
      <w:r w:rsidR="00CD6430">
        <w:t>.</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D52722" w:rsidTr="00706D73" w14:paraId="6A1A0799" w14:textId="77777777">
        <w:tc>
          <w:tcPr>
            <w:tcW w:w="846" w:type="dxa"/>
          </w:tcPr>
          <w:p w:rsidRPr="0096094F" w:rsidR="00D52722" w:rsidP="003751C3" w:rsidRDefault="00D52722" w14:paraId="231735EF" w14:textId="77777777">
            <w:pPr>
              <w:spacing w:before="120" w:after="120"/>
              <w:jc w:val="both"/>
              <w:rPr>
                <w:rFonts w:ascii="Arial" w:hAnsi="Arial" w:eastAsia="Times New Roman" w:cs="Arial"/>
              </w:rPr>
            </w:pPr>
            <w:bookmarkStart w:name="_Hlk116058957" w:id="45"/>
            <w:r w:rsidRPr="0096094F">
              <w:rPr>
                <w:noProof/>
              </w:rPr>
              <w:drawing>
                <wp:inline distT="0" distB="0" distL="0" distR="0" wp14:anchorId="03A27112" wp14:editId="09D87604">
                  <wp:extent cx="360000" cy="360000"/>
                  <wp:effectExtent l="0" t="0" r="254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D52722" w:rsidP="003751C3" w:rsidRDefault="00D52722" w14:paraId="4C7CC839" w14:textId="77777777">
            <w:pPr>
              <w:spacing w:before="120" w:after="120"/>
              <w:jc w:val="both"/>
              <w:rPr>
                <w:rFonts w:ascii="Arial" w:hAnsi="Arial" w:eastAsia="Times New Roman" w:cs="Arial"/>
              </w:rPr>
            </w:pPr>
            <w:r w:rsidRPr="0096094F">
              <w:rPr>
                <w:rFonts w:ascii="Arial" w:hAnsi="Arial" w:eastAsia="Times New Roman" w:cs="Arial"/>
                <w:b/>
                <w:bCs/>
              </w:rPr>
              <w:t>Registrirani korisnici</w:t>
            </w:r>
            <w:r w:rsidRPr="0096094F">
              <w:rPr>
                <w:rFonts w:ascii="Arial" w:hAnsi="Arial" w:eastAsia="Times New Roman" w:cs="Arial"/>
              </w:rPr>
              <w:t xml:space="preserve"> na ovoj kartici imaju prikazane podatke koje su upisali u registracijskom obrascu. </w:t>
            </w:r>
          </w:p>
        </w:tc>
      </w:tr>
    </w:tbl>
    <w:bookmarkEnd w:id="45"/>
    <w:p w:rsidRPr="0096094F" w:rsidR="00022ADB" w:rsidP="00BF5E37" w:rsidRDefault="000B4CD0" w14:paraId="651D2DF1" w14:textId="4594060B">
      <w:r w:rsidRPr="0096094F">
        <w:t xml:space="preserve">U dijelu </w:t>
      </w:r>
      <w:r w:rsidRPr="0096094F">
        <w:rPr>
          <w:i/>
          <w:iCs/>
        </w:rPr>
        <w:t>Osobni poda</w:t>
      </w:r>
      <w:r w:rsidR="00E44F59">
        <w:rPr>
          <w:i/>
          <w:iCs/>
        </w:rPr>
        <w:t>t</w:t>
      </w:r>
      <w:r w:rsidRPr="0096094F">
        <w:rPr>
          <w:i/>
          <w:iCs/>
        </w:rPr>
        <w:t>ci</w:t>
      </w:r>
      <w:r w:rsidRPr="0096094F">
        <w:t xml:space="preserve"> prikazani su </w:t>
      </w:r>
      <w:r w:rsidRPr="0096094F" w:rsidR="00BF5E37">
        <w:t>osobni poda</w:t>
      </w:r>
      <w:r w:rsidR="00CD6430">
        <w:t>t</w:t>
      </w:r>
      <w:r w:rsidRPr="0096094F" w:rsidR="00BF5E37">
        <w:t xml:space="preserve">ci učenika i njihovih roditelja. </w:t>
      </w:r>
      <w:r w:rsidRPr="0096094F" w:rsidR="00470911">
        <w:t xml:space="preserve">Ove podatke </w:t>
      </w:r>
      <w:r w:rsidRPr="0096094F" w:rsidR="00022ADB">
        <w:t>moguće je samo pregledavati, ne i mijenjati.</w:t>
      </w:r>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022ADB" w:rsidTr="003751C3" w14:paraId="55C9BE94" w14:textId="77777777">
        <w:tc>
          <w:tcPr>
            <w:tcW w:w="794" w:type="dxa"/>
          </w:tcPr>
          <w:p w:rsidRPr="0096094F" w:rsidR="00022ADB" w:rsidP="003751C3" w:rsidRDefault="00454E8B" w14:paraId="628B24B3" w14:textId="6AB878CD">
            <w:pPr>
              <w:spacing w:before="120" w:after="120"/>
              <w:jc w:val="both"/>
              <w:rPr>
                <w:rFonts w:ascii="Arial" w:hAnsi="Arial" w:eastAsia="Times New Roman" w:cs="Arial"/>
              </w:rPr>
            </w:pPr>
            <w:bookmarkStart w:name="_Hlk126249830" w:id="46"/>
            <w:r w:rsidRPr="0096094F">
              <w:rPr>
                <w:noProof/>
              </w:rPr>
              <w:drawing>
                <wp:inline distT="0" distB="0" distL="0" distR="0" wp14:anchorId="41FF30E8" wp14:editId="7604055A">
                  <wp:extent cx="360000" cy="32400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278" w:type="dxa"/>
          </w:tcPr>
          <w:p w:rsidRPr="0096094F" w:rsidR="00022ADB" w:rsidP="003751C3" w:rsidRDefault="003A1854" w14:paraId="0F0BE12A" w14:textId="01E31E4F">
            <w:pPr>
              <w:spacing w:before="120" w:after="120"/>
              <w:jc w:val="both"/>
              <w:rPr>
                <w:rFonts w:ascii="Arial" w:hAnsi="Arial" w:eastAsia="Times New Roman" w:cs="Arial"/>
              </w:rPr>
            </w:pPr>
            <w:r w:rsidRPr="0096094F">
              <w:rPr>
                <w:rFonts w:ascii="Arial" w:hAnsi="Arial" w:eastAsia="Times New Roman" w:cs="Arial"/>
              </w:rPr>
              <w:t>U slučaju</w:t>
            </w:r>
            <w:r w:rsidRPr="0096094F" w:rsidR="00C244AB">
              <w:rPr>
                <w:rFonts w:ascii="Arial" w:hAnsi="Arial" w:eastAsia="Times New Roman" w:cs="Arial"/>
              </w:rPr>
              <w:t xml:space="preserve"> uočavanja</w:t>
            </w:r>
            <w:r w:rsidRPr="0096094F">
              <w:rPr>
                <w:rFonts w:ascii="Arial" w:hAnsi="Arial" w:eastAsia="Times New Roman" w:cs="Arial"/>
              </w:rPr>
              <w:t xml:space="preserve"> neispravn</w:t>
            </w:r>
            <w:r w:rsidRPr="0096094F" w:rsidR="00C244AB">
              <w:rPr>
                <w:rFonts w:ascii="Arial" w:hAnsi="Arial" w:eastAsia="Times New Roman" w:cs="Arial"/>
              </w:rPr>
              <w:t>og</w:t>
            </w:r>
            <w:r w:rsidRPr="0096094F">
              <w:rPr>
                <w:rFonts w:ascii="Arial" w:hAnsi="Arial" w:eastAsia="Times New Roman" w:cs="Arial"/>
              </w:rPr>
              <w:t xml:space="preserve"> podat</w:t>
            </w:r>
            <w:r w:rsidRPr="0096094F" w:rsidR="00C244AB">
              <w:rPr>
                <w:rFonts w:ascii="Arial" w:hAnsi="Arial" w:eastAsia="Times New Roman" w:cs="Arial"/>
              </w:rPr>
              <w:t xml:space="preserve">ka ili podataka učenik se treba </w:t>
            </w:r>
            <w:r w:rsidRPr="0096094F">
              <w:rPr>
                <w:rFonts w:ascii="Arial" w:hAnsi="Arial" w:eastAsia="Times New Roman" w:cs="Arial"/>
              </w:rPr>
              <w:t>javiti razredniku koji će ih ispraviti u sustavu e-Matic</w:t>
            </w:r>
            <w:r w:rsidRPr="0096094F" w:rsidR="00AC1CC9">
              <w:rPr>
                <w:rFonts w:ascii="Arial" w:hAnsi="Arial" w:eastAsia="Times New Roman" w:cs="Arial"/>
              </w:rPr>
              <w:t>a</w:t>
            </w:r>
            <w:r w:rsidRPr="0096094F" w:rsidR="00C244AB">
              <w:rPr>
                <w:rFonts w:ascii="Arial" w:hAnsi="Arial" w:eastAsia="Times New Roman" w:cs="Arial"/>
              </w:rPr>
              <w:t xml:space="preserve">. Nakon prve </w:t>
            </w:r>
            <w:r w:rsidRPr="0096094F">
              <w:rPr>
                <w:rFonts w:ascii="Arial" w:hAnsi="Arial" w:eastAsia="Times New Roman" w:cs="Arial"/>
              </w:rPr>
              <w:t xml:space="preserve">sinkronizacije </w:t>
            </w:r>
            <w:r w:rsidRPr="0096094F" w:rsidR="0077608A">
              <w:rPr>
                <w:rFonts w:ascii="Arial" w:hAnsi="Arial" w:eastAsia="Times New Roman" w:cs="Arial"/>
              </w:rPr>
              <w:t>sustava e-Upisa s e-Maticom prikazat će se novi podatci</w:t>
            </w:r>
            <w:r w:rsidRPr="0096094F">
              <w:rPr>
                <w:rFonts w:ascii="Arial" w:hAnsi="Arial" w:eastAsia="Times New Roman" w:cs="Arial"/>
              </w:rPr>
              <w:t>.</w:t>
            </w:r>
          </w:p>
        </w:tc>
      </w:tr>
    </w:tbl>
    <w:bookmarkEnd w:id="46"/>
    <w:p w:rsidRPr="0096094F" w:rsidR="007B732B" w:rsidP="00D07868" w:rsidRDefault="00BC5169" w14:paraId="41E34C2B" w14:textId="5AB8A30B">
      <w:r>
        <w:t>Nakon dijela s osobnim podatcima s</w:t>
      </w:r>
      <w:r w:rsidR="00BF5E37">
        <w:t xml:space="preserve">lijede </w:t>
      </w:r>
      <w:r w:rsidRPr="425B2B4A" w:rsidR="00BF5E37">
        <w:rPr>
          <w:i/>
          <w:iCs/>
        </w:rPr>
        <w:t>Poda</w:t>
      </w:r>
      <w:r w:rsidR="00E44F59">
        <w:rPr>
          <w:i/>
          <w:iCs/>
        </w:rPr>
        <w:t>t</w:t>
      </w:r>
      <w:r w:rsidRPr="425B2B4A" w:rsidR="00BF5E37">
        <w:rPr>
          <w:i/>
          <w:iCs/>
        </w:rPr>
        <w:t>ci</w:t>
      </w:r>
      <w:r w:rsidRPr="425B2B4A" w:rsidR="00470911">
        <w:rPr>
          <w:i/>
          <w:iCs/>
        </w:rPr>
        <w:t xml:space="preserve"> za kontakt</w:t>
      </w:r>
      <w:r w:rsidR="0085549E">
        <w:t xml:space="preserve">. </w:t>
      </w:r>
      <w:r w:rsidR="00FE7BCC">
        <w:t>Ovdje je</w:t>
      </w:r>
      <w:r w:rsidR="0085549E">
        <w:t xml:space="preserve"> </w:t>
      </w:r>
      <w:r w:rsidR="00FE7BCC">
        <w:t>po</w:t>
      </w:r>
      <w:r>
        <w:t>treb</w:t>
      </w:r>
      <w:r w:rsidR="00FE7BCC">
        <w:t>no</w:t>
      </w:r>
      <w:r>
        <w:t xml:space="preserve"> upisati</w:t>
      </w:r>
      <w:r w:rsidR="00872064">
        <w:t xml:space="preserve"> </w:t>
      </w:r>
      <w:r w:rsidR="00D07868">
        <w:t>adresu elektroničke pošte</w:t>
      </w:r>
      <w:r w:rsidR="00184804">
        <w:t xml:space="preserve"> i</w:t>
      </w:r>
      <w:r w:rsidR="00D07868">
        <w:t xml:space="preserve"> broj mobitela</w:t>
      </w:r>
      <w:r w:rsidR="00FE7BCC">
        <w:t xml:space="preserve"> učenika </w:t>
      </w:r>
      <w:r w:rsidR="0085549E">
        <w:t xml:space="preserve">te </w:t>
      </w:r>
      <w:r w:rsidR="007B732B">
        <w:t>adresu elektroničke pošte i broj mobitela roditelja/skrbnika</w:t>
      </w:r>
      <w:r w:rsidR="00D07868">
        <w:t xml:space="preserve"> (</w:t>
      </w:r>
      <w:r w:rsidR="00F61A02">
        <w:t>Slika</w:t>
      </w:r>
      <w:r w:rsidR="00D07868">
        <w:t xml:space="preserve"> </w:t>
      </w:r>
      <w:r w:rsidR="00267A39">
        <w:t>2</w:t>
      </w:r>
      <w:r w:rsidR="007B732B">
        <w:t>5</w:t>
      </w:r>
      <w:r w:rsidR="004539E1">
        <w:t>.</w:t>
      </w:r>
      <w:r w:rsidR="00D07868">
        <w:t>)</w:t>
      </w:r>
      <w:r w:rsidR="0091513A">
        <w:t xml:space="preserve">. </w:t>
      </w:r>
      <w:r w:rsidR="00D86BDE">
        <w:t>Ovi poda</w:t>
      </w:r>
      <w:r w:rsidR="004539E1">
        <w:t>t</w:t>
      </w:r>
      <w:r w:rsidR="00D86BDE">
        <w:t>ci ne pripadaju u obavezne</w:t>
      </w:r>
      <w:r w:rsidR="0057227B">
        <w:t>, ali korisno ih je upisati zbog kontakta u slučaju problema</w:t>
      </w:r>
      <w:r w:rsidR="0089512D">
        <w:t xml:space="preserve">, jer se pojavljuju u sučelju upisnih povjerenstava osnovnih i srednjih škola, </w:t>
      </w:r>
      <w:r w:rsidR="2274A3F3">
        <w:t xml:space="preserve">MZO-a </w:t>
      </w:r>
      <w:r w:rsidR="0089512D">
        <w:t>i CARNET-a.</w:t>
      </w:r>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7B732B" w:rsidTr="003751C3" w14:paraId="4CC85D0D" w14:textId="77777777">
        <w:tc>
          <w:tcPr>
            <w:tcW w:w="794" w:type="dxa"/>
          </w:tcPr>
          <w:p w:rsidRPr="0096094F" w:rsidR="007B732B" w:rsidP="003751C3" w:rsidRDefault="007B732B" w14:paraId="2FB89CD6" w14:textId="77777777">
            <w:pPr>
              <w:spacing w:before="120" w:after="120"/>
              <w:jc w:val="both"/>
              <w:rPr>
                <w:rFonts w:ascii="Arial" w:hAnsi="Arial" w:eastAsia="Times New Roman" w:cs="Arial"/>
              </w:rPr>
            </w:pPr>
            <w:r w:rsidRPr="0096094F">
              <w:rPr>
                <w:noProof/>
              </w:rPr>
              <w:drawing>
                <wp:inline distT="0" distB="0" distL="0" distR="0" wp14:anchorId="3DA690B1" wp14:editId="3A09AF64">
                  <wp:extent cx="360000" cy="360000"/>
                  <wp:effectExtent l="0" t="0" r="254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7B732B" w:rsidP="003751C3" w:rsidRDefault="00454E8B" w14:paraId="586599C1" w14:textId="2E80959F">
            <w:pPr>
              <w:spacing w:before="120" w:after="120"/>
              <w:jc w:val="both"/>
              <w:rPr>
                <w:rFonts w:ascii="Arial" w:hAnsi="Arial" w:eastAsia="Times New Roman" w:cs="Arial"/>
              </w:rPr>
            </w:pPr>
            <w:r w:rsidRPr="0096094F">
              <w:rPr>
                <w:rFonts w:ascii="Arial" w:hAnsi="Arial" w:eastAsia="Times New Roman" w:cs="Arial"/>
              </w:rPr>
              <w:t>Broj mobitela unosi se na sljedeći način: pozivni broj države, pozivni broj mreže (bez vodeće nule) te broj mobitela (primjer ispravnog unosa broja mobitela: +385 95 123456)</w:t>
            </w:r>
            <w:r w:rsidRPr="0096094F" w:rsidR="007B732B">
              <w:rPr>
                <w:rFonts w:ascii="Arial" w:hAnsi="Arial" w:eastAsia="Times New Roman" w:cs="Arial"/>
              </w:rPr>
              <w:t>.</w:t>
            </w:r>
          </w:p>
        </w:tc>
      </w:tr>
    </w:tbl>
    <w:p w:rsidRPr="0096094F" w:rsidR="00F516A8" w:rsidP="002C1B82" w:rsidRDefault="002C1B82" w14:paraId="685112A3" w14:textId="137757E2">
      <w:pPr>
        <w:keepNext/>
        <w:jc w:val="center"/>
      </w:pPr>
      <w:r w:rsidRPr="0096094F">
        <w:rPr>
          <w:noProof/>
        </w:rPr>
        <w:drawing>
          <wp:inline distT="0" distB="0" distL="0" distR="0" wp14:anchorId="3A5FF95D" wp14:editId="77321269">
            <wp:extent cx="4320000" cy="1253492"/>
            <wp:effectExtent l="19050" t="19050" r="23495" b="228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20000" cy="1253492"/>
                    </a:xfrm>
                    <a:prstGeom prst="rect">
                      <a:avLst/>
                    </a:prstGeom>
                    <a:noFill/>
                    <a:ln>
                      <a:solidFill>
                        <a:schemeClr val="tx1">
                          <a:lumMod val="65000"/>
                          <a:lumOff val="35000"/>
                        </a:schemeClr>
                      </a:solidFill>
                    </a:ln>
                  </pic:spPr>
                </pic:pic>
              </a:graphicData>
            </a:graphic>
          </wp:inline>
        </w:drawing>
      </w:r>
    </w:p>
    <w:p w:rsidRPr="0096094F" w:rsidR="00D07868" w:rsidP="00F516A8" w:rsidRDefault="05F0D378" w14:paraId="4C6288AA" w14:textId="7853CF09">
      <w:pPr>
        <w:pStyle w:val="Caption"/>
        <w:jc w:val="center"/>
        <w:rPr>
          <w:i/>
          <w:iCs/>
        </w:rPr>
      </w:pPr>
      <w:bookmarkStart w:name="_Toc128307433" w:id="47"/>
      <w:r w:rsidRPr="0096094F">
        <w:t xml:space="preserve">Slika </w:t>
      </w:r>
      <w:r w:rsidRPr="0096094F" w:rsidR="00F516A8">
        <w:fldChar w:fldCharType="begin"/>
      </w:r>
      <w:r w:rsidRPr="0096094F" w:rsidR="00F516A8">
        <w:instrText>SEQ Slika \* ARABIC</w:instrText>
      </w:r>
      <w:r w:rsidRPr="0096094F" w:rsidR="00F516A8">
        <w:fldChar w:fldCharType="separate"/>
      </w:r>
      <w:r w:rsidR="00E9391A">
        <w:rPr>
          <w:noProof/>
        </w:rPr>
        <w:t>25</w:t>
      </w:r>
      <w:r w:rsidRPr="0096094F" w:rsidR="00F516A8">
        <w:fldChar w:fldCharType="end"/>
      </w:r>
      <w:r w:rsidR="004539E1">
        <w:t>.</w:t>
      </w:r>
      <w:r w:rsidRPr="0096094F">
        <w:t xml:space="preserve"> Uređivanje podataka za kontakt na kartici</w:t>
      </w:r>
      <w:r w:rsidRPr="0096094F">
        <w:rPr>
          <w:i/>
          <w:iCs/>
        </w:rPr>
        <w:t xml:space="preserve"> Moji poda</w:t>
      </w:r>
      <w:r w:rsidR="00E44F59">
        <w:rPr>
          <w:i/>
          <w:iCs/>
        </w:rPr>
        <w:t>t</w:t>
      </w:r>
      <w:r w:rsidRPr="0096094F">
        <w:rPr>
          <w:i/>
          <w:iCs/>
        </w:rPr>
        <w:t>ci</w:t>
      </w:r>
      <w:bookmarkEnd w:id="47"/>
    </w:p>
    <w:p w:rsidR="00C47678" w:rsidP="00086206" w:rsidRDefault="0078264B" w14:paraId="5B05777B" w14:textId="26B93FF7">
      <w:r>
        <w:t xml:space="preserve">Uneseni podatci spremaju se klikom na gumb </w:t>
      </w:r>
      <w:r w:rsidRPr="00E44852">
        <w:rPr>
          <w:i/>
          <w:iCs/>
        </w:rPr>
        <w:t>Pohrani</w:t>
      </w:r>
      <w:r>
        <w:t xml:space="preserve"> </w:t>
      </w:r>
      <w:r w:rsidR="00E9391A">
        <w:t xml:space="preserve">koji se nalazi u donjem desnom kutu </w:t>
      </w:r>
      <w:r>
        <w:t>prozora</w:t>
      </w:r>
      <w:r w:rsidR="00E9391A">
        <w:t xml:space="preserve"> (Slika 26</w:t>
      </w:r>
      <w:r w:rsidR="004539E1">
        <w:t>.</w:t>
      </w:r>
      <w:r w:rsidR="00E9391A">
        <w:t>)</w:t>
      </w:r>
      <w:r>
        <w:t>.</w:t>
      </w:r>
    </w:p>
    <w:p w:rsidR="00E9391A" w:rsidP="00E9391A" w:rsidRDefault="0078264B" w14:paraId="7F48739B" w14:textId="77777777">
      <w:pPr>
        <w:keepNext/>
        <w:jc w:val="center"/>
      </w:pPr>
      <w:r w:rsidRPr="0096094F">
        <w:rPr>
          <w:noProof/>
        </w:rPr>
        <w:drawing>
          <wp:inline distT="0" distB="0" distL="0" distR="0" wp14:anchorId="671F281C" wp14:editId="3152985C">
            <wp:extent cx="3600000" cy="384212"/>
            <wp:effectExtent l="19050" t="19050" r="19685" b="158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00000" cy="384212"/>
                    </a:xfrm>
                    <a:prstGeom prst="rect">
                      <a:avLst/>
                    </a:prstGeom>
                    <a:ln>
                      <a:solidFill>
                        <a:schemeClr val="tx1">
                          <a:lumMod val="65000"/>
                          <a:lumOff val="35000"/>
                        </a:schemeClr>
                      </a:solidFill>
                    </a:ln>
                  </pic:spPr>
                </pic:pic>
              </a:graphicData>
            </a:graphic>
          </wp:inline>
        </w:drawing>
      </w:r>
    </w:p>
    <w:p w:rsidR="00215992" w:rsidP="00E9391A" w:rsidRDefault="00E9391A" w14:paraId="4B616E7D" w14:textId="2BD7C045">
      <w:pPr>
        <w:pStyle w:val="Caption"/>
        <w:jc w:val="center"/>
      </w:pPr>
      <w:bookmarkStart w:name="_Toc128307434" w:id="48"/>
      <w:r>
        <w:t xml:space="preserve">Slika </w:t>
      </w:r>
      <w:r>
        <w:fldChar w:fldCharType="begin"/>
      </w:r>
      <w:r>
        <w:instrText>SEQ Slika \* ARABIC</w:instrText>
      </w:r>
      <w:r>
        <w:fldChar w:fldCharType="separate"/>
      </w:r>
      <w:r>
        <w:rPr>
          <w:noProof/>
        </w:rPr>
        <w:t>26</w:t>
      </w:r>
      <w:r>
        <w:fldChar w:fldCharType="end"/>
      </w:r>
      <w:r w:rsidR="004539E1">
        <w:t>.</w:t>
      </w:r>
      <w:r>
        <w:t xml:space="preserve"> Spremanje promjena</w:t>
      </w:r>
      <w:bookmarkEnd w:id="48"/>
    </w:p>
    <w:p w:rsidRPr="0096094F" w:rsidR="00C711F8" w:rsidP="00086206" w:rsidRDefault="00944520" w14:paraId="1E7343D2" w14:textId="0EF7F33B">
      <w:r>
        <w:t xml:space="preserve">U dijelu </w:t>
      </w:r>
      <w:r w:rsidRPr="11C39CC3">
        <w:rPr>
          <w:i/>
          <w:iCs/>
        </w:rPr>
        <w:t>Školovanje – osnovna škola</w:t>
      </w:r>
      <w:r w:rsidR="00A76B74">
        <w:t xml:space="preserve"> </w:t>
      </w:r>
      <w:r w:rsidR="00265DFD">
        <w:t>(Slika 2</w:t>
      </w:r>
      <w:r w:rsidR="00E9391A">
        <w:t>7</w:t>
      </w:r>
      <w:r w:rsidR="00ED45D7">
        <w:t>.</w:t>
      </w:r>
      <w:r w:rsidR="00265DFD">
        <w:t xml:space="preserve">) </w:t>
      </w:r>
      <w:r w:rsidR="00A76B74">
        <w:t>prikazan</w:t>
      </w:r>
      <w:r w:rsidR="00B31FF5">
        <w:t>i su podatci o programu školovanja</w:t>
      </w:r>
      <w:r w:rsidR="000D2686">
        <w:t xml:space="preserve">, općem uspjehu i prosječnoj ocjeni </w:t>
      </w:r>
      <w:r w:rsidR="00842416">
        <w:t xml:space="preserve">za svaku školsku godinu od petog do osmog razreda, dok su ocjene iz pojedinačnih predmeta </w:t>
      </w:r>
      <w:r w:rsidR="000154DA">
        <w:t xml:space="preserve">prikazane u dijelu </w:t>
      </w:r>
      <w:r w:rsidRPr="11C39CC3" w:rsidR="000154DA">
        <w:rPr>
          <w:i/>
          <w:iCs/>
        </w:rPr>
        <w:t>Ocjene</w:t>
      </w:r>
      <w:r w:rsidRPr="11C39CC3" w:rsidR="00284904">
        <w:rPr>
          <w:i/>
          <w:iCs/>
        </w:rPr>
        <w:t xml:space="preserve"> – osnovna škola</w:t>
      </w:r>
      <w:r w:rsidR="0095245D">
        <w:rPr>
          <w:i/>
          <w:iCs/>
        </w:rPr>
        <w:t xml:space="preserve"> </w:t>
      </w:r>
      <w:r w:rsidRPr="0095245D" w:rsidR="0095245D">
        <w:t>(</w:t>
      </w:r>
      <w:r w:rsidR="0095245D">
        <w:t>Slika 28</w:t>
      </w:r>
      <w:r w:rsidR="004539E1">
        <w:t>.</w:t>
      </w:r>
      <w:r w:rsidR="0095245D">
        <w:t>)</w:t>
      </w:r>
      <w:r w:rsidR="00284904">
        <w:t>.</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1271"/>
        <w:gridCol w:w="7789"/>
      </w:tblGrid>
      <w:tr w:rsidRPr="0096094F" w:rsidR="00F21865" w:rsidTr="003751C3" w14:paraId="64C0DB64" w14:textId="77777777">
        <w:tc>
          <w:tcPr>
            <w:tcW w:w="1271" w:type="dxa"/>
          </w:tcPr>
          <w:p w:rsidRPr="0096094F" w:rsidR="00F21865" w:rsidP="003751C3" w:rsidRDefault="00F21865" w14:paraId="6BFB01D1" w14:textId="77777777">
            <w:pPr>
              <w:spacing w:before="120" w:after="120"/>
              <w:jc w:val="both"/>
              <w:rPr>
                <w:rFonts w:ascii="Arial" w:hAnsi="Arial" w:eastAsia="Times New Roman" w:cs="Arial"/>
              </w:rPr>
            </w:pPr>
            <w:r w:rsidRPr="0096094F">
              <w:rPr>
                <w:noProof/>
              </w:rPr>
              <w:drawing>
                <wp:inline distT="0" distB="0" distL="0" distR="0" wp14:anchorId="55AD6697" wp14:editId="784591D5">
                  <wp:extent cx="360000" cy="360000"/>
                  <wp:effectExtent l="0" t="0" r="254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F21865" w:rsidP="003751C3" w:rsidRDefault="00F21865" w14:paraId="1781AC6F" w14:textId="42FACDA4">
            <w:pPr>
              <w:spacing w:before="120" w:after="120"/>
              <w:jc w:val="both"/>
              <w:rPr>
                <w:rFonts w:ascii="Arial" w:hAnsi="Arial" w:eastAsia="Times New Roman" w:cs="Arial"/>
              </w:rPr>
            </w:pPr>
            <w:r w:rsidRPr="0096094F">
              <w:rPr>
                <w:rFonts w:ascii="Arial" w:hAnsi="Arial" w:eastAsia="Times New Roman" w:cs="Arial"/>
              </w:rPr>
              <w:t xml:space="preserve">Podatci u ovom dijelu također su namijenjeni </w:t>
            </w:r>
            <w:r w:rsidRPr="0096094F" w:rsidR="009A1E37">
              <w:rPr>
                <w:rFonts w:ascii="Arial" w:hAnsi="Arial" w:eastAsia="Times New Roman" w:cs="Arial"/>
              </w:rPr>
              <w:t>samo pregledavanju, a postupak u slučaju uočavanja neispravnog podatka jednak je prethodno opisanom – učenik se javlja razredniku koji podatke mijenja u sustavu e</w:t>
            </w:r>
            <w:r w:rsidR="004539E1">
              <w:rPr>
                <w:rFonts w:ascii="Arial" w:hAnsi="Arial" w:eastAsia="Times New Roman" w:cs="Arial"/>
              </w:rPr>
              <w:t>-</w:t>
            </w:r>
            <w:r w:rsidRPr="0096094F" w:rsidR="009A1E37">
              <w:rPr>
                <w:rFonts w:ascii="Arial" w:hAnsi="Arial" w:eastAsia="Times New Roman" w:cs="Arial"/>
              </w:rPr>
              <w:t>Matica.</w:t>
            </w:r>
            <w:r w:rsidRPr="0096094F">
              <w:rPr>
                <w:rFonts w:ascii="Arial" w:hAnsi="Arial" w:eastAsia="Times New Roman" w:cs="Arial"/>
              </w:rPr>
              <w:t xml:space="preserve"> </w:t>
            </w:r>
          </w:p>
        </w:tc>
      </w:tr>
    </w:tbl>
    <w:p w:rsidRPr="0096094F" w:rsidR="00AA70EA" w:rsidP="001A3173" w:rsidRDefault="00422311" w14:paraId="6A9A9994" w14:textId="322FFBC9">
      <w:pPr>
        <w:keepNext/>
        <w:jc w:val="center"/>
      </w:pPr>
      <w:r>
        <w:rPr>
          <w:noProof/>
        </w:rPr>
        <w:drawing>
          <wp:inline distT="0" distB="0" distL="0" distR="0" wp14:anchorId="75DB1653" wp14:editId="1998F2CF">
            <wp:extent cx="5759450" cy="2738755"/>
            <wp:effectExtent l="0" t="0" r="0" b="4445"/>
            <wp:docPr id="34" name="Picture 34"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lika 34" descr="Slika na kojoj se prikazuje tekst&#10;&#10;Opis je automatski generiran"/>
                    <pic:cNvPicPr/>
                  </pic:nvPicPr>
                  <pic:blipFill>
                    <a:blip r:embed="rId51"/>
                    <a:stretch>
                      <a:fillRect/>
                    </a:stretch>
                  </pic:blipFill>
                  <pic:spPr>
                    <a:xfrm>
                      <a:off x="0" y="0"/>
                      <a:ext cx="5759450" cy="2738755"/>
                    </a:xfrm>
                    <a:prstGeom prst="rect">
                      <a:avLst/>
                    </a:prstGeom>
                  </pic:spPr>
                </pic:pic>
              </a:graphicData>
            </a:graphic>
          </wp:inline>
        </w:drawing>
      </w:r>
    </w:p>
    <w:p w:rsidRPr="0096094F" w:rsidR="00265DFD" w:rsidP="00AA70EA" w:rsidRDefault="00AA70EA" w14:paraId="329E0C87" w14:textId="3927688B">
      <w:pPr>
        <w:pStyle w:val="Caption"/>
        <w:jc w:val="center"/>
      </w:pPr>
      <w:bookmarkStart w:name="_Toc128307435" w:id="49"/>
      <w:r w:rsidRPr="0096094F">
        <w:t xml:space="preserve">Slika </w:t>
      </w:r>
      <w:r>
        <w:fldChar w:fldCharType="begin"/>
      </w:r>
      <w:r>
        <w:instrText>SEQ Slika \* ARABIC</w:instrText>
      </w:r>
      <w:r>
        <w:fldChar w:fldCharType="separate"/>
      </w:r>
      <w:r w:rsidR="00E9391A">
        <w:rPr>
          <w:noProof/>
        </w:rPr>
        <w:t>27</w:t>
      </w:r>
      <w:r>
        <w:fldChar w:fldCharType="end"/>
      </w:r>
      <w:r w:rsidR="004539E1">
        <w:t>.</w:t>
      </w:r>
      <w:r w:rsidRPr="0096094F">
        <w:t xml:space="preserve"> Poda</w:t>
      </w:r>
      <w:r w:rsidR="004539E1">
        <w:t>t</w:t>
      </w:r>
      <w:r w:rsidRPr="0096094F">
        <w:t>ci o školovanju</w:t>
      </w:r>
      <w:r w:rsidR="00422311">
        <w:t xml:space="preserve">, </w:t>
      </w:r>
      <w:r w:rsidRPr="0096094F">
        <w:t>uspjehu</w:t>
      </w:r>
      <w:r w:rsidR="00422311">
        <w:t xml:space="preserve"> i sudjelovanju na natjeca</w:t>
      </w:r>
      <w:r w:rsidR="00ED45D7">
        <w:t>njima</w:t>
      </w:r>
      <w:bookmarkEnd w:id="49"/>
    </w:p>
    <w:p w:rsidR="00A04520" w:rsidP="00086206" w:rsidRDefault="00130B93" w14:paraId="14536257" w14:textId="497C4D10">
      <w:r>
        <w:t>A</w:t>
      </w:r>
      <w:r w:rsidRPr="00130B93">
        <w:t xml:space="preserve">ko je </w:t>
      </w:r>
      <w:r>
        <w:t xml:space="preserve">učenik </w:t>
      </w:r>
      <w:r w:rsidR="002F695C">
        <w:t xml:space="preserve">tijekom zadnje četiri godine </w:t>
      </w:r>
      <w:r w:rsidRPr="00130B93">
        <w:t>osnovnog obrazovanja sudjelovao u nekom od natjecanja iz znanja ili sporta</w:t>
      </w:r>
      <w:r w:rsidR="000A0146">
        <w:t>,</w:t>
      </w:r>
      <w:r w:rsidRPr="00130B93">
        <w:t xml:space="preserve"> poda</w:t>
      </w:r>
      <w:r w:rsidR="000A0146">
        <w:t>t</w:t>
      </w:r>
      <w:r w:rsidRPr="00130B93">
        <w:t xml:space="preserve">ci o tom natjecanju </w:t>
      </w:r>
      <w:r w:rsidR="00BE7838">
        <w:t xml:space="preserve">(disciplina, razred, razina i plasman) </w:t>
      </w:r>
      <w:r w:rsidRPr="00130B93">
        <w:t>prikazat</w:t>
      </w:r>
      <w:r w:rsidR="002F695C">
        <w:t xml:space="preserve"> će se</w:t>
      </w:r>
      <w:r w:rsidRPr="00130B93">
        <w:t xml:space="preserve"> u </w:t>
      </w:r>
      <w:r w:rsidR="000A3A8B">
        <w:t>dijelu</w:t>
      </w:r>
      <w:r w:rsidRPr="00130B93">
        <w:t xml:space="preserve"> </w:t>
      </w:r>
      <w:r w:rsidRPr="002F695C">
        <w:rPr>
          <w:i/>
          <w:iCs/>
        </w:rPr>
        <w:t>Natjecanja</w:t>
      </w:r>
      <w:r w:rsidR="004948C9">
        <w:rPr>
          <w:i/>
          <w:iCs/>
        </w:rPr>
        <w:t xml:space="preserve"> </w:t>
      </w:r>
      <w:r w:rsidR="004948C9">
        <w:t>(Slika 27</w:t>
      </w:r>
      <w:r w:rsidR="000A0146">
        <w:t>.</w:t>
      </w:r>
      <w:r w:rsidR="004948C9">
        <w:t>)</w:t>
      </w:r>
      <w:r w:rsidRPr="00130B93">
        <w:t xml:space="preserve">. </w:t>
      </w:r>
      <w:r w:rsidR="0032619E">
        <w:t>N</w:t>
      </w:r>
      <w:r w:rsidRPr="00130B93">
        <w:t>avedeni poda</w:t>
      </w:r>
      <w:r w:rsidR="000A0146">
        <w:t>t</w:t>
      </w:r>
      <w:r w:rsidRPr="00130B93">
        <w:t xml:space="preserve">ci </w:t>
      </w:r>
      <w:r w:rsidR="00BE7838">
        <w:t xml:space="preserve">također se </w:t>
      </w:r>
      <w:r w:rsidRPr="00130B93">
        <w:t xml:space="preserve">preuzimaju </w:t>
      </w:r>
      <w:r w:rsidR="000A0146">
        <w:t>iz</w:t>
      </w:r>
      <w:r w:rsidRPr="00130B93">
        <w:t xml:space="preserve"> sustava e-Matica</w:t>
      </w:r>
      <w:r w:rsidR="00D464FA">
        <w:t>.</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1271"/>
        <w:gridCol w:w="7789"/>
      </w:tblGrid>
      <w:tr w:rsidRPr="001C5F3B" w:rsidR="00D464FA" w:rsidTr="003751C3" w14:paraId="140F8C0E" w14:textId="77777777">
        <w:tc>
          <w:tcPr>
            <w:tcW w:w="1271" w:type="dxa"/>
          </w:tcPr>
          <w:p w:rsidRPr="001C5F3B" w:rsidR="00D464FA" w:rsidP="003751C3" w:rsidRDefault="00D464FA" w14:paraId="54CD2DCD" w14:textId="77777777">
            <w:pPr>
              <w:spacing w:before="120" w:after="120"/>
              <w:jc w:val="both"/>
              <w:rPr>
                <w:rFonts w:ascii="Arial" w:hAnsi="Arial" w:eastAsia="Times New Roman" w:cs="Arial"/>
              </w:rPr>
            </w:pPr>
            <w:r w:rsidRPr="001C5F3B">
              <w:rPr>
                <w:noProof/>
              </w:rPr>
              <w:drawing>
                <wp:inline distT="0" distB="0" distL="0" distR="0" wp14:anchorId="337CBF44" wp14:editId="53C266CC">
                  <wp:extent cx="360000" cy="360000"/>
                  <wp:effectExtent l="0" t="0" r="254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1C5F3B" w:rsidR="00880EF7" w:rsidP="00EC4ED8" w:rsidRDefault="00D464FA" w14:paraId="06E3409B" w14:textId="7DA8172D">
            <w:pPr>
              <w:jc w:val="both"/>
              <w:rPr>
                <w:rFonts w:ascii="Arial" w:hAnsi="Arial" w:cs="Arial"/>
              </w:rPr>
            </w:pPr>
            <w:r w:rsidRPr="001C5F3B">
              <w:rPr>
                <w:rFonts w:ascii="Arial" w:hAnsi="Arial" w:cs="Arial"/>
              </w:rPr>
              <w:t xml:space="preserve">Dodatne bodove ili pravo na izravan upis ostvaruju učenici koji su sudjelovali na međunarodnim ili državnim natjecanjima iz Matematike, Hrvatskoga jezika ili prvog stranog jezika. Osim ovih predmeta boduju se rezultati iz dva nastavna predmeta </w:t>
            </w:r>
            <w:r w:rsidR="000A0146">
              <w:rPr>
                <w:rFonts w:ascii="Arial" w:hAnsi="Arial" w:cs="Arial"/>
              </w:rPr>
              <w:t xml:space="preserve">koja su </w:t>
            </w:r>
            <w:r w:rsidRPr="001C5F3B">
              <w:rPr>
                <w:rFonts w:ascii="Arial" w:hAnsi="Arial" w:cs="Arial"/>
              </w:rPr>
              <w:t>posebno važna za upis</w:t>
            </w:r>
            <w:r w:rsidRPr="001C5F3B" w:rsidR="000A1695">
              <w:rPr>
                <w:rFonts w:ascii="Arial" w:hAnsi="Arial" w:cs="Arial"/>
              </w:rPr>
              <w:t xml:space="preserve"> koj</w:t>
            </w:r>
            <w:r w:rsidRPr="001C5F3B" w:rsidR="005473E8">
              <w:rPr>
                <w:rFonts w:ascii="Arial" w:hAnsi="Arial" w:cs="Arial"/>
              </w:rPr>
              <w:t>a</w:t>
            </w:r>
            <w:r w:rsidRPr="001C5F3B" w:rsidR="000A1695">
              <w:rPr>
                <w:rFonts w:ascii="Arial" w:hAnsi="Arial" w:cs="Arial"/>
              </w:rPr>
              <w:t xml:space="preserve"> je odredila škola. Uz to, škola određuje i </w:t>
            </w:r>
            <w:r w:rsidRPr="001C5F3B">
              <w:rPr>
                <w:rFonts w:ascii="Arial" w:hAnsi="Arial" w:cs="Arial"/>
              </w:rPr>
              <w:t>jedn</w:t>
            </w:r>
            <w:r w:rsidRPr="001C5F3B" w:rsidR="000A1695">
              <w:rPr>
                <w:rFonts w:ascii="Arial" w:hAnsi="Arial" w:cs="Arial"/>
              </w:rPr>
              <w:t>o</w:t>
            </w:r>
            <w:r w:rsidRPr="001C5F3B">
              <w:rPr>
                <w:rFonts w:ascii="Arial" w:hAnsi="Arial" w:cs="Arial"/>
              </w:rPr>
              <w:t xml:space="preserve"> </w:t>
            </w:r>
            <w:r w:rsidRPr="001C5F3B" w:rsidR="005473E8">
              <w:rPr>
                <w:rFonts w:ascii="Arial" w:hAnsi="Arial" w:cs="Arial"/>
              </w:rPr>
              <w:t xml:space="preserve">dodatno </w:t>
            </w:r>
            <w:r w:rsidRPr="001C5F3B">
              <w:rPr>
                <w:rFonts w:ascii="Arial" w:hAnsi="Arial" w:cs="Arial"/>
              </w:rPr>
              <w:t>natjecanj</w:t>
            </w:r>
            <w:r w:rsidRPr="001C5F3B" w:rsidR="005473E8">
              <w:rPr>
                <w:rFonts w:ascii="Arial" w:hAnsi="Arial" w:cs="Arial"/>
              </w:rPr>
              <w:t>e</w:t>
            </w:r>
            <w:r w:rsidRPr="001C5F3B">
              <w:rPr>
                <w:rFonts w:ascii="Arial" w:hAnsi="Arial" w:cs="Arial"/>
              </w:rPr>
              <w:t xml:space="preserve"> iz znanja.</w:t>
            </w:r>
          </w:p>
          <w:p w:rsidRPr="001C5F3B" w:rsidR="00880EF7" w:rsidP="00880EF7" w:rsidRDefault="00880EF7" w14:paraId="70E6572D" w14:textId="77777777">
            <w:pPr>
              <w:rPr>
                <w:rFonts w:ascii="Arial" w:hAnsi="Arial" w:cs="Arial"/>
                <w:b/>
                <w:bCs/>
              </w:rPr>
            </w:pPr>
            <w:r w:rsidRPr="001C5F3B">
              <w:rPr>
                <w:rFonts w:ascii="Arial" w:hAnsi="Arial" w:cs="Arial"/>
                <w:b/>
                <w:bCs/>
              </w:rPr>
              <w:t>Vrednovanje rezultata</w:t>
            </w:r>
          </w:p>
          <w:tbl>
            <w:tblPr>
              <w:tblStyle w:val="TableGrid"/>
              <w:tblW w:w="0" w:type="auto"/>
              <w:tblLook w:val="04A0" w:firstRow="1" w:lastRow="0" w:firstColumn="1" w:lastColumn="0" w:noHBand="0" w:noVBand="1"/>
            </w:tblPr>
            <w:tblGrid>
              <w:gridCol w:w="4423"/>
              <w:gridCol w:w="3140"/>
            </w:tblGrid>
            <w:tr w:rsidRPr="001C5F3B" w:rsidR="00880EF7" w:rsidTr="001650F9" w14:paraId="5056C52B" w14:textId="77777777">
              <w:tc>
                <w:tcPr>
                  <w:tcW w:w="4423" w:type="dxa"/>
                  <w:shd w:val="clear" w:color="auto" w:fill="F2F2F2" w:themeFill="background1" w:themeFillShade="F2"/>
                </w:tcPr>
                <w:p w:rsidRPr="001C5F3B" w:rsidR="00880EF7" w:rsidP="00880EF7" w:rsidRDefault="00880EF7" w14:paraId="4FAB5700" w14:textId="77777777">
                  <w:pPr>
                    <w:rPr>
                      <w:rFonts w:ascii="Arial" w:hAnsi="Arial" w:cs="Arial"/>
                      <w:sz w:val="22"/>
                      <w:szCs w:val="22"/>
                    </w:rPr>
                  </w:pPr>
                  <w:r w:rsidRPr="001C5F3B">
                    <w:rPr>
                      <w:rFonts w:ascii="Arial" w:hAnsi="Arial" w:cs="Arial"/>
                      <w:sz w:val="22"/>
                      <w:szCs w:val="22"/>
                    </w:rPr>
                    <w:t>Rezultat državnog ili međunarodnog natjecanja u znanju</w:t>
                  </w:r>
                </w:p>
              </w:tc>
              <w:tc>
                <w:tcPr>
                  <w:tcW w:w="3140" w:type="dxa"/>
                  <w:shd w:val="clear" w:color="auto" w:fill="F2F2F2" w:themeFill="background1" w:themeFillShade="F2"/>
                </w:tcPr>
                <w:p w:rsidRPr="001C5F3B" w:rsidR="00880EF7" w:rsidP="00880EF7" w:rsidRDefault="00880EF7" w14:paraId="7B358C5D" w14:textId="48382D60">
                  <w:pPr>
                    <w:rPr>
                      <w:rFonts w:ascii="Arial" w:hAnsi="Arial" w:cs="Arial"/>
                      <w:sz w:val="22"/>
                      <w:szCs w:val="22"/>
                    </w:rPr>
                  </w:pPr>
                  <w:r w:rsidRPr="001C5F3B">
                    <w:rPr>
                      <w:rStyle w:val="markedcontent"/>
                      <w:rFonts w:ascii="Arial" w:hAnsi="Arial" w:cs="Arial"/>
                      <w:sz w:val="22"/>
                      <w:szCs w:val="22"/>
                    </w:rPr>
                    <w:t>Pravo na izravan upis</w:t>
                  </w:r>
                  <w:r w:rsidR="000A0146">
                    <w:rPr>
                      <w:rStyle w:val="markedcontent"/>
                      <w:rFonts w:ascii="Arial" w:hAnsi="Arial" w:cs="Arial"/>
                      <w:sz w:val="22"/>
                      <w:szCs w:val="22"/>
                    </w:rPr>
                    <w:t xml:space="preserve"> </w:t>
                  </w:r>
                  <w:r w:rsidRPr="001C5F3B">
                    <w:rPr>
                      <w:rStyle w:val="markedcontent"/>
                      <w:rFonts w:ascii="Arial" w:hAnsi="Arial" w:cs="Arial"/>
                      <w:sz w:val="22"/>
                      <w:szCs w:val="22"/>
                    </w:rPr>
                    <w:t>/</w:t>
                  </w:r>
                  <w:r w:rsidR="000A0146">
                    <w:rPr>
                      <w:rStyle w:val="markedcontent"/>
                      <w:rFonts w:ascii="Arial" w:hAnsi="Arial" w:cs="Arial"/>
                      <w:sz w:val="22"/>
                      <w:szCs w:val="22"/>
                    </w:rPr>
                    <w:t xml:space="preserve"> </w:t>
                  </w:r>
                  <w:r w:rsidRPr="001C5F3B">
                    <w:rPr>
                      <w:rStyle w:val="markedcontent"/>
                      <w:rFonts w:ascii="Arial" w:hAnsi="Arial" w:cs="Arial"/>
                      <w:sz w:val="22"/>
                      <w:szCs w:val="22"/>
                    </w:rPr>
                    <w:t>dodatne bodove</w:t>
                  </w:r>
                </w:p>
              </w:tc>
            </w:tr>
            <w:tr w:rsidRPr="001C5F3B" w:rsidR="00880EF7" w:rsidTr="001650F9" w14:paraId="08A35D18" w14:textId="77777777">
              <w:tc>
                <w:tcPr>
                  <w:tcW w:w="4423" w:type="dxa"/>
                </w:tcPr>
                <w:p w:rsidRPr="001C5F3B" w:rsidR="00880EF7" w:rsidP="00880EF7" w:rsidRDefault="000A0146" w14:paraId="2BD6E65A" w14:textId="3D2457DB">
                  <w:pPr>
                    <w:rPr>
                      <w:rFonts w:ascii="Arial" w:hAnsi="Arial" w:cs="Arial"/>
                      <w:sz w:val="22"/>
                      <w:szCs w:val="22"/>
                    </w:rPr>
                  </w:pPr>
                  <w:r>
                    <w:rPr>
                      <w:rStyle w:val="markedcontent"/>
                      <w:rFonts w:ascii="Arial" w:hAnsi="Arial" w:cs="Arial"/>
                      <w:sz w:val="22"/>
                      <w:szCs w:val="22"/>
                    </w:rPr>
                    <w:t>p</w:t>
                  </w:r>
                  <w:r w:rsidRPr="001C5F3B" w:rsidR="00880EF7">
                    <w:rPr>
                      <w:rStyle w:val="markedcontent"/>
                      <w:rFonts w:ascii="Arial" w:hAnsi="Arial" w:cs="Arial"/>
                      <w:sz w:val="22"/>
                      <w:szCs w:val="22"/>
                    </w:rPr>
                    <w:t>rvo, drugo ili treće mjesto osvojeno pojedinačno u 5., 6., 7. ili 8. razredu osnovnog obrazovanja</w:t>
                  </w:r>
                </w:p>
              </w:tc>
              <w:tc>
                <w:tcPr>
                  <w:tcW w:w="3140" w:type="dxa"/>
                </w:tcPr>
                <w:p w:rsidRPr="001C5F3B" w:rsidR="00880EF7" w:rsidP="00880EF7" w:rsidRDefault="000A0146" w14:paraId="6E4FDB77" w14:textId="7E014971">
                  <w:pPr>
                    <w:rPr>
                      <w:rFonts w:ascii="Arial" w:hAnsi="Arial" w:cs="Arial"/>
                      <w:sz w:val="22"/>
                      <w:szCs w:val="22"/>
                    </w:rPr>
                  </w:pPr>
                  <w:r>
                    <w:rPr>
                      <w:rFonts w:ascii="Arial" w:hAnsi="Arial" w:cs="Arial"/>
                      <w:sz w:val="22"/>
                      <w:szCs w:val="22"/>
                    </w:rPr>
                    <w:t>i</w:t>
                  </w:r>
                  <w:r w:rsidRPr="001C5F3B" w:rsidR="00880EF7">
                    <w:rPr>
                      <w:rFonts w:ascii="Arial" w:hAnsi="Arial" w:cs="Arial"/>
                      <w:sz w:val="22"/>
                      <w:szCs w:val="22"/>
                    </w:rPr>
                    <w:t>zravan upis (pod uvjetom da zadovolje na ispitu sposobnosti i darovitosti u školama u kojima je to uvjet za upis)</w:t>
                  </w:r>
                </w:p>
              </w:tc>
            </w:tr>
            <w:tr w:rsidRPr="001C5F3B" w:rsidR="00880EF7" w:rsidTr="001650F9" w14:paraId="4E619FC9" w14:textId="77777777">
              <w:tc>
                <w:tcPr>
                  <w:tcW w:w="4423" w:type="dxa"/>
                </w:tcPr>
                <w:p w:rsidRPr="001C5F3B" w:rsidR="00880EF7" w:rsidP="00880EF7" w:rsidRDefault="000A0146" w14:paraId="7E3714BE" w14:textId="404C084B">
                  <w:pPr>
                    <w:rPr>
                      <w:rFonts w:ascii="Arial" w:hAnsi="Arial" w:cs="Arial"/>
                      <w:sz w:val="22"/>
                      <w:szCs w:val="22"/>
                    </w:rPr>
                  </w:pPr>
                  <w:r>
                    <w:rPr>
                      <w:rStyle w:val="markedcontent"/>
                      <w:rFonts w:ascii="Arial" w:hAnsi="Arial" w:cs="Arial"/>
                      <w:sz w:val="22"/>
                      <w:szCs w:val="22"/>
                    </w:rPr>
                    <w:t>p</w:t>
                  </w:r>
                  <w:r w:rsidRPr="001C5F3B" w:rsidR="00880EF7">
                    <w:rPr>
                      <w:rStyle w:val="markedcontent"/>
                      <w:rFonts w:ascii="Arial" w:hAnsi="Arial" w:cs="Arial"/>
                      <w:sz w:val="22"/>
                      <w:szCs w:val="22"/>
                    </w:rPr>
                    <w:t>rvo mjesto osvojeno kao član skupine u 5., 6., 7. ili 8. razredu osnovnog obrazovanja</w:t>
                  </w:r>
                </w:p>
              </w:tc>
              <w:tc>
                <w:tcPr>
                  <w:tcW w:w="3140" w:type="dxa"/>
                </w:tcPr>
                <w:p w:rsidRPr="001C5F3B" w:rsidR="00880EF7" w:rsidP="00880EF7" w:rsidRDefault="00880EF7" w14:paraId="2223B19D" w14:textId="77777777">
                  <w:pPr>
                    <w:rPr>
                      <w:rFonts w:ascii="Arial" w:hAnsi="Arial" w:cs="Arial"/>
                      <w:sz w:val="22"/>
                      <w:szCs w:val="22"/>
                    </w:rPr>
                  </w:pPr>
                  <w:r w:rsidRPr="001C5F3B">
                    <w:rPr>
                      <w:rFonts w:ascii="Arial" w:hAnsi="Arial" w:cs="Arial"/>
                      <w:sz w:val="22"/>
                      <w:szCs w:val="22"/>
                    </w:rPr>
                    <w:t>4 boda</w:t>
                  </w:r>
                </w:p>
              </w:tc>
            </w:tr>
            <w:tr w:rsidRPr="001C5F3B" w:rsidR="00880EF7" w:rsidTr="001650F9" w14:paraId="1181BADC" w14:textId="77777777">
              <w:tc>
                <w:tcPr>
                  <w:tcW w:w="4423" w:type="dxa"/>
                </w:tcPr>
                <w:p w:rsidRPr="001C5F3B" w:rsidR="00880EF7" w:rsidP="00880EF7" w:rsidRDefault="000A0146" w14:paraId="123BD45D" w14:textId="1B02EA1B">
                  <w:pPr>
                    <w:rPr>
                      <w:rFonts w:ascii="Arial" w:hAnsi="Arial" w:cs="Arial"/>
                      <w:sz w:val="22"/>
                      <w:szCs w:val="22"/>
                    </w:rPr>
                  </w:pPr>
                  <w:r>
                    <w:rPr>
                      <w:rStyle w:val="markedcontent"/>
                      <w:rFonts w:ascii="Arial" w:hAnsi="Arial" w:cs="Arial"/>
                      <w:sz w:val="22"/>
                      <w:szCs w:val="22"/>
                    </w:rPr>
                    <w:t>d</w:t>
                  </w:r>
                  <w:r w:rsidRPr="001C5F3B" w:rsidR="00880EF7">
                    <w:rPr>
                      <w:rStyle w:val="markedcontent"/>
                      <w:rFonts w:ascii="Arial" w:hAnsi="Arial" w:cs="Arial"/>
                      <w:sz w:val="22"/>
                      <w:szCs w:val="22"/>
                    </w:rPr>
                    <w:t>rugo mjesto osvojeno kao član skupine u 5., 6., 7. ili 8. razredu osnovnog obrazovanja</w:t>
                  </w:r>
                </w:p>
              </w:tc>
              <w:tc>
                <w:tcPr>
                  <w:tcW w:w="3140" w:type="dxa"/>
                </w:tcPr>
                <w:p w:rsidRPr="001C5F3B" w:rsidR="00880EF7" w:rsidP="00880EF7" w:rsidRDefault="00880EF7" w14:paraId="1C4EAE4F" w14:textId="77777777">
                  <w:pPr>
                    <w:rPr>
                      <w:rFonts w:ascii="Arial" w:hAnsi="Arial" w:cs="Arial"/>
                      <w:sz w:val="22"/>
                      <w:szCs w:val="22"/>
                    </w:rPr>
                  </w:pPr>
                  <w:r w:rsidRPr="001C5F3B">
                    <w:rPr>
                      <w:rFonts w:ascii="Arial" w:hAnsi="Arial" w:cs="Arial"/>
                      <w:sz w:val="22"/>
                      <w:szCs w:val="22"/>
                    </w:rPr>
                    <w:t>3 boda</w:t>
                  </w:r>
                </w:p>
              </w:tc>
            </w:tr>
            <w:tr w:rsidRPr="001C5F3B" w:rsidR="00880EF7" w:rsidTr="001650F9" w14:paraId="22C5E616" w14:textId="77777777">
              <w:tc>
                <w:tcPr>
                  <w:tcW w:w="4423" w:type="dxa"/>
                </w:tcPr>
                <w:p w:rsidRPr="001C5F3B" w:rsidR="00880EF7" w:rsidP="00880EF7" w:rsidRDefault="00880EF7" w14:paraId="38EA3934" w14:textId="59DBE121">
                  <w:pPr>
                    <w:rPr>
                      <w:rFonts w:ascii="Arial" w:hAnsi="Arial" w:cs="Arial"/>
                      <w:sz w:val="22"/>
                      <w:szCs w:val="22"/>
                    </w:rPr>
                  </w:pPr>
                  <w:r w:rsidRPr="001C5F3B">
                    <w:rPr>
                      <w:rFonts w:ascii="Arial" w:hAnsi="Arial" w:cs="Arial"/>
                      <w:sz w:val="22"/>
                      <w:szCs w:val="22"/>
                    </w:rPr>
                    <w:t>T</w:t>
                  </w:r>
                  <w:r w:rsidR="000A0146">
                    <w:rPr>
                      <w:rFonts w:ascii="Arial" w:hAnsi="Arial" w:cs="Arial"/>
                      <w:sz w:val="22"/>
                      <w:szCs w:val="22"/>
                    </w:rPr>
                    <w:t>t</w:t>
                  </w:r>
                  <w:r w:rsidRPr="001C5F3B">
                    <w:rPr>
                      <w:rFonts w:ascii="Arial" w:hAnsi="Arial" w:cs="Arial"/>
                      <w:sz w:val="22"/>
                      <w:szCs w:val="22"/>
                    </w:rPr>
                    <w:t>reće mjesto osvojeno kao član skupine u 5., 6., 7. ili 8. razredu osnovnog obrazovanja</w:t>
                  </w:r>
                </w:p>
              </w:tc>
              <w:tc>
                <w:tcPr>
                  <w:tcW w:w="3140" w:type="dxa"/>
                </w:tcPr>
                <w:p w:rsidRPr="001C5F3B" w:rsidR="00880EF7" w:rsidP="00880EF7" w:rsidRDefault="00880EF7" w14:paraId="0CA14AF9" w14:textId="346DD308">
                  <w:pPr>
                    <w:rPr>
                      <w:rFonts w:ascii="Arial" w:hAnsi="Arial" w:cs="Arial"/>
                      <w:sz w:val="22"/>
                      <w:szCs w:val="22"/>
                    </w:rPr>
                  </w:pPr>
                  <w:r w:rsidRPr="001C5F3B">
                    <w:rPr>
                      <w:rFonts w:ascii="Arial" w:hAnsi="Arial" w:cs="Arial"/>
                      <w:sz w:val="22"/>
                      <w:szCs w:val="22"/>
                    </w:rPr>
                    <w:t>2 boda</w:t>
                  </w:r>
                </w:p>
              </w:tc>
            </w:tr>
            <w:tr w:rsidRPr="001C5F3B" w:rsidR="00880EF7" w:rsidTr="001650F9" w14:paraId="5E4311AC" w14:textId="77777777">
              <w:tc>
                <w:tcPr>
                  <w:tcW w:w="4423" w:type="dxa"/>
                </w:tcPr>
                <w:p w:rsidRPr="001C5F3B" w:rsidR="00880EF7" w:rsidP="00880EF7" w:rsidRDefault="000A0146" w14:paraId="1D18933D" w14:textId="566EFFB9">
                  <w:pPr>
                    <w:rPr>
                      <w:rFonts w:ascii="Arial" w:hAnsi="Arial" w:cs="Arial"/>
                      <w:sz w:val="22"/>
                      <w:szCs w:val="22"/>
                    </w:rPr>
                  </w:pPr>
                  <w:r>
                    <w:rPr>
                      <w:rStyle w:val="markedcontent"/>
                      <w:rFonts w:ascii="Arial" w:hAnsi="Arial" w:cs="Arial"/>
                      <w:sz w:val="22"/>
                      <w:szCs w:val="22"/>
                    </w:rPr>
                    <w:t>s</w:t>
                  </w:r>
                  <w:r w:rsidRPr="001C5F3B" w:rsidR="00880EF7">
                    <w:rPr>
                      <w:rStyle w:val="markedcontent"/>
                      <w:rFonts w:ascii="Arial" w:hAnsi="Arial" w:cs="Arial"/>
                      <w:sz w:val="22"/>
                      <w:szCs w:val="22"/>
                    </w:rPr>
                    <w:t>udjelovanje pojedinačno ili kao član skupine u 5., 6., 7. ili 8. razredu osnovnog obrazovanja</w:t>
                  </w:r>
                </w:p>
              </w:tc>
              <w:tc>
                <w:tcPr>
                  <w:tcW w:w="3140" w:type="dxa"/>
                </w:tcPr>
                <w:p w:rsidRPr="001C5F3B" w:rsidR="00880EF7" w:rsidP="00880EF7" w:rsidRDefault="0032619E" w14:paraId="52D55C4F" w14:textId="48B51FEA">
                  <w:pPr>
                    <w:rPr>
                      <w:rFonts w:ascii="Arial" w:hAnsi="Arial" w:cs="Arial"/>
                      <w:sz w:val="22"/>
                      <w:szCs w:val="22"/>
                    </w:rPr>
                  </w:pPr>
                  <w:r w:rsidRPr="001C5F3B">
                    <w:rPr>
                      <w:rFonts w:ascii="Arial" w:hAnsi="Arial" w:cs="Arial"/>
                      <w:sz w:val="22"/>
                      <w:szCs w:val="22"/>
                    </w:rPr>
                    <w:t>1 bod</w:t>
                  </w:r>
                </w:p>
              </w:tc>
            </w:tr>
          </w:tbl>
          <w:p w:rsidRPr="001C5F3B" w:rsidR="0032619E" w:rsidP="0032619E" w:rsidRDefault="0032619E" w14:paraId="0CD42E10" w14:textId="51D79E7F">
            <w:pPr>
              <w:rPr>
                <w:rFonts w:ascii="Arial" w:hAnsi="Arial" w:cs="Arial"/>
                <w:b/>
                <w:bCs/>
              </w:rPr>
            </w:pPr>
          </w:p>
          <w:tbl>
            <w:tblPr>
              <w:tblStyle w:val="TableGrid"/>
              <w:tblW w:w="0" w:type="auto"/>
              <w:tblLook w:val="04A0" w:firstRow="1" w:lastRow="0" w:firstColumn="1" w:lastColumn="0" w:noHBand="0" w:noVBand="1"/>
            </w:tblPr>
            <w:tblGrid>
              <w:gridCol w:w="4423"/>
              <w:gridCol w:w="3140"/>
            </w:tblGrid>
            <w:tr w:rsidRPr="001C5F3B" w:rsidR="0032619E" w:rsidTr="001650F9" w14:paraId="3B420BDC" w14:textId="77777777">
              <w:tc>
                <w:tcPr>
                  <w:tcW w:w="4423" w:type="dxa"/>
                  <w:shd w:val="clear" w:color="auto" w:fill="F2F2F2" w:themeFill="background1" w:themeFillShade="F2"/>
                </w:tcPr>
                <w:p w:rsidRPr="001C5F3B" w:rsidR="0032619E" w:rsidP="0032619E" w:rsidRDefault="0032619E" w14:paraId="42F7DD13" w14:textId="77777777">
                  <w:pPr>
                    <w:rPr>
                      <w:rFonts w:ascii="Arial" w:hAnsi="Arial" w:cs="Arial"/>
                      <w:sz w:val="22"/>
                      <w:szCs w:val="22"/>
                    </w:rPr>
                  </w:pPr>
                  <w:r w:rsidRPr="001C5F3B">
                    <w:rPr>
                      <w:rFonts w:ascii="Arial" w:hAnsi="Arial" w:cs="Arial"/>
                      <w:sz w:val="22"/>
                      <w:szCs w:val="22"/>
                    </w:rPr>
                    <w:t>Natjecanja školskih sportskih društava</w:t>
                  </w:r>
                </w:p>
              </w:tc>
              <w:tc>
                <w:tcPr>
                  <w:tcW w:w="3140" w:type="dxa"/>
                  <w:shd w:val="clear" w:color="auto" w:fill="F2F2F2" w:themeFill="background1" w:themeFillShade="F2"/>
                </w:tcPr>
                <w:p w:rsidRPr="001C5F3B" w:rsidR="0032619E" w:rsidP="0032619E" w:rsidRDefault="0032619E" w14:paraId="39E903C2" w14:textId="77777777">
                  <w:pPr>
                    <w:rPr>
                      <w:rFonts w:ascii="Arial" w:hAnsi="Arial" w:cs="Arial"/>
                      <w:sz w:val="22"/>
                      <w:szCs w:val="22"/>
                    </w:rPr>
                  </w:pPr>
                  <w:r w:rsidRPr="001C5F3B">
                    <w:rPr>
                      <w:rFonts w:ascii="Arial" w:hAnsi="Arial" w:cs="Arial"/>
                      <w:sz w:val="22"/>
                      <w:szCs w:val="22"/>
                    </w:rPr>
                    <w:t>Dodatni bodovi</w:t>
                  </w:r>
                </w:p>
              </w:tc>
            </w:tr>
            <w:tr w:rsidRPr="001C5F3B" w:rsidR="0032619E" w:rsidTr="001650F9" w14:paraId="10CD4B60" w14:textId="77777777">
              <w:tc>
                <w:tcPr>
                  <w:tcW w:w="4423" w:type="dxa"/>
                </w:tcPr>
                <w:p w:rsidRPr="001C5F3B" w:rsidR="0032619E" w:rsidP="0032619E" w:rsidRDefault="000A0146" w14:paraId="6FCDBD5A" w14:textId="0E27061F">
                  <w:pPr>
                    <w:rPr>
                      <w:rFonts w:ascii="Arial" w:hAnsi="Arial" w:cs="Arial"/>
                      <w:sz w:val="22"/>
                      <w:szCs w:val="22"/>
                    </w:rPr>
                  </w:pPr>
                  <w:r>
                    <w:rPr>
                      <w:rFonts w:ascii="Arial" w:hAnsi="Arial" w:cs="Arial"/>
                      <w:sz w:val="22"/>
                      <w:szCs w:val="22"/>
                    </w:rPr>
                    <w:t>p</w:t>
                  </w:r>
                  <w:r w:rsidRPr="001C5F3B" w:rsidR="0032619E">
                    <w:rPr>
                      <w:rFonts w:ascii="Arial" w:hAnsi="Arial" w:cs="Arial"/>
                      <w:sz w:val="22"/>
                      <w:szCs w:val="22"/>
                    </w:rPr>
                    <w:t>rvo osvojeno mjesto kao član skupine</w:t>
                  </w:r>
                </w:p>
              </w:tc>
              <w:tc>
                <w:tcPr>
                  <w:tcW w:w="3140" w:type="dxa"/>
                </w:tcPr>
                <w:p w:rsidRPr="001C5F3B" w:rsidR="0032619E" w:rsidP="0032619E" w:rsidRDefault="0032619E" w14:paraId="42E61C02" w14:textId="77777777">
                  <w:pPr>
                    <w:rPr>
                      <w:rFonts w:ascii="Arial" w:hAnsi="Arial" w:cs="Arial"/>
                      <w:sz w:val="22"/>
                      <w:szCs w:val="22"/>
                    </w:rPr>
                  </w:pPr>
                  <w:r w:rsidRPr="001C5F3B">
                    <w:rPr>
                      <w:rFonts w:ascii="Arial" w:hAnsi="Arial" w:cs="Arial"/>
                      <w:sz w:val="22"/>
                      <w:szCs w:val="22"/>
                    </w:rPr>
                    <w:t>3 boda</w:t>
                  </w:r>
                </w:p>
              </w:tc>
            </w:tr>
            <w:tr w:rsidRPr="001C5F3B" w:rsidR="0032619E" w:rsidTr="001650F9" w14:paraId="2F960CF8" w14:textId="77777777">
              <w:tc>
                <w:tcPr>
                  <w:tcW w:w="4423" w:type="dxa"/>
                </w:tcPr>
                <w:p w:rsidRPr="001C5F3B" w:rsidR="0032619E" w:rsidP="0032619E" w:rsidRDefault="000A0146" w14:paraId="2ED162C4" w14:textId="6BB43A04">
                  <w:pPr>
                    <w:rPr>
                      <w:rFonts w:ascii="Arial" w:hAnsi="Arial" w:cs="Arial"/>
                      <w:sz w:val="22"/>
                      <w:szCs w:val="22"/>
                    </w:rPr>
                  </w:pPr>
                  <w:r>
                    <w:rPr>
                      <w:rFonts w:ascii="Arial" w:hAnsi="Arial" w:cs="Arial"/>
                      <w:sz w:val="22"/>
                      <w:szCs w:val="22"/>
                    </w:rPr>
                    <w:t>d</w:t>
                  </w:r>
                  <w:r w:rsidRPr="001C5F3B" w:rsidR="0032619E">
                    <w:rPr>
                      <w:rFonts w:ascii="Arial" w:hAnsi="Arial" w:cs="Arial"/>
                      <w:sz w:val="22"/>
                      <w:szCs w:val="22"/>
                    </w:rPr>
                    <w:t>rugo osvojeno mjesto kao član skupine</w:t>
                  </w:r>
                </w:p>
              </w:tc>
              <w:tc>
                <w:tcPr>
                  <w:tcW w:w="3140" w:type="dxa"/>
                </w:tcPr>
                <w:p w:rsidRPr="001C5F3B" w:rsidR="0032619E" w:rsidP="0032619E" w:rsidRDefault="0032619E" w14:paraId="31C6B838" w14:textId="77777777">
                  <w:pPr>
                    <w:rPr>
                      <w:rFonts w:ascii="Arial" w:hAnsi="Arial" w:cs="Arial"/>
                      <w:sz w:val="22"/>
                      <w:szCs w:val="22"/>
                    </w:rPr>
                  </w:pPr>
                  <w:r w:rsidRPr="001C5F3B">
                    <w:rPr>
                      <w:rFonts w:ascii="Arial" w:hAnsi="Arial" w:cs="Arial"/>
                      <w:sz w:val="22"/>
                      <w:szCs w:val="22"/>
                    </w:rPr>
                    <w:t>2 boda</w:t>
                  </w:r>
                </w:p>
              </w:tc>
            </w:tr>
            <w:tr w:rsidRPr="001C5F3B" w:rsidR="0032619E" w:rsidTr="001650F9" w14:paraId="6C82D993" w14:textId="77777777">
              <w:tc>
                <w:tcPr>
                  <w:tcW w:w="4423" w:type="dxa"/>
                </w:tcPr>
                <w:p w:rsidRPr="001C5F3B" w:rsidR="0032619E" w:rsidP="0032619E" w:rsidRDefault="000A0146" w14:paraId="2A7C4AA8" w14:textId="57EF6B7C">
                  <w:pPr>
                    <w:rPr>
                      <w:rFonts w:ascii="Arial" w:hAnsi="Arial" w:cs="Arial"/>
                      <w:sz w:val="22"/>
                      <w:szCs w:val="22"/>
                    </w:rPr>
                  </w:pPr>
                  <w:r>
                    <w:rPr>
                      <w:rFonts w:ascii="Arial" w:hAnsi="Arial" w:cs="Arial"/>
                      <w:sz w:val="22"/>
                      <w:szCs w:val="22"/>
                    </w:rPr>
                    <w:t>t</w:t>
                  </w:r>
                  <w:r w:rsidRPr="001C5F3B" w:rsidR="0032619E">
                    <w:rPr>
                      <w:rFonts w:ascii="Arial" w:hAnsi="Arial" w:cs="Arial"/>
                      <w:sz w:val="22"/>
                      <w:szCs w:val="22"/>
                    </w:rPr>
                    <w:t>reće osvojeno mjesto kao član skupine</w:t>
                  </w:r>
                </w:p>
              </w:tc>
              <w:tc>
                <w:tcPr>
                  <w:tcW w:w="3140" w:type="dxa"/>
                </w:tcPr>
                <w:p w:rsidRPr="001C5F3B" w:rsidR="0032619E" w:rsidP="0032619E" w:rsidRDefault="0032619E" w14:paraId="7D48CA39" w14:textId="77777777">
                  <w:pPr>
                    <w:rPr>
                      <w:rFonts w:ascii="Arial" w:hAnsi="Arial" w:cs="Arial"/>
                      <w:sz w:val="22"/>
                      <w:szCs w:val="22"/>
                    </w:rPr>
                  </w:pPr>
                  <w:r w:rsidRPr="001C5F3B">
                    <w:rPr>
                      <w:rFonts w:ascii="Arial" w:hAnsi="Arial" w:cs="Arial"/>
                      <w:sz w:val="22"/>
                      <w:szCs w:val="22"/>
                    </w:rPr>
                    <w:t>1 boda</w:t>
                  </w:r>
                </w:p>
              </w:tc>
            </w:tr>
          </w:tbl>
          <w:p w:rsidRPr="001C5F3B" w:rsidR="00D464FA" w:rsidP="003751C3" w:rsidRDefault="008A31C1" w14:paraId="13973982" w14:textId="77777777">
            <w:pPr>
              <w:spacing w:before="120" w:after="120"/>
              <w:jc w:val="both"/>
              <w:rPr>
                <w:rFonts w:ascii="Arial" w:hAnsi="Arial" w:eastAsia="Times New Roman" w:cs="Arial"/>
              </w:rPr>
            </w:pPr>
            <w:r w:rsidRPr="001C5F3B">
              <w:rPr>
                <w:rFonts w:ascii="Arial" w:hAnsi="Arial" w:eastAsia="Times New Roman" w:cs="Arial"/>
              </w:rPr>
              <w:t>Učeniku se boduje samo jedan, najpovoljniji rezultat.</w:t>
            </w:r>
          </w:p>
          <w:p w:rsidRPr="001C5F3B" w:rsidR="00915E0F" w:rsidP="00915E0F" w:rsidRDefault="00915E0F" w14:paraId="5E62EC49" w14:textId="450CECDB">
            <w:pPr>
              <w:spacing w:before="120" w:after="120"/>
              <w:jc w:val="both"/>
              <w:rPr>
                <w:rFonts w:ascii="Arial" w:hAnsi="Arial" w:eastAsia="Times New Roman" w:cs="Arial"/>
              </w:rPr>
            </w:pPr>
            <w:r w:rsidRPr="001C5F3B">
              <w:rPr>
                <w:rFonts w:ascii="Arial" w:hAnsi="Arial" w:cs="Arial"/>
              </w:rPr>
              <w:t xml:space="preserve">Učenici koji su osvojili jedno od prvih triju mjesta na međunarodnim natjecanjima iz znanja dokaze o tome </w:t>
            </w:r>
            <w:r w:rsidRPr="001C5F3B" w:rsidR="001C5F3B">
              <w:rPr>
                <w:rFonts w:ascii="Arial" w:hAnsi="Arial" w:cs="Arial"/>
              </w:rPr>
              <w:t xml:space="preserve">(osobno ili elektroničkom poštom) </w:t>
            </w:r>
            <w:r w:rsidRPr="001C5F3B">
              <w:rPr>
                <w:rFonts w:ascii="Arial" w:hAnsi="Arial" w:cs="Arial"/>
              </w:rPr>
              <w:t>dostavljaju Agenciji za odgoj i obrazovanje koja će ih, nakon provjere, unijeti u sustav.</w:t>
            </w:r>
          </w:p>
        </w:tc>
      </w:tr>
    </w:tbl>
    <w:p w:rsidRPr="0096094F" w:rsidR="00AA70EA" w:rsidP="00086206" w:rsidRDefault="005A3D6C" w14:paraId="21040D15" w14:textId="451DEA26">
      <w:r w:rsidRPr="0096094F">
        <w:t xml:space="preserve">Na dnu </w:t>
      </w:r>
      <w:r w:rsidRPr="0096094F" w:rsidR="00CA336C">
        <w:t xml:space="preserve">kartice </w:t>
      </w:r>
      <w:r w:rsidRPr="0096094F" w:rsidR="00CA336C">
        <w:rPr>
          <w:i/>
          <w:iCs/>
        </w:rPr>
        <w:t>Moji poda</w:t>
      </w:r>
      <w:r w:rsidR="000A0146">
        <w:rPr>
          <w:i/>
          <w:iCs/>
        </w:rPr>
        <w:t>t</w:t>
      </w:r>
      <w:r w:rsidRPr="0096094F" w:rsidR="00CA336C">
        <w:rPr>
          <w:i/>
          <w:iCs/>
        </w:rPr>
        <w:t>ci</w:t>
      </w:r>
      <w:r w:rsidRPr="0096094F" w:rsidR="00CA336C">
        <w:t xml:space="preserve"> nalazi se dio </w:t>
      </w:r>
      <w:r w:rsidRPr="0096094F" w:rsidR="00CA336C">
        <w:rPr>
          <w:i/>
          <w:iCs/>
        </w:rPr>
        <w:t>Sportovi</w:t>
      </w:r>
      <w:r w:rsidRPr="0096094F" w:rsidR="0024143A">
        <w:rPr>
          <w:i/>
          <w:iCs/>
        </w:rPr>
        <w:t xml:space="preserve"> </w:t>
      </w:r>
      <w:r w:rsidRPr="0096094F" w:rsidR="0024143A">
        <w:t>(Slika 2</w:t>
      </w:r>
      <w:r w:rsidR="00A04520">
        <w:t>8</w:t>
      </w:r>
      <w:r w:rsidR="000A0146">
        <w:t>.</w:t>
      </w:r>
      <w:r w:rsidRPr="0096094F" w:rsidR="0024143A">
        <w:t>)</w:t>
      </w:r>
      <w:r w:rsidRPr="0096094F" w:rsidR="00CA336C">
        <w:t xml:space="preserve">. Ovdje učenici koji planiraju iskazati želju za upisom u sportske </w:t>
      </w:r>
      <w:r w:rsidRPr="0096094F" w:rsidR="0017552A">
        <w:t>odjele</w:t>
      </w:r>
      <w:r w:rsidRPr="0096094F" w:rsidR="00CA336C">
        <w:t xml:space="preserve"> dodaju sportove</w:t>
      </w:r>
      <w:r w:rsidRPr="0096094F" w:rsidR="00932EFC">
        <w:t xml:space="preserve"> i klubove u kojima aktivno treniraju.</w:t>
      </w:r>
      <w:r w:rsidRPr="0096094F" w:rsidR="0017552A">
        <w:t xml:space="preserve"> </w:t>
      </w:r>
    </w:p>
    <w:p w:rsidRPr="0096094F" w:rsidR="002D5C3E" w:rsidP="001A3173" w:rsidRDefault="002D5C3E" w14:paraId="70553733" w14:textId="77777777">
      <w:pPr>
        <w:keepNext/>
        <w:jc w:val="center"/>
      </w:pPr>
      <w:r w:rsidRPr="0096094F">
        <w:rPr>
          <w:noProof/>
        </w:rPr>
        <w:drawing>
          <wp:inline distT="0" distB="0" distL="0" distR="0" wp14:anchorId="65FFBA30" wp14:editId="75CC223F">
            <wp:extent cx="5040000" cy="819625"/>
            <wp:effectExtent l="19050" t="19050" r="8255"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040000" cy="819625"/>
                    </a:xfrm>
                    <a:prstGeom prst="rect">
                      <a:avLst/>
                    </a:prstGeom>
                    <a:ln>
                      <a:solidFill>
                        <a:schemeClr val="tx1">
                          <a:lumMod val="65000"/>
                          <a:lumOff val="35000"/>
                        </a:schemeClr>
                      </a:solidFill>
                    </a:ln>
                  </pic:spPr>
                </pic:pic>
              </a:graphicData>
            </a:graphic>
          </wp:inline>
        </w:drawing>
      </w:r>
    </w:p>
    <w:p w:rsidRPr="0096094F" w:rsidR="00932EFC" w:rsidP="002D5C3E" w:rsidRDefault="002D5C3E" w14:paraId="2DF9B0B8" w14:textId="27AC97D6">
      <w:pPr>
        <w:pStyle w:val="Caption"/>
        <w:jc w:val="center"/>
      </w:pPr>
      <w:bookmarkStart w:name="_Toc128307436" w:id="50"/>
      <w:r w:rsidRPr="0096094F">
        <w:t xml:space="preserve">Slika </w:t>
      </w:r>
      <w:r>
        <w:fldChar w:fldCharType="begin"/>
      </w:r>
      <w:r>
        <w:instrText>SEQ Slika \* ARABIC</w:instrText>
      </w:r>
      <w:r>
        <w:fldChar w:fldCharType="separate"/>
      </w:r>
      <w:r w:rsidR="00E9391A">
        <w:rPr>
          <w:noProof/>
        </w:rPr>
        <w:t>28</w:t>
      </w:r>
      <w:r>
        <w:fldChar w:fldCharType="end"/>
      </w:r>
      <w:r w:rsidR="000A0146">
        <w:t>.</w:t>
      </w:r>
      <w:r w:rsidRPr="0096094F">
        <w:t xml:space="preserve"> Dodavanje sportova za učenike koji žele iskazati interes za upis u sportske odjele</w:t>
      </w:r>
      <w:bookmarkEnd w:id="50"/>
    </w:p>
    <w:p w:rsidRPr="0096094F" w:rsidR="0024143A" w:rsidP="0024143A" w:rsidRDefault="0024143A" w14:paraId="0A2A9D01" w14:textId="5D65D58E">
      <w:r w:rsidRPr="0096094F">
        <w:t>Poda</w:t>
      </w:r>
      <w:r w:rsidR="000A0146">
        <w:t>t</w:t>
      </w:r>
      <w:r w:rsidRPr="0096094F">
        <w:t xml:space="preserve">ci se dodaju klikom na gumb </w:t>
      </w:r>
      <w:r w:rsidRPr="0096094F">
        <w:rPr>
          <w:i/>
          <w:iCs/>
        </w:rPr>
        <w:t>Dodaj sport</w:t>
      </w:r>
      <w:r w:rsidRPr="0096094F">
        <w:t xml:space="preserve"> (Slika 2</w:t>
      </w:r>
      <w:r w:rsidR="006A72A0">
        <w:t>9</w:t>
      </w:r>
      <w:r w:rsidR="000A0146">
        <w:t>.</w:t>
      </w:r>
      <w:r w:rsidRPr="0096094F">
        <w:t>).</w:t>
      </w:r>
    </w:p>
    <w:p w:rsidRPr="0096094F" w:rsidR="0024143A" w:rsidP="0024143A" w:rsidRDefault="0024143A" w14:paraId="49954C05" w14:textId="77777777">
      <w:pPr>
        <w:keepNext/>
        <w:jc w:val="center"/>
      </w:pPr>
      <w:r w:rsidRPr="0096094F">
        <w:rPr>
          <w:noProof/>
        </w:rPr>
        <w:drawing>
          <wp:inline distT="0" distB="0" distL="0" distR="0" wp14:anchorId="108A6098" wp14:editId="2393D05C">
            <wp:extent cx="5039676" cy="2322609"/>
            <wp:effectExtent l="19050" t="19050" r="27940" b="20955"/>
            <wp:docPr id="50" name="Picture 50"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lika 50" descr="Slika na kojoj se prikazuje tekst&#10;&#10;Opis je automatski generiran"/>
                    <pic:cNvPicPr/>
                  </pic:nvPicPr>
                  <pic:blipFill rotWithShape="1">
                    <a:blip r:embed="rId53"/>
                    <a:srcRect b="9464"/>
                    <a:stretch/>
                  </pic:blipFill>
                  <pic:spPr bwMode="auto">
                    <a:xfrm>
                      <a:off x="0" y="0"/>
                      <a:ext cx="5040000" cy="2322758"/>
                    </a:xfrm>
                    <a:prstGeom prst="rect">
                      <a:avLst/>
                    </a:prstGeom>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96094F" w:rsidR="002D5C3E" w:rsidP="0024143A" w:rsidRDefault="0024143A" w14:paraId="7358F079" w14:textId="26BE8367">
      <w:pPr>
        <w:pStyle w:val="Caption"/>
        <w:jc w:val="center"/>
      </w:pPr>
      <w:bookmarkStart w:name="_Toc128307437" w:id="51"/>
      <w:r w:rsidRPr="0096094F">
        <w:t xml:space="preserve">Slika </w:t>
      </w:r>
      <w:r>
        <w:fldChar w:fldCharType="begin"/>
      </w:r>
      <w:r>
        <w:instrText>SEQ Slika \* ARABIC</w:instrText>
      </w:r>
      <w:r>
        <w:fldChar w:fldCharType="separate"/>
      </w:r>
      <w:r w:rsidR="00E9391A">
        <w:rPr>
          <w:noProof/>
        </w:rPr>
        <w:t>29</w:t>
      </w:r>
      <w:r>
        <w:fldChar w:fldCharType="end"/>
      </w:r>
      <w:r w:rsidR="000A0146">
        <w:t>.</w:t>
      </w:r>
      <w:r w:rsidRPr="0096094F">
        <w:t xml:space="preserve"> Uređivanje podataka o sportovima</w:t>
      </w:r>
      <w:bookmarkEnd w:id="51"/>
    </w:p>
    <w:p w:rsidRPr="0096094F" w:rsidR="00893D69" w:rsidP="0024143A" w:rsidRDefault="0024143A" w14:paraId="2F0DF642" w14:textId="0059D95B">
      <w:r w:rsidRPr="0096094F">
        <w:t xml:space="preserve">Iz padajućeg izbornika odabiru se sport i mjesto, </w:t>
      </w:r>
      <w:r w:rsidR="000A0146">
        <w:t>a</w:t>
      </w:r>
      <w:r w:rsidRPr="0096094F">
        <w:t xml:space="preserve"> naziv kluba </w:t>
      </w:r>
      <w:r w:rsidR="000A0146">
        <w:t xml:space="preserve">se </w:t>
      </w:r>
      <w:r w:rsidRPr="0096094F" w:rsidR="0010078A">
        <w:t>upisuje</w:t>
      </w:r>
      <w:r w:rsidRPr="0096094F">
        <w:t>.</w:t>
      </w:r>
      <w:r w:rsidRPr="0096094F" w:rsidR="002A09A3">
        <w:t xml:space="preserve"> </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64"/>
        <w:gridCol w:w="8196"/>
      </w:tblGrid>
      <w:tr w:rsidRPr="0096094F" w:rsidR="0089144C" w:rsidTr="00C51626" w14:paraId="6665A075" w14:textId="77777777">
        <w:tc>
          <w:tcPr>
            <w:tcW w:w="864" w:type="dxa"/>
          </w:tcPr>
          <w:p w:rsidRPr="0096094F" w:rsidR="0089144C" w:rsidP="003751C3" w:rsidRDefault="0089144C" w14:paraId="67E1F0B4" w14:textId="77777777">
            <w:pPr>
              <w:spacing w:before="120" w:after="120"/>
              <w:jc w:val="both"/>
              <w:rPr>
                <w:rFonts w:ascii="Arial" w:hAnsi="Arial" w:eastAsia="Times New Roman" w:cs="Arial"/>
              </w:rPr>
            </w:pPr>
            <w:r w:rsidRPr="0096094F">
              <w:rPr>
                <w:noProof/>
              </w:rPr>
              <w:drawing>
                <wp:inline distT="0" distB="0" distL="0" distR="0" wp14:anchorId="63C9A7E1" wp14:editId="4A3A5AD9">
                  <wp:extent cx="360000" cy="360000"/>
                  <wp:effectExtent l="0" t="0" r="2540" b="254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196" w:type="dxa"/>
          </w:tcPr>
          <w:p w:rsidRPr="0096094F" w:rsidR="0089144C" w:rsidP="003751C3" w:rsidRDefault="0089144C" w14:paraId="61DC1C67" w14:textId="11F42159">
            <w:pPr>
              <w:rPr>
                <w:rFonts w:ascii="Arial" w:hAnsi="Arial" w:cs="Arial"/>
              </w:rPr>
            </w:pPr>
            <w:r w:rsidRPr="0096094F">
              <w:rPr>
                <w:rFonts w:ascii="Arial" w:hAnsi="Arial" w:cs="Arial"/>
              </w:rPr>
              <w:t>Unesene podatke moguće je dodatno urediti klikom na ikonu olovke (</w:t>
            </w:r>
            <w:r w:rsidRPr="0096094F">
              <w:rPr>
                <w:noProof/>
              </w:rPr>
              <w:drawing>
                <wp:inline distT="0" distB="0" distL="0" distR="0" wp14:anchorId="3BBC1731" wp14:editId="39D27CE8">
                  <wp:extent cx="161472" cy="19083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3409" cy="204938"/>
                          </a:xfrm>
                          <a:prstGeom prst="rect">
                            <a:avLst/>
                          </a:prstGeom>
                        </pic:spPr>
                      </pic:pic>
                    </a:graphicData>
                  </a:graphic>
                </wp:inline>
              </w:drawing>
            </w:r>
            <w:r w:rsidRPr="0096094F">
              <w:rPr>
                <w:rFonts w:ascii="Arial" w:hAnsi="Arial" w:cs="Arial"/>
              </w:rPr>
              <w:t>) ili obrisati klikom na ikonu koša za smeće (</w:t>
            </w:r>
            <w:r w:rsidRPr="0096094F">
              <w:rPr>
                <w:noProof/>
              </w:rPr>
              <w:drawing>
                <wp:inline distT="0" distB="0" distL="0" distR="0" wp14:anchorId="5B0E9C68" wp14:editId="5A933099">
                  <wp:extent cx="108000" cy="163742"/>
                  <wp:effectExtent l="0" t="0" r="6350"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8000" cy="163742"/>
                          </a:xfrm>
                          <a:prstGeom prst="rect">
                            <a:avLst/>
                          </a:prstGeom>
                        </pic:spPr>
                      </pic:pic>
                    </a:graphicData>
                  </a:graphic>
                </wp:inline>
              </w:drawing>
            </w:r>
            <w:r w:rsidRPr="0096094F">
              <w:rPr>
                <w:rFonts w:ascii="Arial" w:hAnsi="Arial" w:cs="Arial"/>
              </w:rPr>
              <w:t>)</w:t>
            </w:r>
            <w:r w:rsidRPr="0096094F" w:rsidR="001A3173">
              <w:rPr>
                <w:rFonts w:ascii="Arial" w:hAnsi="Arial" w:cs="Arial"/>
              </w:rPr>
              <w:t xml:space="preserve"> (Slika </w:t>
            </w:r>
            <w:r w:rsidR="006A72A0">
              <w:rPr>
                <w:rFonts w:ascii="Arial" w:hAnsi="Arial" w:cs="Arial"/>
              </w:rPr>
              <w:t>30</w:t>
            </w:r>
            <w:r w:rsidR="000A0146">
              <w:rPr>
                <w:rFonts w:ascii="Arial" w:hAnsi="Arial" w:cs="Arial"/>
              </w:rPr>
              <w:t>.</w:t>
            </w:r>
            <w:r w:rsidRPr="0096094F" w:rsidR="001A3173">
              <w:rPr>
                <w:rFonts w:ascii="Arial" w:hAnsi="Arial" w:cs="Arial"/>
              </w:rPr>
              <w:t>)</w:t>
            </w:r>
            <w:r w:rsidRPr="0096094F">
              <w:rPr>
                <w:rFonts w:ascii="Arial" w:hAnsi="Arial" w:cs="Arial"/>
              </w:rPr>
              <w:t>.</w:t>
            </w:r>
          </w:p>
          <w:p w:rsidRPr="0096094F" w:rsidR="001A3173" w:rsidP="001A3173" w:rsidRDefault="0089144C" w14:paraId="59CC5E31" w14:textId="77777777">
            <w:pPr>
              <w:keepNext/>
              <w:spacing w:before="120" w:after="120"/>
              <w:jc w:val="both"/>
              <w:rPr>
                <w:rFonts w:ascii="Arial" w:hAnsi="Arial" w:cs="Arial"/>
              </w:rPr>
            </w:pPr>
            <w:r w:rsidRPr="0096094F">
              <w:rPr>
                <w:noProof/>
              </w:rPr>
              <w:drawing>
                <wp:inline distT="0" distB="0" distL="0" distR="0" wp14:anchorId="36EF1606" wp14:editId="6A93AB2F">
                  <wp:extent cx="5040000" cy="829072"/>
                  <wp:effectExtent l="19050" t="19050" r="8255"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040000" cy="829072"/>
                          </a:xfrm>
                          <a:prstGeom prst="rect">
                            <a:avLst/>
                          </a:prstGeom>
                          <a:ln>
                            <a:solidFill>
                              <a:schemeClr val="tx1">
                                <a:lumMod val="65000"/>
                                <a:lumOff val="35000"/>
                              </a:schemeClr>
                            </a:solidFill>
                          </a:ln>
                        </pic:spPr>
                      </pic:pic>
                    </a:graphicData>
                  </a:graphic>
                </wp:inline>
              </w:drawing>
            </w:r>
          </w:p>
          <w:p w:rsidRPr="0096094F" w:rsidR="0089144C" w:rsidP="001A3173" w:rsidRDefault="001A3173" w14:paraId="543A94A7" w14:textId="5DB00A08">
            <w:pPr>
              <w:pStyle w:val="Caption"/>
              <w:jc w:val="center"/>
              <w:rPr>
                <w:rFonts w:ascii="Arial" w:hAnsi="Arial" w:eastAsia="Times New Roman" w:cs="Arial"/>
              </w:rPr>
            </w:pPr>
            <w:bookmarkStart w:name="_Toc128307438" w:id="52"/>
            <w:r w:rsidRPr="0096094F">
              <w:rPr>
                <w:rFonts w:ascii="Arial" w:hAnsi="Arial" w:cs="Arial"/>
              </w:rPr>
              <w:t xml:space="preserve">Slika </w:t>
            </w:r>
            <w:r w:rsidRPr="0096094F">
              <w:fldChar w:fldCharType="begin"/>
            </w:r>
            <w:r w:rsidRPr="0096094F">
              <w:rPr>
                <w:rFonts w:ascii="Arial" w:hAnsi="Arial" w:cs="Arial"/>
              </w:rPr>
              <w:instrText xml:space="preserve"> SEQ Slika \* ARABIC </w:instrText>
            </w:r>
            <w:r w:rsidRPr="0096094F">
              <w:fldChar w:fldCharType="separate"/>
            </w:r>
            <w:r w:rsidR="00E9391A">
              <w:rPr>
                <w:rFonts w:ascii="Arial" w:hAnsi="Arial" w:cs="Arial"/>
                <w:noProof/>
              </w:rPr>
              <w:t>30</w:t>
            </w:r>
            <w:r w:rsidRPr="0096094F">
              <w:fldChar w:fldCharType="end"/>
            </w:r>
            <w:r w:rsidR="000A0146">
              <w:t>.</w:t>
            </w:r>
            <w:r w:rsidRPr="0096094F">
              <w:rPr>
                <w:rFonts w:ascii="Arial" w:hAnsi="Arial" w:cs="Arial"/>
              </w:rPr>
              <w:t xml:space="preserve"> Uređivanje i brisanje podataka o sportovima</w:t>
            </w:r>
            <w:bookmarkEnd w:id="52"/>
          </w:p>
        </w:tc>
      </w:tr>
    </w:tbl>
    <w:p w:rsidRPr="0096094F" w:rsidR="00375216" w:rsidP="00F247A6" w:rsidRDefault="004A4BB6" w14:paraId="57D2747B" w14:textId="5E096A19">
      <w:pPr>
        <w:pStyle w:val="Heading2"/>
      </w:pPr>
      <w:bookmarkStart w:name="_Toc127885510" w:id="53"/>
      <w:r w:rsidRPr="0096094F">
        <w:t xml:space="preserve">Dodatni bodovi / </w:t>
      </w:r>
      <w:r w:rsidRPr="0096094F" w:rsidR="003138BE">
        <w:t>prava prednosti</w:t>
      </w:r>
      <w:bookmarkEnd w:id="53"/>
    </w:p>
    <w:p w:rsidRPr="0096094F" w:rsidR="00603B30" w:rsidP="00F247A6" w:rsidRDefault="00603B30" w14:paraId="3D053540" w14:textId="419D9EE2">
      <w:pPr>
        <w:pStyle w:val="Heading3"/>
      </w:pPr>
      <w:bookmarkStart w:name="_Toc127885511" w:id="54"/>
      <w:r w:rsidRPr="0096094F">
        <w:t>Dodatni bodovi</w:t>
      </w:r>
      <w:bookmarkEnd w:id="54"/>
    </w:p>
    <w:p w:rsidRPr="0096094F" w:rsidR="003A1733" w:rsidP="003A1733" w:rsidRDefault="00E7130C" w14:paraId="56E50BA8" w14:textId="017CB0ED">
      <w:r w:rsidRPr="0096094F">
        <w:t>U</w:t>
      </w:r>
      <w:r w:rsidRPr="0096094F" w:rsidR="00634414">
        <w:t>čenik</w:t>
      </w:r>
      <w:r w:rsidRPr="0096094F" w:rsidR="0023373B">
        <w:t>u koji</w:t>
      </w:r>
      <w:r w:rsidRPr="0096094F" w:rsidR="00634414">
        <w:t xml:space="preserve"> živi </w:t>
      </w:r>
      <w:r w:rsidRPr="0096094F" w:rsidR="00634414">
        <w:rPr>
          <w:b/>
          <w:bCs/>
        </w:rPr>
        <w:t xml:space="preserve">bez </w:t>
      </w:r>
      <w:r w:rsidRPr="0096094F" w:rsidR="003A1733">
        <w:rPr>
          <w:b/>
          <w:bCs/>
        </w:rPr>
        <w:t>roditelja ili odgovarajuće roditeljske skrbi</w:t>
      </w:r>
      <w:r w:rsidRPr="0096094F" w:rsidR="003A1733">
        <w:t xml:space="preserve"> </w:t>
      </w:r>
      <w:r w:rsidRPr="0096094F" w:rsidR="0023373B">
        <w:t xml:space="preserve">dodaje se </w:t>
      </w:r>
      <w:r w:rsidRPr="0096094F" w:rsidR="0023373B">
        <w:rPr>
          <w:b/>
          <w:bCs/>
        </w:rPr>
        <w:t>jedan</w:t>
      </w:r>
      <w:r w:rsidRPr="0096094F" w:rsidR="005D7012">
        <w:t xml:space="preserve">, a učeniku </w:t>
      </w:r>
      <w:r w:rsidRPr="0096094F" w:rsidR="005D7012">
        <w:rPr>
          <w:b/>
          <w:bCs/>
        </w:rPr>
        <w:t>pripadniku romske manjine</w:t>
      </w:r>
      <w:r w:rsidRPr="0096094F" w:rsidR="003A1733">
        <w:t xml:space="preserve"> dodaju se </w:t>
      </w:r>
      <w:r w:rsidRPr="0096094F" w:rsidR="003A1733">
        <w:rPr>
          <w:b/>
          <w:bCs/>
        </w:rPr>
        <w:t>dva boda</w:t>
      </w:r>
      <w:r w:rsidRPr="0096094F" w:rsidR="003A1733">
        <w:t xml:space="preserve"> na broj bodova utvrđen </w:t>
      </w:r>
      <w:r w:rsidRPr="0096094F" w:rsidR="00ED1015">
        <w:t xml:space="preserve">u </w:t>
      </w:r>
      <w:r w:rsidRPr="0096094F" w:rsidR="003A1733">
        <w:t>postupk</w:t>
      </w:r>
      <w:r w:rsidRPr="0096094F" w:rsidR="00ED1015">
        <w:t>u</w:t>
      </w:r>
      <w:r w:rsidRPr="0096094F" w:rsidR="003A1733">
        <w:t xml:space="preserve"> vrednovanja.</w:t>
      </w:r>
    </w:p>
    <w:p w:rsidRPr="0096094F" w:rsidR="00897B33" w:rsidP="005177DB" w:rsidRDefault="00897B33" w14:paraId="13D5F7DC" w14:textId="32C65DAF">
      <w:r w:rsidRPr="0096094F">
        <w:t>Za ostvar</w:t>
      </w:r>
      <w:r w:rsidRPr="0096094F" w:rsidR="00CA2336">
        <w:t>ivanje</w:t>
      </w:r>
      <w:r w:rsidRPr="0096094F">
        <w:t xml:space="preserve"> prava</w:t>
      </w:r>
      <w:r w:rsidRPr="0096094F" w:rsidR="00CA2336">
        <w:t xml:space="preserve"> na dodatne bodove potrebno je priložiti</w:t>
      </w:r>
      <w:r w:rsidRPr="0096094F" w:rsidR="005177DB">
        <w:t>:</w:t>
      </w:r>
    </w:p>
    <w:p w:rsidRPr="0096094F" w:rsidR="0012026E" w:rsidP="003751C3" w:rsidRDefault="00897B33" w14:paraId="4AC6CDFC" w14:textId="79CCFBB4">
      <w:pPr>
        <w:pStyle w:val="ListParagraph"/>
        <w:numPr>
          <w:ilvl w:val="0"/>
          <w:numId w:val="44"/>
        </w:numPr>
      </w:pPr>
      <w:r w:rsidRPr="0096094F">
        <w:t>potvrd</w:t>
      </w:r>
      <w:r w:rsidRPr="0096094F" w:rsidR="00C9630E">
        <w:t>u</w:t>
      </w:r>
      <w:r w:rsidRPr="0096094F">
        <w:t xml:space="preserve"> o pripadnosti romskoj nacionalnoj manjini (rodni list učenika ili rodni list jednog od</w:t>
      </w:r>
      <w:r w:rsidRPr="0096094F" w:rsidR="005177DB">
        <w:t xml:space="preserve"> </w:t>
      </w:r>
      <w:r w:rsidRPr="0096094F">
        <w:t>roditelja/skrbnika ili izvadak iz popisa birača za roditelja/skrbnika)</w:t>
      </w:r>
      <w:r w:rsidRPr="0096094F" w:rsidR="0012026E">
        <w:t xml:space="preserve"> </w:t>
      </w:r>
      <w:r w:rsidRPr="0096094F" w:rsidR="00C9630E">
        <w:t>ili</w:t>
      </w:r>
    </w:p>
    <w:p w:rsidRPr="0096094F" w:rsidR="00897B33" w:rsidP="003751C3" w:rsidRDefault="00897B33" w14:paraId="4C612721" w14:textId="2A2600EB">
      <w:pPr>
        <w:pStyle w:val="ListParagraph"/>
        <w:numPr>
          <w:ilvl w:val="0"/>
          <w:numId w:val="44"/>
        </w:numPr>
      </w:pPr>
      <w:r w:rsidRPr="0096094F">
        <w:t>potvrd</w:t>
      </w:r>
      <w:r w:rsidRPr="0096094F" w:rsidR="00C9630E">
        <w:t>u</w:t>
      </w:r>
      <w:r w:rsidRPr="0096094F">
        <w:t xml:space="preserve"> nadležnoga centra za socijalnu skrb da </w:t>
      </w:r>
      <w:r w:rsidRPr="0096094F" w:rsidR="0012026E">
        <w:t xml:space="preserve">se radi o </w:t>
      </w:r>
      <w:r w:rsidRPr="0096094F">
        <w:t>djete</w:t>
      </w:r>
      <w:r w:rsidRPr="0096094F" w:rsidR="0012026E">
        <w:t>tu</w:t>
      </w:r>
      <w:r w:rsidRPr="0096094F">
        <w:t xml:space="preserve"> bez roditelja ili odgovarajuće</w:t>
      </w:r>
      <w:r w:rsidRPr="0096094F" w:rsidR="0012026E">
        <w:t xml:space="preserve"> </w:t>
      </w:r>
      <w:r w:rsidRPr="0096094F">
        <w:t>socijalne skrb</w:t>
      </w:r>
      <w:r w:rsidR="000A0146">
        <w:t>i.</w:t>
      </w:r>
    </w:p>
    <w:p w:rsidRPr="0096094F" w:rsidR="003332F2" w:rsidP="00F247A6" w:rsidRDefault="003332F2" w14:paraId="3C7BF84E" w14:textId="737A7C73">
      <w:pPr>
        <w:pStyle w:val="Heading3"/>
      </w:pPr>
      <w:bookmarkStart w:name="_Toc127885512" w:id="55"/>
      <w:r w:rsidRPr="0096094F">
        <w:t>Pravo prednosti</w:t>
      </w:r>
      <w:bookmarkEnd w:id="55"/>
    </w:p>
    <w:p w:rsidRPr="0096094F" w:rsidR="0053645D" w:rsidP="0053645D" w:rsidRDefault="0053645D" w14:paraId="30407E95" w14:textId="27B9A5A4">
      <w:r w:rsidRPr="0096094F">
        <w:t xml:space="preserve">Pravo na </w:t>
      </w:r>
      <w:r w:rsidRPr="0096094F">
        <w:rPr>
          <w:b/>
          <w:bCs/>
        </w:rPr>
        <w:t>poseban element vrednovanja</w:t>
      </w:r>
      <w:r w:rsidRPr="0096094F">
        <w:t xml:space="preserve"> (pravo prednosti) ostvaruju učenici koji imaju zdravstvene teškoće ili žive u otežanim uvjetima obrazovanja uzrokovanim nepovoljnim ekonomskim, socijalnim </w:t>
      </w:r>
      <w:r w:rsidR="000A0146">
        <w:t>i</w:t>
      </w:r>
      <w:r w:rsidRPr="0096094F">
        <w:t xml:space="preserve"> odgojnim čimbenicima. To su učenici koji žive uz jednoga ili oba roditelja s dugotrajnom teškom bolesti, uz dugotrajno nezaposlena oba roditelja ili uz samohranoga roditelja korisnika socijalne skrbi te učenici kojima je jedan roditelj preminuo.</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CF6A36" w:rsidTr="00AF60CE" w14:paraId="74803D7F" w14:textId="77777777">
        <w:tc>
          <w:tcPr>
            <w:tcW w:w="846" w:type="dxa"/>
          </w:tcPr>
          <w:p w:rsidRPr="0096094F" w:rsidR="00CF6A36" w:rsidP="003751C3" w:rsidRDefault="00CF6A36" w14:paraId="7F00A90D" w14:textId="77777777">
            <w:pPr>
              <w:spacing w:before="120" w:after="120"/>
              <w:jc w:val="both"/>
              <w:rPr>
                <w:rFonts w:ascii="Arial" w:hAnsi="Arial" w:eastAsia="Times New Roman" w:cs="Arial"/>
              </w:rPr>
            </w:pPr>
            <w:r w:rsidRPr="0096094F">
              <w:rPr>
                <w:noProof/>
              </w:rPr>
              <w:drawing>
                <wp:inline distT="0" distB="0" distL="0" distR="0" wp14:anchorId="76C430A9" wp14:editId="5F8BC997">
                  <wp:extent cx="360000" cy="360000"/>
                  <wp:effectExtent l="0" t="0" r="2540" b="254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EE1430" w:rsidP="00DE595D" w:rsidRDefault="00AF60CE" w14:paraId="2F8C476E" w14:textId="77777777">
            <w:pPr>
              <w:spacing w:before="120" w:after="120"/>
              <w:ind w:left="-106"/>
              <w:jc w:val="both"/>
              <w:rPr>
                <w:rFonts w:ascii="Arial" w:hAnsi="Arial" w:eastAsia="Times New Roman" w:cs="Arial"/>
              </w:rPr>
            </w:pPr>
            <w:r w:rsidRPr="0096094F">
              <w:rPr>
                <w:rFonts w:ascii="Arial" w:hAnsi="Arial" w:cs="Arial"/>
              </w:rPr>
              <w:t>Priznaje se ostvarivanje isključivo jednoga (najpovoljnijega) od na</w:t>
            </w:r>
            <w:r w:rsidRPr="0096094F" w:rsidR="0090531F">
              <w:rPr>
                <w:rFonts w:ascii="Arial" w:hAnsi="Arial" w:cs="Arial"/>
              </w:rPr>
              <w:t>vedenih</w:t>
            </w:r>
            <w:r w:rsidRPr="0096094F">
              <w:rPr>
                <w:rFonts w:ascii="Arial" w:hAnsi="Arial" w:cs="Arial"/>
              </w:rPr>
              <w:t xml:space="preserve"> prava</w:t>
            </w:r>
            <w:r w:rsidRPr="0096094F" w:rsidR="00DE595D">
              <w:rPr>
                <w:rFonts w:ascii="Arial" w:hAnsi="Arial" w:cs="Arial"/>
              </w:rPr>
              <w:t xml:space="preserve">, a život u otežanim uvjetima moguće je dokazati jednim od dokumenata: </w:t>
            </w:r>
          </w:p>
          <w:p w:rsidRPr="0096094F" w:rsidR="00EE1430" w:rsidP="003155C7" w:rsidRDefault="00DE595D" w14:paraId="55A4FD93" w14:textId="77777777">
            <w:pPr>
              <w:pStyle w:val="ListParagraph"/>
              <w:numPr>
                <w:ilvl w:val="0"/>
                <w:numId w:val="43"/>
              </w:numPr>
              <w:spacing w:before="120" w:after="120"/>
              <w:ind w:left="461"/>
              <w:jc w:val="both"/>
              <w:rPr>
                <w:rFonts w:ascii="Arial" w:hAnsi="Arial" w:cs="Arial"/>
              </w:rPr>
            </w:pPr>
            <w:r w:rsidRPr="0096094F">
              <w:rPr>
                <w:rFonts w:ascii="Arial" w:hAnsi="Arial" w:cs="Arial"/>
              </w:rPr>
              <w:t>stručno mišljenje Službe za profesionalno usmjeravanje Hrvatskoga zavoda za zapošljavanje</w:t>
            </w:r>
            <w:r w:rsidRPr="0096094F" w:rsidR="00EE1430">
              <w:rPr>
                <w:rFonts w:ascii="Arial" w:hAnsi="Arial" w:cs="Arial"/>
              </w:rPr>
              <w:t xml:space="preserve"> (</w:t>
            </w:r>
            <w:r w:rsidRPr="0096094F">
              <w:rPr>
                <w:rFonts w:ascii="Arial" w:hAnsi="Arial" w:cs="Arial"/>
              </w:rPr>
              <w:t>izdano u tekućoj kalendarskoj godini</w:t>
            </w:r>
            <w:r w:rsidRPr="0096094F" w:rsidR="00EE1430">
              <w:rPr>
                <w:rFonts w:ascii="Arial" w:hAnsi="Arial" w:cs="Arial"/>
              </w:rPr>
              <w:t>)</w:t>
            </w:r>
          </w:p>
          <w:p w:rsidRPr="0096094F" w:rsidR="003F19DE" w:rsidP="003155C7" w:rsidRDefault="00DE595D" w14:paraId="6FDD55BB" w14:textId="77777777">
            <w:pPr>
              <w:pStyle w:val="ListParagraph"/>
              <w:numPr>
                <w:ilvl w:val="0"/>
                <w:numId w:val="43"/>
              </w:numPr>
              <w:spacing w:before="120" w:after="120"/>
              <w:ind w:left="461"/>
              <w:jc w:val="both"/>
              <w:rPr>
                <w:rFonts w:ascii="Arial" w:hAnsi="Arial" w:cs="Arial"/>
              </w:rPr>
            </w:pPr>
            <w:r w:rsidRPr="0096094F">
              <w:rPr>
                <w:rFonts w:ascii="Arial" w:hAnsi="Arial" w:cs="Arial"/>
              </w:rPr>
              <w:t>liječničk</w:t>
            </w:r>
            <w:r w:rsidRPr="0096094F" w:rsidR="003F19DE">
              <w:rPr>
                <w:rFonts w:ascii="Arial" w:hAnsi="Arial" w:cs="Arial"/>
              </w:rPr>
              <w:t>a</w:t>
            </w:r>
            <w:r w:rsidRPr="0096094F">
              <w:rPr>
                <w:rFonts w:ascii="Arial" w:hAnsi="Arial" w:cs="Arial"/>
              </w:rPr>
              <w:t xml:space="preserve"> potvrd</w:t>
            </w:r>
            <w:r w:rsidRPr="0096094F" w:rsidR="003F19DE">
              <w:rPr>
                <w:rFonts w:ascii="Arial" w:hAnsi="Arial" w:cs="Arial"/>
              </w:rPr>
              <w:t>a</w:t>
            </w:r>
            <w:r w:rsidRPr="0096094F">
              <w:rPr>
                <w:rFonts w:ascii="Arial" w:hAnsi="Arial" w:cs="Arial"/>
              </w:rPr>
              <w:t xml:space="preserve"> o dugotrajnoj težoj bolesti jednoga i/ili oba roditelja</w:t>
            </w:r>
            <w:r w:rsidRPr="0096094F" w:rsidR="003F19DE">
              <w:rPr>
                <w:rFonts w:ascii="Arial" w:hAnsi="Arial" w:cs="Arial"/>
              </w:rPr>
              <w:t xml:space="preserve"> </w:t>
            </w:r>
          </w:p>
          <w:p w:rsidRPr="0096094F" w:rsidR="0051072A" w:rsidP="003155C7" w:rsidRDefault="00DE595D" w14:paraId="3C69695B" w14:textId="77777777">
            <w:pPr>
              <w:pStyle w:val="ListParagraph"/>
              <w:numPr>
                <w:ilvl w:val="0"/>
                <w:numId w:val="43"/>
              </w:numPr>
              <w:spacing w:before="120" w:after="120"/>
              <w:ind w:left="461"/>
              <w:jc w:val="both"/>
              <w:rPr>
                <w:rFonts w:ascii="Arial" w:hAnsi="Arial" w:cs="Arial"/>
              </w:rPr>
            </w:pPr>
            <w:r w:rsidRPr="0096094F">
              <w:rPr>
                <w:rFonts w:ascii="Arial" w:hAnsi="Arial" w:cs="Arial"/>
              </w:rPr>
              <w:t>potvrd</w:t>
            </w:r>
            <w:r w:rsidRPr="0096094F" w:rsidR="003F19DE">
              <w:rPr>
                <w:rFonts w:ascii="Arial" w:hAnsi="Arial" w:cs="Arial"/>
              </w:rPr>
              <w:t>a</w:t>
            </w:r>
            <w:r w:rsidRPr="0096094F">
              <w:rPr>
                <w:rFonts w:ascii="Arial" w:hAnsi="Arial" w:cs="Arial"/>
              </w:rPr>
              <w:t xml:space="preserve"> nadležnoga područnoga ureda Hrvatskoga zavoda za zapošljavanje o dugotrajnoj</w:t>
            </w:r>
            <w:r w:rsidRPr="0096094F" w:rsidR="003F19DE">
              <w:rPr>
                <w:rFonts w:ascii="Arial" w:hAnsi="Arial" w:cs="Arial"/>
              </w:rPr>
              <w:t xml:space="preserve"> n</w:t>
            </w:r>
            <w:r w:rsidRPr="0096094F">
              <w:rPr>
                <w:rFonts w:ascii="Arial" w:hAnsi="Arial" w:cs="Arial"/>
              </w:rPr>
              <w:t>ezaposlenosti oba roditelja</w:t>
            </w:r>
            <w:r w:rsidRPr="0096094F" w:rsidR="003F19DE">
              <w:rPr>
                <w:rFonts w:ascii="Arial" w:hAnsi="Arial" w:cs="Arial"/>
              </w:rPr>
              <w:t xml:space="preserve"> </w:t>
            </w:r>
          </w:p>
          <w:p w:rsidRPr="0096094F" w:rsidR="0051072A" w:rsidP="003155C7" w:rsidRDefault="00DE595D" w14:paraId="0BFBEF8B" w14:textId="77777777">
            <w:pPr>
              <w:pStyle w:val="ListParagraph"/>
              <w:numPr>
                <w:ilvl w:val="0"/>
                <w:numId w:val="43"/>
              </w:numPr>
              <w:spacing w:before="120" w:after="120"/>
              <w:ind w:left="461"/>
              <w:jc w:val="both"/>
              <w:rPr>
                <w:rFonts w:ascii="Arial" w:hAnsi="Arial" w:cs="Arial"/>
              </w:rPr>
            </w:pPr>
            <w:r w:rsidRPr="0096094F">
              <w:rPr>
                <w:rFonts w:ascii="Arial" w:hAnsi="Arial" w:cs="Arial"/>
              </w:rPr>
              <w:t>potvrd</w:t>
            </w:r>
            <w:r w:rsidRPr="0096094F" w:rsidR="0051072A">
              <w:rPr>
                <w:rFonts w:ascii="Arial" w:hAnsi="Arial" w:cs="Arial"/>
              </w:rPr>
              <w:t>a</w:t>
            </w:r>
            <w:r w:rsidRPr="0096094F">
              <w:rPr>
                <w:rFonts w:ascii="Arial" w:hAnsi="Arial" w:cs="Arial"/>
              </w:rPr>
              <w:t xml:space="preserve"> o korištenju socijalne pomoći; rješenje ili drugi upravni akt centra za socijalnu skrb ili</w:t>
            </w:r>
            <w:r w:rsidRPr="0096094F" w:rsidR="0051072A">
              <w:rPr>
                <w:rFonts w:ascii="Arial" w:hAnsi="Arial" w:cs="Arial"/>
              </w:rPr>
              <w:t xml:space="preserve"> </w:t>
            </w:r>
            <w:r w:rsidRPr="0096094F">
              <w:rPr>
                <w:rFonts w:ascii="Arial" w:hAnsi="Arial" w:cs="Arial"/>
              </w:rPr>
              <w:t>nadležnoga tijela u jedinici lokalne ili područne (regionalne) jedinice i Grada Zagreba o pravu</w:t>
            </w:r>
            <w:r w:rsidRPr="0096094F" w:rsidR="0051072A">
              <w:rPr>
                <w:rFonts w:ascii="Arial" w:hAnsi="Arial" w:cs="Arial"/>
              </w:rPr>
              <w:t xml:space="preserve"> </w:t>
            </w:r>
            <w:r w:rsidRPr="0096094F">
              <w:rPr>
                <w:rFonts w:ascii="Arial" w:hAnsi="Arial" w:cs="Arial"/>
              </w:rPr>
              <w:t>samohranoga roditelja u statusu socijalne skrbi izdanih od ovlaštenih službi u zdravstvu,</w:t>
            </w:r>
            <w:r w:rsidRPr="0096094F" w:rsidR="0051072A">
              <w:rPr>
                <w:rFonts w:ascii="Arial" w:hAnsi="Arial" w:cs="Arial"/>
              </w:rPr>
              <w:t xml:space="preserve"> </w:t>
            </w:r>
            <w:r w:rsidRPr="0096094F">
              <w:rPr>
                <w:rFonts w:ascii="Arial" w:hAnsi="Arial" w:cs="Arial"/>
              </w:rPr>
              <w:t>socijalnoj skrbi i za zapošljavanje</w:t>
            </w:r>
            <w:r w:rsidRPr="0096094F" w:rsidR="0051072A">
              <w:rPr>
                <w:rFonts w:ascii="Arial" w:hAnsi="Arial" w:cs="Arial"/>
              </w:rPr>
              <w:t xml:space="preserve"> </w:t>
            </w:r>
          </w:p>
          <w:p w:rsidRPr="0096094F" w:rsidR="00CF6A36" w:rsidP="003155C7" w:rsidRDefault="00DE595D" w14:paraId="57626317" w14:textId="3B510F38">
            <w:pPr>
              <w:pStyle w:val="ListParagraph"/>
              <w:numPr>
                <w:ilvl w:val="0"/>
                <w:numId w:val="43"/>
              </w:numPr>
              <w:spacing w:before="120" w:after="120"/>
              <w:ind w:left="461"/>
              <w:jc w:val="both"/>
              <w:rPr>
                <w:rFonts w:ascii="Arial" w:hAnsi="Arial" w:eastAsia="Times New Roman" w:cs="Arial"/>
                <w:b/>
                <w:bCs/>
              </w:rPr>
            </w:pPr>
            <w:r w:rsidRPr="0096094F">
              <w:rPr>
                <w:rFonts w:ascii="Arial" w:hAnsi="Arial" w:cs="Arial"/>
              </w:rPr>
              <w:t>podat</w:t>
            </w:r>
            <w:r w:rsidRPr="0096094F" w:rsidR="0051072A">
              <w:rPr>
                <w:rFonts w:ascii="Arial" w:hAnsi="Arial" w:cs="Arial"/>
              </w:rPr>
              <w:t>ci</w:t>
            </w:r>
            <w:r w:rsidRPr="0096094F">
              <w:rPr>
                <w:rFonts w:ascii="Arial" w:hAnsi="Arial" w:cs="Arial"/>
              </w:rPr>
              <w:t xml:space="preserve"> iz matice umrlih izravno u Matici umrlih preko elektroničkog uvida u osobna stanja</w:t>
            </w:r>
            <w:r w:rsidRPr="0096094F" w:rsidR="00335B0E">
              <w:rPr>
                <w:rFonts w:ascii="Arial" w:hAnsi="Arial" w:cs="Arial"/>
              </w:rPr>
              <w:t xml:space="preserve"> </w:t>
            </w:r>
            <w:r w:rsidRPr="0096094F">
              <w:rPr>
                <w:rFonts w:ascii="Arial" w:hAnsi="Arial" w:cs="Arial"/>
              </w:rPr>
              <w:t xml:space="preserve">građana </w:t>
            </w:r>
            <w:r w:rsidR="000A0146">
              <w:rPr>
                <w:rFonts w:ascii="Arial" w:hAnsi="Arial" w:cs="Arial"/>
              </w:rPr>
              <w:t>(</w:t>
            </w:r>
            <w:r w:rsidRPr="0096094F">
              <w:rPr>
                <w:rFonts w:ascii="Arial" w:hAnsi="Arial" w:cs="Arial"/>
              </w:rPr>
              <w:t>provjerava škola</w:t>
            </w:r>
            <w:r w:rsidR="000A0146">
              <w:rPr>
                <w:rFonts w:ascii="Arial" w:hAnsi="Arial" w:cs="Arial"/>
              </w:rPr>
              <w:t>)</w:t>
            </w:r>
            <w:r w:rsidRPr="0096094F">
              <w:rPr>
                <w:rFonts w:ascii="Arial" w:hAnsi="Arial" w:cs="Arial"/>
              </w:rPr>
              <w:t>.</w:t>
            </w:r>
          </w:p>
        </w:tc>
      </w:tr>
    </w:tbl>
    <w:p w:rsidRPr="006A72A0" w:rsidR="00CF6A36" w:rsidP="0053645D" w:rsidRDefault="00CF6A36" w14:paraId="55A593B7" w14:textId="77777777">
      <w:pPr>
        <w:rPr>
          <w:sz w:val="12"/>
          <w:szCs w:val="12"/>
        </w:rPr>
      </w:pPr>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53645D" w:rsidTr="003751C3" w14:paraId="6D400A58" w14:textId="77777777">
        <w:tc>
          <w:tcPr>
            <w:tcW w:w="794" w:type="dxa"/>
          </w:tcPr>
          <w:p w:rsidRPr="0096094F" w:rsidR="0053645D" w:rsidP="003751C3" w:rsidRDefault="0053645D" w14:paraId="3544E223" w14:textId="77777777">
            <w:pPr>
              <w:spacing w:before="120" w:after="120"/>
              <w:jc w:val="both"/>
              <w:rPr>
                <w:rFonts w:ascii="Arial" w:hAnsi="Arial" w:eastAsia="Times New Roman" w:cs="Arial"/>
              </w:rPr>
            </w:pPr>
            <w:r w:rsidRPr="0096094F">
              <w:rPr>
                <w:noProof/>
              </w:rPr>
              <w:drawing>
                <wp:inline distT="0" distB="0" distL="0" distR="0" wp14:anchorId="6B4EF50C" wp14:editId="4F1BCF82">
                  <wp:extent cx="360000" cy="324000"/>
                  <wp:effectExtent l="0" t="0" r="254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278" w:type="dxa"/>
          </w:tcPr>
          <w:p w:rsidRPr="0096094F" w:rsidR="0053645D" w:rsidP="003751C3" w:rsidRDefault="0053645D" w14:paraId="2EA4218C" w14:textId="77777777">
            <w:pPr>
              <w:spacing w:before="120" w:after="120"/>
              <w:jc w:val="both"/>
              <w:rPr>
                <w:rFonts w:ascii="Arial" w:hAnsi="Arial" w:eastAsia="Times New Roman" w:cs="Arial"/>
              </w:rPr>
            </w:pPr>
            <w:r w:rsidRPr="0096094F">
              <w:rPr>
                <w:rFonts w:ascii="Arial" w:hAnsi="Arial" w:cs="Arial"/>
              </w:rPr>
              <w:t xml:space="preserve">Ovo pravo priznaje se samo učenicima koji se nalaze na </w:t>
            </w:r>
            <w:r w:rsidRPr="0096094F">
              <w:rPr>
                <w:rFonts w:ascii="Arial" w:hAnsi="Arial" w:cs="Arial"/>
                <w:b/>
                <w:bCs/>
              </w:rPr>
              <w:t>zadnjem mjestu</w:t>
            </w:r>
            <w:r w:rsidRPr="0096094F">
              <w:rPr>
                <w:rFonts w:ascii="Arial" w:hAnsi="Arial" w:cs="Arial"/>
              </w:rPr>
              <w:t xml:space="preserve"> ljestvice poretka i imaju </w:t>
            </w:r>
            <w:r w:rsidRPr="0096094F">
              <w:rPr>
                <w:rFonts w:ascii="Arial" w:hAnsi="Arial" w:cs="Arial"/>
                <w:b/>
                <w:bCs/>
              </w:rPr>
              <w:t>jednak broj bodova</w:t>
            </w:r>
            <w:r w:rsidRPr="0096094F">
              <w:rPr>
                <w:rFonts w:ascii="Arial" w:hAnsi="Arial" w:cs="Arial"/>
              </w:rPr>
              <w:t xml:space="preserve"> kao učenici koji ne ostvaruju pravo na poseban element vrednovanja. </w:t>
            </w:r>
          </w:p>
          <w:p w:rsidRPr="0096094F" w:rsidR="0053645D" w:rsidP="003751C3" w:rsidRDefault="0053645D" w14:paraId="69A7C09D" w14:textId="63A0EBF9">
            <w:pPr>
              <w:spacing w:before="120" w:after="120"/>
              <w:jc w:val="both"/>
              <w:rPr>
                <w:rFonts w:ascii="Arial" w:hAnsi="Arial" w:cs="Arial"/>
              </w:rPr>
            </w:pPr>
            <w:r w:rsidRPr="0096094F">
              <w:rPr>
                <w:rFonts w:ascii="Arial" w:hAnsi="Arial" w:cs="Arial"/>
              </w:rPr>
              <w:t xml:space="preserve">U tom slučaju upisat će se </w:t>
            </w:r>
            <w:r w:rsidR="00B469ED">
              <w:rPr>
                <w:rFonts w:ascii="Arial" w:hAnsi="Arial" w:cs="Arial"/>
              </w:rPr>
              <w:t>učenik</w:t>
            </w:r>
            <w:r w:rsidRPr="0096094F">
              <w:rPr>
                <w:rFonts w:ascii="Arial" w:hAnsi="Arial" w:cs="Arial"/>
              </w:rPr>
              <w:t xml:space="preserve"> koji je ostvario pravo na poseban element vrednovanja. </w:t>
            </w:r>
          </w:p>
          <w:p w:rsidRPr="0096094F" w:rsidR="0053645D" w:rsidP="003751C3" w:rsidRDefault="0053645D" w14:paraId="63952F2F" w14:textId="157C3DF5">
            <w:pPr>
              <w:spacing w:before="120" w:after="120"/>
              <w:jc w:val="both"/>
              <w:rPr>
                <w:rFonts w:ascii="Arial" w:hAnsi="Arial" w:eastAsia="Times New Roman" w:cs="Arial"/>
              </w:rPr>
            </w:pPr>
            <w:r w:rsidRPr="0096094F">
              <w:rPr>
                <w:rFonts w:ascii="Arial" w:hAnsi="Arial" w:cs="Arial"/>
              </w:rPr>
              <w:t xml:space="preserve">Ako se na zadnjem mjestu s jednakim ukupnim brojem bodova nalazi više </w:t>
            </w:r>
            <w:r w:rsidR="00B469ED">
              <w:rPr>
                <w:rFonts w:ascii="Arial" w:hAnsi="Arial" w:cs="Arial"/>
              </w:rPr>
              <w:t>učenika</w:t>
            </w:r>
            <w:r w:rsidRPr="0096094F">
              <w:rPr>
                <w:rFonts w:ascii="Arial" w:hAnsi="Arial" w:cs="Arial"/>
              </w:rPr>
              <w:t xml:space="preserve"> koji ostvaruju pravo na poseban element vrednovanja, upisat će se svi </w:t>
            </w:r>
            <w:r w:rsidR="00B469ED">
              <w:rPr>
                <w:rFonts w:ascii="Arial" w:hAnsi="Arial" w:cs="Arial"/>
              </w:rPr>
              <w:t>učenici</w:t>
            </w:r>
            <w:r w:rsidRPr="0096094F">
              <w:rPr>
                <w:rFonts w:ascii="Arial" w:hAnsi="Arial" w:cs="Arial"/>
              </w:rPr>
              <w:t>.</w:t>
            </w:r>
          </w:p>
        </w:tc>
      </w:tr>
    </w:tbl>
    <w:p w:rsidRPr="0096094F" w:rsidR="00191E53" w:rsidP="00191E53" w:rsidRDefault="00191E53" w14:paraId="70A370CA" w14:textId="2FC1B382">
      <w:r w:rsidRPr="0096094F">
        <w:t xml:space="preserve">Dokumenti kojima se dokazuje ostvarivanje </w:t>
      </w:r>
      <w:r w:rsidRPr="0096094F" w:rsidR="009E113B">
        <w:t xml:space="preserve">dodatnih bodova </w:t>
      </w:r>
      <w:r w:rsidRPr="0096094F" w:rsidR="00617151">
        <w:t>i</w:t>
      </w:r>
      <w:r w:rsidRPr="0096094F" w:rsidR="004E1907">
        <w:t>li</w:t>
      </w:r>
      <w:r w:rsidRPr="0096094F" w:rsidR="00617151">
        <w:t xml:space="preserve"> </w:t>
      </w:r>
      <w:r w:rsidRPr="0096094F">
        <w:t xml:space="preserve">prava prednosti dodaju se na kartici </w:t>
      </w:r>
      <w:r w:rsidRPr="0096094F">
        <w:rPr>
          <w:i/>
          <w:iCs/>
        </w:rPr>
        <w:t>Dodatni bodovi / prava prednosti</w:t>
      </w:r>
      <w:r w:rsidRPr="0096094F">
        <w:t xml:space="preserve"> (Slika 3</w:t>
      </w:r>
      <w:r w:rsidR="00B469ED">
        <w:t>1</w:t>
      </w:r>
      <w:r w:rsidR="000A0146">
        <w:t>.</w:t>
      </w:r>
      <w:r w:rsidRPr="0096094F">
        <w:t xml:space="preserve">). Klikom na ovu karticu otvara se mogućnost uređivanja tablice u kojoj se nalazi popis uvjeta za ostvarivanje prava na dodatne bodove ili prava prednosti pri upisu. </w:t>
      </w:r>
    </w:p>
    <w:p w:rsidRPr="0096094F" w:rsidR="00E1669E" w:rsidP="00E1669E" w:rsidRDefault="00C4473E" w14:paraId="5427B9D9" w14:textId="6740A47D">
      <w:pPr>
        <w:keepNext/>
      </w:pPr>
      <w:r w:rsidRPr="0096094F">
        <w:rPr>
          <w:noProof/>
        </w:rPr>
        <w:drawing>
          <wp:inline distT="0" distB="0" distL="0" distR="0" wp14:anchorId="606D4BC6" wp14:editId="37C8BB4E">
            <wp:extent cx="5759450" cy="2926080"/>
            <wp:effectExtent l="19050" t="19050" r="12700" b="2667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2926080"/>
                    </a:xfrm>
                    <a:prstGeom prst="rect">
                      <a:avLst/>
                    </a:prstGeom>
                    <a:noFill/>
                    <a:ln>
                      <a:solidFill>
                        <a:schemeClr val="tx1">
                          <a:lumMod val="65000"/>
                          <a:lumOff val="35000"/>
                        </a:schemeClr>
                      </a:solidFill>
                    </a:ln>
                  </pic:spPr>
                </pic:pic>
              </a:graphicData>
            </a:graphic>
          </wp:inline>
        </w:drawing>
      </w:r>
    </w:p>
    <w:p w:rsidRPr="0096094F" w:rsidR="00617151" w:rsidP="006973C5" w:rsidRDefault="00E1669E" w14:paraId="2F6819B8" w14:textId="351045BD">
      <w:pPr>
        <w:pStyle w:val="Caption"/>
        <w:jc w:val="center"/>
      </w:pPr>
      <w:bookmarkStart w:name="_Toc128307439" w:id="56"/>
      <w:r w:rsidRPr="0096094F">
        <w:t xml:space="preserve">Slika </w:t>
      </w:r>
      <w:r>
        <w:fldChar w:fldCharType="begin"/>
      </w:r>
      <w:r>
        <w:instrText>SEQ Slika \* ARABIC</w:instrText>
      </w:r>
      <w:r>
        <w:fldChar w:fldCharType="separate"/>
      </w:r>
      <w:r w:rsidR="00E9391A">
        <w:rPr>
          <w:noProof/>
        </w:rPr>
        <w:t>31</w:t>
      </w:r>
      <w:r>
        <w:fldChar w:fldCharType="end"/>
      </w:r>
      <w:r w:rsidR="000A0146">
        <w:t>.</w:t>
      </w:r>
      <w:r w:rsidRPr="0096094F">
        <w:t xml:space="preserve"> Kartica </w:t>
      </w:r>
      <w:r w:rsidRPr="0096094F">
        <w:rPr>
          <w:i/>
          <w:iCs/>
        </w:rPr>
        <w:t>Dodatni bodovi / prava prednosti</w:t>
      </w:r>
      <w:bookmarkEnd w:id="56"/>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988"/>
        <w:gridCol w:w="7789"/>
      </w:tblGrid>
      <w:tr w:rsidRPr="0096094F" w:rsidR="00C857B3" w:rsidTr="00E6043C" w14:paraId="2E026CDB" w14:textId="77777777">
        <w:tc>
          <w:tcPr>
            <w:tcW w:w="988" w:type="dxa"/>
          </w:tcPr>
          <w:p w:rsidRPr="0096094F" w:rsidR="00C857B3" w:rsidP="003751C3" w:rsidRDefault="00C857B3" w14:paraId="0953BE2B" w14:textId="77777777">
            <w:pPr>
              <w:spacing w:before="120" w:after="120"/>
              <w:jc w:val="both"/>
              <w:rPr>
                <w:rFonts w:ascii="Arial" w:hAnsi="Arial" w:eastAsia="Times New Roman" w:cs="Arial"/>
              </w:rPr>
            </w:pPr>
            <w:bookmarkStart w:name="_Hlk126260981" w:id="57"/>
            <w:r w:rsidRPr="0096094F">
              <w:rPr>
                <w:noProof/>
              </w:rPr>
              <w:drawing>
                <wp:inline distT="0" distB="0" distL="0" distR="0" wp14:anchorId="2E16C72E" wp14:editId="3AE3FD56">
                  <wp:extent cx="360000" cy="360000"/>
                  <wp:effectExtent l="0" t="0" r="2540" b="254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C857B3" w:rsidP="00067FEA" w:rsidRDefault="00C857B3" w14:paraId="6CB31A3C" w14:textId="7CC71311">
            <w:pPr>
              <w:spacing w:before="120" w:after="120"/>
              <w:jc w:val="both"/>
              <w:rPr>
                <w:rFonts w:ascii="Arial" w:hAnsi="Arial" w:eastAsia="Times New Roman" w:cs="Arial"/>
                <w:b/>
                <w:bCs/>
              </w:rPr>
            </w:pPr>
            <w:r w:rsidRPr="0096094F">
              <w:rPr>
                <w:rFonts w:ascii="Arial" w:hAnsi="Arial" w:cs="Arial"/>
              </w:rPr>
              <w:t xml:space="preserve">Ova kartica </w:t>
            </w:r>
            <w:r w:rsidRPr="0096094F" w:rsidR="00BC5AAF">
              <w:rPr>
                <w:rFonts w:ascii="Arial" w:hAnsi="Arial" w:cs="Arial"/>
              </w:rPr>
              <w:t>omogućuje</w:t>
            </w:r>
            <w:r w:rsidRPr="0096094F">
              <w:rPr>
                <w:rFonts w:ascii="Arial" w:hAnsi="Arial" w:cs="Arial"/>
              </w:rPr>
              <w:t xml:space="preserve"> provjer</w:t>
            </w:r>
            <w:r w:rsidRPr="0096094F" w:rsidR="00BC5AAF">
              <w:rPr>
                <w:rFonts w:ascii="Arial" w:hAnsi="Arial" w:cs="Arial"/>
              </w:rPr>
              <w:t>u</w:t>
            </w:r>
            <w:r w:rsidRPr="0096094F">
              <w:rPr>
                <w:rFonts w:ascii="Arial" w:hAnsi="Arial" w:cs="Arial"/>
              </w:rPr>
              <w:t xml:space="preserve"> podataka potrebnih za ostvarivanje odabranih uvjeta. </w:t>
            </w:r>
          </w:p>
        </w:tc>
      </w:tr>
    </w:tbl>
    <w:bookmarkEnd w:id="57"/>
    <w:p w:rsidRPr="0096094F" w:rsidR="00FF7E2A" w:rsidP="00617151" w:rsidRDefault="00067FEA" w14:paraId="2DEA797B" w14:textId="057A4D69">
      <w:r w:rsidRPr="0096094F">
        <w:t>Učenik koji smatra da ispunjava jedan ili više uvjeta</w:t>
      </w:r>
      <w:r w:rsidRPr="0096094F" w:rsidR="00E6043C">
        <w:t>,</w:t>
      </w:r>
      <w:r w:rsidRPr="0096094F">
        <w:t xml:space="preserve"> </w:t>
      </w:r>
      <w:r w:rsidRPr="0096094F" w:rsidR="00E356D5">
        <w:t xml:space="preserve">za svaki od njih treba odabrati način provjere dokumentacije. </w:t>
      </w:r>
      <w:r w:rsidRPr="0096094F" w:rsidR="003921DB">
        <w:t>Dokumentaciju je moguće provjeri</w:t>
      </w:r>
      <w:r w:rsidR="00502616">
        <w:t>ti</w:t>
      </w:r>
      <w:r w:rsidRPr="0096094F" w:rsidR="003E59F7">
        <w:t xml:space="preserve"> automatski ili učitavanjem dokumenata koji</w:t>
      </w:r>
      <w:r w:rsidRPr="0096094F" w:rsidR="00197E05">
        <w:t>ma se dokazuju navedena prava.</w:t>
      </w:r>
      <w:r w:rsidRPr="0096094F" w:rsidR="00C24D98">
        <w:t xml:space="preserve"> Dokumente u sustav može učitati učenik</w:t>
      </w:r>
      <w:r w:rsidRPr="0096094F" w:rsidR="00013ECF">
        <w:t xml:space="preserve"> ili razrednik</w:t>
      </w:r>
      <w:r w:rsidRPr="0096094F" w:rsidR="00521FB5">
        <w:t xml:space="preserve">. </w:t>
      </w:r>
    </w:p>
    <w:p w:rsidRPr="0096094F" w:rsidR="00CD09CB" w:rsidP="00A311AA" w:rsidRDefault="00CD09CB" w14:paraId="29C7F911" w14:textId="187E63CC">
      <w:pPr>
        <w:pStyle w:val="ListParagraph"/>
        <w:numPr>
          <w:ilvl w:val="0"/>
          <w:numId w:val="39"/>
        </w:numPr>
      </w:pPr>
      <w:r>
        <w:t xml:space="preserve">Ako učenik odabere mogućnost </w:t>
      </w:r>
      <w:r w:rsidRPr="017B191A">
        <w:rPr>
          <w:i/>
          <w:iCs/>
        </w:rPr>
        <w:t>Želim da se podatci provjere automatski</w:t>
      </w:r>
      <w:r>
        <w:t>, jedan od roditelja ili skrbnika mora se prijaviti u sustav i dati privolu za prijenos podataka iz sustava drugih tijela državne uprave. Postupak prijave roditelja</w:t>
      </w:r>
      <w:r w:rsidR="466DB9D1">
        <w:t xml:space="preserve"> ili skrbnika</w:t>
      </w:r>
      <w:r>
        <w:t xml:space="preserve"> i davanja privole opisan je u poglavlju </w:t>
      </w:r>
      <w:r w:rsidRPr="017B191A">
        <w:rPr>
          <w:i/>
          <w:iCs/>
        </w:rPr>
        <w:t xml:space="preserve">Privola roditelja </w:t>
      </w:r>
      <w:r w:rsidR="007F4B46">
        <w:rPr>
          <w:i/>
          <w:iCs/>
        </w:rPr>
        <w:t xml:space="preserve">ili skrbnika </w:t>
      </w:r>
      <w:r w:rsidRPr="017B191A">
        <w:rPr>
          <w:i/>
          <w:iCs/>
        </w:rPr>
        <w:t>za prijenos podataka iz drugih sustava državne uprave</w:t>
      </w:r>
      <w:r>
        <w:t xml:space="preserve"> (str. </w:t>
      </w:r>
      <w:r w:rsidR="0041525E">
        <w:t>28</w:t>
      </w:r>
      <w:r>
        <w:t>).</w:t>
      </w:r>
    </w:p>
    <w:p w:rsidRPr="0096094F" w:rsidR="00543580" w:rsidP="00C57B5D" w:rsidRDefault="00A311AA" w14:paraId="11761141" w14:textId="3FF868D8">
      <w:pPr>
        <w:pStyle w:val="ListParagraph"/>
        <w:numPr>
          <w:ilvl w:val="0"/>
          <w:numId w:val="39"/>
        </w:numPr>
        <w:ind w:left="714" w:hanging="357"/>
        <w:contextualSpacing w:val="0"/>
      </w:pPr>
      <w:r w:rsidRPr="0096094F">
        <w:t xml:space="preserve">U slučaju </w:t>
      </w:r>
      <w:r w:rsidRPr="0096094F" w:rsidR="000F0329">
        <w:t>odab</w:t>
      </w:r>
      <w:r w:rsidRPr="0096094F">
        <w:t>ira</w:t>
      </w:r>
      <w:r w:rsidRPr="0096094F" w:rsidR="00A36B2B">
        <w:t xml:space="preserve"> mogućnost</w:t>
      </w:r>
      <w:r w:rsidRPr="0096094F">
        <w:t>i</w:t>
      </w:r>
      <w:r w:rsidRPr="0096094F" w:rsidR="00A36B2B">
        <w:t xml:space="preserve"> </w:t>
      </w:r>
      <w:r w:rsidRPr="0096094F" w:rsidR="00A36B2B">
        <w:rPr>
          <w:i/>
          <w:iCs/>
        </w:rPr>
        <w:t xml:space="preserve">Želim </w:t>
      </w:r>
      <w:r w:rsidRPr="0096094F" w:rsidR="008C5453">
        <w:rPr>
          <w:i/>
          <w:iCs/>
        </w:rPr>
        <w:t xml:space="preserve">sam učitati dokument </w:t>
      </w:r>
      <w:r w:rsidRPr="0096094F" w:rsidR="008C5453">
        <w:t xml:space="preserve">pored uvjeta će se pojaviti ikona spajalice </w:t>
      </w:r>
      <w:r w:rsidRPr="0096094F" w:rsidR="007A203F">
        <w:t>(</w:t>
      </w:r>
      <w:r w:rsidRPr="0096094F" w:rsidR="007A203F">
        <w:rPr>
          <w:noProof/>
        </w:rPr>
        <w:drawing>
          <wp:inline distT="0" distB="0" distL="0" distR="0" wp14:anchorId="6133D0A9" wp14:editId="0164853B">
            <wp:extent cx="173162" cy="194807"/>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1703" cy="204415"/>
                    </a:xfrm>
                    <a:prstGeom prst="rect">
                      <a:avLst/>
                    </a:prstGeom>
                  </pic:spPr>
                </pic:pic>
              </a:graphicData>
            </a:graphic>
          </wp:inline>
        </w:drawing>
      </w:r>
      <w:r w:rsidRPr="0096094F" w:rsidR="007A203F">
        <w:t>)</w:t>
      </w:r>
      <w:r w:rsidRPr="0096094F" w:rsidR="00D06A3B">
        <w:t xml:space="preserve"> </w:t>
      </w:r>
      <w:r w:rsidRPr="0096094F" w:rsidR="008C5453">
        <w:t xml:space="preserve">koja omogućuje učitavanje dokumenata </w:t>
      </w:r>
      <w:r w:rsidRPr="0096094F" w:rsidR="00543580">
        <w:t xml:space="preserve">s učenikova računala ili </w:t>
      </w:r>
      <w:r w:rsidRPr="0096094F" w:rsidR="009C0D79">
        <w:t xml:space="preserve">nekog </w:t>
      </w:r>
      <w:r w:rsidRPr="0096094F" w:rsidR="00543580">
        <w:t>drugog izvora.</w:t>
      </w:r>
      <w:r w:rsidRPr="0096094F" w:rsidR="00F919DF">
        <w:t xml:space="preserve"> Klikom na ikonu </w:t>
      </w:r>
      <w:r w:rsidRPr="0096094F" w:rsidR="00F919DF">
        <w:rPr>
          <w:noProof/>
        </w:rPr>
        <w:drawing>
          <wp:inline distT="0" distB="0" distL="0" distR="0" wp14:anchorId="7D994C44" wp14:editId="7D0FC20A">
            <wp:extent cx="173162" cy="194807"/>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1703" cy="204415"/>
                    </a:xfrm>
                    <a:prstGeom prst="rect">
                      <a:avLst/>
                    </a:prstGeom>
                  </pic:spPr>
                </pic:pic>
              </a:graphicData>
            </a:graphic>
          </wp:inline>
        </w:drawing>
      </w:r>
      <w:r w:rsidRPr="0096094F" w:rsidR="00F919DF">
        <w:t xml:space="preserve"> </w:t>
      </w:r>
      <w:r w:rsidRPr="0096094F" w:rsidR="00681BD6">
        <w:t xml:space="preserve">otvorit će se prozor koji omogućuje učitavanje dokumenata s </w:t>
      </w:r>
      <w:r w:rsidRPr="0096094F" w:rsidR="000F406F">
        <w:t>učenikova</w:t>
      </w:r>
      <w:r w:rsidRPr="0096094F" w:rsidR="00681BD6">
        <w:t xml:space="preserve"> računala</w:t>
      </w:r>
      <w:r w:rsidRPr="0096094F" w:rsidR="000F406F">
        <w:t xml:space="preserve"> ili mobitela</w:t>
      </w:r>
      <w:r w:rsidR="006F6AA5">
        <w:t xml:space="preserve"> (Slika 32</w:t>
      </w:r>
      <w:r w:rsidR="00502616">
        <w:t>.</w:t>
      </w:r>
      <w:r w:rsidR="006F6AA5">
        <w:t>)</w:t>
      </w:r>
      <w:r w:rsidRPr="0096094F" w:rsidR="00681BD6">
        <w:t>.</w:t>
      </w:r>
    </w:p>
    <w:p w:rsidRPr="0096094F" w:rsidR="005E3E1A" w:rsidP="3ECCAB22" w:rsidRDefault="00621985" w14:paraId="2A850A68" w14:textId="77777777">
      <w:pPr>
        <w:pStyle w:val="ListParagraph"/>
        <w:keepNext/>
      </w:pPr>
      <w:r w:rsidRPr="0096094F">
        <w:rPr>
          <w:noProof/>
        </w:rPr>
        <w:drawing>
          <wp:inline distT="0" distB="0" distL="0" distR="0" wp14:anchorId="61BB262D" wp14:editId="2E3E09A6">
            <wp:extent cx="5040000" cy="1151558"/>
            <wp:effectExtent l="19050" t="19050" r="8255" b="1079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53188"/>
                    <a:stretch/>
                  </pic:blipFill>
                  <pic:spPr bwMode="auto">
                    <a:xfrm>
                      <a:off x="0" y="0"/>
                      <a:ext cx="5040000" cy="1151558"/>
                    </a:xfrm>
                    <a:prstGeom prst="rect">
                      <a:avLst/>
                    </a:prstGeom>
                    <a:noFill/>
                    <a:ln>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Pr="0096094F" w:rsidR="00621985" w:rsidP="005E3E1A" w:rsidRDefault="005E3E1A" w14:paraId="104BD7CE" w14:textId="37DB0D0C">
      <w:pPr>
        <w:pStyle w:val="Caption"/>
        <w:jc w:val="center"/>
      </w:pPr>
      <w:bookmarkStart w:name="_Toc128307440" w:id="58"/>
      <w:r w:rsidRPr="0096094F">
        <w:t xml:space="preserve">Slika </w:t>
      </w:r>
      <w:r>
        <w:fldChar w:fldCharType="begin"/>
      </w:r>
      <w:r>
        <w:instrText>SEQ Slika \* ARABIC</w:instrText>
      </w:r>
      <w:r>
        <w:fldChar w:fldCharType="separate"/>
      </w:r>
      <w:r w:rsidR="00E9391A">
        <w:rPr>
          <w:noProof/>
        </w:rPr>
        <w:t>32</w:t>
      </w:r>
      <w:r>
        <w:fldChar w:fldCharType="end"/>
      </w:r>
      <w:r w:rsidR="00502616">
        <w:t>.</w:t>
      </w:r>
      <w:r w:rsidRPr="0096094F">
        <w:t xml:space="preserve"> Učitavanje dokumenata s računala ili mobitela</w:t>
      </w:r>
      <w:bookmarkEnd w:id="58"/>
    </w:p>
    <w:p w:rsidRPr="0096094F" w:rsidR="00D666C0" w:rsidP="00FC6B91" w:rsidRDefault="00D666C0" w14:paraId="03EE771B" w14:textId="56C28348">
      <w:pPr>
        <w:ind w:left="709"/>
      </w:pPr>
      <w:r w:rsidRPr="0096094F">
        <w:t xml:space="preserve">Postupak učitavanja </w:t>
      </w:r>
      <w:r w:rsidRPr="0096094F" w:rsidR="003B7B1E">
        <w:t xml:space="preserve">pokreće se klikom na gumb </w:t>
      </w:r>
      <w:r w:rsidRPr="0096094F" w:rsidR="003B7B1E">
        <w:rPr>
          <w:i/>
          <w:iCs/>
        </w:rPr>
        <w:t>Učitaj</w:t>
      </w:r>
      <w:r w:rsidRPr="0096094F" w:rsidR="003B7B1E">
        <w:t>.</w:t>
      </w:r>
      <w:r w:rsidRPr="0096094F" w:rsidR="00444A15">
        <w:t xml:space="preserve"> Nakon toga otvara</w:t>
      </w:r>
      <w:r w:rsidR="00502616">
        <w:t xml:space="preserve"> se</w:t>
      </w:r>
      <w:r w:rsidRPr="0096094F" w:rsidR="00444A15">
        <w:t xml:space="preserve"> </w:t>
      </w:r>
      <w:r w:rsidRPr="0096094F" w:rsidR="00FC6B91">
        <w:t>mogućnost učitavanja dokumenta</w:t>
      </w:r>
      <w:r w:rsidRPr="0096094F" w:rsidR="00952AC3">
        <w:t xml:space="preserve">. </w:t>
      </w:r>
      <w:r w:rsidR="00502616">
        <w:t>P</w:t>
      </w:r>
      <w:r w:rsidRPr="0096094F" w:rsidR="006A7812">
        <w:t>otrebno</w:t>
      </w:r>
      <w:r w:rsidR="00502616">
        <w:t xml:space="preserve"> je</w:t>
      </w:r>
      <w:r w:rsidRPr="0096094F" w:rsidR="006A7812">
        <w:t xml:space="preserve"> kliknuti na gumb I</w:t>
      </w:r>
      <w:r w:rsidRPr="0096094F" w:rsidR="006A7812">
        <w:rPr>
          <w:i/>
          <w:iCs/>
        </w:rPr>
        <w:t>zaberite datoteku</w:t>
      </w:r>
      <w:r w:rsidRPr="0096094F" w:rsidR="006A7812">
        <w:t xml:space="preserve"> ili jednostavno povući dokument i ispustiti ga u za to predviđeno mjesto</w:t>
      </w:r>
      <w:r w:rsidR="00872064">
        <w:t xml:space="preserve"> </w:t>
      </w:r>
      <w:r w:rsidRPr="0096094F" w:rsidR="00B11102">
        <w:t>(Slika 3</w:t>
      </w:r>
      <w:r w:rsidR="008760E2">
        <w:t>3</w:t>
      </w:r>
      <w:r w:rsidR="00502616">
        <w:t>.</w:t>
      </w:r>
      <w:r w:rsidRPr="0096094F" w:rsidR="00B11102">
        <w:t>).</w:t>
      </w:r>
    </w:p>
    <w:p w:rsidRPr="0096094F" w:rsidR="006A7812" w:rsidP="006A7812" w:rsidRDefault="00B11102" w14:paraId="7FBD4679" w14:textId="77777777">
      <w:pPr>
        <w:keepNext/>
        <w:ind w:left="709"/>
        <w:jc w:val="center"/>
      </w:pPr>
      <w:r w:rsidRPr="0096094F">
        <w:rPr>
          <w:noProof/>
        </w:rPr>
        <w:drawing>
          <wp:inline distT="0" distB="0" distL="0" distR="0" wp14:anchorId="5998A5D7" wp14:editId="0576ABE1">
            <wp:extent cx="4320000" cy="3013997"/>
            <wp:effectExtent l="19050" t="19050" r="23495" b="1524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20000" cy="3013997"/>
                    </a:xfrm>
                    <a:prstGeom prst="rect">
                      <a:avLst/>
                    </a:prstGeom>
                    <a:ln>
                      <a:solidFill>
                        <a:schemeClr val="tx1">
                          <a:lumMod val="75000"/>
                          <a:lumOff val="25000"/>
                        </a:schemeClr>
                      </a:solidFill>
                    </a:ln>
                  </pic:spPr>
                </pic:pic>
              </a:graphicData>
            </a:graphic>
          </wp:inline>
        </w:drawing>
      </w:r>
    </w:p>
    <w:p w:rsidRPr="0096094F" w:rsidR="00B11102" w:rsidP="006A7812" w:rsidRDefault="006A7812" w14:paraId="34ABBEE4" w14:textId="7F334BB3">
      <w:pPr>
        <w:pStyle w:val="Caption"/>
        <w:jc w:val="center"/>
      </w:pPr>
      <w:bookmarkStart w:name="_Toc128307441" w:id="59"/>
      <w:r w:rsidRPr="0096094F">
        <w:t xml:space="preserve">Slika </w:t>
      </w:r>
      <w:r>
        <w:fldChar w:fldCharType="begin"/>
      </w:r>
      <w:r>
        <w:instrText>SEQ Slika \* ARABIC</w:instrText>
      </w:r>
      <w:r>
        <w:fldChar w:fldCharType="separate"/>
      </w:r>
      <w:r w:rsidR="00E9391A">
        <w:rPr>
          <w:noProof/>
        </w:rPr>
        <w:t>33</w:t>
      </w:r>
      <w:r>
        <w:fldChar w:fldCharType="end"/>
      </w:r>
      <w:r w:rsidR="00502616">
        <w:t>.</w:t>
      </w:r>
      <w:r w:rsidRPr="0096094F">
        <w:t xml:space="preserve"> Učitavanje dokumenta s računala</w:t>
      </w:r>
      <w:bookmarkEnd w:id="59"/>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988"/>
        <w:gridCol w:w="7789"/>
      </w:tblGrid>
      <w:tr w:rsidRPr="0096094F" w:rsidR="00343C2F" w:rsidTr="00FD1315" w14:paraId="4B819F4A" w14:textId="77777777">
        <w:tc>
          <w:tcPr>
            <w:tcW w:w="988" w:type="dxa"/>
          </w:tcPr>
          <w:p w:rsidRPr="0096094F" w:rsidR="00343C2F" w:rsidP="003751C3" w:rsidRDefault="00343C2F" w14:paraId="7360F24D" w14:textId="77777777">
            <w:pPr>
              <w:spacing w:before="120" w:after="120"/>
              <w:jc w:val="both"/>
              <w:rPr>
                <w:rFonts w:ascii="Arial" w:hAnsi="Arial" w:eastAsia="Times New Roman" w:cs="Arial"/>
              </w:rPr>
            </w:pPr>
            <w:r w:rsidRPr="0096094F">
              <w:rPr>
                <w:noProof/>
              </w:rPr>
              <w:drawing>
                <wp:inline distT="0" distB="0" distL="0" distR="0" wp14:anchorId="46C8B598" wp14:editId="1CEB6EA6">
                  <wp:extent cx="360000" cy="360000"/>
                  <wp:effectExtent l="0" t="0" r="2540" b="254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343C2F" w:rsidP="003751C3" w:rsidRDefault="00343C2F" w14:paraId="693C5B26" w14:textId="6DEC1D77">
            <w:pPr>
              <w:spacing w:before="120" w:after="120"/>
              <w:jc w:val="both"/>
              <w:rPr>
                <w:rFonts w:ascii="Arial" w:hAnsi="Arial" w:eastAsia="Times New Roman" w:cs="Arial"/>
              </w:rPr>
            </w:pPr>
            <w:r w:rsidRPr="0096094F">
              <w:rPr>
                <w:rFonts w:ascii="Arial" w:hAnsi="Arial" w:eastAsia="Times New Roman" w:cs="Arial"/>
              </w:rPr>
              <w:t>Veličina dokumenta koji se može učitati ograničena je na 5 MB</w:t>
            </w:r>
            <w:r w:rsidRPr="0096094F" w:rsidR="006F0AEF">
              <w:rPr>
                <w:rFonts w:ascii="Arial" w:hAnsi="Arial" w:eastAsia="Times New Roman" w:cs="Arial"/>
              </w:rPr>
              <w:t>. Datoteka može biti</w:t>
            </w:r>
            <w:r w:rsidRPr="0096094F">
              <w:rPr>
                <w:rFonts w:ascii="Arial" w:hAnsi="Arial" w:eastAsia="Times New Roman" w:cs="Arial"/>
              </w:rPr>
              <w:t xml:space="preserve"> u </w:t>
            </w:r>
            <w:r w:rsidRPr="0096094F" w:rsidR="006F0AEF">
              <w:rPr>
                <w:rFonts w:ascii="Arial" w:hAnsi="Arial" w:eastAsia="Times New Roman" w:cs="Arial"/>
              </w:rPr>
              <w:t>.</w:t>
            </w:r>
            <w:r w:rsidRPr="0096094F">
              <w:rPr>
                <w:rFonts w:ascii="Arial" w:hAnsi="Arial" w:eastAsia="Times New Roman" w:cs="Arial"/>
              </w:rPr>
              <w:t>pd</w:t>
            </w:r>
            <w:r w:rsidRPr="0096094F" w:rsidR="006F0AEF">
              <w:rPr>
                <w:rFonts w:ascii="Arial" w:hAnsi="Arial" w:eastAsia="Times New Roman" w:cs="Arial"/>
              </w:rPr>
              <w:t>f</w:t>
            </w:r>
            <w:r w:rsidRPr="0096094F">
              <w:rPr>
                <w:rFonts w:ascii="Arial" w:hAnsi="Arial" w:eastAsia="Times New Roman" w:cs="Arial"/>
              </w:rPr>
              <w:t xml:space="preserve"> ili </w:t>
            </w:r>
            <w:r w:rsidRPr="0096094F" w:rsidR="006F0AEF">
              <w:rPr>
                <w:rFonts w:ascii="Arial" w:hAnsi="Arial" w:eastAsia="Times New Roman" w:cs="Arial"/>
              </w:rPr>
              <w:t>.</w:t>
            </w:r>
            <w:r w:rsidRPr="0096094F">
              <w:rPr>
                <w:rFonts w:ascii="Arial" w:hAnsi="Arial" w:eastAsia="Times New Roman" w:cs="Arial"/>
              </w:rPr>
              <w:t>jpg</w:t>
            </w:r>
            <w:r w:rsidRPr="0096094F" w:rsidR="006F0AEF">
              <w:rPr>
                <w:rFonts w:ascii="Arial" w:hAnsi="Arial" w:eastAsia="Times New Roman" w:cs="Arial"/>
              </w:rPr>
              <w:t xml:space="preserve"> formatu. </w:t>
            </w:r>
            <w:r w:rsidRPr="0096094F" w:rsidR="005F3E13">
              <w:rPr>
                <w:rFonts w:ascii="Arial" w:hAnsi="Arial" w:eastAsia="Times New Roman" w:cs="Arial"/>
              </w:rPr>
              <w:t>Ako dokument ima više stranica</w:t>
            </w:r>
            <w:r w:rsidR="00502616">
              <w:rPr>
                <w:rFonts w:ascii="Arial" w:hAnsi="Arial" w:eastAsia="Times New Roman" w:cs="Arial"/>
              </w:rPr>
              <w:t>,</w:t>
            </w:r>
            <w:r w:rsidRPr="0096094F" w:rsidR="005F3E13">
              <w:rPr>
                <w:rFonts w:ascii="Arial" w:hAnsi="Arial" w:eastAsia="Times New Roman" w:cs="Arial"/>
              </w:rPr>
              <w:t xml:space="preserve"> moguće </w:t>
            </w:r>
            <w:r w:rsidRPr="0096094F" w:rsidR="00E62F30">
              <w:rPr>
                <w:rFonts w:ascii="Arial" w:hAnsi="Arial" w:eastAsia="Times New Roman" w:cs="Arial"/>
              </w:rPr>
              <w:t>je učitati više dokumenata. Oni će se u su</w:t>
            </w:r>
            <w:r w:rsidRPr="0096094F">
              <w:rPr>
                <w:rFonts w:ascii="Arial" w:hAnsi="Arial" w:eastAsia="Times New Roman" w:cs="Arial"/>
              </w:rPr>
              <w:t xml:space="preserve">stavu, nakon spremanja, prikazati kao jedan cjeloviti dokument. </w:t>
            </w:r>
          </w:p>
        </w:tc>
      </w:tr>
    </w:tbl>
    <w:p w:rsidRPr="0096094F" w:rsidR="00D666C0" w:rsidP="003F729A" w:rsidRDefault="003F729A" w14:paraId="687B3C2E" w14:textId="3B972DFE">
      <w:pPr>
        <w:ind w:left="567"/>
      </w:pPr>
      <w:r w:rsidRPr="0096094F">
        <w:t>Nakon učitavanja dokumenta</w:t>
      </w:r>
      <w:r w:rsidRPr="0096094F" w:rsidR="002D0E7B">
        <w:t xml:space="preserve"> potrebno je kliknuti na gumb </w:t>
      </w:r>
      <w:r w:rsidRPr="0096094F" w:rsidR="002D0E7B">
        <w:rPr>
          <w:i/>
          <w:iCs/>
        </w:rPr>
        <w:t>Slanje datoteka</w:t>
      </w:r>
      <w:r w:rsidRPr="0096094F" w:rsidR="00470B55">
        <w:t xml:space="preserve"> (Slika 3</w:t>
      </w:r>
      <w:r w:rsidR="008760E2">
        <w:t>4</w:t>
      </w:r>
      <w:r w:rsidR="00502616">
        <w:t>.</w:t>
      </w:r>
      <w:r w:rsidRPr="0096094F" w:rsidR="00470B55">
        <w:t>)</w:t>
      </w:r>
      <w:r w:rsidRPr="0096094F" w:rsidR="002D0E7B">
        <w:t xml:space="preserve">. Time </w:t>
      </w:r>
      <w:r w:rsidRPr="0096094F" w:rsidR="00470B55">
        <w:t xml:space="preserve">je postupak učitavanja dokumenta završen i </w:t>
      </w:r>
      <w:r w:rsidRPr="0096094F" w:rsidR="002D0E7B">
        <w:t xml:space="preserve">dokument </w:t>
      </w:r>
      <w:r w:rsidRPr="0096094F" w:rsidR="00470B55">
        <w:t xml:space="preserve">je </w:t>
      </w:r>
      <w:r w:rsidRPr="0096094F" w:rsidR="002D0E7B">
        <w:t>sprem</w:t>
      </w:r>
      <w:r w:rsidRPr="0096094F" w:rsidR="00470B55">
        <w:t>ljen</w:t>
      </w:r>
      <w:r w:rsidRPr="0096094F" w:rsidR="002D0E7B">
        <w:t xml:space="preserve"> u sustavu</w:t>
      </w:r>
      <w:r w:rsidRPr="0096094F">
        <w:t>.</w:t>
      </w:r>
    </w:p>
    <w:p w:rsidRPr="0096094F" w:rsidR="003F729A" w:rsidP="003F729A" w:rsidRDefault="003F729A" w14:paraId="1CEE80F3" w14:textId="77777777">
      <w:pPr>
        <w:keepNext/>
        <w:jc w:val="center"/>
      </w:pPr>
      <w:r w:rsidRPr="0096094F">
        <w:rPr>
          <w:noProof/>
        </w:rPr>
        <w:drawing>
          <wp:inline distT="0" distB="0" distL="0" distR="0" wp14:anchorId="6CF00345" wp14:editId="4F7D44A6">
            <wp:extent cx="4320000" cy="951266"/>
            <wp:effectExtent l="19050" t="19050" r="23495" b="2032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51594"/>
                    <a:stretch/>
                  </pic:blipFill>
                  <pic:spPr bwMode="auto">
                    <a:xfrm>
                      <a:off x="0" y="0"/>
                      <a:ext cx="4320000" cy="951266"/>
                    </a:xfrm>
                    <a:prstGeom prst="rect">
                      <a:avLst/>
                    </a:prstGeom>
                    <a:noFill/>
                    <a:ln>
                      <a:solidFill>
                        <a:schemeClr val="tx1">
                          <a:lumMod val="65000"/>
                          <a:lumOff val="35000"/>
                        </a:schemeClr>
                      </a:solidFill>
                    </a:ln>
                    <a:extLst>
                      <a:ext uri="{53640926-AAD7-44D8-BBD7-CCE9431645EC}">
                        <a14:shadowObscured xmlns:a14="http://schemas.microsoft.com/office/drawing/2010/main"/>
                      </a:ext>
                    </a:extLst>
                  </pic:spPr>
                </pic:pic>
              </a:graphicData>
            </a:graphic>
          </wp:inline>
        </w:drawing>
      </w:r>
    </w:p>
    <w:p w:rsidRPr="0096094F" w:rsidR="003F729A" w:rsidP="003F729A" w:rsidRDefault="003F729A" w14:paraId="0C788E0F" w14:textId="31CC3AB9">
      <w:pPr>
        <w:pStyle w:val="Caption"/>
        <w:jc w:val="center"/>
      </w:pPr>
      <w:bookmarkStart w:name="_Toc128307442" w:id="60"/>
      <w:r w:rsidRPr="0096094F">
        <w:t xml:space="preserve">Slika </w:t>
      </w:r>
      <w:r>
        <w:fldChar w:fldCharType="begin"/>
      </w:r>
      <w:r>
        <w:instrText>SEQ Slika \* ARABIC</w:instrText>
      </w:r>
      <w:r>
        <w:fldChar w:fldCharType="separate"/>
      </w:r>
      <w:r w:rsidR="00E9391A">
        <w:rPr>
          <w:noProof/>
        </w:rPr>
        <w:t>34</w:t>
      </w:r>
      <w:r>
        <w:fldChar w:fldCharType="end"/>
      </w:r>
      <w:r w:rsidR="00502616">
        <w:t>.</w:t>
      </w:r>
      <w:r w:rsidRPr="0096094F">
        <w:t xml:space="preserve"> Spremanje učitanog dokumenta u sustav</w:t>
      </w:r>
      <w:bookmarkEnd w:id="60"/>
    </w:p>
    <w:p w:rsidRPr="0096094F" w:rsidR="002030BC" w:rsidP="002030BC" w:rsidRDefault="002030BC" w14:paraId="3AC0924D" w14:textId="02F58FB2">
      <w:pPr>
        <w:ind w:left="709"/>
      </w:pPr>
      <w:r w:rsidRPr="0096094F">
        <w:t xml:space="preserve">Učitani dokument </w:t>
      </w:r>
      <w:r w:rsidRPr="0096094F" w:rsidR="00EE03C1">
        <w:t xml:space="preserve">moguće je pregledati klikom na poveznicu </w:t>
      </w:r>
      <w:r w:rsidRPr="0096094F" w:rsidR="00EE03C1">
        <w:rPr>
          <w:i/>
          <w:iCs/>
        </w:rPr>
        <w:t>Pregled</w:t>
      </w:r>
      <w:r w:rsidRPr="0096094F" w:rsidR="00EE03C1">
        <w:t xml:space="preserve"> u stupcu </w:t>
      </w:r>
      <w:r w:rsidRPr="0096094F" w:rsidR="00EE03C1">
        <w:rPr>
          <w:i/>
          <w:iCs/>
        </w:rPr>
        <w:t>Dokument</w:t>
      </w:r>
      <w:r w:rsidRPr="0096094F" w:rsidR="00EE03C1">
        <w:t xml:space="preserve"> (Slika 3</w:t>
      </w:r>
      <w:r w:rsidR="008760E2">
        <w:t>5</w:t>
      </w:r>
      <w:r w:rsidR="00502616">
        <w:t>.</w:t>
      </w:r>
      <w:r w:rsidRPr="0096094F" w:rsidR="00EE03C1">
        <w:t>).</w:t>
      </w:r>
    </w:p>
    <w:p w:rsidRPr="0096094F" w:rsidR="00EE03C1" w:rsidP="00EE03C1" w:rsidRDefault="00FE3B3E" w14:paraId="116776B8" w14:textId="54B5EB77">
      <w:pPr>
        <w:keepNext/>
        <w:ind w:left="709"/>
        <w:jc w:val="center"/>
      </w:pPr>
      <w:r w:rsidRPr="0096094F">
        <w:rPr>
          <w:noProof/>
          <w:lang w:eastAsia="hr-HR"/>
        </w:rPr>
        <mc:AlternateContent>
          <mc:Choice Requires="wps">
            <w:drawing>
              <wp:anchor distT="0" distB="0" distL="114300" distR="114300" simplePos="0" relativeHeight="251658262" behindDoc="0" locked="0" layoutInCell="1" allowOverlap="1" wp14:anchorId="34BF5318" wp14:editId="0C117EAE">
                <wp:simplePos x="0" y="0"/>
                <wp:positionH relativeFrom="column">
                  <wp:posOffset>4095433</wp:posOffset>
                </wp:positionH>
                <wp:positionV relativeFrom="paragraph">
                  <wp:posOffset>1323658</wp:posOffset>
                </wp:positionV>
                <wp:extent cx="395287" cy="261937"/>
                <wp:effectExtent l="0" t="0" r="24130" b="24130"/>
                <wp:wrapNone/>
                <wp:docPr id="14" name="Rectangle: Rounded Corners 14"/>
                <wp:cNvGraphicFramePr/>
                <a:graphic xmlns:a="http://schemas.openxmlformats.org/drawingml/2006/main">
                  <a:graphicData uri="http://schemas.microsoft.com/office/word/2010/wordprocessingShape">
                    <wps:wsp>
                      <wps:cNvSpPr/>
                      <wps:spPr>
                        <a:xfrm>
                          <a:off x="0" y="0"/>
                          <a:ext cx="395287" cy="26193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38828E8D">
              <v:roundrect id="Pravokutnik: zaobljeni kutovi 14" style="position:absolute;margin-left:322.5pt;margin-top:104.25pt;width:31.1pt;height:20.6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24BF05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"/>
            </w:pict>
          </mc:Fallback>
        </mc:AlternateContent>
      </w:r>
      <w:r w:rsidRPr="0096094F" w:rsidR="002030BC">
        <w:rPr>
          <w:noProof/>
        </w:rPr>
        <w:drawing>
          <wp:inline distT="0" distB="0" distL="0" distR="0" wp14:anchorId="76475CF6" wp14:editId="03EBC000">
            <wp:extent cx="5040000" cy="2560564"/>
            <wp:effectExtent l="19050" t="19050" r="27305" b="1143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40000" cy="2560564"/>
                    </a:xfrm>
                    <a:prstGeom prst="rect">
                      <a:avLst/>
                    </a:prstGeom>
                    <a:noFill/>
                    <a:ln>
                      <a:solidFill>
                        <a:schemeClr val="tx1">
                          <a:lumMod val="65000"/>
                          <a:lumOff val="35000"/>
                        </a:schemeClr>
                      </a:solidFill>
                    </a:ln>
                  </pic:spPr>
                </pic:pic>
              </a:graphicData>
            </a:graphic>
          </wp:inline>
        </w:drawing>
      </w:r>
    </w:p>
    <w:p w:rsidRPr="0096094F" w:rsidR="002030BC" w:rsidP="00EE03C1" w:rsidRDefault="00EE03C1" w14:paraId="20A2767C" w14:textId="219653E4">
      <w:pPr>
        <w:pStyle w:val="Caption"/>
        <w:jc w:val="center"/>
      </w:pPr>
      <w:bookmarkStart w:name="_Toc128307443" w:id="61"/>
      <w:r w:rsidRPr="0096094F">
        <w:t xml:space="preserve">Slika </w:t>
      </w:r>
      <w:r>
        <w:fldChar w:fldCharType="begin"/>
      </w:r>
      <w:r>
        <w:instrText>SEQ Slika \* ARABIC</w:instrText>
      </w:r>
      <w:r>
        <w:fldChar w:fldCharType="separate"/>
      </w:r>
      <w:r w:rsidR="00E9391A">
        <w:rPr>
          <w:noProof/>
        </w:rPr>
        <w:t>35</w:t>
      </w:r>
      <w:r>
        <w:fldChar w:fldCharType="end"/>
      </w:r>
      <w:r w:rsidR="00502616">
        <w:t>.</w:t>
      </w:r>
      <w:r w:rsidRPr="0096094F">
        <w:t xml:space="preserve"> Pregled učitanog dokumenta</w:t>
      </w:r>
      <w:bookmarkEnd w:id="61"/>
    </w:p>
    <w:p w:rsidRPr="0096094F" w:rsidR="00EC7258" w:rsidP="00502616" w:rsidRDefault="00543580" w14:paraId="2D7645A7" w14:textId="469EAB1C">
      <w:r w:rsidRPr="0096094F">
        <w:t xml:space="preserve">Treća mogućnost </w:t>
      </w:r>
      <w:r w:rsidRPr="0096094F" w:rsidR="007E126D">
        <w:t xml:space="preserve">koju je moguće označiti je </w:t>
      </w:r>
      <w:r w:rsidRPr="00502616">
        <w:rPr>
          <w:i/>
          <w:iCs/>
        </w:rPr>
        <w:t>Želim da osnovna škola učita dokument</w:t>
      </w:r>
      <w:r w:rsidRPr="0096094F" w:rsidR="007E126D">
        <w:t xml:space="preserve">. U tom slučaju </w:t>
      </w:r>
      <w:r w:rsidRPr="0096094F" w:rsidR="00C440D8">
        <w:t xml:space="preserve">učenik </w:t>
      </w:r>
      <w:r w:rsidRPr="0096094F">
        <w:t>dokumentaciju</w:t>
      </w:r>
      <w:r w:rsidRPr="0096094F" w:rsidR="00C440D8">
        <w:t xml:space="preserve"> odnosi razredniku koji će ju skenirati i učitati u sustav.</w:t>
      </w:r>
      <w:r w:rsidRPr="0096094F">
        <w:t xml:space="preserve"> </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1271"/>
        <w:gridCol w:w="7789"/>
      </w:tblGrid>
      <w:tr w:rsidRPr="0096094F" w:rsidR="00F82A9F" w:rsidTr="003751C3" w14:paraId="484A21CF" w14:textId="77777777">
        <w:tc>
          <w:tcPr>
            <w:tcW w:w="1271" w:type="dxa"/>
          </w:tcPr>
          <w:p w:rsidRPr="0096094F" w:rsidR="00F82A9F" w:rsidP="003751C3" w:rsidRDefault="00F82A9F" w14:paraId="2832C88E" w14:textId="77777777">
            <w:pPr>
              <w:spacing w:before="120" w:after="120"/>
              <w:jc w:val="both"/>
              <w:rPr>
                <w:rFonts w:ascii="Arial" w:hAnsi="Arial" w:eastAsia="Times New Roman" w:cs="Arial"/>
              </w:rPr>
            </w:pPr>
            <w:r w:rsidRPr="0096094F">
              <w:rPr>
                <w:noProof/>
              </w:rPr>
              <w:drawing>
                <wp:inline distT="0" distB="0" distL="0" distR="0" wp14:anchorId="5EFFEDB8" wp14:editId="1B4F9EC9">
                  <wp:extent cx="360000" cy="360000"/>
                  <wp:effectExtent l="0" t="0" r="2540" b="254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F82A9F" w:rsidP="003751C3" w:rsidRDefault="00F82A9F" w14:paraId="3F44AA68" w14:textId="7E98BA09">
            <w:pPr>
              <w:spacing w:before="120" w:after="120"/>
              <w:jc w:val="both"/>
              <w:rPr>
                <w:rFonts w:ascii="Arial" w:hAnsi="Arial" w:eastAsia="Times New Roman" w:cs="Arial"/>
              </w:rPr>
            </w:pPr>
            <w:r w:rsidRPr="0096094F">
              <w:rPr>
                <w:rFonts w:ascii="Arial" w:hAnsi="Arial" w:cs="Arial"/>
              </w:rPr>
              <w:t xml:space="preserve">Registriranim kandidatima treća će mogućnost biti </w:t>
            </w:r>
            <w:r w:rsidRPr="0096094F">
              <w:rPr>
                <w:rFonts w:ascii="Arial" w:hAnsi="Arial" w:cs="Arial"/>
                <w:i/>
                <w:iCs/>
              </w:rPr>
              <w:t>Želim da Središnji prijavni ured učita dokument</w:t>
            </w:r>
            <w:r w:rsidRPr="0096094F" w:rsidR="002B454B">
              <w:rPr>
                <w:rFonts w:ascii="Arial" w:hAnsi="Arial" w:cs="Arial"/>
                <w:i/>
                <w:iCs/>
              </w:rPr>
              <w:t xml:space="preserve">. </w:t>
            </w:r>
            <w:r w:rsidRPr="0096094F" w:rsidR="002B454B">
              <w:rPr>
                <w:rFonts w:ascii="Arial" w:hAnsi="Arial" w:cs="Arial"/>
              </w:rPr>
              <w:t xml:space="preserve">U tom slučaju potrebno je poštom poslati dokumentaciju </w:t>
            </w:r>
            <w:r w:rsidRPr="0096094F">
              <w:rPr>
                <w:rFonts w:ascii="Arial" w:hAnsi="Arial" w:cs="Arial"/>
              </w:rPr>
              <w:t>Središnjem prijavnom uredu koji će je učitati u sustav.</w:t>
            </w:r>
            <w:r w:rsidRPr="0096094F">
              <w:rPr>
                <w:rFonts w:ascii="Arial" w:hAnsi="Arial" w:eastAsia="Times New Roman" w:cs="Arial"/>
              </w:rPr>
              <w:t xml:space="preserve"> </w:t>
            </w:r>
          </w:p>
        </w:tc>
      </w:tr>
    </w:tbl>
    <w:p w:rsidRPr="0096094F" w:rsidR="00F82A9F" w:rsidP="00F82A9F" w:rsidRDefault="00F82A9F" w14:paraId="7016727B" w14:textId="77777777">
      <w:pPr>
        <w:rPr>
          <w:sz w:val="12"/>
          <w:szCs w:val="12"/>
        </w:rPr>
      </w:pP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1271"/>
        <w:gridCol w:w="7789"/>
      </w:tblGrid>
      <w:tr w:rsidRPr="0096094F" w:rsidR="00440CF5" w:rsidTr="003751C3" w14:paraId="6E4ED557" w14:textId="77777777">
        <w:tc>
          <w:tcPr>
            <w:tcW w:w="1271" w:type="dxa"/>
          </w:tcPr>
          <w:p w:rsidRPr="0096094F" w:rsidR="00440CF5" w:rsidP="003751C3" w:rsidRDefault="00440CF5" w14:paraId="76852853" w14:textId="77777777">
            <w:pPr>
              <w:spacing w:before="120" w:after="120"/>
              <w:jc w:val="both"/>
              <w:rPr>
                <w:rFonts w:ascii="Arial" w:hAnsi="Arial" w:eastAsia="Times New Roman" w:cs="Arial"/>
              </w:rPr>
            </w:pPr>
            <w:r w:rsidRPr="0096094F">
              <w:rPr>
                <w:noProof/>
              </w:rPr>
              <w:drawing>
                <wp:inline distT="0" distB="0" distL="0" distR="0" wp14:anchorId="615B4E7C" wp14:editId="06DEC9D6">
                  <wp:extent cx="360000" cy="360000"/>
                  <wp:effectExtent l="0" t="0" r="2540" b="254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440CF5" w:rsidP="003751C3" w:rsidRDefault="006E59B8" w14:paraId="24E268CF" w14:textId="0B039C40">
            <w:pPr>
              <w:spacing w:before="120" w:after="120"/>
              <w:jc w:val="both"/>
              <w:rPr>
                <w:rFonts w:ascii="Arial" w:hAnsi="Arial" w:eastAsia="Times New Roman" w:cs="Arial"/>
              </w:rPr>
            </w:pPr>
            <w:r w:rsidRPr="0096094F">
              <w:rPr>
                <w:rFonts w:ascii="Arial" w:hAnsi="Arial" w:cs="Arial"/>
              </w:rPr>
              <w:t>Nakon dostave dokumenata upisno povjerenstvo u osnovnoj školi provjerava njihovu valjanost te u sustavu označava</w:t>
            </w:r>
            <w:r w:rsidRPr="0096094F" w:rsidR="008338E6">
              <w:rPr>
                <w:rFonts w:ascii="Arial" w:hAnsi="Arial" w:cs="Arial"/>
              </w:rPr>
              <w:t xml:space="preserve"> jesu li oni prihvaćeni ili ne. Podatak o tome učenik vidi </w:t>
            </w:r>
            <w:r w:rsidRPr="0096094F">
              <w:rPr>
                <w:rFonts w:ascii="Arial" w:hAnsi="Arial" w:cs="Arial"/>
              </w:rPr>
              <w:t xml:space="preserve">u stupcu </w:t>
            </w:r>
            <w:r w:rsidRPr="0096094F">
              <w:rPr>
                <w:rFonts w:ascii="Arial" w:hAnsi="Arial" w:cs="Arial"/>
                <w:i/>
                <w:iCs/>
              </w:rPr>
              <w:t>Prihvaćeno</w:t>
            </w:r>
            <w:r w:rsidRPr="0096094F">
              <w:rPr>
                <w:rFonts w:ascii="Arial" w:hAnsi="Arial" w:cs="Arial"/>
              </w:rPr>
              <w:t xml:space="preserve"> u retku uvjeta </w:t>
            </w:r>
            <w:r w:rsidRPr="0096094F" w:rsidR="008338E6">
              <w:rPr>
                <w:rFonts w:ascii="Arial" w:hAnsi="Arial" w:cs="Arial"/>
              </w:rPr>
              <w:t>označenog</w:t>
            </w:r>
            <w:r w:rsidRPr="0096094F">
              <w:rPr>
                <w:rFonts w:ascii="Arial" w:hAnsi="Arial" w:cs="Arial"/>
              </w:rPr>
              <w:t xml:space="preserve"> za provjeru podataka.</w:t>
            </w:r>
            <w:r w:rsidR="00872064">
              <w:rPr>
                <w:rFonts w:ascii="Arial" w:hAnsi="Arial" w:cs="Arial"/>
              </w:rPr>
              <w:t xml:space="preserve"> </w:t>
            </w:r>
          </w:p>
          <w:p w:rsidRPr="0096094F" w:rsidR="00730186" w:rsidP="003751C3" w:rsidRDefault="00730186" w14:paraId="6D68F368" w14:textId="616820CF">
            <w:pPr>
              <w:spacing w:before="120" w:after="120"/>
              <w:jc w:val="both"/>
              <w:rPr>
                <w:rFonts w:ascii="Arial" w:hAnsi="Arial" w:cs="Arial"/>
              </w:rPr>
            </w:pPr>
            <w:r w:rsidRPr="0096094F">
              <w:rPr>
                <w:rFonts w:ascii="Arial" w:hAnsi="Arial" w:cs="Arial"/>
              </w:rPr>
              <w:t xml:space="preserve">Prihvaćanjem navedenih dokumenata ostvaruju se dodatna prava/bodovi </w:t>
            </w:r>
            <w:r w:rsidR="00502616">
              <w:rPr>
                <w:rFonts w:ascii="Arial" w:hAnsi="Arial" w:cs="Arial"/>
              </w:rPr>
              <w:t xml:space="preserve">i </w:t>
            </w:r>
            <w:r w:rsidRPr="0096094F">
              <w:rPr>
                <w:rFonts w:ascii="Arial" w:hAnsi="Arial" w:cs="Arial"/>
              </w:rPr>
              <w:t xml:space="preserve">prikazuju </w:t>
            </w:r>
            <w:r w:rsidR="00502616">
              <w:rPr>
                <w:rFonts w:ascii="Arial" w:hAnsi="Arial" w:cs="Arial"/>
              </w:rPr>
              <w:t xml:space="preserve">se </w:t>
            </w:r>
            <w:r w:rsidRPr="0096094F">
              <w:rPr>
                <w:rFonts w:ascii="Arial" w:hAnsi="Arial" w:cs="Arial"/>
              </w:rPr>
              <w:t xml:space="preserve">na kartici </w:t>
            </w:r>
            <w:r w:rsidRPr="0096094F">
              <w:rPr>
                <w:rFonts w:ascii="Arial" w:hAnsi="Arial" w:cs="Arial"/>
                <w:i/>
                <w:iCs/>
              </w:rPr>
              <w:t xml:space="preserve">Moji rezultati, </w:t>
            </w:r>
            <w:r w:rsidRPr="0096094F">
              <w:rPr>
                <w:rFonts w:ascii="Arial" w:hAnsi="Arial" w:cs="Arial"/>
              </w:rPr>
              <w:t xml:space="preserve">u dijelu </w:t>
            </w:r>
            <w:r w:rsidRPr="0096094F">
              <w:rPr>
                <w:rFonts w:ascii="Arial" w:hAnsi="Arial" w:cs="Arial"/>
                <w:i/>
                <w:iCs/>
              </w:rPr>
              <w:t>Detaljno</w:t>
            </w:r>
            <w:r w:rsidRPr="0096094F">
              <w:rPr>
                <w:rFonts w:ascii="Arial" w:hAnsi="Arial" w:cs="Arial"/>
              </w:rPr>
              <w:t>.</w:t>
            </w:r>
          </w:p>
        </w:tc>
      </w:tr>
    </w:tbl>
    <w:p w:rsidRPr="0096094F" w:rsidR="00CA7194" w:rsidP="0067234D" w:rsidRDefault="00CA7194" w14:paraId="25955C45" w14:textId="7BFF6E9A">
      <w:pPr>
        <w:rPr>
          <w:sz w:val="12"/>
          <w:szCs w:val="12"/>
        </w:rPr>
      </w:pP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1271"/>
        <w:gridCol w:w="7789"/>
      </w:tblGrid>
      <w:tr w:rsidRPr="0096094F" w:rsidR="00F8332F" w:rsidTr="017B191A" w14:paraId="0A5E3D27" w14:textId="77777777">
        <w:tc>
          <w:tcPr>
            <w:tcW w:w="1271" w:type="dxa"/>
          </w:tcPr>
          <w:p w:rsidRPr="0096094F" w:rsidR="00F8332F" w:rsidP="003751C3" w:rsidRDefault="00F8332F" w14:paraId="51934073" w14:textId="77777777">
            <w:pPr>
              <w:spacing w:before="120" w:after="120"/>
              <w:jc w:val="both"/>
              <w:rPr>
                <w:rFonts w:ascii="Arial" w:hAnsi="Arial" w:eastAsia="Times New Roman" w:cs="Arial"/>
              </w:rPr>
            </w:pPr>
            <w:r w:rsidRPr="0096094F">
              <w:rPr>
                <w:noProof/>
              </w:rPr>
              <w:drawing>
                <wp:inline distT="0" distB="0" distL="0" distR="0" wp14:anchorId="5C5CA7D4" wp14:editId="699F65BA">
                  <wp:extent cx="360000" cy="360000"/>
                  <wp:effectExtent l="0" t="0" r="2540" b="254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F8332F" w:rsidP="003751C3" w:rsidRDefault="00F8332F" w14:paraId="72015E0E" w14:textId="69A28933">
            <w:pPr>
              <w:spacing w:before="120" w:after="120"/>
              <w:jc w:val="both"/>
              <w:rPr>
                <w:rFonts w:ascii="Arial" w:hAnsi="Arial" w:cs="Arial"/>
              </w:rPr>
            </w:pPr>
            <w:r w:rsidRPr="0096094F">
              <w:rPr>
                <w:rFonts w:ascii="Arial" w:hAnsi="Arial" w:cs="Arial"/>
              </w:rPr>
              <w:t xml:space="preserve">S obzirom na način prijenosa dokumentacije, mogući </w:t>
            </w:r>
            <w:r w:rsidR="00502616">
              <w:rPr>
                <w:rFonts w:ascii="Arial" w:hAnsi="Arial" w:cs="Arial"/>
              </w:rPr>
              <w:t xml:space="preserve">su </w:t>
            </w:r>
            <w:r w:rsidRPr="0096094F">
              <w:rPr>
                <w:rFonts w:ascii="Arial" w:hAnsi="Arial" w:cs="Arial"/>
              </w:rPr>
              <w:t xml:space="preserve">statusi provjere dokumentacije: </w:t>
            </w:r>
          </w:p>
          <w:p w:rsidRPr="0096094F" w:rsidR="00F8332F" w:rsidP="003751C3" w:rsidRDefault="00F8332F" w14:paraId="3982352C" w14:textId="1D373A14">
            <w:pPr>
              <w:pStyle w:val="ListParagraph"/>
              <w:numPr>
                <w:ilvl w:val="0"/>
                <w:numId w:val="40"/>
              </w:numPr>
              <w:spacing w:before="120" w:after="120"/>
              <w:jc w:val="both"/>
              <w:rPr>
                <w:rFonts w:ascii="Arial" w:hAnsi="Arial" w:cs="Arial"/>
              </w:rPr>
            </w:pPr>
            <w:r w:rsidRPr="0096094F">
              <w:rPr>
                <w:rFonts w:ascii="Arial" w:hAnsi="Arial" w:cs="Arial"/>
                <w:i/>
                <w:iCs/>
              </w:rPr>
              <w:t>Nije učitano</w:t>
            </w:r>
            <w:r w:rsidR="00502616">
              <w:rPr>
                <w:rFonts w:ascii="Arial" w:hAnsi="Arial" w:cs="Arial"/>
                <w:i/>
                <w:iCs/>
              </w:rPr>
              <w:t xml:space="preserve"> -</w:t>
            </w:r>
            <w:r w:rsidRPr="0096094F">
              <w:rPr>
                <w:rFonts w:ascii="Arial" w:hAnsi="Arial" w:cs="Arial"/>
              </w:rPr>
              <w:t xml:space="preserve"> ako učenik ili osnovna škola nisu učitali dokument u sustav</w:t>
            </w:r>
          </w:p>
          <w:p w:rsidRPr="0096094F" w:rsidR="00F8332F" w:rsidP="003751C3" w:rsidRDefault="00F8332F" w14:paraId="533EBD03" w14:textId="178FFEC7">
            <w:pPr>
              <w:pStyle w:val="ListParagraph"/>
              <w:numPr>
                <w:ilvl w:val="0"/>
                <w:numId w:val="40"/>
              </w:numPr>
              <w:spacing w:before="120" w:after="120"/>
              <w:jc w:val="both"/>
              <w:rPr>
                <w:rFonts w:ascii="Arial" w:hAnsi="Arial" w:cs="Arial"/>
              </w:rPr>
            </w:pPr>
            <w:r w:rsidRPr="0096094F">
              <w:rPr>
                <w:rFonts w:ascii="Arial" w:hAnsi="Arial" w:cs="Arial"/>
                <w:i/>
                <w:iCs/>
              </w:rPr>
              <w:t>Učitano</w:t>
            </w:r>
            <w:r w:rsidR="00502616">
              <w:rPr>
                <w:rFonts w:ascii="Arial" w:hAnsi="Arial" w:cs="Arial"/>
                <w:i/>
                <w:iCs/>
              </w:rPr>
              <w:t xml:space="preserve"> -</w:t>
            </w:r>
            <w:r w:rsidRPr="0096094F">
              <w:rPr>
                <w:rFonts w:ascii="Arial" w:hAnsi="Arial" w:cs="Arial"/>
              </w:rPr>
              <w:t xml:space="preserve"> označava da su učenik ili osnovna škola učitali dokument u sustav</w:t>
            </w:r>
          </w:p>
          <w:p w:rsidRPr="0096094F" w:rsidR="00F8332F" w:rsidP="003751C3" w:rsidRDefault="371BA164" w14:paraId="28E608BD" w14:textId="1E28848F">
            <w:pPr>
              <w:pStyle w:val="ListParagraph"/>
              <w:numPr>
                <w:ilvl w:val="0"/>
                <w:numId w:val="40"/>
              </w:numPr>
              <w:spacing w:before="120" w:after="120"/>
              <w:jc w:val="both"/>
              <w:rPr>
                <w:rFonts w:ascii="Arial" w:hAnsi="Arial" w:cs="Arial"/>
              </w:rPr>
            </w:pPr>
            <w:r w:rsidRPr="017B191A">
              <w:rPr>
                <w:rFonts w:ascii="Arial" w:hAnsi="Arial" w:cs="Arial"/>
                <w:i/>
                <w:iCs/>
              </w:rPr>
              <w:t>Privola nije dana</w:t>
            </w:r>
            <w:r w:rsidRPr="017B191A" w:rsidR="00502616">
              <w:rPr>
                <w:rFonts w:ascii="Arial" w:hAnsi="Arial" w:cs="Arial"/>
                <w:i/>
                <w:iCs/>
              </w:rPr>
              <w:t xml:space="preserve"> - </w:t>
            </w:r>
            <w:r w:rsidRPr="017B191A">
              <w:rPr>
                <w:rFonts w:ascii="Arial" w:hAnsi="Arial" w:cs="Arial"/>
              </w:rPr>
              <w:t>u slučaju da je učenik označio automatsku provjeru, a roditelj</w:t>
            </w:r>
            <w:r w:rsidRPr="017B191A" w:rsidR="166E13FD">
              <w:rPr>
                <w:rFonts w:ascii="Arial" w:hAnsi="Arial" w:cs="Arial"/>
              </w:rPr>
              <w:t xml:space="preserve"> ili </w:t>
            </w:r>
            <w:r w:rsidRPr="017B191A" w:rsidR="12146326">
              <w:rPr>
                <w:rFonts w:ascii="Arial" w:hAnsi="Arial" w:cs="Arial"/>
              </w:rPr>
              <w:t xml:space="preserve">skrbnik </w:t>
            </w:r>
            <w:r w:rsidRPr="017B191A">
              <w:rPr>
                <w:rFonts w:ascii="Arial" w:hAnsi="Arial" w:cs="Arial"/>
              </w:rPr>
              <w:t>nije dao privolu za obradu podataka</w:t>
            </w:r>
          </w:p>
          <w:p w:rsidRPr="0096094F" w:rsidR="00F8332F" w:rsidP="003751C3" w:rsidRDefault="371BA164" w14:paraId="1BE9FCAD" w14:textId="660E9008">
            <w:pPr>
              <w:pStyle w:val="ListParagraph"/>
              <w:numPr>
                <w:ilvl w:val="0"/>
                <w:numId w:val="40"/>
              </w:numPr>
              <w:spacing w:before="120" w:after="120"/>
              <w:jc w:val="both"/>
              <w:rPr>
                <w:rFonts w:ascii="Arial" w:hAnsi="Arial" w:cs="Arial"/>
              </w:rPr>
            </w:pPr>
            <w:r w:rsidRPr="017B191A">
              <w:rPr>
                <w:rFonts w:ascii="Arial" w:hAnsi="Arial" w:cs="Arial"/>
                <w:i/>
                <w:iCs/>
              </w:rPr>
              <w:t>Privola je dana</w:t>
            </w:r>
            <w:r w:rsidRPr="017B191A" w:rsidR="00502616">
              <w:rPr>
                <w:rFonts w:ascii="Arial" w:hAnsi="Arial" w:cs="Arial"/>
                <w:i/>
                <w:iCs/>
              </w:rPr>
              <w:t xml:space="preserve"> -</w:t>
            </w:r>
            <w:r w:rsidRPr="017B191A" w:rsidR="49B64055">
              <w:rPr>
                <w:rFonts w:ascii="Arial" w:hAnsi="Arial" w:cs="Arial"/>
                <w:i/>
                <w:iCs/>
              </w:rPr>
              <w:t xml:space="preserve"> </w:t>
            </w:r>
            <w:r w:rsidRPr="017B191A">
              <w:rPr>
                <w:rFonts w:ascii="Arial" w:hAnsi="Arial" w:cs="Arial"/>
              </w:rPr>
              <w:t>ako je učenik zatražio automatsku provjeru dokumentacije i roditelj</w:t>
            </w:r>
            <w:r w:rsidRPr="017B191A" w:rsidR="41A0DD10">
              <w:rPr>
                <w:rFonts w:ascii="Arial" w:hAnsi="Arial" w:cs="Arial"/>
              </w:rPr>
              <w:t xml:space="preserve"> ili skrbnik</w:t>
            </w:r>
            <w:r w:rsidRPr="017B191A">
              <w:rPr>
                <w:rFonts w:ascii="Arial" w:hAnsi="Arial" w:cs="Arial"/>
              </w:rPr>
              <w:t xml:space="preserve"> je dao privolu</w:t>
            </w:r>
          </w:p>
          <w:p w:rsidRPr="0096094F" w:rsidR="00F8332F" w:rsidP="003751C3" w:rsidRDefault="00F8332F" w14:paraId="7A8F2D4B" w14:textId="50A75225">
            <w:pPr>
              <w:pStyle w:val="ListParagraph"/>
              <w:numPr>
                <w:ilvl w:val="0"/>
                <w:numId w:val="40"/>
              </w:numPr>
              <w:spacing w:before="120" w:after="120"/>
              <w:jc w:val="both"/>
              <w:rPr>
                <w:rFonts w:ascii="Arial" w:hAnsi="Arial" w:cs="Arial"/>
              </w:rPr>
            </w:pPr>
            <w:r w:rsidRPr="0096094F">
              <w:rPr>
                <w:rFonts w:ascii="Arial" w:hAnsi="Arial" w:cs="Arial"/>
                <w:i/>
                <w:iCs/>
              </w:rPr>
              <w:t>Neprovjereno</w:t>
            </w:r>
            <w:r w:rsidR="00502616">
              <w:rPr>
                <w:rFonts w:ascii="Arial" w:hAnsi="Arial" w:cs="Arial"/>
                <w:i/>
                <w:iCs/>
              </w:rPr>
              <w:t xml:space="preserve"> -</w:t>
            </w:r>
            <w:r w:rsidRPr="0096094F">
              <w:rPr>
                <w:rFonts w:ascii="Arial" w:hAnsi="Arial" w:cs="Arial"/>
              </w:rPr>
              <w:t xml:space="preserve"> označava da je zahtjev još uvijek u statusu provjere kod drugih servisa ili da osnovna škola još nije utvrdila relevantnost dokumenta i prihvatila dokumentaciju u sustavu</w:t>
            </w:r>
          </w:p>
          <w:p w:rsidRPr="0096094F" w:rsidR="00F8332F" w:rsidP="003751C3" w:rsidRDefault="00F8332F" w14:paraId="61C99C24" w14:textId="5E87B499">
            <w:pPr>
              <w:pStyle w:val="ListParagraph"/>
              <w:numPr>
                <w:ilvl w:val="0"/>
                <w:numId w:val="40"/>
              </w:numPr>
              <w:spacing w:before="120" w:after="120"/>
              <w:jc w:val="both"/>
              <w:rPr>
                <w:rFonts w:ascii="Arial" w:hAnsi="Arial" w:cs="Arial"/>
              </w:rPr>
            </w:pPr>
            <w:r w:rsidRPr="0096094F">
              <w:rPr>
                <w:rFonts w:ascii="Arial" w:hAnsi="Arial" w:cs="Arial"/>
                <w:i/>
                <w:iCs/>
              </w:rPr>
              <w:t>Prihvaćeno</w:t>
            </w:r>
            <w:r w:rsidR="00502616">
              <w:rPr>
                <w:rFonts w:ascii="Arial" w:hAnsi="Arial" w:cs="Arial"/>
                <w:i/>
                <w:iCs/>
              </w:rPr>
              <w:t xml:space="preserve"> -</w:t>
            </w:r>
            <w:r w:rsidRPr="0096094F" w:rsidR="00C03726">
              <w:rPr>
                <w:rFonts w:ascii="Arial" w:hAnsi="Arial" w:cs="Arial"/>
                <w:i/>
                <w:iCs/>
              </w:rPr>
              <w:t xml:space="preserve"> </w:t>
            </w:r>
            <w:r w:rsidRPr="0096094F">
              <w:rPr>
                <w:rFonts w:ascii="Arial" w:hAnsi="Arial" w:cs="Arial"/>
              </w:rPr>
              <w:t>označava da je dokumentacija obrađena i prihvaćena</w:t>
            </w:r>
          </w:p>
          <w:p w:rsidRPr="0096094F" w:rsidR="00F8332F" w:rsidP="003751C3" w:rsidRDefault="00F8332F" w14:paraId="2CE5E3BB" w14:textId="0C53DC88">
            <w:pPr>
              <w:pStyle w:val="ListParagraph"/>
              <w:numPr>
                <w:ilvl w:val="0"/>
                <w:numId w:val="40"/>
              </w:numPr>
              <w:spacing w:before="120" w:after="120"/>
              <w:jc w:val="both"/>
              <w:rPr>
                <w:rFonts w:ascii="Arial" w:hAnsi="Arial" w:cs="Arial"/>
              </w:rPr>
            </w:pPr>
            <w:r w:rsidRPr="0096094F">
              <w:rPr>
                <w:rFonts w:ascii="Arial" w:hAnsi="Arial" w:cs="Arial"/>
                <w:i/>
                <w:iCs/>
              </w:rPr>
              <w:t>Nije prihvaćeno</w:t>
            </w:r>
            <w:r w:rsidR="00502616">
              <w:rPr>
                <w:rFonts w:ascii="Arial" w:hAnsi="Arial" w:cs="Arial"/>
                <w:i/>
                <w:iCs/>
              </w:rPr>
              <w:t xml:space="preserve"> -</w:t>
            </w:r>
            <w:r w:rsidRPr="0096094F" w:rsidR="00C03726">
              <w:rPr>
                <w:rFonts w:ascii="Arial" w:hAnsi="Arial" w:cs="Arial"/>
                <w:i/>
                <w:iCs/>
              </w:rPr>
              <w:t xml:space="preserve"> </w:t>
            </w:r>
            <w:r w:rsidRPr="0096094F">
              <w:rPr>
                <w:rFonts w:ascii="Arial" w:hAnsi="Arial" w:cs="Arial"/>
              </w:rPr>
              <w:t>označava da je dokumentacija obrađena i odbijena</w:t>
            </w:r>
            <w:r w:rsidR="00502616">
              <w:rPr>
                <w:rFonts w:ascii="Arial" w:hAnsi="Arial" w:cs="Arial"/>
              </w:rPr>
              <w:t>.</w:t>
            </w:r>
          </w:p>
        </w:tc>
      </w:tr>
    </w:tbl>
    <w:p w:rsidRPr="0096094F" w:rsidR="00617151" w:rsidP="00A66C24" w:rsidRDefault="00680860" w14:paraId="32BB8BFF" w14:textId="2C369E69">
      <w:pPr>
        <w:pStyle w:val="Heading3"/>
      </w:pPr>
      <w:bookmarkStart w:name="_Toc127885513" w:id="62"/>
      <w:r>
        <w:t>Privola roditelja</w:t>
      </w:r>
      <w:r w:rsidR="7E75FDB6">
        <w:t xml:space="preserve"> ili skrbnika</w:t>
      </w:r>
      <w:r>
        <w:t xml:space="preserve"> za prijenos podataka</w:t>
      </w:r>
      <w:r w:rsidR="00E43CED">
        <w:t xml:space="preserve"> iz drugih sustava</w:t>
      </w:r>
      <w:r w:rsidR="00543580">
        <w:t xml:space="preserve"> državne uprave</w:t>
      </w:r>
      <w:bookmarkEnd w:id="62"/>
    </w:p>
    <w:p w:rsidRPr="0096094F" w:rsidR="00EA3CC5" w:rsidP="00680860" w:rsidRDefault="00EA3CC5" w14:paraId="7A75BC0D" w14:textId="11BC25FA">
      <w:r w:rsidRPr="0096094F">
        <w:t xml:space="preserve">Ako učenik odabere mogućnost </w:t>
      </w:r>
      <w:r w:rsidRPr="0096094F">
        <w:rPr>
          <w:i/>
          <w:iCs/>
        </w:rPr>
        <w:t>Želim da se podatci provjere automatski</w:t>
      </w:r>
      <w:r w:rsidRPr="0096094F">
        <w:t>, jedan od roditelja ili skrbnika mora se prijaviti u sustav i dati privolu za prijenos podataka iz sustava drugih tijela državne uprave.</w:t>
      </w:r>
    </w:p>
    <w:p w:rsidRPr="0096094F" w:rsidR="00680860" w:rsidP="00680860" w:rsidRDefault="00680860" w14:paraId="5F0C26C9" w14:textId="660BBFBC">
      <w:r>
        <w:t>Za davanje privole roditelj</w:t>
      </w:r>
      <w:r w:rsidR="7A2ED8F4">
        <w:t xml:space="preserve"> ili skrbnik</w:t>
      </w:r>
      <w:r>
        <w:t xml:space="preserve"> na početnoj stranici aplikacije (</w:t>
      </w:r>
      <w:hyperlink r:id="rId62">
        <w:r w:rsidRPr="017B191A" w:rsidR="00FC57E7">
          <w:rPr>
            <w:rStyle w:val="Hyperlink"/>
          </w:rPr>
          <w:t>https://srednje.e-upisi.hr</w:t>
        </w:r>
      </w:hyperlink>
      <w:r>
        <w:t xml:space="preserve">) </w:t>
      </w:r>
      <w:r w:rsidR="00502616">
        <w:t xml:space="preserve">treba </w:t>
      </w:r>
      <w:r>
        <w:t xml:space="preserve">kliknuti na poveznicu </w:t>
      </w:r>
      <w:r w:rsidRPr="017B191A">
        <w:rPr>
          <w:i/>
          <w:iCs/>
        </w:rPr>
        <w:t>Prijava</w:t>
      </w:r>
      <w:r>
        <w:t xml:space="preserve"> te na prozoru za prijavu odabrati mogućnost </w:t>
      </w:r>
      <w:r w:rsidRPr="017B191A">
        <w:rPr>
          <w:i/>
          <w:iCs/>
        </w:rPr>
        <w:t xml:space="preserve">Prijava preko NIAS </w:t>
      </w:r>
      <w:r>
        <w:t>(Slika 3</w:t>
      </w:r>
      <w:r w:rsidR="009F6768">
        <w:t>6</w:t>
      </w:r>
      <w:r w:rsidR="00502616">
        <w:t>.</w:t>
      </w:r>
      <w:r>
        <w:t>).</w:t>
      </w:r>
    </w:p>
    <w:p w:rsidRPr="0096094F" w:rsidR="00680860" w:rsidP="00680860" w:rsidRDefault="00680860" w14:paraId="7038DA1D" w14:textId="77777777">
      <w:pPr>
        <w:keepNext/>
        <w:jc w:val="center"/>
      </w:pPr>
      <w:r w:rsidRPr="0096094F">
        <w:rPr>
          <w:noProof/>
        </w:rPr>
        <mc:AlternateContent>
          <mc:Choice Requires="wps">
            <w:drawing>
              <wp:anchor distT="0" distB="0" distL="114300" distR="114300" simplePos="0" relativeHeight="251658249" behindDoc="0" locked="0" layoutInCell="1" allowOverlap="1" wp14:anchorId="15EFCC08" wp14:editId="2B7319D6">
                <wp:simplePos x="0" y="0"/>
                <wp:positionH relativeFrom="column">
                  <wp:posOffset>1376211</wp:posOffset>
                </wp:positionH>
                <wp:positionV relativeFrom="paragraph">
                  <wp:posOffset>1475492</wp:posOffset>
                </wp:positionV>
                <wp:extent cx="450273" cy="221673"/>
                <wp:effectExtent l="0" t="19050" r="45085" b="45085"/>
                <wp:wrapNone/>
                <wp:docPr id="248" name="Arrow: Right 248"/>
                <wp:cNvGraphicFramePr/>
                <a:graphic xmlns:a="http://schemas.openxmlformats.org/drawingml/2006/main">
                  <a:graphicData uri="http://schemas.microsoft.com/office/word/2010/wordprocessingShape">
                    <wps:wsp>
                      <wps:cNvSpPr/>
                      <wps:spPr>
                        <a:xfrm>
                          <a:off x="0" y="0"/>
                          <a:ext cx="450273" cy="221673"/>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E1E65A7">
              <v:shape id="Strelica: desno 248" style="position:absolute;margin-left:108.35pt;margin-top:116.2pt;width:35.45pt;height:17.45pt;z-index:25165824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f81bd [3204]" strokecolor="#243f60 [1604]" strokeweight="2pt" type="#_x0000_t13" adj="16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" w14:anchorId="01755139"/>
            </w:pict>
          </mc:Fallback>
        </mc:AlternateContent>
      </w:r>
      <w:r w:rsidRPr="0096094F">
        <w:rPr>
          <w:noProof/>
        </w:rPr>
        <w:drawing>
          <wp:inline distT="0" distB="0" distL="0" distR="0" wp14:anchorId="79B2F2CB" wp14:editId="61193D98">
            <wp:extent cx="2880000" cy="1855647"/>
            <wp:effectExtent l="19050" t="19050" r="15875" b="1143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80000" cy="1855647"/>
                    </a:xfrm>
                    <a:prstGeom prst="rect">
                      <a:avLst/>
                    </a:prstGeom>
                    <a:ln>
                      <a:solidFill>
                        <a:schemeClr val="tx1">
                          <a:lumMod val="65000"/>
                          <a:lumOff val="35000"/>
                        </a:schemeClr>
                      </a:solidFill>
                    </a:ln>
                  </pic:spPr>
                </pic:pic>
              </a:graphicData>
            </a:graphic>
          </wp:inline>
        </w:drawing>
      </w:r>
    </w:p>
    <w:p w:rsidRPr="0096094F" w:rsidR="00680860" w:rsidP="00680860" w:rsidRDefault="00680860" w14:paraId="5014765B" w14:textId="35A445F0">
      <w:pPr>
        <w:pStyle w:val="Caption"/>
        <w:jc w:val="center"/>
      </w:pPr>
      <w:bookmarkStart w:name="_Toc128307444" w:id="63"/>
      <w:r>
        <w:t xml:space="preserve">Slika </w:t>
      </w:r>
      <w:r>
        <w:fldChar w:fldCharType="begin"/>
      </w:r>
      <w:r>
        <w:instrText>SEQ Slika \* ARABIC</w:instrText>
      </w:r>
      <w:r>
        <w:fldChar w:fldCharType="separate"/>
      </w:r>
      <w:r w:rsidRPr="017B191A" w:rsidR="00E9391A">
        <w:rPr>
          <w:noProof/>
        </w:rPr>
        <w:t>36</w:t>
      </w:r>
      <w:r>
        <w:fldChar w:fldCharType="end"/>
      </w:r>
      <w:r w:rsidR="00502616">
        <w:t>.</w:t>
      </w:r>
      <w:r>
        <w:t xml:space="preserve"> Prijava za roditelj</w:t>
      </w:r>
      <w:r w:rsidR="4B189490">
        <w:t>a ili skrbnika</w:t>
      </w:r>
      <w:r>
        <w:t xml:space="preserve"> koji daju privolu za prijenos podataka iz drugih sustava</w:t>
      </w:r>
      <w:r w:rsidR="00B64C29">
        <w:t xml:space="preserve"> državne uprave</w:t>
      </w:r>
      <w:bookmarkEnd w:id="63"/>
    </w:p>
    <w:p w:rsidRPr="0096094F" w:rsidR="00680860" w:rsidP="00680860" w:rsidRDefault="00680860" w14:paraId="3C0D6996" w14:textId="159AD806">
      <w:r>
        <w:t xml:space="preserve">Klikom na gumb </w:t>
      </w:r>
      <w:r w:rsidRPr="017B191A">
        <w:rPr>
          <w:i/>
          <w:iCs/>
        </w:rPr>
        <w:t>Prijava preko NIAS-a</w:t>
      </w:r>
      <w:r>
        <w:t xml:space="preserve"> roditelja</w:t>
      </w:r>
      <w:r w:rsidR="7ACCCD4D">
        <w:t xml:space="preserve"> ili skrbnika</w:t>
      </w:r>
      <w:r>
        <w:t xml:space="preserve"> se preusmjerava na sustav NIAS</w:t>
      </w:r>
      <w:r w:rsidR="00985D50">
        <w:t xml:space="preserve"> (Slika 3</w:t>
      </w:r>
      <w:r w:rsidR="009F6768">
        <w:t>7</w:t>
      </w:r>
      <w:r w:rsidR="00502616">
        <w:t>.</w:t>
      </w:r>
      <w:r w:rsidR="00985D50">
        <w:t>)</w:t>
      </w:r>
      <w:r>
        <w:t>.</w:t>
      </w:r>
    </w:p>
    <w:p w:rsidRPr="0096094F" w:rsidR="00985D50" w:rsidP="00985D50" w:rsidRDefault="00680860" w14:paraId="3C7ED327" w14:textId="77777777">
      <w:pPr>
        <w:keepNext/>
        <w:jc w:val="center"/>
      </w:pPr>
      <w:r w:rsidRPr="0096094F">
        <w:rPr>
          <w:noProof/>
        </w:rPr>
        <w:drawing>
          <wp:inline distT="0" distB="0" distL="0" distR="0" wp14:anchorId="205CE722" wp14:editId="0C70022F">
            <wp:extent cx="5040000" cy="2639471"/>
            <wp:effectExtent l="19050" t="19050" r="27305" b="2794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40000" cy="2639471"/>
                    </a:xfrm>
                    <a:prstGeom prst="rect">
                      <a:avLst/>
                    </a:prstGeom>
                    <a:ln>
                      <a:solidFill>
                        <a:schemeClr val="tx1">
                          <a:lumMod val="65000"/>
                          <a:lumOff val="35000"/>
                        </a:schemeClr>
                      </a:solidFill>
                    </a:ln>
                  </pic:spPr>
                </pic:pic>
              </a:graphicData>
            </a:graphic>
          </wp:inline>
        </w:drawing>
      </w:r>
    </w:p>
    <w:p w:rsidRPr="0096094F" w:rsidR="00680860" w:rsidP="00985D50" w:rsidRDefault="00985D50" w14:paraId="699861E0" w14:textId="3F2FD625">
      <w:pPr>
        <w:pStyle w:val="Caption"/>
        <w:jc w:val="center"/>
      </w:pPr>
      <w:bookmarkStart w:name="_Toc128307445" w:id="64"/>
      <w:r w:rsidRPr="0096094F">
        <w:t xml:space="preserve">Slika </w:t>
      </w:r>
      <w:r>
        <w:fldChar w:fldCharType="begin"/>
      </w:r>
      <w:r>
        <w:instrText>SEQ Slika \* ARABIC</w:instrText>
      </w:r>
      <w:r>
        <w:fldChar w:fldCharType="separate"/>
      </w:r>
      <w:r w:rsidR="00E9391A">
        <w:rPr>
          <w:noProof/>
        </w:rPr>
        <w:t>37</w:t>
      </w:r>
      <w:r>
        <w:fldChar w:fldCharType="end"/>
      </w:r>
      <w:r w:rsidR="00502616">
        <w:t>.</w:t>
      </w:r>
      <w:r w:rsidRPr="0096094F">
        <w:t xml:space="preserve"> Prijava preko sustava e-Građani</w:t>
      </w:r>
      <w:bookmarkEnd w:id="64"/>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1271"/>
        <w:gridCol w:w="7789"/>
      </w:tblGrid>
      <w:tr w:rsidRPr="0096094F" w:rsidR="000A744F" w:rsidTr="003751C3" w14:paraId="70E0CDB5" w14:textId="77777777">
        <w:tc>
          <w:tcPr>
            <w:tcW w:w="1271" w:type="dxa"/>
          </w:tcPr>
          <w:p w:rsidRPr="0096094F" w:rsidR="000A744F" w:rsidP="003751C3" w:rsidRDefault="000A744F" w14:paraId="0FBDFBBC" w14:textId="77777777">
            <w:pPr>
              <w:spacing w:before="120" w:after="120"/>
              <w:jc w:val="both"/>
              <w:rPr>
                <w:rFonts w:ascii="Arial" w:hAnsi="Arial" w:eastAsia="Times New Roman" w:cs="Arial"/>
              </w:rPr>
            </w:pPr>
            <w:r w:rsidRPr="0096094F">
              <w:rPr>
                <w:noProof/>
              </w:rPr>
              <w:drawing>
                <wp:inline distT="0" distB="0" distL="0" distR="0" wp14:anchorId="7B40864C" wp14:editId="756D0106">
                  <wp:extent cx="360000" cy="360000"/>
                  <wp:effectExtent l="0" t="0" r="2540" b="254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602341" w:rsidP="000A744F" w:rsidRDefault="000A744F" w14:paraId="519E6EC0" w14:textId="37A7420D">
            <w:pPr>
              <w:spacing w:before="120" w:after="120"/>
              <w:rPr>
                <w:rFonts w:ascii="Arial" w:hAnsi="Arial" w:eastAsia="Times New Roman" w:cs="Arial"/>
              </w:rPr>
            </w:pPr>
            <w:r w:rsidRPr="0096094F">
              <w:rPr>
                <w:rFonts w:ascii="Arial" w:hAnsi="Arial" w:cs="Arial"/>
              </w:rPr>
              <w:t xml:space="preserve">Upute za prijavu putem sustava NIAS dostupne su na mrežnoj stranici NIAS-a </w:t>
            </w:r>
            <w:r w:rsidRPr="0096094F" w:rsidR="00602341">
              <w:rPr>
                <w:rFonts w:ascii="Arial" w:hAnsi="Arial" w:cs="Arial"/>
              </w:rPr>
              <w:t>(</w:t>
            </w:r>
            <w:hyperlink w:history="1" r:id="rId65">
              <w:r w:rsidRPr="0096094F" w:rsidR="00602341">
                <w:rPr>
                  <w:rStyle w:val="Hyperlink"/>
                  <w:rFonts w:ascii="Arial" w:hAnsi="Arial" w:cs="Arial"/>
                </w:rPr>
                <w:t>https://nias.gov.hr/</w:t>
              </w:r>
            </w:hyperlink>
            <w:r w:rsidRPr="0096094F" w:rsidR="00602341">
              <w:rPr>
                <w:rFonts w:ascii="Arial" w:hAnsi="Arial" w:cs="Arial"/>
              </w:rPr>
              <w:t xml:space="preserve">) </w:t>
            </w:r>
            <w:r w:rsidRPr="0096094F">
              <w:rPr>
                <w:rFonts w:ascii="Arial" w:hAnsi="Arial" w:cs="Arial"/>
              </w:rPr>
              <w:t xml:space="preserve">na adresi </w:t>
            </w:r>
            <w:hyperlink w:history="1" r:id="rId66">
              <w:r w:rsidRPr="0096094F" w:rsidR="00602341">
                <w:rPr>
                  <w:rStyle w:val="Hyperlink"/>
                  <w:rFonts w:ascii="Arial" w:hAnsi="Arial" w:cs="Arial"/>
                </w:rPr>
                <w:t>https://nias.gov.hr/Content/Documents/NIAS_Korisnicka_uputa.pdf</w:t>
              </w:r>
            </w:hyperlink>
            <w:r w:rsidRPr="0096094F">
              <w:rPr>
                <w:rFonts w:ascii="Arial" w:hAnsi="Arial" w:cs="Arial"/>
              </w:rPr>
              <w:t xml:space="preserve">. </w:t>
            </w:r>
          </w:p>
          <w:p w:rsidRPr="0096094F" w:rsidR="000A744F" w:rsidP="00602341" w:rsidRDefault="000A744F" w14:paraId="066F24BB" w14:textId="7BB4CEC5">
            <w:pPr>
              <w:spacing w:before="120" w:after="120"/>
              <w:rPr>
                <w:rFonts w:ascii="Arial" w:hAnsi="Arial" w:eastAsia="Times New Roman" w:cs="Arial"/>
              </w:rPr>
            </w:pPr>
            <w:r w:rsidRPr="0096094F">
              <w:rPr>
                <w:rFonts w:ascii="Arial" w:hAnsi="Arial" w:cs="Arial"/>
              </w:rPr>
              <w:t xml:space="preserve">Za korištenje sustava e-Građani </w:t>
            </w:r>
            <w:r w:rsidRPr="0096094F" w:rsidR="00473A6B">
              <w:rPr>
                <w:rFonts w:ascii="Arial" w:hAnsi="Arial" w:cs="Arial"/>
              </w:rPr>
              <w:t>potrebno je</w:t>
            </w:r>
            <w:r w:rsidRPr="0096094F">
              <w:rPr>
                <w:rFonts w:ascii="Arial" w:hAnsi="Arial" w:cs="Arial"/>
              </w:rPr>
              <w:t xml:space="preserve"> imati važeću vjerodajnicu najmanje niske razine sigurnosti</w:t>
            </w:r>
            <w:r w:rsidRPr="0096094F" w:rsidR="00602341">
              <w:rPr>
                <w:rFonts w:ascii="Arial" w:hAnsi="Arial" w:cs="Arial"/>
              </w:rPr>
              <w:t>.</w:t>
            </w:r>
            <w:r w:rsidRPr="0096094F">
              <w:rPr>
                <w:rFonts w:ascii="Arial" w:hAnsi="Arial" w:eastAsia="Times New Roman" w:cs="Arial"/>
              </w:rPr>
              <w:t xml:space="preserve"> </w:t>
            </w:r>
            <w:r w:rsidRPr="0096094F" w:rsidR="00954DD5">
              <w:rPr>
                <w:rFonts w:ascii="Arial" w:hAnsi="Arial" w:eastAsia="Times New Roman" w:cs="Arial"/>
              </w:rPr>
              <w:t xml:space="preserve">Popis prihvaćenih vjerodajnica nalazi se na adresi </w:t>
            </w:r>
            <w:hyperlink w:history="1" r:id="rId67">
              <w:r w:rsidRPr="0096094F" w:rsidR="00954DD5">
                <w:rPr>
                  <w:rStyle w:val="Hyperlink"/>
                  <w:rFonts w:ascii="Arial" w:hAnsi="Arial" w:cs="Arial"/>
                </w:rPr>
                <w:t>https://gov.hr/hr/lista-prihvacenih-vjerodajnica/1792</w:t>
              </w:r>
            </w:hyperlink>
            <w:r w:rsidRPr="0096094F" w:rsidR="00954DD5">
              <w:rPr>
                <w:rFonts w:ascii="Arial" w:hAnsi="Arial" w:eastAsia="Times New Roman" w:cs="Arial"/>
              </w:rPr>
              <w:t xml:space="preserve">. </w:t>
            </w:r>
          </w:p>
        </w:tc>
      </w:tr>
    </w:tbl>
    <w:p w:rsidRPr="0096094F" w:rsidR="00CC4F64" w:rsidP="00617151" w:rsidRDefault="000248C6" w14:paraId="05D7FF2B" w14:textId="012EBBFD">
      <w:r>
        <w:t>Nakon prijave u sustav roditelju</w:t>
      </w:r>
      <w:r w:rsidR="374D5315">
        <w:t xml:space="preserve"> ili skrbniku</w:t>
      </w:r>
      <w:r>
        <w:t xml:space="preserve"> se u izborniku prikazuje kartica </w:t>
      </w:r>
      <w:r w:rsidRPr="017B191A">
        <w:rPr>
          <w:i/>
          <w:iCs/>
        </w:rPr>
        <w:t>Privole</w:t>
      </w:r>
      <w:r>
        <w:t xml:space="preserve"> (</w:t>
      </w:r>
      <w:r w:rsidR="00D104B3">
        <w:t>S</w:t>
      </w:r>
      <w:r>
        <w:t xml:space="preserve">lika </w:t>
      </w:r>
      <w:r w:rsidR="00815F55">
        <w:t>3</w:t>
      </w:r>
      <w:r w:rsidR="009F6768">
        <w:t>8</w:t>
      </w:r>
      <w:r w:rsidR="00A037C9">
        <w:t>.</w:t>
      </w:r>
      <w:r>
        <w:t>).</w:t>
      </w:r>
    </w:p>
    <w:p w:rsidRPr="0096094F" w:rsidR="00815F55" w:rsidP="00815F55" w:rsidRDefault="00CE0F0D" w14:paraId="3B8792A7" w14:textId="136A4992">
      <w:pPr>
        <w:keepNext/>
        <w:jc w:val="center"/>
      </w:pPr>
      <w:r w:rsidRPr="0096094F">
        <w:rPr>
          <w:noProof/>
          <w:lang w:eastAsia="hr-HR"/>
        </w:rPr>
        <mc:AlternateContent>
          <mc:Choice Requires="wps">
            <w:drawing>
              <wp:anchor distT="0" distB="0" distL="114300" distR="114300" simplePos="0" relativeHeight="251658250" behindDoc="0" locked="0" layoutInCell="1" allowOverlap="1" wp14:anchorId="6F952AD2" wp14:editId="5BEB6080">
                <wp:simplePos x="0" y="0"/>
                <wp:positionH relativeFrom="column">
                  <wp:posOffset>407560</wp:posOffset>
                </wp:positionH>
                <wp:positionV relativeFrom="paragraph">
                  <wp:posOffset>684861</wp:posOffset>
                </wp:positionV>
                <wp:extent cx="803081" cy="170953"/>
                <wp:effectExtent l="0" t="0" r="16510" b="19685"/>
                <wp:wrapNone/>
                <wp:docPr id="252" name="Rectangle: Rounded Corners 252"/>
                <wp:cNvGraphicFramePr/>
                <a:graphic xmlns:a="http://schemas.openxmlformats.org/drawingml/2006/main">
                  <a:graphicData uri="http://schemas.microsoft.com/office/word/2010/wordprocessingShape">
                    <wps:wsp>
                      <wps:cNvSpPr/>
                      <wps:spPr>
                        <a:xfrm>
                          <a:off x="0" y="0"/>
                          <a:ext cx="803081" cy="17095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72A3FC86">
              <v:roundrect id="Pravokutnik: zaobljeni kutovi 252" style="position:absolute;margin-left:32.1pt;margin-top:53.95pt;width:63.25pt;height:13.4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33D44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"/>
            </w:pict>
          </mc:Fallback>
        </mc:AlternateContent>
      </w:r>
      <w:r w:rsidRPr="0096094F" w:rsidR="00815F55">
        <w:rPr>
          <w:noProof/>
        </w:rPr>
        <w:drawing>
          <wp:inline distT="0" distB="0" distL="0" distR="0" wp14:anchorId="0FC448FA" wp14:editId="3012B146">
            <wp:extent cx="5040000" cy="2509998"/>
            <wp:effectExtent l="19050" t="19050" r="27305" b="2413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40000" cy="2509998"/>
                    </a:xfrm>
                    <a:prstGeom prst="rect">
                      <a:avLst/>
                    </a:prstGeom>
                    <a:noFill/>
                    <a:ln>
                      <a:solidFill>
                        <a:schemeClr val="tx1">
                          <a:lumMod val="65000"/>
                          <a:lumOff val="35000"/>
                        </a:schemeClr>
                      </a:solidFill>
                    </a:ln>
                  </pic:spPr>
                </pic:pic>
              </a:graphicData>
            </a:graphic>
          </wp:inline>
        </w:drawing>
      </w:r>
    </w:p>
    <w:p w:rsidRPr="0096094F" w:rsidR="00815F55" w:rsidP="00815F55" w:rsidRDefault="00815F55" w14:paraId="2EB30F9D" w14:textId="598E8A78">
      <w:pPr>
        <w:pStyle w:val="Caption"/>
        <w:jc w:val="center"/>
      </w:pPr>
      <w:bookmarkStart w:name="_Toc128307446" w:id="65"/>
      <w:r w:rsidRPr="0096094F">
        <w:t xml:space="preserve">Slika </w:t>
      </w:r>
      <w:r>
        <w:fldChar w:fldCharType="begin"/>
      </w:r>
      <w:r>
        <w:instrText>SEQ Slika \* ARABIC</w:instrText>
      </w:r>
      <w:r>
        <w:fldChar w:fldCharType="separate"/>
      </w:r>
      <w:r w:rsidR="00E9391A">
        <w:rPr>
          <w:noProof/>
        </w:rPr>
        <w:t>38</w:t>
      </w:r>
      <w:r>
        <w:fldChar w:fldCharType="end"/>
      </w:r>
      <w:r w:rsidR="00A037C9">
        <w:t>.</w:t>
      </w:r>
      <w:r w:rsidRPr="0096094F">
        <w:t xml:space="preserve"> Sučelje prijavljenog roditelja</w:t>
      </w:r>
      <w:bookmarkEnd w:id="65"/>
    </w:p>
    <w:p w:rsidRPr="0096094F" w:rsidR="00BC79A1" w:rsidP="00282862" w:rsidRDefault="00717409" w14:paraId="12505328" w14:textId="2D24FDD7">
      <w:r>
        <w:t xml:space="preserve">Na kartici </w:t>
      </w:r>
      <w:r w:rsidRPr="017B191A">
        <w:rPr>
          <w:i/>
          <w:iCs/>
        </w:rPr>
        <w:t>Privol</w:t>
      </w:r>
      <w:r w:rsidRPr="017B191A" w:rsidR="00A037C9">
        <w:rPr>
          <w:i/>
          <w:iCs/>
        </w:rPr>
        <w:t>e</w:t>
      </w:r>
      <w:r>
        <w:t xml:space="preserve"> </w:t>
      </w:r>
      <w:r w:rsidR="00282862">
        <w:t xml:space="preserve">prikazuje </w:t>
      </w:r>
      <w:r>
        <w:t xml:space="preserve">se </w:t>
      </w:r>
      <w:r w:rsidR="00282862">
        <w:t xml:space="preserve">popis uvjeta </w:t>
      </w:r>
      <w:r w:rsidR="00A037C9">
        <w:t xml:space="preserve">za </w:t>
      </w:r>
      <w:r w:rsidR="00282862">
        <w:t>koje je dijete</w:t>
      </w:r>
      <w:r>
        <w:t xml:space="preserve"> prijavljenog roditelja</w:t>
      </w:r>
      <w:r w:rsidR="330B1C1B">
        <w:t xml:space="preserve"> ili skrbnika</w:t>
      </w:r>
      <w:r>
        <w:t xml:space="preserve"> </w:t>
      </w:r>
      <w:r w:rsidR="00282862">
        <w:t xml:space="preserve">označilo da želi </w:t>
      </w:r>
      <w:r>
        <w:t>automatsku provjeru</w:t>
      </w:r>
      <w:r w:rsidR="00F73C20">
        <w:t xml:space="preserve"> (Slika 3</w:t>
      </w:r>
      <w:r w:rsidR="009F6768">
        <w:t>9</w:t>
      </w:r>
      <w:r w:rsidR="00A037C9">
        <w:t>.</w:t>
      </w:r>
      <w:r w:rsidR="00F73C20">
        <w:t>)</w:t>
      </w:r>
      <w:r>
        <w:t xml:space="preserve">. </w:t>
      </w:r>
    </w:p>
    <w:p w:rsidRPr="0096094F" w:rsidR="00B62924" w:rsidP="00B62924" w:rsidRDefault="00EC342B" w14:paraId="0D1A817D" w14:textId="77777777">
      <w:pPr>
        <w:keepNext/>
        <w:jc w:val="center"/>
      </w:pPr>
      <w:r w:rsidRPr="0096094F">
        <w:rPr>
          <w:noProof/>
        </w:rPr>
        <w:drawing>
          <wp:inline distT="0" distB="0" distL="0" distR="0" wp14:anchorId="3BE4DD94" wp14:editId="689F8685">
            <wp:extent cx="5040000" cy="2459987"/>
            <wp:effectExtent l="19050" t="19050" r="8255" b="1714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40000" cy="2459987"/>
                    </a:xfrm>
                    <a:prstGeom prst="rect">
                      <a:avLst/>
                    </a:prstGeom>
                    <a:noFill/>
                    <a:ln>
                      <a:solidFill>
                        <a:schemeClr val="tx1">
                          <a:lumMod val="65000"/>
                          <a:lumOff val="35000"/>
                        </a:schemeClr>
                      </a:solidFill>
                    </a:ln>
                  </pic:spPr>
                </pic:pic>
              </a:graphicData>
            </a:graphic>
          </wp:inline>
        </w:drawing>
      </w:r>
    </w:p>
    <w:p w:rsidRPr="0096094F" w:rsidR="00BC79A1" w:rsidP="00B62924" w:rsidRDefault="00B62924" w14:paraId="535F6A9A" w14:textId="5629CBF1">
      <w:pPr>
        <w:pStyle w:val="Caption"/>
        <w:jc w:val="center"/>
      </w:pPr>
      <w:bookmarkStart w:name="_Toc128307447" w:id="66"/>
      <w:r w:rsidRPr="0096094F">
        <w:t xml:space="preserve">Slika </w:t>
      </w:r>
      <w:r>
        <w:fldChar w:fldCharType="begin"/>
      </w:r>
      <w:r>
        <w:instrText>SEQ Slika \* ARABIC</w:instrText>
      </w:r>
      <w:r>
        <w:fldChar w:fldCharType="separate"/>
      </w:r>
      <w:r w:rsidR="00E9391A">
        <w:rPr>
          <w:noProof/>
        </w:rPr>
        <w:t>39</w:t>
      </w:r>
      <w:r>
        <w:fldChar w:fldCharType="end"/>
      </w:r>
      <w:r w:rsidR="00A037C9">
        <w:t>.</w:t>
      </w:r>
      <w:r w:rsidRPr="0096094F">
        <w:t xml:space="preserve"> Kartica </w:t>
      </w:r>
      <w:r w:rsidRPr="0096094F">
        <w:rPr>
          <w:i/>
          <w:iCs/>
        </w:rPr>
        <w:t>Privole</w:t>
      </w:r>
      <w:bookmarkEnd w:id="66"/>
    </w:p>
    <w:p w:rsidRPr="0096094F" w:rsidR="00CC4F64" w:rsidP="00282862" w:rsidRDefault="00B62924" w14:paraId="1524125D" w14:textId="1F0D82B7">
      <w:r w:rsidRPr="0096094F">
        <w:t xml:space="preserve">Za davanje privole potrebno je </w:t>
      </w:r>
      <w:r w:rsidRPr="0096094F" w:rsidR="00282862">
        <w:t>klikn</w:t>
      </w:r>
      <w:r w:rsidRPr="0096094F">
        <w:t>uti</w:t>
      </w:r>
      <w:r w:rsidRPr="0096094F" w:rsidR="00282862">
        <w:t xml:space="preserve"> u potvrdni okvir u stupcu </w:t>
      </w:r>
      <w:r w:rsidRPr="0096094F" w:rsidR="00282862">
        <w:rPr>
          <w:i/>
          <w:iCs/>
        </w:rPr>
        <w:t>Privol</w:t>
      </w:r>
      <w:r w:rsidR="00A037C9">
        <w:rPr>
          <w:i/>
          <w:iCs/>
        </w:rPr>
        <w:t>e</w:t>
      </w:r>
      <w:r w:rsidRPr="0096094F" w:rsidR="00282862">
        <w:t xml:space="preserve"> </w:t>
      </w:r>
      <w:r w:rsidRPr="0096094F">
        <w:t>pored</w:t>
      </w:r>
      <w:r w:rsidRPr="0096094F" w:rsidR="00282862">
        <w:t xml:space="preserve"> uvjeta za koji </w:t>
      </w:r>
      <w:r w:rsidRPr="0096094F" w:rsidR="00EE3C98">
        <w:t>je potrebno dohvatiti podatke</w:t>
      </w:r>
      <w:r w:rsidRPr="0096094F" w:rsidR="001C7E07">
        <w:t xml:space="preserve"> i klikom na gumb </w:t>
      </w:r>
      <w:r w:rsidRPr="0096094F" w:rsidR="001C7E07">
        <w:rPr>
          <w:i/>
          <w:iCs/>
        </w:rPr>
        <w:t>Pohrani</w:t>
      </w:r>
      <w:r w:rsidRPr="0096094F" w:rsidR="001C7E07">
        <w:t xml:space="preserve"> spremiti podatke</w:t>
      </w:r>
      <w:r w:rsidRPr="0096094F" w:rsidR="00EE3C98">
        <w:t xml:space="preserve"> </w:t>
      </w:r>
      <w:r w:rsidRPr="0096094F" w:rsidR="00282862">
        <w:t>(</w:t>
      </w:r>
      <w:r w:rsidRPr="0096094F" w:rsidR="00664AF8">
        <w:t>S</w:t>
      </w:r>
      <w:r w:rsidRPr="0096094F" w:rsidR="00282862">
        <w:t xml:space="preserve">lika </w:t>
      </w:r>
      <w:r w:rsidR="009F6768">
        <w:t>40</w:t>
      </w:r>
      <w:r w:rsidR="00A037C9">
        <w:t>.</w:t>
      </w:r>
      <w:r w:rsidRPr="0096094F" w:rsidR="00282862">
        <w:t>).</w:t>
      </w:r>
    </w:p>
    <w:p w:rsidRPr="0096094F" w:rsidR="0039107D" w:rsidP="0039107D" w:rsidRDefault="0039107D" w14:paraId="63D99A9E" w14:textId="77777777">
      <w:pPr>
        <w:keepNext/>
        <w:jc w:val="center"/>
      </w:pPr>
      <w:r w:rsidRPr="0096094F">
        <w:rPr>
          <w:noProof/>
        </w:rPr>
        <w:drawing>
          <wp:inline distT="0" distB="0" distL="0" distR="0" wp14:anchorId="2B504F21" wp14:editId="29D3D2C7">
            <wp:extent cx="5040000" cy="2543894"/>
            <wp:effectExtent l="19050" t="19050" r="27305" b="2794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40000" cy="2543894"/>
                    </a:xfrm>
                    <a:prstGeom prst="rect">
                      <a:avLst/>
                    </a:prstGeom>
                    <a:noFill/>
                    <a:ln>
                      <a:solidFill>
                        <a:schemeClr val="tx1">
                          <a:lumMod val="65000"/>
                          <a:lumOff val="35000"/>
                        </a:schemeClr>
                      </a:solidFill>
                    </a:ln>
                  </pic:spPr>
                </pic:pic>
              </a:graphicData>
            </a:graphic>
          </wp:inline>
        </w:drawing>
      </w:r>
    </w:p>
    <w:p w:rsidRPr="0096094F" w:rsidR="0039107D" w:rsidP="0039107D" w:rsidRDefault="0039107D" w14:paraId="0BDF962F" w14:textId="645C5D07">
      <w:pPr>
        <w:pStyle w:val="Caption"/>
        <w:jc w:val="center"/>
      </w:pPr>
      <w:bookmarkStart w:name="_Toc128307448" w:id="67"/>
      <w:r w:rsidRPr="0096094F">
        <w:t xml:space="preserve">Slika </w:t>
      </w:r>
      <w:r>
        <w:fldChar w:fldCharType="begin"/>
      </w:r>
      <w:r>
        <w:instrText>SEQ Slika \* ARABIC</w:instrText>
      </w:r>
      <w:r>
        <w:fldChar w:fldCharType="separate"/>
      </w:r>
      <w:r w:rsidR="00E9391A">
        <w:rPr>
          <w:noProof/>
        </w:rPr>
        <w:t>40</w:t>
      </w:r>
      <w:r>
        <w:fldChar w:fldCharType="end"/>
      </w:r>
      <w:r w:rsidR="00A037C9">
        <w:t>.</w:t>
      </w:r>
      <w:r w:rsidRPr="0096094F">
        <w:t xml:space="preserve"> Potvrda davanja privole</w:t>
      </w:r>
      <w:bookmarkEnd w:id="67"/>
    </w:p>
    <w:p w:rsidRPr="0096094F" w:rsidR="00A34788" w:rsidP="00A34788" w:rsidRDefault="00251C4F" w14:paraId="3B5FAEED" w14:textId="4669B860">
      <w:r w:rsidRPr="0096094F">
        <w:t>Prije slanja podataka</w:t>
      </w:r>
      <w:r w:rsidRPr="0096094F" w:rsidR="00662EC0">
        <w:t xml:space="preserve"> prikazat će se okvir s tekstom privole. Za završetak procesa davanja privole potrebno je kliknuti na gumb </w:t>
      </w:r>
      <w:r w:rsidRPr="0096094F" w:rsidR="00662EC0">
        <w:rPr>
          <w:i/>
          <w:iCs/>
        </w:rPr>
        <w:t xml:space="preserve">Da </w:t>
      </w:r>
      <w:r w:rsidRPr="0096094F" w:rsidR="00662EC0">
        <w:t xml:space="preserve">(Slika </w:t>
      </w:r>
      <w:r w:rsidRPr="0096094F" w:rsidR="00885101">
        <w:t>4</w:t>
      </w:r>
      <w:r w:rsidR="009F6768">
        <w:t>1</w:t>
      </w:r>
      <w:r w:rsidR="00A037C9">
        <w:t>.</w:t>
      </w:r>
      <w:r w:rsidRPr="0096094F" w:rsidR="00662EC0">
        <w:t>).</w:t>
      </w:r>
    </w:p>
    <w:p w:rsidRPr="0096094F" w:rsidR="00D50A96" w:rsidP="00D50A96" w:rsidRDefault="00A34788" w14:paraId="71BED1F1" w14:textId="77777777">
      <w:pPr>
        <w:keepNext/>
        <w:jc w:val="center"/>
      </w:pPr>
      <w:r w:rsidRPr="0096094F">
        <w:rPr>
          <w:noProof/>
        </w:rPr>
        <w:drawing>
          <wp:inline distT="0" distB="0" distL="0" distR="0" wp14:anchorId="221758A5" wp14:editId="674D7566">
            <wp:extent cx="2880000" cy="783530"/>
            <wp:effectExtent l="19050" t="19050" r="15875" b="1714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80000" cy="783530"/>
                    </a:xfrm>
                    <a:prstGeom prst="rect">
                      <a:avLst/>
                    </a:prstGeom>
                    <a:ln>
                      <a:solidFill>
                        <a:schemeClr val="tx1">
                          <a:lumMod val="65000"/>
                          <a:lumOff val="35000"/>
                        </a:schemeClr>
                      </a:solidFill>
                    </a:ln>
                  </pic:spPr>
                </pic:pic>
              </a:graphicData>
            </a:graphic>
          </wp:inline>
        </w:drawing>
      </w:r>
    </w:p>
    <w:p w:rsidRPr="0096094F" w:rsidR="00A34788" w:rsidP="00D50A96" w:rsidRDefault="00D50A96" w14:paraId="522D54DA" w14:textId="60D304C1">
      <w:pPr>
        <w:pStyle w:val="Caption"/>
        <w:jc w:val="center"/>
      </w:pPr>
      <w:bookmarkStart w:name="_Toc128307449" w:id="68"/>
      <w:r w:rsidRPr="0096094F">
        <w:t xml:space="preserve">Slika </w:t>
      </w:r>
      <w:r>
        <w:fldChar w:fldCharType="begin"/>
      </w:r>
      <w:r>
        <w:instrText>SEQ Slika \* ARABIC</w:instrText>
      </w:r>
      <w:r>
        <w:fldChar w:fldCharType="separate"/>
      </w:r>
      <w:r w:rsidR="00E9391A">
        <w:rPr>
          <w:noProof/>
        </w:rPr>
        <w:t>41</w:t>
      </w:r>
      <w:r>
        <w:fldChar w:fldCharType="end"/>
      </w:r>
      <w:r w:rsidR="00A037C9">
        <w:t>.</w:t>
      </w:r>
      <w:r w:rsidRPr="0096094F">
        <w:t xml:space="preserve"> Završetak procesa davanj</w:t>
      </w:r>
      <w:r w:rsidRPr="0096094F" w:rsidR="009B1B50">
        <w:t>a</w:t>
      </w:r>
      <w:r w:rsidRPr="0096094F">
        <w:t xml:space="preserve"> privole za dohvaćanje podataka</w:t>
      </w:r>
      <w:bookmarkEnd w:id="68"/>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1271"/>
        <w:gridCol w:w="7789"/>
      </w:tblGrid>
      <w:tr w:rsidRPr="0096094F" w:rsidR="00B64C29" w:rsidTr="3ECCAB22" w14:paraId="15370254" w14:textId="77777777">
        <w:tc>
          <w:tcPr>
            <w:tcW w:w="1271" w:type="dxa"/>
          </w:tcPr>
          <w:p w:rsidRPr="0096094F" w:rsidR="00B64C29" w:rsidP="003751C3" w:rsidRDefault="00B64C29" w14:paraId="6A1E4D5C" w14:textId="77777777">
            <w:pPr>
              <w:spacing w:before="120" w:after="120"/>
              <w:jc w:val="both"/>
              <w:rPr>
                <w:rFonts w:ascii="Arial" w:hAnsi="Arial" w:eastAsia="Times New Roman" w:cs="Arial"/>
              </w:rPr>
            </w:pPr>
            <w:r w:rsidRPr="0096094F">
              <w:rPr>
                <w:noProof/>
              </w:rPr>
              <w:drawing>
                <wp:inline distT="0" distB="0" distL="0" distR="0" wp14:anchorId="7A6111A0" wp14:editId="78EE2168">
                  <wp:extent cx="360000" cy="360000"/>
                  <wp:effectExtent l="0" t="0" r="2540"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4809DB" w:rsidP="003751C3" w:rsidRDefault="004809DB" w14:paraId="68217AA4" w14:textId="0AD1DFFD">
            <w:pPr>
              <w:spacing w:before="120" w:after="120"/>
              <w:rPr>
                <w:rFonts w:ascii="Arial" w:hAnsi="Arial" w:eastAsia="Times New Roman" w:cs="Arial"/>
              </w:rPr>
            </w:pPr>
            <w:r w:rsidRPr="0096094F">
              <w:rPr>
                <w:rFonts w:ascii="Arial" w:hAnsi="Arial" w:eastAsia="Times New Roman" w:cs="Arial"/>
              </w:rPr>
              <w:t>Ako u sustavu ima više odabranih uvjeta, klikom na</w:t>
            </w:r>
            <w:r w:rsidRPr="0096094F" w:rsidR="00A31B8E">
              <w:rPr>
                <w:rFonts w:ascii="Arial" w:hAnsi="Arial" w:eastAsia="Times New Roman" w:cs="Arial"/>
              </w:rPr>
              <w:t xml:space="preserve"> potvrdni okvir pored naziva stupca </w:t>
            </w:r>
            <w:r w:rsidRPr="0096094F" w:rsidR="00A31B8E">
              <w:rPr>
                <w:rFonts w:ascii="Arial" w:hAnsi="Arial" w:eastAsia="Times New Roman" w:cs="Arial"/>
                <w:i/>
                <w:iCs/>
              </w:rPr>
              <w:t>Privol</w:t>
            </w:r>
            <w:r w:rsidR="00A037C9">
              <w:rPr>
                <w:rFonts w:ascii="Arial" w:hAnsi="Arial" w:eastAsia="Times New Roman" w:cs="Arial"/>
                <w:i/>
                <w:iCs/>
              </w:rPr>
              <w:t>e</w:t>
            </w:r>
            <w:r w:rsidRPr="0096094F" w:rsidR="00A31B8E">
              <w:rPr>
                <w:rFonts w:ascii="Arial" w:hAnsi="Arial" w:eastAsia="Times New Roman" w:cs="Arial"/>
              </w:rPr>
              <w:t xml:space="preserve"> roditelj može </w:t>
            </w:r>
            <w:r w:rsidRPr="0096094F" w:rsidR="00B40C4F">
              <w:rPr>
                <w:rFonts w:ascii="Arial" w:hAnsi="Arial" w:eastAsia="Times New Roman" w:cs="Arial"/>
              </w:rPr>
              <w:t>istovremeno dati privolu za sve uvjete</w:t>
            </w:r>
            <w:r w:rsidRPr="0096094F" w:rsidR="00A5537C">
              <w:rPr>
                <w:rFonts w:ascii="Arial" w:hAnsi="Arial" w:eastAsia="Times New Roman" w:cs="Arial"/>
              </w:rPr>
              <w:t xml:space="preserve"> (Slika </w:t>
            </w:r>
            <w:r w:rsidRPr="0096094F" w:rsidR="001E596A">
              <w:rPr>
                <w:rFonts w:ascii="Arial" w:hAnsi="Arial" w:eastAsia="Times New Roman" w:cs="Arial"/>
              </w:rPr>
              <w:t>4</w:t>
            </w:r>
            <w:r w:rsidR="009F6768">
              <w:rPr>
                <w:rFonts w:ascii="Arial" w:hAnsi="Arial" w:eastAsia="Times New Roman" w:cs="Arial"/>
              </w:rPr>
              <w:t>2</w:t>
            </w:r>
            <w:r w:rsidR="00A037C9">
              <w:rPr>
                <w:rFonts w:ascii="Arial" w:hAnsi="Arial" w:eastAsia="Times New Roman" w:cs="Arial"/>
              </w:rPr>
              <w:t>.</w:t>
            </w:r>
            <w:r w:rsidRPr="0096094F" w:rsidR="00A5537C">
              <w:rPr>
                <w:rFonts w:ascii="Arial" w:hAnsi="Arial" w:eastAsia="Times New Roman" w:cs="Arial"/>
              </w:rPr>
              <w:t>)</w:t>
            </w:r>
            <w:r w:rsidRPr="0096094F" w:rsidR="00B40C4F">
              <w:rPr>
                <w:rFonts w:ascii="Arial" w:hAnsi="Arial" w:eastAsia="Times New Roman" w:cs="Arial"/>
              </w:rPr>
              <w:t>.</w:t>
            </w:r>
          </w:p>
          <w:p w:rsidRPr="0096094F" w:rsidR="00B40C4F" w:rsidP="00B40C4F" w:rsidRDefault="003942BD" w14:paraId="47D2E089" w14:textId="77777777">
            <w:pPr>
              <w:keepNext/>
              <w:spacing w:before="120" w:after="120"/>
              <w:jc w:val="center"/>
              <w:rPr>
                <w:rFonts w:ascii="Arial" w:hAnsi="Arial" w:cs="Arial"/>
              </w:rPr>
            </w:pPr>
            <w:r w:rsidRPr="0096094F">
              <w:rPr>
                <w:noProof/>
              </w:rPr>
              <w:drawing>
                <wp:inline distT="0" distB="0" distL="0" distR="0" wp14:anchorId="76315805" wp14:editId="67FA33E2">
                  <wp:extent cx="4320000" cy="2040397"/>
                  <wp:effectExtent l="19050" t="19050" r="23495" b="1714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0000" cy="2040397"/>
                          </a:xfrm>
                          <a:prstGeom prst="rect">
                            <a:avLst/>
                          </a:prstGeom>
                          <a:noFill/>
                          <a:ln>
                            <a:solidFill>
                              <a:schemeClr val="tx1">
                                <a:lumMod val="65000"/>
                                <a:lumOff val="35000"/>
                              </a:schemeClr>
                            </a:solidFill>
                          </a:ln>
                        </pic:spPr>
                      </pic:pic>
                    </a:graphicData>
                  </a:graphic>
                </wp:inline>
              </w:drawing>
            </w:r>
          </w:p>
          <w:p w:rsidRPr="0096094F" w:rsidR="00B64C29" w:rsidP="00A5537C" w:rsidRDefault="00B40C4F" w14:paraId="10F4AA54" w14:textId="308AA795">
            <w:pPr>
              <w:pStyle w:val="Caption"/>
              <w:jc w:val="center"/>
              <w:rPr>
                <w:rFonts w:ascii="Arial" w:hAnsi="Arial" w:eastAsia="Times New Roman" w:cs="Arial"/>
              </w:rPr>
            </w:pPr>
            <w:bookmarkStart w:name="_Toc128307450" w:id="69"/>
            <w:r w:rsidRPr="0096094F">
              <w:rPr>
                <w:rFonts w:ascii="Arial" w:hAnsi="Arial" w:cs="Arial"/>
              </w:rPr>
              <w:t xml:space="preserve">Slika </w:t>
            </w:r>
            <w:r w:rsidRPr="0096094F">
              <w:fldChar w:fldCharType="begin"/>
            </w:r>
            <w:r w:rsidRPr="0096094F">
              <w:rPr>
                <w:rFonts w:ascii="Arial" w:hAnsi="Arial" w:cs="Arial"/>
              </w:rPr>
              <w:instrText xml:space="preserve"> SEQ Slika \* ARABIC </w:instrText>
            </w:r>
            <w:r w:rsidRPr="0096094F">
              <w:fldChar w:fldCharType="separate"/>
            </w:r>
            <w:r w:rsidR="00E9391A">
              <w:rPr>
                <w:rFonts w:ascii="Arial" w:hAnsi="Arial" w:cs="Arial"/>
                <w:noProof/>
              </w:rPr>
              <w:t>42</w:t>
            </w:r>
            <w:r w:rsidRPr="0096094F">
              <w:fldChar w:fldCharType="end"/>
            </w:r>
            <w:r w:rsidR="00A037C9">
              <w:t>.</w:t>
            </w:r>
            <w:r w:rsidRPr="0096094F">
              <w:rPr>
                <w:rFonts w:ascii="Arial" w:hAnsi="Arial" w:cs="Arial"/>
              </w:rPr>
              <w:t xml:space="preserve"> Mogućnost davanja skupne privole</w:t>
            </w:r>
            <w:bookmarkEnd w:id="69"/>
          </w:p>
        </w:tc>
      </w:tr>
    </w:tbl>
    <w:p w:rsidRPr="0096094F" w:rsidR="00B64C29" w:rsidP="00B64C29" w:rsidRDefault="00731148" w14:paraId="6153E252" w14:textId="524BBB38">
      <w:r w:rsidRPr="0096094F">
        <w:t xml:space="preserve">Trenutačni status dohvaćanja podataka moguće je pratiti u stupcu </w:t>
      </w:r>
      <w:r w:rsidRPr="0096094F">
        <w:rPr>
          <w:i/>
          <w:iCs/>
        </w:rPr>
        <w:t>Napomene</w:t>
      </w:r>
      <w:r w:rsidRPr="0096094F">
        <w:t xml:space="preserve"> (Slika </w:t>
      </w:r>
      <w:r w:rsidRPr="0096094F" w:rsidR="001E596A">
        <w:t>4</w:t>
      </w:r>
      <w:r w:rsidR="009F6768">
        <w:t>3</w:t>
      </w:r>
      <w:r w:rsidR="00A037C9">
        <w:t>.</w:t>
      </w:r>
      <w:r w:rsidRPr="0096094F">
        <w:t>).</w:t>
      </w:r>
    </w:p>
    <w:p w:rsidRPr="0096094F" w:rsidR="00731148" w:rsidP="00731148" w:rsidRDefault="00731148" w14:paraId="3AC25F56" w14:textId="70A8BBF1">
      <w:pPr>
        <w:keepNext/>
      </w:pPr>
      <w:r w:rsidRPr="0096094F">
        <w:rPr>
          <w:noProof/>
          <w:lang w:eastAsia="hr-HR"/>
        </w:rPr>
        <mc:AlternateContent>
          <mc:Choice Requires="wps">
            <w:drawing>
              <wp:anchor distT="0" distB="0" distL="114300" distR="114300" simplePos="0" relativeHeight="251658251" behindDoc="0" locked="0" layoutInCell="1" allowOverlap="1" wp14:anchorId="53B45C26" wp14:editId="7A40B5B8">
                <wp:simplePos x="0" y="0"/>
                <wp:positionH relativeFrom="column">
                  <wp:posOffset>3476763</wp:posOffset>
                </wp:positionH>
                <wp:positionV relativeFrom="paragraph">
                  <wp:posOffset>1168759</wp:posOffset>
                </wp:positionV>
                <wp:extent cx="1192696" cy="174929"/>
                <wp:effectExtent l="0" t="0" r="26670" b="15875"/>
                <wp:wrapNone/>
                <wp:docPr id="259" name="Rectangle: Rounded Corners 259"/>
                <wp:cNvGraphicFramePr/>
                <a:graphic xmlns:a="http://schemas.openxmlformats.org/drawingml/2006/main">
                  <a:graphicData uri="http://schemas.microsoft.com/office/word/2010/wordprocessingShape">
                    <wps:wsp>
                      <wps:cNvSpPr/>
                      <wps:spPr>
                        <a:xfrm>
                          <a:off x="0" y="0"/>
                          <a:ext cx="1192696" cy="174929"/>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7825348">
              <v:roundrect id="Pravokutnik: zaobljeni kutovi 259" style="position:absolute;margin-left:273.75pt;margin-top:92.05pt;width:93.9pt;height:13.7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7A36FF1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"/>
            </w:pict>
          </mc:Fallback>
        </mc:AlternateContent>
      </w:r>
      <w:r w:rsidRPr="0096094F">
        <w:rPr>
          <w:noProof/>
        </w:rPr>
        <w:drawing>
          <wp:inline distT="0" distB="0" distL="0" distR="0" wp14:anchorId="126AFDD6" wp14:editId="0D520F5F">
            <wp:extent cx="5759450" cy="2723515"/>
            <wp:effectExtent l="19050" t="19050" r="12700" b="196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9450" cy="2723515"/>
                    </a:xfrm>
                    <a:prstGeom prst="rect">
                      <a:avLst/>
                    </a:prstGeom>
                    <a:noFill/>
                    <a:ln>
                      <a:solidFill>
                        <a:schemeClr val="tx1">
                          <a:lumMod val="65000"/>
                          <a:lumOff val="35000"/>
                        </a:schemeClr>
                      </a:solidFill>
                    </a:ln>
                  </pic:spPr>
                </pic:pic>
              </a:graphicData>
            </a:graphic>
          </wp:inline>
        </w:drawing>
      </w:r>
    </w:p>
    <w:p w:rsidR="00731148" w:rsidP="00731148" w:rsidRDefault="00731148" w14:paraId="5D477F88" w14:textId="3E5A471C">
      <w:pPr>
        <w:pStyle w:val="Caption"/>
        <w:jc w:val="center"/>
      </w:pPr>
      <w:bookmarkStart w:name="_Toc128307451" w:id="70"/>
      <w:r w:rsidRPr="0096094F">
        <w:t xml:space="preserve">Slika </w:t>
      </w:r>
      <w:r>
        <w:fldChar w:fldCharType="begin"/>
      </w:r>
      <w:r>
        <w:instrText>SEQ Slika \* ARABIC</w:instrText>
      </w:r>
      <w:r>
        <w:fldChar w:fldCharType="separate"/>
      </w:r>
      <w:r w:rsidR="00E9391A">
        <w:rPr>
          <w:noProof/>
        </w:rPr>
        <w:t>43</w:t>
      </w:r>
      <w:r>
        <w:fldChar w:fldCharType="end"/>
      </w:r>
      <w:r w:rsidR="00A037C9">
        <w:t>.</w:t>
      </w:r>
      <w:r w:rsidRPr="0096094F">
        <w:t xml:space="preserve"> </w:t>
      </w:r>
      <w:r w:rsidRPr="0096094F" w:rsidR="00AE210E">
        <w:t>Praćenje s</w:t>
      </w:r>
      <w:r w:rsidRPr="0096094F">
        <w:t>tatus</w:t>
      </w:r>
      <w:r w:rsidRPr="0096094F" w:rsidR="00AE210E">
        <w:t>a</w:t>
      </w:r>
      <w:r w:rsidRPr="0096094F">
        <w:t xml:space="preserve"> dohv</w:t>
      </w:r>
      <w:r w:rsidRPr="0096094F" w:rsidR="00AE210E">
        <w:t>ata</w:t>
      </w:r>
      <w:r w:rsidRPr="0096094F">
        <w:t xml:space="preserve"> podataka</w:t>
      </w:r>
      <w:bookmarkEnd w:id="70"/>
    </w:p>
    <w:p w:rsidRPr="0096094F" w:rsidR="00DC740C" w:rsidRDefault="00DC740C" w14:paraId="24D4A616" w14:textId="6A1F1395">
      <w:pPr>
        <w:rPr>
          <w:b/>
          <w:bCs/>
          <w:sz w:val="40"/>
          <w:szCs w:val="40"/>
        </w:rPr>
      </w:pPr>
      <w:r w:rsidRPr="0096094F">
        <w:br w:type="page"/>
      </w:r>
    </w:p>
    <w:p w:rsidRPr="0096094F" w:rsidR="00656399" w:rsidP="00A66C24" w:rsidRDefault="00E31A78" w14:paraId="365F8F15" w14:textId="385B623E">
      <w:pPr>
        <w:pStyle w:val="Heading2"/>
      </w:pPr>
      <w:bookmarkStart w:name="_Toc127885514" w:id="71"/>
      <w:r w:rsidRPr="0096094F">
        <w:t>P</w:t>
      </w:r>
      <w:r w:rsidRPr="0096094F" w:rsidR="1F287226">
        <w:t>rijav</w:t>
      </w:r>
      <w:r w:rsidRPr="0096094F">
        <w:t>a</w:t>
      </w:r>
      <w:r w:rsidRPr="0096094F" w:rsidR="1F287226">
        <w:t xml:space="preserve"> </w:t>
      </w:r>
      <w:r w:rsidRPr="0096094F" w:rsidR="00714FEB">
        <w:t>programa</w:t>
      </w:r>
      <w:bookmarkEnd w:id="71"/>
    </w:p>
    <w:p w:rsidRPr="0096094F" w:rsidR="00136B71" w:rsidP="000A50AB" w:rsidRDefault="4870776F" w14:paraId="0030B074" w14:textId="2866C900">
      <w:pPr>
        <w:rPr>
          <w:i/>
          <w:iCs/>
        </w:rPr>
      </w:pPr>
      <w:r w:rsidRPr="0096094F">
        <w:t>Za p</w:t>
      </w:r>
      <w:r w:rsidRPr="0096094F" w:rsidR="5846B94E">
        <w:t>rijav</w:t>
      </w:r>
      <w:r w:rsidRPr="0096094F">
        <w:t>u</w:t>
      </w:r>
      <w:r w:rsidRPr="0096094F" w:rsidR="5846B94E">
        <w:t xml:space="preserve"> </w:t>
      </w:r>
      <w:r w:rsidRPr="0096094F" w:rsidR="00EC73BD">
        <w:t xml:space="preserve">programa i sastavljanje liste prioriteta </w:t>
      </w:r>
      <w:r w:rsidRPr="0096094F" w:rsidR="5846B94E">
        <w:t xml:space="preserve">koristi se </w:t>
      </w:r>
      <w:r w:rsidRPr="0096094F" w:rsidR="0097756A">
        <w:t xml:space="preserve">obrazac na </w:t>
      </w:r>
      <w:r w:rsidRPr="0096094F" w:rsidR="5846B94E">
        <w:t>kartic</w:t>
      </w:r>
      <w:r w:rsidRPr="0096094F" w:rsidR="0097756A">
        <w:t>i</w:t>
      </w:r>
      <w:r w:rsidRPr="0096094F" w:rsidR="5846B94E">
        <w:t xml:space="preserve"> </w:t>
      </w:r>
      <w:r w:rsidRPr="0096094F" w:rsidR="5846B94E">
        <w:rPr>
          <w:i/>
          <w:iCs/>
        </w:rPr>
        <w:t>Moj odabir</w:t>
      </w:r>
      <w:r w:rsidR="00F10008">
        <w:rPr>
          <w:i/>
          <w:iCs/>
        </w:rPr>
        <w:t xml:space="preserve"> </w:t>
      </w:r>
      <w:r w:rsidRPr="00F10008" w:rsidR="00F10008">
        <w:t>(Slika 44</w:t>
      </w:r>
      <w:r w:rsidR="00A037C9">
        <w:t>.</w:t>
      </w:r>
      <w:r w:rsidRPr="00F10008" w:rsidR="00F10008">
        <w:t>)</w:t>
      </w:r>
      <w:r w:rsidRPr="0096094F" w:rsidR="00267A39">
        <w:rPr>
          <w:i/>
          <w:iCs/>
        </w:rPr>
        <w:t xml:space="preserve">. </w:t>
      </w:r>
    </w:p>
    <w:p w:rsidRPr="0096094F" w:rsidR="00136B71" w:rsidP="00136B71" w:rsidRDefault="00136B71" w14:paraId="2810FCCC" w14:textId="77777777">
      <w:pPr>
        <w:keepNext/>
      </w:pPr>
      <w:r w:rsidRPr="0096094F">
        <w:rPr>
          <w:noProof/>
        </w:rPr>
        <w:drawing>
          <wp:inline distT="0" distB="0" distL="0" distR="0" wp14:anchorId="7D3C1886" wp14:editId="1FC230DC">
            <wp:extent cx="5759450" cy="2029460"/>
            <wp:effectExtent l="19050" t="19050" r="12700" b="2794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9450" cy="2029460"/>
                    </a:xfrm>
                    <a:prstGeom prst="rect">
                      <a:avLst/>
                    </a:prstGeom>
                    <a:ln>
                      <a:solidFill>
                        <a:schemeClr val="tx1">
                          <a:lumMod val="65000"/>
                          <a:lumOff val="35000"/>
                        </a:schemeClr>
                      </a:solidFill>
                    </a:ln>
                  </pic:spPr>
                </pic:pic>
              </a:graphicData>
            </a:graphic>
          </wp:inline>
        </w:drawing>
      </w:r>
    </w:p>
    <w:p w:rsidRPr="0096094F" w:rsidR="00136B71" w:rsidP="00136B71" w:rsidRDefault="00136B71" w14:paraId="51DF0CA7" w14:textId="0A39D7F3">
      <w:pPr>
        <w:pStyle w:val="Caption"/>
        <w:jc w:val="center"/>
        <w:rPr>
          <w:i/>
          <w:iCs/>
        </w:rPr>
      </w:pPr>
      <w:bookmarkStart w:name="_Toc128307452" w:id="72"/>
      <w:r w:rsidRPr="0096094F">
        <w:t xml:space="preserve">Slika </w:t>
      </w:r>
      <w:r>
        <w:fldChar w:fldCharType="begin"/>
      </w:r>
      <w:r>
        <w:instrText>SEQ Slika \* ARABIC</w:instrText>
      </w:r>
      <w:r>
        <w:fldChar w:fldCharType="separate"/>
      </w:r>
      <w:r w:rsidR="00E9391A">
        <w:rPr>
          <w:noProof/>
        </w:rPr>
        <w:t>44</w:t>
      </w:r>
      <w:r>
        <w:fldChar w:fldCharType="end"/>
      </w:r>
      <w:r w:rsidR="00A037C9">
        <w:t>.</w:t>
      </w:r>
      <w:r w:rsidRPr="0096094F">
        <w:t xml:space="preserve"> Kartica </w:t>
      </w:r>
      <w:r w:rsidRPr="0096094F">
        <w:rPr>
          <w:i/>
          <w:iCs/>
        </w:rPr>
        <w:t>Moj odabir</w:t>
      </w:r>
      <w:bookmarkEnd w:id="72"/>
    </w:p>
    <w:p w:rsidRPr="0096094F" w:rsidR="006D2438" w:rsidP="006D2438" w:rsidRDefault="00DF3978" w14:paraId="0EAB41C6" w14:textId="0EC66D09">
      <w:r w:rsidRPr="0096094F">
        <w:t>Za dodavanje programa obrazovanja na listu potrebno je kliknuti gum</w:t>
      </w:r>
      <w:r w:rsidRPr="0096094F" w:rsidR="00634561">
        <w:t xml:space="preserve">b </w:t>
      </w:r>
      <w:r w:rsidRPr="0096094F" w:rsidR="00634561">
        <w:rPr>
          <w:i/>
          <w:iCs/>
        </w:rPr>
        <w:t>Dodaj program</w:t>
      </w:r>
      <w:r w:rsidRPr="0096094F" w:rsidR="00A75026">
        <w:rPr>
          <w:i/>
          <w:iCs/>
        </w:rPr>
        <w:t xml:space="preserve"> </w:t>
      </w:r>
      <w:r w:rsidRPr="0096094F" w:rsidR="00A75026">
        <w:t>(Slika 4</w:t>
      </w:r>
      <w:r w:rsidR="00F10008">
        <w:t>4</w:t>
      </w:r>
      <w:r w:rsidR="00A037C9">
        <w:t>.</w:t>
      </w:r>
      <w:r w:rsidRPr="0096094F" w:rsidR="00A75026">
        <w:t>)</w:t>
      </w:r>
      <w:r w:rsidRPr="0096094F" w:rsidR="00634561">
        <w:rPr>
          <w:i/>
          <w:iCs/>
        </w:rPr>
        <w:t>.</w:t>
      </w:r>
      <w:r w:rsidRPr="0096094F" w:rsidR="00A75026">
        <w:t xml:space="preserve"> </w:t>
      </w:r>
      <w:r w:rsidRPr="0096094F" w:rsidR="005373EB">
        <w:t>Otvorit će se kartica s popisom škola i programa</w:t>
      </w:r>
      <w:r w:rsidRPr="0096094F" w:rsidR="000444A1">
        <w:t xml:space="preserve">. </w:t>
      </w:r>
      <w:r w:rsidRPr="0096094F" w:rsidR="00F47D1B">
        <w:t>Odab</w:t>
      </w:r>
      <w:r w:rsidR="00A037C9">
        <w:t>irom</w:t>
      </w:r>
      <w:r w:rsidRPr="0096094F" w:rsidR="00F47D1B">
        <w:t xml:space="preserve"> različitih kriterija pretraživanja</w:t>
      </w:r>
      <w:r w:rsidRPr="0096094F" w:rsidR="00612F47">
        <w:t xml:space="preserve"> popis je moguće skratiti i prilagoditi svojim željama. </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250F92" w:rsidTr="003751C3" w14:paraId="044CA88F" w14:textId="77777777">
        <w:tc>
          <w:tcPr>
            <w:tcW w:w="846" w:type="dxa"/>
          </w:tcPr>
          <w:p w:rsidRPr="0096094F" w:rsidR="00250F92" w:rsidP="003751C3" w:rsidRDefault="00250F92" w14:paraId="5375C884" w14:textId="77777777">
            <w:pPr>
              <w:spacing w:before="120" w:after="120"/>
              <w:jc w:val="both"/>
              <w:rPr>
                <w:rFonts w:ascii="Arial" w:hAnsi="Arial" w:eastAsia="Times New Roman" w:cs="Arial"/>
              </w:rPr>
            </w:pPr>
            <w:r w:rsidRPr="0096094F">
              <w:rPr>
                <w:noProof/>
              </w:rPr>
              <w:drawing>
                <wp:inline distT="0" distB="0" distL="0" distR="0" wp14:anchorId="0BEB1666" wp14:editId="54C6ED1E">
                  <wp:extent cx="360000" cy="360000"/>
                  <wp:effectExtent l="0" t="0" r="2540" b="25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250F92" w:rsidP="003751C3" w:rsidRDefault="00250F92" w14:paraId="689A58C7" w14:textId="5666C68C">
            <w:pPr>
              <w:jc w:val="both"/>
              <w:rPr>
                <w:rFonts w:ascii="Arial" w:hAnsi="Arial" w:cs="Arial"/>
              </w:rPr>
            </w:pPr>
            <w:r w:rsidRPr="0096094F">
              <w:rPr>
                <w:rFonts w:ascii="Arial" w:hAnsi="Arial" w:cs="Arial"/>
              </w:rPr>
              <w:t xml:space="preserve">Postupak pretraživanja i izdvajanja programa opisan je u poglavlju </w:t>
            </w:r>
            <w:r w:rsidRPr="0096094F">
              <w:rPr>
                <w:rFonts w:ascii="Arial" w:hAnsi="Arial" w:cs="Arial"/>
                <w:i/>
                <w:iCs/>
              </w:rPr>
              <w:t>Popis škola i programa</w:t>
            </w:r>
            <w:r w:rsidRPr="0096094F">
              <w:rPr>
                <w:rFonts w:ascii="Arial" w:hAnsi="Arial" w:cs="Arial"/>
              </w:rPr>
              <w:t xml:space="preserve"> (stranica </w:t>
            </w:r>
            <w:r w:rsidR="00F10008">
              <w:rPr>
                <w:rFonts w:ascii="Arial" w:hAnsi="Arial" w:cs="Arial"/>
              </w:rPr>
              <w:t>10</w:t>
            </w:r>
            <w:r w:rsidRPr="0096094F">
              <w:rPr>
                <w:rFonts w:ascii="Arial" w:hAnsi="Arial" w:cs="Arial"/>
              </w:rPr>
              <w:t>).</w:t>
            </w:r>
            <w:r w:rsidRPr="0096094F">
              <w:rPr>
                <w:rFonts w:ascii="Arial" w:hAnsi="Arial" w:eastAsia="Times New Roman" w:cs="Arial"/>
              </w:rPr>
              <w:t xml:space="preserve"> </w:t>
            </w:r>
          </w:p>
        </w:tc>
      </w:tr>
    </w:tbl>
    <w:p w:rsidRPr="0096094F" w:rsidR="00FA47F3" w:rsidP="006D2438" w:rsidRDefault="00FA47F3" w14:paraId="6E9A9848" w14:textId="6D51A91D">
      <w:r w:rsidRPr="0096094F">
        <w:t xml:space="preserve">Klikom na pojedini program otvara se </w:t>
      </w:r>
      <w:r w:rsidRPr="0096094F" w:rsidR="000E589B">
        <w:t xml:space="preserve">prikaz detalja s </w:t>
      </w:r>
      <w:r w:rsidRPr="0096094F" w:rsidR="002F4028">
        <w:t>nazivom, adresom škole, kontaktima</w:t>
      </w:r>
      <w:r w:rsidRPr="0096094F" w:rsidR="00E242CE">
        <w:t xml:space="preserve"> te uvjetima upisa (Slika 4</w:t>
      </w:r>
      <w:r w:rsidR="00F10008">
        <w:t>5</w:t>
      </w:r>
      <w:r w:rsidR="00A037C9">
        <w:t>.</w:t>
      </w:r>
      <w:r w:rsidRPr="0096094F" w:rsidR="00E242CE">
        <w:t xml:space="preserve">). </w:t>
      </w:r>
    </w:p>
    <w:p w:rsidRPr="0096094F" w:rsidR="00E242CE" w:rsidP="00E242CE" w:rsidRDefault="00183973" w14:paraId="50F02CEB" w14:textId="59CF33BE">
      <w:pPr>
        <w:keepNext/>
        <w:jc w:val="center"/>
      </w:pPr>
      <w:r w:rsidRPr="0096094F">
        <w:rPr>
          <w:noProof/>
          <w:lang w:eastAsia="hr-HR"/>
        </w:rPr>
        <mc:AlternateContent>
          <mc:Choice Requires="wps">
            <w:drawing>
              <wp:anchor distT="0" distB="0" distL="114300" distR="114300" simplePos="0" relativeHeight="251658252" behindDoc="0" locked="0" layoutInCell="1" allowOverlap="1" wp14:anchorId="7D00F1C3" wp14:editId="08F2BDE2">
                <wp:simplePos x="0" y="0"/>
                <wp:positionH relativeFrom="column">
                  <wp:posOffset>2912220</wp:posOffset>
                </wp:positionH>
                <wp:positionV relativeFrom="paragraph">
                  <wp:posOffset>896565</wp:posOffset>
                </wp:positionV>
                <wp:extent cx="516835" cy="166977"/>
                <wp:effectExtent l="0" t="0" r="17145" b="24130"/>
                <wp:wrapNone/>
                <wp:docPr id="279" name="Rectangle: Rounded Corners 279"/>
                <wp:cNvGraphicFramePr/>
                <a:graphic xmlns:a="http://schemas.openxmlformats.org/drawingml/2006/main">
                  <a:graphicData uri="http://schemas.microsoft.com/office/word/2010/wordprocessingShape">
                    <wps:wsp>
                      <wps:cNvSpPr/>
                      <wps:spPr>
                        <a:xfrm>
                          <a:off x="0" y="0"/>
                          <a:ext cx="516835" cy="16697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341A4E81">
              <v:roundrect id="Pravokutnik: zaobljeni kutovi 279" style="position:absolute;margin-left:229.3pt;margin-top:70.6pt;width:40.7pt;height:13.1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3B95DE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"/>
            </w:pict>
          </mc:Fallback>
        </mc:AlternateContent>
      </w:r>
      <w:r w:rsidRPr="0096094F" w:rsidR="000E589B">
        <w:rPr>
          <w:noProof/>
        </w:rPr>
        <w:drawing>
          <wp:inline distT="0" distB="0" distL="0" distR="0" wp14:anchorId="2C7FEE2E" wp14:editId="5DA478A9">
            <wp:extent cx="4320000" cy="2080935"/>
            <wp:effectExtent l="19050" t="19050" r="23495" b="14605"/>
            <wp:docPr id="278" name="Picture 27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Slika 278" descr="Slika na kojoj se prikazuje tekst&#10;&#10;Opis je automatski generiran"/>
                    <pic:cNvPicPr/>
                  </pic:nvPicPr>
                  <pic:blipFill>
                    <a:blip r:embed="rId74"/>
                    <a:stretch>
                      <a:fillRect/>
                    </a:stretch>
                  </pic:blipFill>
                  <pic:spPr>
                    <a:xfrm>
                      <a:off x="0" y="0"/>
                      <a:ext cx="4320000" cy="2080935"/>
                    </a:xfrm>
                    <a:prstGeom prst="rect">
                      <a:avLst/>
                    </a:prstGeom>
                    <a:ln>
                      <a:solidFill>
                        <a:schemeClr val="tx1">
                          <a:lumMod val="65000"/>
                          <a:lumOff val="35000"/>
                        </a:schemeClr>
                      </a:solidFill>
                    </a:ln>
                  </pic:spPr>
                </pic:pic>
              </a:graphicData>
            </a:graphic>
          </wp:inline>
        </w:drawing>
      </w:r>
    </w:p>
    <w:p w:rsidRPr="0096094F" w:rsidR="000E589B" w:rsidP="00E242CE" w:rsidRDefault="00E242CE" w14:paraId="00878CFB" w14:textId="70D1BC3C">
      <w:pPr>
        <w:pStyle w:val="Caption"/>
        <w:jc w:val="center"/>
      </w:pPr>
      <w:bookmarkStart w:name="_Toc128307453" w:id="73"/>
      <w:r w:rsidRPr="0096094F">
        <w:t xml:space="preserve">Slika </w:t>
      </w:r>
      <w:r>
        <w:fldChar w:fldCharType="begin"/>
      </w:r>
      <w:r>
        <w:instrText>SEQ Slika \* ARABIC</w:instrText>
      </w:r>
      <w:r>
        <w:fldChar w:fldCharType="separate"/>
      </w:r>
      <w:r w:rsidR="00E9391A">
        <w:rPr>
          <w:noProof/>
        </w:rPr>
        <w:t>45</w:t>
      </w:r>
      <w:r>
        <w:fldChar w:fldCharType="end"/>
      </w:r>
      <w:r w:rsidR="00A037C9">
        <w:t>.</w:t>
      </w:r>
      <w:r w:rsidRPr="0096094F">
        <w:t xml:space="preserve"> Detalji odabranog programa</w:t>
      </w:r>
      <w:bookmarkEnd w:id="73"/>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3A087F" w:rsidTr="003751C3" w14:paraId="6F24F158" w14:textId="77777777">
        <w:tc>
          <w:tcPr>
            <w:tcW w:w="846" w:type="dxa"/>
          </w:tcPr>
          <w:p w:rsidRPr="0096094F" w:rsidR="003A087F" w:rsidP="003751C3" w:rsidRDefault="003A087F" w14:paraId="6CA5A731" w14:textId="77777777">
            <w:pPr>
              <w:spacing w:before="120" w:after="120"/>
              <w:jc w:val="both"/>
              <w:rPr>
                <w:rFonts w:ascii="Arial" w:hAnsi="Arial" w:eastAsia="Times New Roman" w:cs="Arial"/>
              </w:rPr>
            </w:pPr>
            <w:r w:rsidRPr="0096094F">
              <w:rPr>
                <w:noProof/>
              </w:rPr>
              <w:drawing>
                <wp:inline distT="0" distB="0" distL="0" distR="0" wp14:anchorId="774BBAD8" wp14:editId="2F4BF6AB">
                  <wp:extent cx="360000" cy="360000"/>
                  <wp:effectExtent l="0" t="0" r="2540" b="254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3A087F" w:rsidP="003751C3" w:rsidRDefault="003A087F" w14:paraId="2A0BF0CC" w14:textId="519B9DFF">
            <w:pPr>
              <w:jc w:val="both"/>
              <w:rPr>
                <w:rFonts w:ascii="Arial" w:hAnsi="Arial" w:cs="Arial"/>
              </w:rPr>
            </w:pPr>
            <w:r w:rsidRPr="0096094F">
              <w:rPr>
                <w:rFonts w:ascii="Arial" w:hAnsi="Arial" w:cs="Arial"/>
              </w:rPr>
              <w:t xml:space="preserve">Gumb </w:t>
            </w:r>
            <w:r w:rsidRPr="0096094F">
              <w:rPr>
                <w:rFonts w:ascii="Arial" w:hAnsi="Arial" w:cs="Arial"/>
                <w:i/>
                <w:iCs/>
              </w:rPr>
              <w:t>Karta</w:t>
            </w:r>
            <w:r w:rsidRPr="0096094F">
              <w:rPr>
                <w:rFonts w:ascii="Arial" w:hAnsi="Arial" w:cs="Arial"/>
              </w:rPr>
              <w:t xml:space="preserve"> (Slika 4</w:t>
            </w:r>
            <w:r w:rsidR="006C6BB5">
              <w:rPr>
                <w:rFonts w:ascii="Arial" w:hAnsi="Arial" w:cs="Arial"/>
              </w:rPr>
              <w:t>5</w:t>
            </w:r>
            <w:r w:rsidR="00A037C9">
              <w:rPr>
                <w:rFonts w:ascii="Arial" w:hAnsi="Arial" w:cs="Arial"/>
              </w:rPr>
              <w:t>.</w:t>
            </w:r>
            <w:r w:rsidRPr="0096094F">
              <w:rPr>
                <w:rFonts w:ascii="Arial" w:hAnsi="Arial" w:cs="Arial"/>
              </w:rPr>
              <w:t>) otvara prozor s lokacijom srednje škole prikazanom na karti (Slika 4</w:t>
            </w:r>
            <w:r w:rsidR="006C6BB5">
              <w:rPr>
                <w:rFonts w:ascii="Arial" w:hAnsi="Arial" w:cs="Arial"/>
              </w:rPr>
              <w:t>6</w:t>
            </w:r>
            <w:r w:rsidR="00A037C9">
              <w:rPr>
                <w:rFonts w:ascii="Arial" w:hAnsi="Arial" w:cs="Arial"/>
              </w:rPr>
              <w:t>.</w:t>
            </w:r>
            <w:r w:rsidRPr="0096094F">
              <w:rPr>
                <w:rFonts w:ascii="Arial" w:hAnsi="Arial" w:cs="Arial"/>
              </w:rPr>
              <w:t>). Kartu je moguće smanjivati i uvećavati klikom na oznake + i - u gornjem lijevom kutu ekrana (Slika 4</w:t>
            </w:r>
            <w:r w:rsidR="006C6BB5">
              <w:rPr>
                <w:rFonts w:ascii="Arial" w:hAnsi="Arial" w:cs="Arial"/>
              </w:rPr>
              <w:t>6</w:t>
            </w:r>
            <w:r w:rsidR="00A037C9">
              <w:rPr>
                <w:rFonts w:ascii="Arial" w:hAnsi="Arial" w:cs="Arial"/>
              </w:rPr>
              <w:t>.</w:t>
            </w:r>
            <w:r w:rsidRPr="0096094F">
              <w:rPr>
                <w:rFonts w:ascii="Arial" w:hAnsi="Arial" w:cs="Arial"/>
              </w:rPr>
              <w:t>).</w:t>
            </w:r>
            <w:r w:rsidRPr="0096094F">
              <w:rPr>
                <w:rFonts w:ascii="Arial" w:hAnsi="Arial" w:cs="Arial"/>
                <w:noProof/>
                <w:lang w:eastAsia="hr-HR"/>
              </w:rPr>
              <w:t xml:space="preserve"> </w:t>
            </w:r>
          </w:p>
          <w:p w:rsidRPr="0096094F" w:rsidR="003A087F" w:rsidP="003751C3" w:rsidRDefault="003A087F" w14:paraId="27218E77" w14:textId="77777777">
            <w:pPr>
              <w:keepNext/>
              <w:jc w:val="center"/>
              <w:rPr>
                <w:rFonts w:ascii="Arial" w:hAnsi="Arial" w:cs="Arial"/>
              </w:rPr>
            </w:pPr>
            <w:r w:rsidRPr="0096094F">
              <w:rPr>
                <w:noProof/>
                <w:lang w:eastAsia="hr-HR"/>
              </w:rPr>
              <mc:AlternateContent>
                <mc:Choice Requires="wps">
                  <w:drawing>
                    <wp:anchor distT="0" distB="0" distL="114300" distR="114300" simplePos="0" relativeHeight="251658253" behindDoc="0" locked="0" layoutInCell="1" allowOverlap="1" wp14:anchorId="1042BDE3" wp14:editId="6B7B770B">
                      <wp:simplePos x="0" y="0"/>
                      <wp:positionH relativeFrom="column">
                        <wp:posOffset>239892</wp:posOffset>
                      </wp:positionH>
                      <wp:positionV relativeFrom="paragraph">
                        <wp:posOffset>25344</wp:posOffset>
                      </wp:positionV>
                      <wp:extent cx="218661" cy="326003"/>
                      <wp:effectExtent l="0" t="0" r="10160" b="17145"/>
                      <wp:wrapNone/>
                      <wp:docPr id="284" name="Rectangle: Rounded Corners 284"/>
                      <wp:cNvGraphicFramePr/>
                      <a:graphic xmlns:a="http://schemas.openxmlformats.org/drawingml/2006/main">
                        <a:graphicData uri="http://schemas.microsoft.com/office/word/2010/wordprocessingShape">
                          <wps:wsp>
                            <wps:cNvSpPr/>
                            <wps:spPr>
                              <a:xfrm>
                                <a:off x="0" y="0"/>
                                <a:ext cx="218661" cy="32600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6C5A6FE7">
                    <v:roundrect id="Pravokutnik: zaobljeni kutovi 284" style="position:absolute;margin-left:18.9pt;margin-top:2pt;width:17.2pt;height:25.6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62808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"/>
                  </w:pict>
                </mc:Fallback>
              </mc:AlternateContent>
            </w:r>
            <w:r w:rsidRPr="0096094F">
              <w:rPr>
                <w:noProof/>
              </w:rPr>
              <w:drawing>
                <wp:inline distT="0" distB="0" distL="0" distR="0" wp14:anchorId="7A92C911" wp14:editId="6C389CEA">
                  <wp:extent cx="4320000" cy="2853010"/>
                  <wp:effectExtent l="19050" t="19050" r="23495" b="24130"/>
                  <wp:docPr id="285" name="Picture 28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lika 285" descr="Slika na kojoj se prikazuje karta&#10;&#10;Opis je automatski generiran"/>
                          <pic:cNvPicPr/>
                        </pic:nvPicPr>
                        <pic:blipFill>
                          <a:blip r:embed="rId75"/>
                          <a:stretch>
                            <a:fillRect/>
                          </a:stretch>
                        </pic:blipFill>
                        <pic:spPr>
                          <a:xfrm>
                            <a:off x="0" y="0"/>
                            <a:ext cx="4320000" cy="2853010"/>
                          </a:xfrm>
                          <a:prstGeom prst="rect">
                            <a:avLst/>
                          </a:prstGeom>
                          <a:ln>
                            <a:solidFill>
                              <a:schemeClr val="tx1">
                                <a:lumMod val="65000"/>
                                <a:lumOff val="35000"/>
                              </a:schemeClr>
                            </a:solidFill>
                          </a:ln>
                        </pic:spPr>
                      </pic:pic>
                    </a:graphicData>
                  </a:graphic>
                </wp:inline>
              </w:drawing>
            </w:r>
          </w:p>
          <w:p w:rsidRPr="0096094F" w:rsidR="003A087F" w:rsidP="003751C3" w:rsidRDefault="003A087F" w14:paraId="4D63223A" w14:textId="5A0927B6">
            <w:pPr>
              <w:pStyle w:val="Caption"/>
              <w:jc w:val="center"/>
              <w:rPr>
                <w:rFonts w:ascii="Arial" w:hAnsi="Arial" w:cs="Arial"/>
              </w:rPr>
            </w:pPr>
            <w:bookmarkStart w:name="_Toc128307454" w:id="74"/>
            <w:r w:rsidRPr="0096094F">
              <w:rPr>
                <w:rFonts w:ascii="Arial" w:hAnsi="Arial" w:cs="Arial"/>
              </w:rPr>
              <w:t xml:space="preserve">Slika </w:t>
            </w:r>
            <w:r w:rsidRPr="0096094F">
              <w:fldChar w:fldCharType="begin"/>
            </w:r>
            <w:r w:rsidRPr="0096094F">
              <w:rPr>
                <w:rFonts w:ascii="Arial" w:hAnsi="Arial" w:cs="Arial"/>
              </w:rPr>
              <w:instrText xml:space="preserve"> SEQ Slika \* ARABIC </w:instrText>
            </w:r>
            <w:r w:rsidRPr="0096094F">
              <w:fldChar w:fldCharType="separate"/>
            </w:r>
            <w:r w:rsidR="00E9391A">
              <w:rPr>
                <w:rFonts w:ascii="Arial" w:hAnsi="Arial" w:cs="Arial"/>
                <w:noProof/>
              </w:rPr>
              <w:t>46</w:t>
            </w:r>
            <w:r w:rsidRPr="0096094F">
              <w:fldChar w:fldCharType="end"/>
            </w:r>
            <w:r w:rsidR="00A037C9">
              <w:t>.</w:t>
            </w:r>
            <w:r w:rsidRPr="0096094F">
              <w:rPr>
                <w:rFonts w:ascii="Arial" w:hAnsi="Arial" w:cs="Arial"/>
              </w:rPr>
              <w:t xml:space="preserve"> Karta s prikazom lokacije škole</w:t>
            </w:r>
            <w:bookmarkEnd w:id="74"/>
          </w:p>
        </w:tc>
      </w:tr>
    </w:tbl>
    <w:p w:rsidRPr="0096094F" w:rsidR="003A087F" w:rsidP="00A66C24" w:rsidRDefault="00636D47" w14:paraId="168AFA01" w14:textId="049367EC">
      <w:pPr>
        <w:pStyle w:val="Heading3"/>
      </w:pPr>
      <w:bookmarkStart w:name="_Toc127885515" w:id="75"/>
      <w:r w:rsidRPr="0096094F">
        <w:t>Dodavanje programa na listu prioriteta</w:t>
      </w:r>
      <w:bookmarkEnd w:id="75"/>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0841BD" w:rsidTr="11C39CC3" w14:paraId="5BEBF6B6" w14:textId="77777777">
        <w:tc>
          <w:tcPr>
            <w:tcW w:w="794" w:type="dxa"/>
          </w:tcPr>
          <w:p w:rsidRPr="0096094F" w:rsidR="000841BD" w:rsidP="003751C3" w:rsidRDefault="000841BD" w14:paraId="66324B97" w14:textId="77777777">
            <w:pPr>
              <w:spacing w:before="120" w:after="120"/>
              <w:jc w:val="both"/>
              <w:rPr>
                <w:rFonts w:ascii="Arial" w:hAnsi="Arial" w:eastAsia="Times New Roman" w:cs="Arial"/>
              </w:rPr>
            </w:pPr>
            <w:bookmarkStart w:name="_Hlk126393443" w:id="76"/>
            <w:r w:rsidRPr="0096094F">
              <w:rPr>
                <w:noProof/>
              </w:rPr>
              <w:drawing>
                <wp:inline distT="0" distB="0" distL="0" distR="0" wp14:anchorId="066494F7" wp14:editId="5BB380F9">
                  <wp:extent cx="360000" cy="324000"/>
                  <wp:effectExtent l="0" t="0" r="254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278" w:type="dxa"/>
          </w:tcPr>
          <w:p w:rsidRPr="0096094F" w:rsidR="009C1F68" w:rsidP="003751C3" w:rsidRDefault="000841BD" w14:paraId="293BC6BA" w14:textId="12A20990">
            <w:pPr>
              <w:spacing w:before="120" w:after="120"/>
              <w:jc w:val="both"/>
              <w:rPr>
                <w:rFonts w:ascii="Arial" w:hAnsi="Arial" w:cs="Arial"/>
              </w:rPr>
            </w:pPr>
            <w:r w:rsidRPr="0096094F">
              <w:rPr>
                <w:rFonts w:ascii="Arial" w:hAnsi="Arial" w:cs="Arial"/>
              </w:rPr>
              <w:t>Prije dodavanja oda</w:t>
            </w:r>
            <w:r w:rsidRPr="0096094F" w:rsidR="003B062F">
              <w:rPr>
                <w:rFonts w:ascii="Arial" w:hAnsi="Arial" w:cs="Arial"/>
              </w:rPr>
              <w:t xml:space="preserve">branog programa </w:t>
            </w:r>
            <w:r w:rsidR="00A037C9">
              <w:rPr>
                <w:rFonts w:ascii="Arial" w:hAnsi="Arial" w:cs="Arial"/>
              </w:rPr>
              <w:t>na</w:t>
            </w:r>
            <w:r w:rsidRPr="0096094F" w:rsidR="003B062F">
              <w:rPr>
                <w:rFonts w:ascii="Arial" w:hAnsi="Arial" w:cs="Arial"/>
              </w:rPr>
              <w:t xml:space="preserve"> listu prioriteta potrebno je provjeriti uvjete upisa</w:t>
            </w:r>
            <w:r w:rsidRPr="0096094F" w:rsidR="00000302">
              <w:rPr>
                <w:rFonts w:ascii="Arial" w:hAnsi="Arial" w:cs="Arial"/>
              </w:rPr>
              <w:t xml:space="preserve"> (vrednovanje prosječnih ocjena, pojedinačnih </w:t>
            </w:r>
            <w:r w:rsidRPr="0096094F" w:rsidR="001202C8">
              <w:rPr>
                <w:rFonts w:ascii="Arial" w:hAnsi="Arial" w:cs="Arial"/>
              </w:rPr>
              <w:t xml:space="preserve">predmeta, </w:t>
            </w:r>
            <w:r w:rsidRPr="0096094F" w:rsidR="00000302">
              <w:rPr>
                <w:rFonts w:ascii="Arial" w:hAnsi="Arial" w:cs="Arial"/>
              </w:rPr>
              <w:t>ocjena iz predmeta</w:t>
            </w:r>
            <w:r w:rsidRPr="0096094F" w:rsidR="00982D83">
              <w:rPr>
                <w:rFonts w:ascii="Arial" w:hAnsi="Arial" w:cs="Arial"/>
              </w:rPr>
              <w:t>, uvjete za stjecanje dodatnih bodova i prava prednosti te natjecanja</w:t>
            </w:r>
            <w:r w:rsidRPr="0096094F" w:rsidR="00BF5E73">
              <w:rPr>
                <w:rFonts w:ascii="Arial" w:hAnsi="Arial" w:cs="Arial"/>
              </w:rPr>
              <w:t>). Ti se uvjeti također nalaze u detaljima odabranog programa (Slika 4</w:t>
            </w:r>
            <w:r w:rsidR="006C6BB5">
              <w:rPr>
                <w:rFonts w:ascii="Arial" w:hAnsi="Arial" w:cs="Arial"/>
              </w:rPr>
              <w:t>7</w:t>
            </w:r>
            <w:r w:rsidR="00A037C9">
              <w:rPr>
                <w:rFonts w:ascii="Arial" w:hAnsi="Arial" w:cs="Arial"/>
              </w:rPr>
              <w:t>.</w:t>
            </w:r>
            <w:r w:rsidRPr="0096094F" w:rsidR="00BF5E73">
              <w:rPr>
                <w:rFonts w:ascii="Arial" w:hAnsi="Arial" w:cs="Arial"/>
              </w:rPr>
              <w:t>).</w:t>
            </w:r>
          </w:p>
          <w:p w:rsidRPr="0096094F" w:rsidR="00BA6322" w:rsidP="00F872BB" w:rsidRDefault="6D06BCD4" w14:paraId="00A9FD7E" w14:textId="6D5C2125">
            <w:pPr>
              <w:spacing w:before="120" w:after="120"/>
              <w:jc w:val="both"/>
              <w:rPr>
                <w:rFonts w:ascii="Arial" w:hAnsi="Arial" w:cs="Arial"/>
              </w:rPr>
            </w:pPr>
            <w:r w:rsidRPr="11C39CC3">
              <w:rPr>
                <w:rFonts w:ascii="Arial" w:hAnsi="Arial" w:cs="Arial"/>
              </w:rPr>
              <w:t>Tijekom provjere uvjeta upisa</w:t>
            </w:r>
            <w:r w:rsidRPr="11C39CC3" w:rsidR="2C237EB3">
              <w:rPr>
                <w:rFonts w:ascii="Arial" w:hAnsi="Arial" w:cs="Arial"/>
              </w:rPr>
              <w:t xml:space="preserve"> obavezno treba obratiti pozornost na informaciju o tome</w:t>
            </w:r>
            <w:r w:rsidRPr="11C39CC3">
              <w:rPr>
                <w:rFonts w:ascii="Arial" w:hAnsi="Arial" w:cs="Arial"/>
              </w:rPr>
              <w:t xml:space="preserve"> je li škola koj</w:t>
            </w:r>
            <w:r w:rsidRPr="11C39CC3" w:rsidR="2C237EB3">
              <w:rPr>
                <w:rFonts w:ascii="Arial" w:hAnsi="Arial" w:cs="Arial"/>
              </w:rPr>
              <w:t xml:space="preserve">a se dodaje </w:t>
            </w:r>
            <w:r w:rsidRPr="11C39CC3">
              <w:rPr>
                <w:rFonts w:ascii="Arial" w:hAnsi="Arial" w:cs="Arial"/>
              </w:rPr>
              <w:t xml:space="preserve">odredila </w:t>
            </w:r>
            <w:r w:rsidRPr="11C39CC3">
              <w:rPr>
                <w:rFonts w:ascii="Arial" w:hAnsi="Arial" w:cs="Arial"/>
                <w:b/>
                <w:bCs/>
              </w:rPr>
              <w:t>upisni prag</w:t>
            </w:r>
            <w:r w:rsidRPr="11C39CC3">
              <w:rPr>
                <w:rFonts w:ascii="Arial" w:hAnsi="Arial" w:cs="Arial"/>
              </w:rPr>
              <w:t xml:space="preserve">. Ako učenik </w:t>
            </w:r>
            <w:r w:rsidR="00C61286">
              <w:rPr>
                <w:rFonts w:ascii="Arial" w:hAnsi="Arial" w:cs="Arial"/>
              </w:rPr>
              <w:t>i</w:t>
            </w:r>
            <w:r w:rsidRPr="11C39CC3">
              <w:rPr>
                <w:rFonts w:ascii="Arial" w:hAnsi="Arial" w:cs="Arial"/>
              </w:rPr>
              <w:t>ma manji broj bodova od propisanog praga, ne treba staviti</w:t>
            </w:r>
            <w:r w:rsidRPr="11C39CC3" w:rsidR="0A3D4AC4">
              <w:rPr>
                <w:rFonts w:ascii="Arial" w:hAnsi="Arial" w:cs="Arial"/>
              </w:rPr>
              <w:t xml:space="preserve"> </w:t>
            </w:r>
            <w:r w:rsidRPr="11C39CC3">
              <w:rPr>
                <w:rFonts w:ascii="Arial" w:hAnsi="Arial" w:cs="Arial"/>
              </w:rPr>
              <w:t>tu školu na listu prioriteta.</w:t>
            </w:r>
          </w:p>
          <w:p w:rsidRPr="0096094F" w:rsidR="00FA123A" w:rsidP="00FA123A" w:rsidRDefault="00BA1952" w14:paraId="15D8C26E" w14:textId="77777777">
            <w:pPr>
              <w:keepNext/>
              <w:spacing w:before="120" w:after="120"/>
              <w:jc w:val="center"/>
              <w:rPr>
                <w:rFonts w:ascii="Arial" w:hAnsi="Arial" w:cs="Arial"/>
              </w:rPr>
            </w:pPr>
            <w:r w:rsidRPr="0096094F">
              <w:rPr>
                <w:noProof/>
              </w:rPr>
              <w:drawing>
                <wp:inline distT="0" distB="0" distL="0" distR="0" wp14:anchorId="5871718B" wp14:editId="4C49D59E">
                  <wp:extent cx="4319839" cy="2239120"/>
                  <wp:effectExtent l="19050" t="19050" r="24130" b="2794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17536"/>
                          <a:stretch/>
                        </pic:blipFill>
                        <pic:spPr bwMode="auto">
                          <a:xfrm>
                            <a:off x="0" y="0"/>
                            <a:ext cx="4320000" cy="2239203"/>
                          </a:xfrm>
                          <a:prstGeom prst="rect">
                            <a:avLst/>
                          </a:prstGeom>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96094F" w:rsidR="00BF5E73" w:rsidP="00D50F5D" w:rsidRDefault="00FA123A" w14:paraId="0299A8C3" w14:textId="6D558AEA">
            <w:pPr>
              <w:pStyle w:val="Caption"/>
              <w:jc w:val="center"/>
              <w:rPr>
                <w:rFonts w:ascii="Arial" w:hAnsi="Arial" w:eastAsia="Times New Roman" w:cs="Arial"/>
              </w:rPr>
            </w:pPr>
            <w:bookmarkStart w:name="_Toc128307455" w:id="77"/>
            <w:r w:rsidRPr="0096094F">
              <w:rPr>
                <w:rFonts w:ascii="Arial" w:hAnsi="Arial" w:cs="Arial"/>
              </w:rPr>
              <w:t xml:space="preserve">Slika </w:t>
            </w:r>
            <w:r w:rsidRPr="0096094F">
              <w:fldChar w:fldCharType="begin"/>
            </w:r>
            <w:r w:rsidRPr="0096094F">
              <w:rPr>
                <w:rFonts w:ascii="Arial" w:hAnsi="Arial" w:cs="Arial"/>
              </w:rPr>
              <w:instrText xml:space="preserve"> SEQ Slika \* ARABIC </w:instrText>
            </w:r>
            <w:r w:rsidRPr="0096094F">
              <w:fldChar w:fldCharType="separate"/>
            </w:r>
            <w:r w:rsidR="00E9391A">
              <w:rPr>
                <w:rFonts w:ascii="Arial" w:hAnsi="Arial" w:cs="Arial"/>
                <w:noProof/>
              </w:rPr>
              <w:t>47</w:t>
            </w:r>
            <w:r w:rsidRPr="0096094F">
              <w:fldChar w:fldCharType="end"/>
            </w:r>
            <w:r w:rsidR="00A037C9">
              <w:t>.</w:t>
            </w:r>
            <w:r w:rsidRPr="0096094F">
              <w:rPr>
                <w:rFonts w:ascii="Arial" w:hAnsi="Arial" w:cs="Arial"/>
              </w:rPr>
              <w:t xml:space="preserve"> Detalji s uvjetima upisa</w:t>
            </w:r>
            <w:bookmarkEnd w:id="77"/>
          </w:p>
        </w:tc>
      </w:tr>
    </w:tbl>
    <w:bookmarkEnd w:id="76"/>
    <w:p w:rsidRPr="0096094F" w:rsidR="00DE6258" w:rsidP="006D2438" w:rsidRDefault="008B3687" w14:paraId="3C0AE810" w14:textId="05BF164B">
      <w:r w:rsidRPr="0096094F">
        <w:t xml:space="preserve">Odabrani program dodaje </w:t>
      </w:r>
      <w:r w:rsidRPr="0096094F" w:rsidR="00540D1E">
        <w:t xml:space="preserve">se </w:t>
      </w:r>
      <w:r w:rsidRPr="0096094F">
        <w:t xml:space="preserve">na listu prioriteta klikom na gumb </w:t>
      </w:r>
      <w:r w:rsidRPr="0096094F">
        <w:rPr>
          <w:i/>
          <w:iCs/>
        </w:rPr>
        <w:t>Dodavanje</w:t>
      </w:r>
      <w:r w:rsidRPr="0096094F" w:rsidR="008E0B81">
        <w:rPr>
          <w:i/>
          <w:iCs/>
        </w:rPr>
        <w:t xml:space="preserve"> u listu prioriteta</w:t>
      </w:r>
      <w:r w:rsidRPr="0096094F" w:rsidR="001E6437">
        <w:rPr>
          <w:i/>
          <w:iCs/>
        </w:rPr>
        <w:t xml:space="preserve"> </w:t>
      </w:r>
      <w:r w:rsidRPr="0096094F" w:rsidR="001E6437">
        <w:t>(Slika 4</w:t>
      </w:r>
      <w:r w:rsidR="006C6BB5">
        <w:t>8</w:t>
      </w:r>
      <w:r w:rsidR="00A037C9">
        <w:t>.</w:t>
      </w:r>
      <w:r w:rsidRPr="0096094F" w:rsidR="001E6437">
        <w:t>)</w:t>
      </w:r>
      <w:r w:rsidRPr="0096094F" w:rsidR="008E0B81">
        <w:t>.</w:t>
      </w:r>
      <w:r w:rsidRPr="0096094F" w:rsidR="001E6437">
        <w:t xml:space="preserve"> </w:t>
      </w:r>
    </w:p>
    <w:p w:rsidRPr="0096094F" w:rsidR="00DE6258" w:rsidP="00DE6258" w:rsidRDefault="00DE6258" w14:paraId="7E40F6F9" w14:textId="77777777">
      <w:pPr>
        <w:keepNext/>
        <w:jc w:val="center"/>
      </w:pPr>
      <w:r w:rsidRPr="0096094F">
        <w:rPr>
          <w:noProof/>
        </w:rPr>
        <w:drawing>
          <wp:inline distT="0" distB="0" distL="0" distR="0" wp14:anchorId="674DEB5F" wp14:editId="5DF20C19">
            <wp:extent cx="4320000" cy="1344582"/>
            <wp:effectExtent l="19050" t="19050" r="23495" b="27305"/>
            <wp:docPr id="289" name="Picture 289"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Slika 289" descr="Slika na kojoj se prikazuje tekst&#10;&#10;Opis je automatski generiran"/>
                    <pic:cNvPicPr/>
                  </pic:nvPicPr>
                  <pic:blipFill>
                    <a:blip r:embed="rId77"/>
                    <a:stretch>
                      <a:fillRect/>
                    </a:stretch>
                  </pic:blipFill>
                  <pic:spPr>
                    <a:xfrm>
                      <a:off x="0" y="0"/>
                      <a:ext cx="4320000" cy="1344582"/>
                    </a:xfrm>
                    <a:prstGeom prst="rect">
                      <a:avLst/>
                    </a:prstGeom>
                    <a:ln>
                      <a:solidFill>
                        <a:schemeClr val="tx1">
                          <a:lumMod val="65000"/>
                          <a:lumOff val="35000"/>
                        </a:schemeClr>
                      </a:solidFill>
                    </a:ln>
                  </pic:spPr>
                </pic:pic>
              </a:graphicData>
            </a:graphic>
          </wp:inline>
        </w:drawing>
      </w:r>
    </w:p>
    <w:p w:rsidRPr="0096094F" w:rsidR="00DE6258" w:rsidP="00DE6258" w:rsidRDefault="00DE6258" w14:paraId="7E40938F" w14:textId="0EC6E249">
      <w:pPr>
        <w:pStyle w:val="Caption"/>
        <w:jc w:val="center"/>
      </w:pPr>
      <w:bookmarkStart w:name="_Toc128307456" w:id="78"/>
      <w:r w:rsidRPr="0096094F">
        <w:t xml:space="preserve">Slika </w:t>
      </w:r>
      <w:r>
        <w:fldChar w:fldCharType="begin"/>
      </w:r>
      <w:r>
        <w:instrText>SEQ Slika \* ARABIC</w:instrText>
      </w:r>
      <w:r>
        <w:fldChar w:fldCharType="separate"/>
      </w:r>
      <w:r w:rsidR="00E9391A">
        <w:rPr>
          <w:noProof/>
        </w:rPr>
        <w:t>48</w:t>
      </w:r>
      <w:r>
        <w:fldChar w:fldCharType="end"/>
      </w:r>
      <w:r w:rsidR="00A037C9">
        <w:t>.</w:t>
      </w:r>
      <w:r w:rsidRPr="0096094F">
        <w:t xml:space="preserve"> Dodavanje programa na listu prioriteta</w:t>
      </w:r>
      <w:bookmarkEnd w:id="78"/>
    </w:p>
    <w:p w:rsidRPr="0096094F" w:rsidR="00755B5A" w:rsidP="006D2438" w:rsidRDefault="00330265" w14:paraId="7CCFD6A7" w14:textId="7EE3D658">
      <w:r w:rsidRPr="0096094F">
        <w:t xml:space="preserve">U sljedećem koraku </w:t>
      </w:r>
      <w:r w:rsidRPr="0096094F" w:rsidR="001E6437">
        <w:t xml:space="preserve">potrebno je </w:t>
      </w:r>
      <w:r w:rsidRPr="0096094F" w:rsidR="00B2463C">
        <w:t>popuniti podatke o stranim jezicima i izbornim programima</w:t>
      </w:r>
      <w:r w:rsidRPr="0096094F" w:rsidR="00400A51">
        <w:t xml:space="preserve"> koje nudi škola</w:t>
      </w:r>
      <w:r w:rsidRPr="0096094F">
        <w:t xml:space="preserve"> (Slika 4</w:t>
      </w:r>
      <w:r w:rsidR="000F670A">
        <w:t>9</w:t>
      </w:r>
      <w:r w:rsidR="00A037C9">
        <w:t>.</w:t>
      </w:r>
      <w:r w:rsidRPr="0096094F">
        <w:t>)</w:t>
      </w:r>
      <w:r w:rsidRPr="0096094F" w:rsidR="00400A51">
        <w:t>.</w:t>
      </w:r>
      <w:r w:rsidRPr="0096094F" w:rsidR="00C85973">
        <w:t xml:space="preserve"> </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B862FF" w:rsidTr="003751C3" w14:paraId="4513FB3F" w14:textId="77777777">
        <w:tc>
          <w:tcPr>
            <w:tcW w:w="846" w:type="dxa"/>
          </w:tcPr>
          <w:p w:rsidRPr="0096094F" w:rsidR="00B862FF" w:rsidP="003751C3" w:rsidRDefault="00B402E5" w14:paraId="428B308B" w14:textId="44F51174">
            <w:pPr>
              <w:spacing w:before="120" w:after="120"/>
              <w:jc w:val="both"/>
              <w:rPr>
                <w:rFonts w:ascii="Arial" w:hAnsi="Arial" w:eastAsia="Times New Roman" w:cs="Arial"/>
              </w:rPr>
            </w:pPr>
            <w:r w:rsidRPr="0096094F">
              <w:rPr>
                <w:noProof/>
              </w:rPr>
              <w:drawing>
                <wp:inline distT="0" distB="0" distL="0" distR="0" wp14:anchorId="08AB5919" wp14:editId="3085D246">
                  <wp:extent cx="360000" cy="324000"/>
                  <wp:effectExtent l="0" t="0" r="254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7789" w:type="dxa"/>
          </w:tcPr>
          <w:p w:rsidRPr="0096094F" w:rsidR="00B862FF" w:rsidP="00B402E5" w:rsidRDefault="00B862FF" w14:paraId="70D20B9A" w14:textId="0BAB7523">
            <w:pPr>
              <w:spacing w:before="120" w:after="120"/>
              <w:jc w:val="both"/>
              <w:rPr>
                <w:rFonts w:ascii="Arial" w:hAnsi="Arial" w:cs="Arial"/>
              </w:rPr>
            </w:pPr>
            <w:r w:rsidRPr="0096094F">
              <w:rPr>
                <w:rFonts w:ascii="Arial" w:hAnsi="Arial" w:cs="Arial"/>
              </w:rPr>
              <w:t xml:space="preserve">Odabirom prvoga stranoga jezika, znanje toga stranoga jezika postaje preduvjet za odabrani program obrazovanja. Preduvjet </w:t>
            </w:r>
            <w:r w:rsidRPr="0096094F" w:rsidR="00B402E5">
              <w:rPr>
                <w:rFonts w:ascii="Arial" w:hAnsi="Arial" w:cs="Arial"/>
              </w:rPr>
              <w:t>je</w:t>
            </w:r>
            <w:r w:rsidRPr="0096094F">
              <w:rPr>
                <w:rFonts w:ascii="Arial" w:hAnsi="Arial" w:cs="Arial"/>
              </w:rPr>
              <w:t xml:space="preserve"> ispunjen ako je </w:t>
            </w:r>
            <w:r w:rsidRPr="0096094F" w:rsidR="00B402E5">
              <w:rPr>
                <w:rFonts w:ascii="Arial" w:hAnsi="Arial" w:cs="Arial"/>
              </w:rPr>
              <w:t>učenik</w:t>
            </w:r>
            <w:r w:rsidRPr="0096094F">
              <w:rPr>
                <w:rFonts w:ascii="Arial" w:hAnsi="Arial" w:cs="Arial"/>
              </w:rPr>
              <w:t xml:space="preserve"> u osnovnoj školi učio taj strani jezik</w:t>
            </w:r>
            <w:r w:rsidRPr="0096094F" w:rsidR="00B402E5">
              <w:rPr>
                <w:rFonts w:ascii="Arial" w:hAnsi="Arial" w:cs="Arial"/>
              </w:rPr>
              <w:t xml:space="preserve"> </w:t>
            </w:r>
            <w:r w:rsidRPr="0096094F">
              <w:rPr>
                <w:rFonts w:ascii="Arial" w:hAnsi="Arial" w:cs="Arial"/>
                <w:b/>
                <w:bCs/>
              </w:rPr>
              <w:t xml:space="preserve">najmanje četiri godine </w:t>
            </w:r>
            <w:r w:rsidRPr="0096094F">
              <w:rPr>
                <w:rFonts w:ascii="Arial" w:hAnsi="Arial" w:cs="Arial"/>
              </w:rPr>
              <w:t>ili ako na dodatnoj provjeri u srednjoj školi dokaže znanje toga stranog jezika.</w:t>
            </w:r>
            <w:r w:rsidRPr="0096094F">
              <w:rPr>
                <w:rFonts w:ascii="Arial" w:hAnsi="Arial" w:eastAsia="Times New Roman" w:cs="Arial"/>
              </w:rPr>
              <w:t xml:space="preserve"> </w:t>
            </w:r>
          </w:p>
        </w:tc>
      </w:tr>
    </w:tbl>
    <w:p w:rsidRPr="0096094F" w:rsidR="008E0B81" w:rsidP="008E0B81" w:rsidRDefault="003A087F" w14:paraId="67157073" w14:textId="77777777">
      <w:pPr>
        <w:keepNext/>
        <w:jc w:val="center"/>
      </w:pPr>
      <w:r w:rsidRPr="0096094F">
        <w:rPr>
          <w:noProof/>
        </w:rPr>
        <w:drawing>
          <wp:inline distT="0" distB="0" distL="0" distR="0" wp14:anchorId="4B71930E" wp14:editId="0206E3AD">
            <wp:extent cx="4320000" cy="1945191"/>
            <wp:effectExtent l="19050" t="19050" r="23495" b="17145"/>
            <wp:docPr id="288" name="Picture 28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Slika 288" descr="Slika na kojoj se prikazuje tekst&#10;&#10;Opis je automatski generiran"/>
                    <pic:cNvPicPr/>
                  </pic:nvPicPr>
                  <pic:blipFill>
                    <a:blip r:embed="rId78"/>
                    <a:stretch>
                      <a:fillRect/>
                    </a:stretch>
                  </pic:blipFill>
                  <pic:spPr>
                    <a:xfrm>
                      <a:off x="0" y="0"/>
                      <a:ext cx="4320000" cy="1945191"/>
                    </a:xfrm>
                    <a:prstGeom prst="rect">
                      <a:avLst/>
                    </a:prstGeom>
                    <a:ln>
                      <a:solidFill>
                        <a:schemeClr val="tx1">
                          <a:lumMod val="65000"/>
                          <a:lumOff val="35000"/>
                        </a:schemeClr>
                      </a:solidFill>
                    </a:ln>
                  </pic:spPr>
                </pic:pic>
              </a:graphicData>
            </a:graphic>
          </wp:inline>
        </w:drawing>
      </w:r>
    </w:p>
    <w:p w:rsidRPr="0096094F" w:rsidR="003A087F" w:rsidP="008E0B81" w:rsidRDefault="008E0B81" w14:paraId="13AB6592" w14:textId="05A2E748">
      <w:pPr>
        <w:pStyle w:val="Caption"/>
        <w:jc w:val="center"/>
      </w:pPr>
      <w:bookmarkStart w:name="_Toc128307457" w:id="79"/>
      <w:r w:rsidRPr="0096094F">
        <w:t xml:space="preserve">Slika </w:t>
      </w:r>
      <w:r>
        <w:fldChar w:fldCharType="begin"/>
      </w:r>
      <w:r>
        <w:instrText>SEQ Slika \* ARABIC</w:instrText>
      </w:r>
      <w:r>
        <w:fldChar w:fldCharType="separate"/>
      </w:r>
      <w:r w:rsidR="00E9391A">
        <w:rPr>
          <w:noProof/>
        </w:rPr>
        <w:t>49</w:t>
      </w:r>
      <w:r>
        <w:fldChar w:fldCharType="end"/>
      </w:r>
      <w:r w:rsidR="00A037C9">
        <w:t>.</w:t>
      </w:r>
      <w:r w:rsidRPr="0096094F">
        <w:t xml:space="preserve"> Dodavanje programa na listu prioriteta</w:t>
      </w:r>
      <w:bookmarkEnd w:id="79"/>
    </w:p>
    <w:p w:rsidRPr="0096094F" w:rsidR="00C85973" w:rsidP="00C85973" w:rsidRDefault="00C85973" w14:paraId="7E3660E3" w14:textId="1B6AF04D">
      <w:r w:rsidRPr="0096094F">
        <w:t xml:space="preserve">Gumb </w:t>
      </w:r>
      <w:r w:rsidRPr="0096094F">
        <w:rPr>
          <w:i/>
          <w:iCs/>
        </w:rPr>
        <w:t>Pohrani</w:t>
      </w:r>
      <w:r w:rsidRPr="0096094F">
        <w:t xml:space="preserve"> ostaje neaktivan sve dok se ne </w:t>
      </w:r>
      <w:r w:rsidRPr="0096094F" w:rsidR="00C47246">
        <w:t>odaberu svi predmet</w:t>
      </w:r>
      <w:r w:rsidRPr="0096094F">
        <w:t xml:space="preserve">i. </w:t>
      </w:r>
    </w:p>
    <w:p w:rsidRPr="0096094F" w:rsidR="00C47246" w:rsidP="00C85973" w:rsidRDefault="00C47246" w14:paraId="70916F3E" w14:textId="7A20DB59">
      <w:r w:rsidRPr="0096094F">
        <w:t xml:space="preserve">Nakon </w:t>
      </w:r>
      <w:r w:rsidRPr="0096094F" w:rsidR="005C75E0">
        <w:t>popunjavanja svih podataka</w:t>
      </w:r>
      <w:r w:rsidRPr="0096094F" w:rsidR="002E198B">
        <w:t xml:space="preserve"> gumb </w:t>
      </w:r>
      <w:r w:rsidRPr="0096094F" w:rsidR="00AB2EB9">
        <w:rPr>
          <w:i/>
          <w:iCs/>
        </w:rPr>
        <w:t>Pohrani</w:t>
      </w:r>
      <w:r w:rsidRPr="0096094F" w:rsidR="002E198B">
        <w:t xml:space="preserve"> postaje</w:t>
      </w:r>
      <w:r w:rsidRPr="0096094F" w:rsidR="00AB2EB9">
        <w:t xml:space="preserve"> </w:t>
      </w:r>
      <w:r w:rsidRPr="0096094F" w:rsidR="002E198B">
        <w:t xml:space="preserve">aktivan (Slika </w:t>
      </w:r>
      <w:r w:rsidR="000F670A">
        <w:t>50</w:t>
      </w:r>
      <w:r w:rsidR="00A037C9">
        <w:t>.</w:t>
      </w:r>
      <w:r w:rsidRPr="0096094F" w:rsidR="002E198B">
        <w:t>)</w:t>
      </w:r>
      <w:r w:rsidRPr="0096094F" w:rsidR="00862B38">
        <w:t xml:space="preserve"> i odabir se može spremiti</w:t>
      </w:r>
      <w:r w:rsidRPr="0096094F" w:rsidR="000E5167">
        <w:t xml:space="preserve">. </w:t>
      </w:r>
    </w:p>
    <w:p w:rsidRPr="0096094F" w:rsidR="000E5167" w:rsidP="000E5167" w:rsidRDefault="00AB2EB9" w14:paraId="3FE9A9C1" w14:textId="77777777">
      <w:pPr>
        <w:keepNext/>
        <w:jc w:val="center"/>
      </w:pPr>
      <w:r w:rsidRPr="0096094F">
        <w:rPr>
          <w:noProof/>
        </w:rPr>
        <w:drawing>
          <wp:inline distT="0" distB="0" distL="0" distR="0" wp14:anchorId="2404F721" wp14:editId="0B453D1B">
            <wp:extent cx="4320000" cy="1153588"/>
            <wp:effectExtent l="19050" t="19050" r="23495" b="2794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20000" cy="1153588"/>
                    </a:xfrm>
                    <a:prstGeom prst="rect">
                      <a:avLst/>
                    </a:prstGeom>
                    <a:ln>
                      <a:solidFill>
                        <a:schemeClr val="tx1">
                          <a:lumMod val="65000"/>
                          <a:lumOff val="35000"/>
                        </a:schemeClr>
                      </a:solidFill>
                    </a:ln>
                  </pic:spPr>
                </pic:pic>
              </a:graphicData>
            </a:graphic>
          </wp:inline>
        </w:drawing>
      </w:r>
    </w:p>
    <w:p w:rsidRPr="0096094F" w:rsidR="00AB2EB9" w:rsidP="000E5167" w:rsidRDefault="000E5167" w14:paraId="4BEB170B" w14:textId="598BD9B2">
      <w:pPr>
        <w:pStyle w:val="Caption"/>
        <w:jc w:val="center"/>
      </w:pPr>
      <w:bookmarkStart w:name="_Toc128307458" w:id="80"/>
      <w:r w:rsidRPr="0096094F">
        <w:t xml:space="preserve">Slika </w:t>
      </w:r>
      <w:r>
        <w:fldChar w:fldCharType="begin"/>
      </w:r>
      <w:r>
        <w:instrText>SEQ Slika \* ARABIC</w:instrText>
      </w:r>
      <w:r>
        <w:fldChar w:fldCharType="separate"/>
      </w:r>
      <w:r w:rsidR="00E9391A">
        <w:rPr>
          <w:noProof/>
        </w:rPr>
        <w:t>50</w:t>
      </w:r>
      <w:r>
        <w:fldChar w:fldCharType="end"/>
      </w:r>
      <w:r w:rsidR="00A037C9">
        <w:t>.</w:t>
      </w:r>
      <w:r w:rsidRPr="0096094F">
        <w:t xml:space="preserve"> Spremanje podataka o jezicima i izbornim predmetima za odabrani program</w:t>
      </w:r>
      <w:bookmarkEnd w:id="80"/>
    </w:p>
    <w:p w:rsidRPr="0096094F" w:rsidR="00C85973" w:rsidP="00C85973" w:rsidRDefault="00862B38" w14:paraId="6665A617" w14:textId="652B5EF3">
      <w:r w:rsidRPr="0096094F">
        <w:t>Nakon spremanja odabira stranih jezika i izbornih predmeta</w:t>
      </w:r>
      <w:r w:rsidRPr="0096094F" w:rsidR="004470CB">
        <w:t xml:space="preserve"> program se dodaje na listu prioriteta</w:t>
      </w:r>
      <w:r w:rsidR="000F670A">
        <w:t xml:space="preserve"> (Slika 51</w:t>
      </w:r>
      <w:r w:rsidR="00A037C9">
        <w:t>.</w:t>
      </w:r>
      <w:r w:rsidR="000F670A">
        <w:t>)</w:t>
      </w:r>
      <w:r w:rsidRPr="0096094F" w:rsidR="004470CB">
        <w:t>.</w:t>
      </w:r>
    </w:p>
    <w:p w:rsidRPr="0096094F" w:rsidR="008246E2" w:rsidP="008246E2" w:rsidRDefault="001D49DB" w14:paraId="0A674A2C" w14:textId="3A17DC06">
      <w:pPr>
        <w:keepNext/>
        <w:jc w:val="center"/>
      </w:pPr>
      <w:r w:rsidRPr="0096094F">
        <w:rPr>
          <w:noProof/>
          <w:lang w:eastAsia="hr-HR"/>
        </w:rPr>
        <mc:AlternateContent>
          <mc:Choice Requires="wps">
            <w:drawing>
              <wp:anchor distT="0" distB="0" distL="114300" distR="114300" simplePos="0" relativeHeight="251658254" behindDoc="0" locked="0" layoutInCell="1" allowOverlap="1" wp14:anchorId="52B24C2F" wp14:editId="569A6B58">
                <wp:simplePos x="0" y="0"/>
                <wp:positionH relativeFrom="column">
                  <wp:posOffset>2713161</wp:posOffset>
                </wp:positionH>
                <wp:positionV relativeFrom="paragraph">
                  <wp:posOffset>479205</wp:posOffset>
                </wp:positionV>
                <wp:extent cx="437322" cy="190831"/>
                <wp:effectExtent l="0" t="0" r="20320" b="19050"/>
                <wp:wrapNone/>
                <wp:docPr id="293" name="Rectangle: Rounded Corners 293"/>
                <wp:cNvGraphicFramePr/>
                <a:graphic xmlns:a="http://schemas.openxmlformats.org/drawingml/2006/main">
                  <a:graphicData uri="http://schemas.microsoft.com/office/word/2010/wordprocessingShape">
                    <wps:wsp>
                      <wps:cNvSpPr/>
                      <wps:spPr>
                        <a:xfrm>
                          <a:off x="0" y="0"/>
                          <a:ext cx="437322" cy="19083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75F10A73">
              <v:roundrect id="Pravokutnik: zaobljeni kutovi 293" style="position:absolute;margin-left:213.65pt;margin-top:37.75pt;width:34.45pt;height:15.0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1E203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"/>
            </w:pict>
          </mc:Fallback>
        </mc:AlternateContent>
      </w:r>
      <w:r w:rsidRPr="0096094F" w:rsidR="008246E2">
        <w:rPr>
          <w:noProof/>
        </w:rPr>
        <w:drawing>
          <wp:inline distT="0" distB="0" distL="0" distR="0" wp14:anchorId="1761F15E" wp14:editId="6D2FD90A">
            <wp:extent cx="4320000" cy="1343630"/>
            <wp:effectExtent l="19050" t="19050" r="23495" b="28575"/>
            <wp:docPr id="291" name="Picture 29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lika 291" descr="Slika na kojoj se prikazuje tekst&#10;&#10;Opis je automatski generiran"/>
                    <pic:cNvPicPr/>
                  </pic:nvPicPr>
                  <pic:blipFill>
                    <a:blip r:embed="rId80"/>
                    <a:stretch>
                      <a:fillRect/>
                    </a:stretch>
                  </pic:blipFill>
                  <pic:spPr>
                    <a:xfrm>
                      <a:off x="0" y="0"/>
                      <a:ext cx="4320000" cy="1343630"/>
                    </a:xfrm>
                    <a:prstGeom prst="rect">
                      <a:avLst/>
                    </a:prstGeom>
                    <a:ln>
                      <a:solidFill>
                        <a:schemeClr val="tx1">
                          <a:lumMod val="65000"/>
                          <a:lumOff val="35000"/>
                        </a:schemeClr>
                      </a:solidFill>
                    </a:ln>
                  </pic:spPr>
                </pic:pic>
              </a:graphicData>
            </a:graphic>
          </wp:inline>
        </w:drawing>
      </w:r>
    </w:p>
    <w:p w:rsidRPr="0096094F" w:rsidR="00C85973" w:rsidP="008246E2" w:rsidRDefault="008246E2" w14:paraId="3651E120" w14:textId="4BE66F96">
      <w:pPr>
        <w:pStyle w:val="Caption"/>
        <w:jc w:val="center"/>
      </w:pPr>
      <w:bookmarkStart w:name="_Toc128307459" w:id="81"/>
      <w:r w:rsidRPr="0096094F">
        <w:t xml:space="preserve">Slika </w:t>
      </w:r>
      <w:r>
        <w:fldChar w:fldCharType="begin"/>
      </w:r>
      <w:r>
        <w:instrText>SEQ Slika \* ARABIC</w:instrText>
      </w:r>
      <w:r>
        <w:fldChar w:fldCharType="separate"/>
      </w:r>
      <w:r w:rsidR="00E9391A">
        <w:rPr>
          <w:noProof/>
        </w:rPr>
        <w:t>51</w:t>
      </w:r>
      <w:r>
        <w:fldChar w:fldCharType="end"/>
      </w:r>
      <w:r w:rsidR="00A037C9">
        <w:t>.</w:t>
      </w:r>
      <w:r w:rsidRPr="0096094F">
        <w:t xml:space="preserve"> Programi dodani na listu prioriteta</w:t>
      </w:r>
      <w:bookmarkEnd w:id="81"/>
    </w:p>
    <w:p w:rsidRPr="0096094F" w:rsidR="00A00B03" w:rsidP="00434404" w:rsidRDefault="001B2300" w14:paraId="1F2F9747" w14:textId="6253A921">
      <w:r w:rsidRPr="0096094F">
        <w:t xml:space="preserve">Odabrane predmete moguće je mijenjati klikom na gumb </w:t>
      </w:r>
      <w:r w:rsidRPr="0096094F">
        <w:rPr>
          <w:i/>
          <w:iCs/>
        </w:rPr>
        <w:t>Predmeti</w:t>
      </w:r>
      <w:r w:rsidRPr="0096094F">
        <w:t xml:space="preserve"> koji se nalazi pored naziva programa</w:t>
      </w:r>
      <w:r w:rsidRPr="0096094F" w:rsidR="00862F62">
        <w:t xml:space="preserve"> (Slika 5</w:t>
      </w:r>
      <w:r w:rsidR="000F670A">
        <w:t>1</w:t>
      </w:r>
      <w:r w:rsidR="00A037C9">
        <w:t>.</w:t>
      </w:r>
      <w:r w:rsidRPr="0096094F" w:rsidR="00862F62">
        <w:t>)</w:t>
      </w:r>
      <w:r w:rsidRPr="0096094F">
        <w:t>.</w:t>
      </w:r>
    </w:p>
    <w:tbl>
      <w:tblPr>
        <w:tblStyle w:val="TableGrid"/>
        <w:tblW w:w="9072"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794"/>
        <w:gridCol w:w="8278"/>
      </w:tblGrid>
      <w:tr w:rsidRPr="0096094F" w:rsidR="009C28FE" w:rsidTr="003751C3" w14:paraId="77C6603D" w14:textId="77777777">
        <w:tc>
          <w:tcPr>
            <w:tcW w:w="794" w:type="dxa"/>
          </w:tcPr>
          <w:p w:rsidRPr="0096094F" w:rsidR="009C28FE" w:rsidP="009C28FE" w:rsidRDefault="007C0A7E" w14:paraId="72DD0A02" w14:textId="1E04DB91">
            <w:pPr>
              <w:spacing w:before="120" w:after="120"/>
              <w:jc w:val="both"/>
              <w:rPr>
                <w:rFonts w:ascii="Arial" w:hAnsi="Arial" w:eastAsia="Times New Roman" w:cs="Arial"/>
              </w:rPr>
            </w:pPr>
            <w:r w:rsidRPr="0096094F">
              <w:rPr>
                <w:noProof/>
              </w:rPr>
              <w:drawing>
                <wp:inline distT="0" distB="0" distL="0" distR="0" wp14:anchorId="3B681847" wp14:editId="23782407">
                  <wp:extent cx="360000" cy="360000"/>
                  <wp:effectExtent l="0" t="0" r="2540" b="254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78" w:type="dxa"/>
          </w:tcPr>
          <w:p w:rsidRPr="0096094F" w:rsidR="009C28FE" w:rsidP="00481847" w:rsidRDefault="00637FEA" w14:paraId="3B08B724" w14:textId="3E8C3673">
            <w:pPr>
              <w:keepNext/>
              <w:spacing w:before="120" w:after="120"/>
              <w:jc w:val="both"/>
              <w:rPr>
                <w:rFonts w:ascii="Arial" w:hAnsi="Arial" w:cs="Arial"/>
                <w:noProof/>
              </w:rPr>
            </w:pPr>
            <w:r w:rsidRPr="0096094F">
              <w:rPr>
                <w:rFonts w:ascii="Arial" w:hAnsi="Arial" w:cs="Arial"/>
              </w:rPr>
              <w:t xml:space="preserve">U svakom upisnom roku moguće je prijaviti najviše </w:t>
            </w:r>
            <w:r w:rsidRPr="0096094F">
              <w:rPr>
                <w:rFonts w:ascii="Arial" w:hAnsi="Arial" w:cs="Arial"/>
                <w:b/>
                <w:bCs/>
              </w:rPr>
              <w:t>šest</w:t>
            </w:r>
            <w:r w:rsidRPr="0096094F">
              <w:rPr>
                <w:rFonts w:ascii="Arial" w:hAnsi="Arial" w:cs="Arial"/>
              </w:rPr>
              <w:t xml:space="preserve"> obrazovnih programa.</w:t>
            </w:r>
            <w:r w:rsidRPr="0096094F" w:rsidR="00CF19D5">
              <w:rPr>
                <w:rFonts w:ascii="Arial" w:hAnsi="Arial" w:cs="Arial"/>
              </w:rPr>
              <w:t xml:space="preserve"> </w:t>
            </w:r>
            <w:r w:rsidRPr="0096094F" w:rsidR="00452159">
              <w:rPr>
                <w:rFonts w:ascii="Arial" w:hAnsi="Arial" w:cs="Arial"/>
              </w:rPr>
              <w:t xml:space="preserve">Nakon toga gumb </w:t>
            </w:r>
            <w:r w:rsidRPr="0096094F" w:rsidR="00452159">
              <w:rPr>
                <w:rFonts w:ascii="Arial" w:hAnsi="Arial" w:cs="Arial"/>
                <w:i/>
                <w:iCs/>
              </w:rPr>
              <w:t>Dodavanje u listu prioriteta</w:t>
            </w:r>
            <w:r w:rsidRPr="0096094F" w:rsidR="00452159">
              <w:rPr>
                <w:rFonts w:ascii="Arial" w:hAnsi="Arial" w:cs="Arial"/>
              </w:rPr>
              <w:t xml:space="preserve"> postaje neaktivan</w:t>
            </w:r>
            <w:r w:rsidRPr="0096094F" w:rsidR="00746E3A">
              <w:rPr>
                <w:rFonts w:ascii="Arial" w:hAnsi="Arial" w:cs="Arial"/>
              </w:rPr>
              <w:t xml:space="preserve">, uz informaciju </w:t>
            </w:r>
            <w:r w:rsidRPr="0096094F" w:rsidR="00746E3A">
              <w:rPr>
                <w:rFonts w:ascii="Arial" w:hAnsi="Arial" w:cs="Arial"/>
                <w:i/>
                <w:iCs/>
              </w:rPr>
              <w:t>Odabran je maksimalan broj programa</w:t>
            </w:r>
            <w:r w:rsidR="00066697">
              <w:rPr>
                <w:rFonts w:ascii="Arial" w:hAnsi="Arial" w:cs="Arial"/>
                <w:i/>
                <w:iCs/>
              </w:rPr>
              <w:t xml:space="preserve"> </w:t>
            </w:r>
            <w:r w:rsidR="00066697">
              <w:rPr>
                <w:rFonts w:ascii="Arial" w:hAnsi="Arial" w:cs="Arial"/>
              </w:rPr>
              <w:t>(Slika 52</w:t>
            </w:r>
            <w:r w:rsidR="00A037C9">
              <w:rPr>
                <w:rFonts w:ascii="Arial" w:hAnsi="Arial" w:cs="Arial"/>
              </w:rPr>
              <w:t>.</w:t>
            </w:r>
            <w:r w:rsidR="00066697">
              <w:rPr>
                <w:rFonts w:ascii="Arial" w:hAnsi="Arial" w:cs="Arial"/>
              </w:rPr>
              <w:t>)</w:t>
            </w:r>
            <w:r w:rsidRPr="0096094F" w:rsidR="00746E3A">
              <w:rPr>
                <w:rFonts w:ascii="Arial" w:hAnsi="Arial" w:cs="Arial"/>
              </w:rPr>
              <w:t>.</w:t>
            </w:r>
          </w:p>
          <w:p w:rsidRPr="0096094F" w:rsidR="00481847" w:rsidP="009C28FE" w:rsidRDefault="00481847" w14:paraId="18233056" w14:textId="0A91A6AA">
            <w:pPr>
              <w:keepNext/>
              <w:spacing w:before="120" w:after="120"/>
              <w:jc w:val="center"/>
              <w:rPr>
                <w:rFonts w:ascii="Arial" w:hAnsi="Arial" w:eastAsia="Times New Roman" w:cs="Arial"/>
              </w:rPr>
            </w:pPr>
            <w:r w:rsidRPr="0096094F">
              <w:rPr>
                <w:noProof/>
              </w:rPr>
              <w:drawing>
                <wp:inline distT="0" distB="0" distL="0" distR="0" wp14:anchorId="10B374CB" wp14:editId="4F944997">
                  <wp:extent cx="4320000" cy="1667986"/>
                  <wp:effectExtent l="19050" t="19050" r="23495" b="2794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320000" cy="1667986"/>
                          </a:xfrm>
                          <a:prstGeom prst="rect">
                            <a:avLst/>
                          </a:prstGeom>
                          <a:ln>
                            <a:solidFill>
                              <a:schemeClr val="tx1">
                                <a:lumMod val="65000"/>
                                <a:lumOff val="35000"/>
                              </a:schemeClr>
                            </a:solidFill>
                          </a:ln>
                        </pic:spPr>
                      </pic:pic>
                    </a:graphicData>
                  </a:graphic>
                </wp:inline>
              </w:drawing>
            </w:r>
          </w:p>
          <w:p w:rsidRPr="0096094F" w:rsidR="009C28FE" w:rsidP="009C28FE" w:rsidRDefault="009C28FE" w14:paraId="5866B8A4" w14:textId="24119CFD">
            <w:pPr>
              <w:spacing w:before="120" w:after="120"/>
              <w:jc w:val="center"/>
              <w:rPr>
                <w:rFonts w:ascii="Arial" w:hAnsi="Arial" w:eastAsia="Times New Roman" w:cs="Arial"/>
                <w:b/>
                <w:bCs/>
              </w:rPr>
            </w:pPr>
            <w:bookmarkStart w:name="_Toc128307460" w:id="82"/>
            <w:r w:rsidRPr="0096094F">
              <w:rPr>
                <w:rFonts w:ascii="Arial" w:hAnsi="Arial" w:eastAsia="Times New Roman" w:cs="Arial"/>
                <w:b/>
                <w:bCs/>
              </w:rPr>
              <w:t xml:space="preserve">Slika </w:t>
            </w:r>
            <w:r w:rsidRPr="0096094F">
              <w:rPr>
                <w:b/>
                <w:bCs/>
              </w:rPr>
              <w:fldChar w:fldCharType="begin"/>
            </w:r>
            <w:r w:rsidRPr="0096094F">
              <w:rPr>
                <w:rFonts w:ascii="Arial" w:hAnsi="Arial" w:eastAsia="Times New Roman" w:cs="Arial"/>
                <w:b/>
                <w:bCs/>
              </w:rPr>
              <w:instrText xml:space="preserve"> SEQ Slika \* ARABIC </w:instrText>
            </w:r>
            <w:r w:rsidRPr="0096094F">
              <w:rPr>
                <w:b/>
                <w:bCs/>
              </w:rPr>
              <w:fldChar w:fldCharType="separate"/>
            </w:r>
            <w:r w:rsidR="00E9391A">
              <w:rPr>
                <w:rFonts w:ascii="Arial" w:hAnsi="Arial" w:eastAsia="Times New Roman" w:cs="Arial"/>
                <w:b/>
                <w:bCs/>
                <w:noProof/>
              </w:rPr>
              <w:t>52</w:t>
            </w:r>
            <w:r w:rsidRPr="0096094F">
              <w:rPr>
                <w:b/>
                <w:bCs/>
              </w:rPr>
              <w:fldChar w:fldCharType="end"/>
            </w:r>
            <w:r w:rsidR="00A037C9">
              <w:rPr>
                <w:b/>
                <w:bCs/>
              </w:rPr>
              <w:t>.</w:t>
            </w:r>
            <w:r w:rsidRPr="0096094F">
              <w:rPr>
                <w:rFonts w:ascii="Arial" w:hAnsi="Arial" w:eastAsia="Times New Roman" w:cs="Arial"/>
                <w:b/>
                <w:bCs/>
              </w:rPr>
              <w:t xml:space="preserve"> </w:t>
            </w:r>
            <w:r w:rsidRPr="0096094F" w:rsidR="005A400B">
              <w:rPr>
                <w:rFonts w:ascii="Arial" w:hAnsi="Arial" w:eastAsia="Times New Roman" w:cs="Arial"/>
                <w:b/>
                <w:bCs/>
              </w:rPr>
              <w:t xml:space="preserve">Prikaz nakon dodavanja </w:t>
            </w:r>
            <w:r w:rsidRPr="0096094F" w:rsidR="00463565">
              <w:rPr>
                <w:rFonts w:ascii="Arial" w:hAnsi="Arial" w:eastAsia="Times New Roman" w:cs="Arial"/>
                <w:b/>
                <w:bCs/>
              </w:rPr>
              <w:t>šest programa u listu prioriteta</w:t>
            </w:r>
            <w:bookmarkEnd w:id="82"/>
          </w:p>
        </w:tc>
      </w:tr>
    </w:tbl>
    <w:p w:rsidRPr="0096094F" w:rsidR="008D5C98" w:rsidP="008D5C98" w:rsidRDefault="008D5C98" w14:paraId="740AD1BE" w14:textId="453E9743">
      <w:pPr>
        <w:rPr>
          <w:sz w:val="12"/>
          <w:szCs w:val="12"/>
        </w:rPr>
      </w:pPr>
    </w:p>
    <w:tbl>
      <w:tblPr>
        <w:tblStyle w:val="TableGrid"/>
        <w:tblW w:w="9067"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221"/>
      </w:tblGrid>
      <w:tr w:rsidRPr="0096094F" w:rsidR="008D5C98" w:rsidTr="008D5C98" w14:paraId="23FCC979" w14:textId="77777777">
        <w:tc>
          <w:tcPr>
            <w:tcW w:w="846" w:type="dxa"/>
          </w:tcPr>
          <w:p w:rsidRPr="0096094F" w:rsidR="008D5C98" w:rsidP="003751C3" w:rsidRDefault="008D5C98" w14:paraId="124F96BE" w14:textId="77777777">
            <w:pPr>
              <w:spacing w:before="120" w:after="120"/>
              <w:jc w:val="both"/>
              <w:rPr>
                <w:rFonts w:ascii="Arial" w:hAnsi="Arial" w:eastAsia="Times New Roman" w:cs="Arial"/>
              </w:rPr>
            </w:pPr>
            <w:r w:rsidRPr="0096094F">
              <w:rPr>
                <w:noProof/>
              </w:rPr>
              <w:drawing>
                <wp:inline distT="0" distB="0" distL="0" distR="0" wp14:anchorId="33C9EC7E" wp14:editId="648266D4">
                  <wp:extent cx="360000" cy="324000"/>
                  <wp:effectExtent l="0" t="0" r="254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221" w:type="dxa"/>
          </w:tcPr>
          <w:p w:rsidRPr="0096094F" w:rsidR="008D5C98" w:rsidP="003751C3" w:rsidRDefault="008D5C98" w14:paraId="1256B8D0" w14:textId="77777777">
            <w:pPr>
              <w:rPr>
                <w:rFonts w:ascii="Arial" w:hAnsi="Arial" w:cs="Arial"/>
              </w:rPr>
            </w:pPr>
            <w:r w:rsidRPr="0096094F">
              <w:rPr>
                <w:rFonts w:ascii="Arial" w:hAnsi="Arial" w:cs="Arial"/>
              </w:rPr>
              <w:t>Programi obrazovanja za koje škole provode dodatne provjere imaju raniji rok prijave te ih je nužno prijaviti do navedenoga roka.</w:t>
            </w:r>
            <w:r w:rsidRPr="0096094F">
              <w:rPr>
                <w:rFonts w:ascii="Arial" w:hAnsi="Arial" w:eastAsia="Times New Roman" w:cs="Arial"/>
              </w:rPr>
              <w:t xml:space="preserve"> </w:t>
            </w:r>
          </w:p>
        </w:tc>
      </w:tr>
    </w:tbl>
    <w:p w:rsidRPr="0096094F" w:rsidR="00E73D20" w:rsidP="00A66C24" w:rsidRDefault="00E73D20" w14:paraId="74F35D8A" w14:textId="7115FFFF">
      <w:pPr>
        <w:pStyle w:val="Heading3"/>
      </w:pPr>
      <w:bookmarkStart w:name="_Toc127885516" w:id="83"/>
      <w:r w:rsidRPr="0096094F">
        <w:t>Prijava paralelnih programa</w:t>
      </w:r>
      <w:bookmarkEnd w:id="83"/>
      <w:r w:rsidRPr="0096094F">
        <w:t xml:space="preserve"> </w:t>
      </w:r>
    </w:p>
    <w:p w:rsidRPr="0096094F" w:rsidR="00364E62" w:rsidP="00364E62" w:rsidRDefault="006D654C" w14:paraId="31C95811" w14:textId="74D39887">
      <w:r>
        <w:t>Učenici koji ispunjavaju propisane preduvjete (uz osnovnu školu završili su osnovnu glazbenu ili plesnu školu)</w:t>
      </w:r>
      <w:r w:rsidR="521176D3">
        <w:t xml:space="preserve"> </w:t>
      </w:r>
      <w:r>
        <w:t>uz gimnazijski</w:t>
      </w:r>
      <w:r w:rsidR="00C614BE">
        <w:t xml:space="preserve"> ili</w:t>
      </w:r>
      <w:r>
        <w:t xml:space="preserve"> najmanje četverogodišnji strukovni program obrazovanja </w:t>
      </w:r>
      <w:r w:rsidR="00E2375C">
        <w:t xml:space="preserve">mogu </w:t>
      </w:r>
      <w:r>
        <w:t xml:space="preserve">paralelno prijaviti </w:t>
      </w:r>
      <w:r w:rsidR="00417C53">
        <w:t>umjetnički (</w:t>
      </w:r>
      <w:r>
        <w:t>glazbeni i</w:t>
      </w:r>
      <w:r w:rsidR="00417C53">
        <w:t>li</w:t>
      </w:r>
      <w:r>
        <w:t xml:space="preserve"> plesni</w:t>
      </w:r>
      <w:r w:rsidR="00417C53">
        <w:t>)</w:t>
      </w:r>
      <w:r>
        <w:t xml:space="preserve"> program.</w:t>
      </w:r>
      <w:r w:rsidR="0F2FF3B8">
        <w:t xml:space="preserve"> Učenici koji nisu završili osnovno umjetničko obrazovanje, a žele se školovati u srednjoškolskom umjetničkom programu trebaju putem NISpuSŠ sustava upisati pripremno umjetničko obrazovanje (pripremno obrazovanje odgovara osnovnoškolskom umjetničkom obrazovanju), po završetku pripremnog obrazovanja učenici mogu upisati srednjoškolski umjetnički program.</w:t>
      </w:r>
      <w:r>
        <w:t xml:space="preserve"> </w:t>
      </w:r>
      <w:r w:rsidR="00A200E5">
        <w:t xml:space="preserve">Paralelni program dodaje se klikom na gumb </w:t>
      </w:r>
      <w:r w:rsidRPr="017B191A" w:rsidR="00A200E5">
        <w:rPr>
          <w:i/>
          <w:iCs/>
        </w:rPr>
        <w:t>Dodaj paralelni program</w:t>
      </w:r>
      <w:r w:rsidR="00916515">
        <w:t xml:space="preserve"> koji se nalazi ispod naziva dodanog temeljnog programa</w:t>
      </w:r>
      <w:r w:rsidR="00364E62">
        <w:t xml:space="preserve"> (</w:t>
      </w:r>
      <w:r w:rsidR="005305E4">
        <w:t>S</w:t>
      </w:r>
      <w:r w:rsidR="00364E62">
        <w:t xml:space="preserve">lika </w:t>
      </w:r>
      <w:r w:rsidR="00923F96">
        <w:t>5</w:t>
      </w:r>
      <w:r w:rsidR="00066697">
        <w:t>3</w:t>
      </w:r>
      <w:r w:rsidR="00E2375C">
        <w:t>.</w:t>
      </w:r>
      <w:r w:rsidR="00364E62">
        <w:t>).</w:t>
      </w:r>
    </w:p>
    <w:p w:rsidRPr="0096094F" w:rsidR="005305E4" w:rsidP="005305E4" w:rsidRDefault="00923F96" w14:paraId="3CDB71C1" w14:textId="77777777">
      <w:pPr>
        <w:keepNext/>
        <w:jc w:val="center"/>
      </w:pPr>
      <w:r w:rsidRPr="0096094F">
        <w:rPr>
          <w:noProof/>
        </w:rPr>
        <w:drawing>
          <wp:inline distT="0" distB="0" distL="0" distR="0" wp14:anchorId="35289690" wp14:editId="1B01DF6F">
            <wp:extent cx="4320000" cy="1177402"/>
            <wp:effectExtent l="19050" t="19050" r="23495" b="2286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320000" cy="1177402"/>
                    </a:xfrm>
                    <a:prstGeom prst="rect">
                      <a:avLst/>
                    </a:prstGeom>
                    <a:ln>
                      <a:solidFill>
                        <a:schemeClr val="tx1">
                          <a:lumMod val="65000"/>
                          <a:lumOff val="35000"/>
                        </a:schemeClr>
                      </a:solidFill>
                    </a:ln>
                  </pic:spPr>
                </pic:pic>
              </a:graphicData>
            </a:graphic>
          </wp:inline>
        </w:drawing>
      </w:r>
    </w:p>
    <w:p w:rsidRPr="0096094F" w:rsidR="00923F96" w:rsidP="005305E4" w:rsidRDefault="005305E4" w14:paraId="546046EE" w14:textId="0D126C93">
      <w:pPr>
        <w:pStyle w:val="Caption"/>
        <w:jc w:val="center"/>
      </w:pPr>
      <w:bookmarkStart w:name="_Toc128307461" w:id="84"/>
      <w:r w:rsidRPr="0096094F">
        <w:t xml:space="preserve">Slika </w:t>
      </w:r>
      <w:r>
        <w:fldChar w:fldCharType="begin"/>
      </w:r>
      <w:r>
        <w:instrText>SEQ Slika \* ARABIC</w:instrText>
      </w:r>
      <w:r>
        <w:fldChar w:fldCharType="separate"/>
      </w:r>
      <w:r w:rsidR="00E9391A">
        <w:rPr>
          <w:noProof/>
        </w:rPr>
        <w:t>53</w:t>
      </w:r>
      <w:r>
        <w:fldChar w:fldCharType="end"/>
      </w:r>
      <w:r w:rsidR="00E2375C">
        <w:t>.</w:t>
      </w:r>
      <w:r w:rsidRPr="0096094F">
        <w:t xml:space="preserve"> Dodavanje paralelnog programa</w:t>
      </w:r>
      <w:bookmarkEnd w:id="84"/>
    </w:p>
    <w:p w:rsidRPr="0096094F" w:rsidR="00360932" w:rsidP="00360932" w:rsidRDefault="00360932" w14:paraId="708EBD91" w14:textId="16DBF65B">
      <w:r w:rsidRPr="0096094F">
        <w:t xml:space="preserve">Klikom na gumb </w:t>
      </w:r>
      <w:r w:rsidRPr="0096094F">
        <w:rPr>
          <w:i/>
          <w:iCs/>
        </w:rPr>
        <w:t xml:space="preserve">Dodaj paralelni program </w:t>
      </w:r>
      <w:r w:rsidRPr="0096094F" w:rsidR="00D47A8E">
        <w:t xml:space="preserve">otvara se kartica </w:t>
      </w:r>
      <w:r w:rsidRPr="0096094F" w:rsidR="00450808">
        <w:rPr>
          <w:i/>
          <w:iCs/>
        </w:rPr>
        <w:t>Škole i programi</w:t>
      </w:r>
      <w:r w:rsidRPr="0096094F" w:rsidR="00450808">
        <w:t xml:space="preserve"> na kojoj </w:t>
      </w:r>
      <w:r w:rsidRPr="0096094F" w:rsidR="00D47A8E">
        <w:t>s</w:t>
      </w:r>
      <w:r w:rsidRPr="0096094F" w:rsidR="00450808">
        <w:t>e prikazuju samo umjetnički programi. Ove programe moguće je pretraživati i filtrirati na ranije opisane načine</w:t>
      </w:r>
      <w:r w:rsidRPr="0096094F" w:rsidR="006737AE">
        <w:t xml:space="preserve"> (Slika 5</w:t>
      </w:r>
      <w:r w:rsidR="00066697">
        <w:t>4</w:t>
      </w:r>
      <w:r w:rsidR="00E2375C">
        <w:t>.</w:t>
      </w:r>
      <w:r w:rsidRPr="0096094F" w:rsidR="006737AE">
        <w:t>)</w:t>
      </w:r>
      <w:r w:rsidRPr="0096094F" w:rsidR="00450808">
        <w:t xml:space="preserve">. </w:t>
      </w:r>
    </w:p>
    <w:p w:rsidRPr="0096094F" w:rsidR="00450808" w:rsidP="00450808" w:rsidRDefault="00141C7B" w14:paraId="531F5451" w14:textId="587D8F74">
      <w:pPr>
        <w:keepNext/>
        <w:jc w:val="center"/>
      </w:pPr>
      <w:r w:rsidRPr="0096094F">
        <w:rPr>
          <w:noProof/>
        </w:rPr>
        <w:drawing>
          <wp:inline distT="0" distB="0" distL="0" distR="0" wp14:anchorId="63F5350C" wp14:editId="61559CAB">
            <wp:extent cx="4320000" cy="1988057"/>
            <wp:effectExtent l="19050" t="19050" r="23495" b="12700"/>
            <wp:docPr id="310" name="Picture 310"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Slika 310" descr="Slika na kojoj se prikazuje stol&#10;&#10;Opis je automatski generiran"/>
                    <pic:cNvPicPr/>
                  </pic:nvPicPr>
                  <pic:blipFill>
                    <a:blip r:embed="rId83"/>
                    <a:stretch>
                      <a:fillRect/>
                    </a:stretch>
                  </pic:blipFill>
                  <pic:spPr>
                    <a:xfrm>
                      <a:off x="0" y="0"/>
                      <a:ext cx="4320000" cy="1988057"/>
                    </a:xfrm>
                    <a:prstGeom prst="rect">
                      <a:avLst/>
                    </a:prstGeom>
                    <a:ln>
                      <a:solidFill>
                        <a:schemeClr val="tx1">
                          <a:lumMod val="65000"/>
                          <a:lumOff val="35000"/>
                        </a:schemeClr>
                      </a:solidFill>
                    </a:ln>
                  </pic:spPr>
                </pic:pic>
              </a:graphicData>
            </a:graphic>
          </wp:inline>
        </w:drawing>
      </w:r>
    </w:p>
    <w:p w:rsidRPr="0096094F" w:rsidR="00450808" w:rsidP="00450808" w:rsidRDefault="00450808" w14:paraId="3E6C5596" w14:textId="0F86C852">
      <w:pPr>
        <w:pStyle w:val="Caption"/>
        <w:jc w:val="center"/>
      </w:pPr>
      <w:bookmarkStart w:name="_Toc128307462" w:id="85"/>
      <w:r w:rsidRPr="0096094F">
        <w:t xml:space="preserve">Slika </w:t>
      </w:r>
      <w:r>
        <w:fldChar w:fldCharType="begin"/>
      </w:r>
      <w:r>
        <w:instrText>SEQ Slika \* ARABIC</w:instrText>
      </w:r>
      <w:r>
        <w:fldChar w:fldCharType="separate"/>
      </w:r>
      <w:r w:rsidR="00E9391A">
        <w:rPr>
          <w:noProof/>
        </w:rPr>
        <w:t>54</w:t>
      </w:r>
      <w:r>
        <w:fldChar w:fldCharType="end"/>
      </w:r>
      <w:r w:rsidR="00E2375C">
        <w:t>.</w:t>
      </w:r>
      <w:r w:rsidRPr="0096094F">
        <w:t xml:space="preserve"> Popis </w:t>
      </w:r>
      <w:r w:rsidRPr="0096094F" w:rsidR="006737AE">
        <w:t xml:space="preserve">umjetničkih </w:t>
      </w:r>
      <w:r w:rsidRPr="0096094F">
        <w:t xml:space="preserve">programa </w:t>
      </w:r>
      <w:r w:rsidRPr="0096094F" w:rsidR="006737AE">
        <w:t>u Osijeku</w:t>
      </w:r>
      <w:bookmarkEnd w:id="85"/>
    </w:p>
    <w:p w:rsidRPr="0096094F" w:rsidR="002D3A31" w:rsidP="002D3A31" w:rsidRDefault="002D3A31" w14:paraId="439E78DF" w14:textId="40BF9B4D">
      <w:r w:rsidRPr="0096094F">
        <w:t xml:space="preserve">Klikom na gumb </w:t>
      </w:r>
      <w:r w:rsidRPr="0096094F">
        <w:rPr>
          <w:i/>
          <w:iCs/>
        </w:rPr>
        <w:t>Dodavanje na listu prioriteta</w:t>
      </w:r>
      <w:r w:rsidRPr="0096094F">
        <w:t xml:space="preserve"> odabrani program bit će vidljiv na listi</w:t>
      </w:r>
      <w:r w:rsidRPr="0096094F" w:rsidR="00F647B8">
        <w:t xml:space="preserve"> kao paralelni program (Slika 5</w:t>
      </w:r>
      <w:r w:rsidR="00066697">
        <w:t>5</w:t>
      </w:r>
      <w:r w:rsidR="00E2375C">
        <w:t>.</w:t>
      </w:r>
      <w:r w:rsidRPr="0096094F" w:rsidR="00F647B8">
        <w:t>).</w:t>
      </w:r>
    </w:p>
    <w:p w:rsidRPr="0096094F" w:rsidR="00F647B8" w:rsidP="00F647B8" w:rsidRDefault="002D3A31" w14:paraId="5FA3F27D" w14:textId="77777777">
      <w:pPr>
        <w:keepNext/>
        <w:jc w:val="center"/>
      </w:pPr>
      <w:r w:rsidRPr="0096094F">
        <w:rPr>
          <w:noProof/>
        </w:rPr>
        <w:drawing>
          <wp:inline distT="0" distB="0" distL="0" distR="0" wp14:anchorId="374C9096" wp14:editId="53DA435D">
            <wp:extent cx="4320000" cy="1371731"/>
            <wp:effectExtent l="19050" t="19050" r="23495" b="190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20000" cy="1371731"/>
                    </a:xfrm>
                    <a:prstGeom prst="rect">
                      <a:avLst/>
                    </a:prstGeom>
                    <a:ln>
                      <a:solidFill>
                        <a:schemeClr val="tx1">
                          <a:lumMod val="65000"/>
                          <a:lumOff val="35000"/>
                        </a:schemeClr>
                      </a:solidFill>
                    </a:ln>
                  </pic:spPr>
                </pic:pic>
              </a:graphicData>
            </a:graphic>
          </wp:inline>
        </w:drawing>
      </w:r>
    </w:p>
    <w:p w:rsidRPr="0096094F" w:rsidR="002D3A31" w:rsidP="00F647B8" w:rsidRDefault="00F647B8" w14:paraId="092FBE5C" w14:textId="11B5A494">
      <w:pPr>
        <w:pStyle w:val="Caption"/>
        <w:jc w:val="center"/>
      </w:pPr>
      <w:bookmarkStart w:name="_Toc128307463" w:id="86"/>
      <w:r w:rsidRPr="0096094F">
        <w:t xml:space="preserve">Slika </w:t>
      </w:r>
      <w:r>
        <w:fldChar w:fldCharType="begin"/>
      </w:r>
      <w:r>
        <w:instrText>SEQ Slika \* ARABIC</w:instrText>
      </w:r>
      <w:r>
        <w:fldChar w:fldCharType="separate"/>
      </w:r>
      <w:r w:rsidR="00E9391A">
        <w:rPr>
          <w:noProof/>
        </w:rPr>
        <w:t>55</w:t>
      </w:r>
      <w:r>
        <w:fldChar w:fldCharType="end"/>
      </w:r>
      <w:r w:rsidR="00E2375C">
        <w:t>.</w:t>
      </w:r>
      <w:r w:rsidRPr="0096094F">
        <w:t xml:space="preserve"> Prikaz dodanog paralelnog programa</w:t>
      </w:r>
      <w:bookmarkEnd w:id="86"/>
    </w:p>
    <w:p w:rsidRPr="0096094F" w:rsidR="00DE0F6B" w:rsidP="00DE0F6B" w:rsidRDefault="00531CAE" w14:paraId="161D9C3D" w14:textId="43B5B1D0">
      <w:r w:rsidRPr="0096094F">
        <w:t xml:space="preserve">Nakon dodavanja paralelnog programa </w:t>
      </w:r>
      <w:r w:rsidRPr="0096094F" w:rsidR="00FA66D8">
        <w:t xml:space="preserve">u sustavu se prikazuje gumb </w:t>
      </w:r>
      <w:r w:rsidRPr="0096094F" w:rsidR="00FA66D8">
        <w:rPr>
          <w:i/>
          <w:iCs/>
        </w:rPr>
        <w:t>Dodaj drugi paralelni program</w:t>
      </w:r>
      <w:r w:rsidRPr="0096094F" w:rsidR="00FA66D8">
        <w:t xml:space="preserve"> (Slika 5</w:t>
      </w:r>
      <w:r w:rsidR="00066697">
        <w:t>6</w:t>
      </w:r>
      <w:r w:rsidR="00E2375C">
        <w:t>.</w:t>
      </w:r>
      <w:r w:rsidRPr="0096094F" w:rsidR="00FA66D8">
        <w:t>) čime je omogućeno</w:t>
      </w:r>
      <w:r w:rsidR="00E2375C">
        <w:t xml:space="preserve"> dodavanje</w:t>
      </w:r>
      <w:r w:rsidRPr="0096094F" w:rsidR="00FA66D8">
        <w:t xml:space="preserve"> </w:t>
      </w:r>
      <w:r w:rsidRPr="0096094F" w:rsidR="00DD066E">
        <w:t xml:space="preserve">drugog </w:t>
      </w:r>
      <w:r w:rsidRPr="0096094F">
        <w:t>paraleln</w:t>
      </w:r>
      <w:r w:rsidRPr="0096094F" w:rsidR="00FA66D8">
        <w:t>og</w:t>
      </w:r>
      <w:r w:rsidRPr="0096094F">
        <w:t xml:space="preserve"> umjetničk</w:t>
      </w:r>
      <w:r w:rsidRPr="0096094F" w:rsidR="00FA66D8">
        <w:t>og</w:t>
      </w:r>
      <w:r w:rsidRPr="0096094F">
        <w:t xml:space="preserve"> program</w:t>
      </w:r>
      <w:r w:rsidRPr="0096094F" w:rsidR="00FA66D8">
        <w:t>a</w:t>
      </w:r>
      <w:r w:rsidRPr="0096094F">
        <w:t xml:space="preserve">. Preduvjeti </w:t>
      </w:r>
      <w:r w:rsidRPr="0096094F" w:rsidR="00FA66D8">
        <w:t xml:space="preserve">i postupci </w:t>
      </w:r>
      <w:r w:rsidRPr="0096094F">
        <w:t>za prijavu drugog paralelnog umjetničkog programa jednaki su kao i za prijavu prvoga.</w:t>
      </w:r>
    </w:p>
    <w:p w:rsidRPr="0096094F" w:rsidR="005B2D1F" w:rsidP="005B2D1F" w:rsidRDefault="00977163" w14:paraId="7B61184C" w14:textId="77777777">
      <w:pPr>
        <w:keepNext/>
        <w:jc w:val="center"/>
      </w:pPr>
      <w:r w:rsidRPr="0096094F">
        <w:rPr>
          <w:noProof/>
        </w:rPr>
        <w:drawing>
          <wp:inline distT="0" distB="0" distL="0" distR="0" wp14:anchorId="5CB7B142" wp14:editId="0B1A5E41">
            <wp:extent cx="4320000" cy="1418408"/>
            <wp:effectExtent l="19050" t="19050" r="23495" b="1079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320000" cy="1418408"/>
                    </a:xfrm>
                    <a:prstGeom prst="rect">
                      <a:avLst/>
                    </a:prstGeom>
                    <a:ln>
                      <a:solidFill>
                        <a:schemeClr val="tx1">
                          <a:lumMod val="65000"/>
                          <a:lumOff val="35000"/>
                        </a:schemeClr>
                      </a:solidFill>
                    </a:ln>
                  </pic:spPr>
                </pic:pic>
              </a:graphicData>
            </a:graphic>
          </wp:inline>
        </w:drawing>
      </w:r>
    </w:p>
    <w:p w:rsidRPr="0096094F" w:rsidR="00977163" w:rsidP="005B2D1F" w:rsidRDefault="005B2D1F" w14:paraId="5CED0CFF" w14:textId="2C733E79">
      <w:pPr>
        <w:pStyle w:val="Caption"/>
        <w:jc w:val="center"/>
      </w:pPr>
      <w:bookmarkStart w:name="_Toc128307464" w:id="87"/>
      <w:r w:rsidRPr="0096094F">
        <w:t xml:space="preserve">Slika </w:t>
      </w:r>
      <w:r>
        <w:fldChar w:fldCharType="begin"/>
      </w:r>
      <w:r>
        <w:instrText>SEQ Slika \* ARABIC</w:instrText>
      </w:r>
      <w:r>
        <w:fldChar w:fldCharType="separate"/>
      </w:r>
      <w:r w:rsidR="00E9391A">
        <w:rPr>
          <w:noProof/>
        </w:rPr>
        <w:t>56</w:t>
      </w:r>
      <w:r>
        <w:fldChar w:fldCharType="end"/>
      </w:r>
      <w:r w:rsidR="00E2375C">
        <w:t>.</w:t>
      </w:r>
      <w:r w:rsidRPr="0096094F">
        <w:t xml:space="preserve"> Dodavanje drugog paralelnog programa</w:t>
      </w:r>
      <w:bookmarkEnd w:id="87"/>
    </w:p>
    <w:p w:rsidRPr="0096094F" w:rsidR="00071714" w:rsidP="00071714" w:rsidRDefault="00787901" w14:paraId="0E8091B2" w14:textId="77777777">
      <w:pPr>
        <w:keepNext/>
        <w:jc w:val="center"/>
      </w:pPr>
      <w:r w:rsidRPr="0096094F">
        <w:rPr>
          <w:noProof/>
        </w:rPr>
        <w:drawing>
          <wp:inline distT="0" distB="0" distL="0" distR="0" wp14:anchorId="6BE6B6AC" wp14:editId="0261DFCA">
            <wp:extent cx="4320000" cy="1223127"/>
            <wp:effectExtent l="19050" t="19050" r="23495" b="152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320000" cy="1223127"/>
                    </a:xfrm>
                    <a:prstGeom prst="rect">
                      <a:avLst/>
                    </a:prstGeom>
                    <a:ln>
                      <a:solidFill>
                        <a:schemeClr val="tx1">
                          <a:lumMod val="65000"/>
                          <a:lumOff val="35000"/>
                        </a:schemeClr>
                      </a:solidFill>
                    </a:ln>
                  </pic:spPr>
                </pic:pic>
              </a:graphicData>
            </a:graphic>
          </wp:inline>
        </w:drawing>
      </w:r>
    </w:p>
    <w:p w:rsidRPr="0096094F" w:rsidR="00787901" w:rsidP="00071714" w:rsidRDefault="00071714" w14:paraId="5ACF302B" w14:textId="5C306D7D">
      <w:pPr>
        <w:pStyle w:val="Caption"/>
        <w:jc w:val="center"/>
      </w:pPr>
      <w:bookmarkStart w:name="_Toc128307465" w:id="88"/>
      <w:r w:rsidRPr="0096094F">
        <w:t xml:space="preserve">Slika </w:t>
      </w:r>
      <w:r>
        <w:fldChar w:fldCharType="begin"/>
      </w:r>
      <w:r>
        <w:instrText>SEQ Slika \* ARABIC</w:instrText>
      </w:r>
      <w:r>
        <w:fldChar w:fldCharType="separate"/>
      </w:r>
      <w:r w:rsidR="00E9391A">
        <w:rPr>
          <w:noProof/>
        </w:rPr>
        <w:t>57</w:t>
      </w:r>
      <w:r>
        <w:fldChar w:fldCharType="end"/>
      </w:r>
      <w:r w:rsidR="00E2375C">
        <w:t>.</w:t>
      </w:r>
      <w:r w:rsidRPr="0096094F">
        <w:t xml:space="preserve"> Prikaz kombinacije tri odabrana programa na jednom prioritetu</w:t>
      </w:r>
      <w:bookmarkEnd w:id="88"/>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247B0B" w:rsidTr="003751C3" w14:paraId="4F67FCB8" w14:textId="77777777">
        <w:tc>
          <w:tcPr>
            <w:tcW w:w="846" w:type="dxa"/>
          </w:tcPr>
          <w:p w:rsidRPr="0096094F" w:rsidR="00247B0B" w:rsidP="003751C3" w:rsidRDefault="00247B0B" w14:paraId="4ABAD408" w14:textId="77777777">
            <w:pPr>
              <w:spacing w:before="120" w:after="120"/>
              <w:jc w:val="both"/>
              <w:rPr>
                <w:rFonts w:ascii="Arial" w:hAnsi="Arial" w:eastAsia="Times New Roman" w:cs="Arial"/>
              </w:rPr>
            </w:pPr>
            <w:r w:rsidRPr="0096094F">
              <w:rPr>
                <w:noProof/>
              </w:rPr>
              <w:drawing>
                <wp:inline distT="0" distB="0" distL="0" distR="0" wp14:anchorId="6356F130" wp14:editId="196FB02E">
                  <wp:extent cx="360000" cy="360000"/>
                  <wp:effectExtent l="0" t="0" r="2540" b="254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247B0B" w:rsidP="003751C3" w:rsidRDefault="00D8370F" w14:paraId="7C6525CC" w14:textId="198B4DCC">
            <w:pPr>
              <w:jc w:val="both"/>
              <w:rPr>
                <w:rFonts w:ascii="Arial" w:hAnsi="Arial" w:cs="Arial"/>
              </w:rPr>
            </w:pPr>
            <w:r w:rsidRPr="0096094F">
              <w:rPr>
                <w:rFonts w:ascii="Arial" w:hAnsi="Arial" w:cs="Arial"/>
              </w:rPr>
              <w:t>Dobro bi bilo</w:t>
            </w:r>
            <w:r w:rsidRPr="0096094F" w:rsidR="0073074B">
              <w:rPr>
                <w:rFonts w:ascii="Arial" w:hAnsi="Arial" w:cs="Arial"/>
              </w:rPr>
              <w:t xml:space="preserve"> </w:t>
            </w:r>
            <w:r w:rsidR="00E2375C">
              <w:rPr>
                <w:rFonts w:ascii="Arial" w:hAnsi="Arial" w:cs="Arial"/>
              </w:rPr>
              <w:t xml:space="preserve">i samostalno prijaviti </w:t>
            </w:r>
            <w:r w:rsidRPr="0096094F" w:rsidR="0073074B">
              <w:rPr>
                <w:rFonts w:ascii="Arial" w:hAnsi="Arial" w:cs="Arial"/>
              </w:rPr>
              <w:t>svaki od tih programa</w:t>
            </w:r>
            <w:r w:rsidRPr="0096094F">
              <w:rPr>
                <w:rFonts w:ascii="Arial" w:hAnsi="Arial" w:cs="Arial"/>
              </w:rPr>
              <w:t>. U tom slučaju</w:t>
            </w:r>
            <w:r w:rsidRPr="0096094F" w:rsidR="00BD301D">
              <w:rPr>
                <w:rFonts w:ascii="Arial" w:hAnsi="Arial" w:cs="Arial"/>
              </w:rPr>
              <w:t>, ako učenik ne zadovolji p</w:t>
            </w:r>
            <w:r w:rsidRPr="0096094F" w:rsidR="0073074B">
              <w:rPr>
                <w:rFonts w:ascii="Arial" w:hAnsi="Arial" w:cs="Arial"/>
              </w:rPr>
              <w:t>otrebn</w:t>
            </w:r>
            <w:r w:rsidRPr="0096094F" w:rsidR="00BD301D">
              <w:rPr>
                <w:rFonts w:ascii="Arial" w:hAnsi="Arial" w:cs="Arial"/>
              </w:rPr>
              <w:t>e</w:t>
            </w:r>
            <w:r w:rsidRPr="0096094F" w:rsidR="0073074B">
              <w:rPr>
                <w:rFonts w:ascii="Arial" w:hAnsi="Arial" w:cs="Arial"/>
              </w:rPr>
              <w:t xml:space="preserve"> preduvjet</w:t>
            </w:r>
            <w:r w:rsidRPr="0096094F" w:rsidR="00BD301D">
              <w:rPr>
                <w:rFonts w:ascii="Arial" w:hAnsi="Arial" w:cs="Arial"/>
              </w:rPr>
              <w:t>e</w:t>
            </w:r>
            <w:r w:rsidRPr="0096094F" w:rsidR="0073074B">
              <w:rPr>
                <w:rFonts w:ascii="Arial" w:hAnsi="Arial" w:cs="Arial"/>
              </w:rPr>
              <w:t xml:space="preserve"> za upis oba programa iz kombinacije, osta</w:t>
            </w:r>
            <w:r w:rsidRPr="0096094F" w:rsidR="00BD301D">
              <w:rPr>
                <w:rFonts w:ascii="Arial" w:hAnsi="Arial" w:cs="Arial"/>
              </w:rPr>
              <w:t>je</w:t>
            </w:r>
            <w:r w:rsidRPr="0096094F" w:rsidR="0073074B">
              <w:rPr>
                <w:rFonts w:ascii="Arial" w:hAnsi="Arial" w:cs="Arial"/>
              </w:rPr>
              <w:t xml:space="preserve"> u konkurenciji za upis u pojedinačni program</w:t>
            </w:r>
            <w:r w:rsidRPr="0096094F" w:rsidR="00BD301D">
              <w:rPr>
                <w:rFonts w:ascii="Arial" w:hAnsi="Arial" w:cs="Arial"/>
              </w:rPr>
              <w:t>.</w:t>
            </w:r>
          </w:p>
        </w:tc>
      </w:tr>
    </w:tbl>
    <w:p w:rsidRPr="0096094F" w:rsidR="00247B0B" w:rsidP="00247B0B" w:rsidRDefault="00356C3E" w14:paraId="2C72C9F7" w14:textId="7E4D01C8">
      <w:r w:rsidRPr="0096094F">
        <w:t>Za brisanje paralelnog umjetničkog programa potrebno je kliknuti na ikonu koša za smeće (</w:t>
      </w:r>
      <w:r w:rsidRPr="0096094F">
        <w:rPr>
          <w:noProof/>
        </w:rPr>
        <w:drawing>
          <wp:inline distT="0" distB="0" distL="0" distR="0" wp14:anchorId="090B493B" wp14:editId="1105141C">
            <wp:extent cx="135331" cy="182880"/>
            <wp:effectExtent l="0" t="0" r="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1630" cy="191392"/>
                    </a:xfrm>
                    <a:prstGeom prst="rect">
                      <a:avLst/>
                    </a:prstGeom>
                  </pic:spPr>
                </pic:pic>
              </a:graphicData>
            </a:graphic>
          </wp:inline>
        </w:drawing>
      </w:r>
      <w:r w:rsidRPr="0096094F">
        <w:t xml:space="preserve">) pored naziva programa. </w:t>
      </w:r>
      <w:r w:rsidRPr="0096094F" w:rsidR="009E4600">
        <w:t>Ako su na listi dva dodatna programa</w:t>
      </w:r>
      <w:r w:rsidR="00E2375C">
        <w:t>,</w:t>
      </w:r>
      <w:r w:rsidRPr="0096094F" w:rsidR="009E4600">
        <w:t xml:space="preserve"> ova se ikona najprije pokazuje kod drugog, a tek nakon njegova uklanjanja i kod prvog paralelnog programa</w:t>
      </w:r>
      <w:r w:rsidRPr="0096094F" w:rsidR="00AE72DD">
        <w:t xml:space="preserve"> (Slike 5</w:t>
      </w:r>
      <w:r w:rsidR="0077504D">
        <w:t>8</w:t>
      </w:r>
      <w:r w:rsidR="00E2375C">
        <w:t>.</w:t>
      </w:r>
      <w:r w:rsidRPr="0096094F" w:rsidR="00AE72DD">
        <w:t xml:space="preserve"> i 5</w:t>
      </w:r>
      <w:r w:rsidR="0077504D">
        <w:t>9</w:t>
      </w:r>
      <w:r w:rsidR="00E2375C">
        <w:t>.</w:t>
      </w:r>
      <w:r w:rsidRPr="0096094F" w:rsidR="00AE72DD">
        <w:t>)</w:t>
      </w:r>
      <w:r w:rsidRPr="0096094F" w:rsidR="009E4600">
        <w:t>.</w:t>
      </w:r>
    </w:p>
    <w:p w:rsidRPr="0096094F" w:rsidR="002B7DE6" w:rsidP="002B7DE6" w:rsidRDefault="002B7DE6" w14:paraId="69A976EB" w14:textId="77777777">
      <w:pPr>
        <w:keepNext/>
        <w:jc w:val="center"/>
      </w:pPr>
      <w:r w:rsidRPr="0096094F">
        <w:rPr>
          <w:noProof/>
        </w:rPr>
        <w:drawing>
          <wp:inline distT="0" distB="0" distL="0" distR="0" wp14:anchorId="1BF8C11C" wp14:editId="2C944383">
            <wp:extent cx="4320000" cy="905438"/>
            <wp:effectExtent l="19050" t="19050" r="23495" b="28575"/>
            <wp:docPr id="318" name="Picture 31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lika 318" descr="Slika na kojoj se prikazuje tekst&#10;&#10;Opis je automatski generiran"/>
                    <pic:cNvPicPr/>
                  </pic:nvPicPr>
                  <pic:blipFill>
                    <a:blip r:embed="rId88"/>
                    <a:stretch>
                      <a:fillRect/>
                    </a:stretch>
                  </pic:blipFill>
                  <pic:spPr>
                    <a:xfrm>
                      <a:off x="0" y="0"/>
                      <a:ext cx="4320000" cy="905438"/>
                    </a:xfrm>
                    <a:prstGeom prst="rect">
                      <a:avLst/>
                    </a:prstGeom>
                    <a:ln>
                      <a:solidFill>
                        <a:schemeClr val="tx1">
                          <a:lumMod val="65000"/>
                          <a:lumOff val="35000"/>
                        </a:schemeClr>
                      </a:solidFill>
                    </a:ln>
                  </pic:spPr>
                </pic:pic>
              </a:graphicData>
            </a:graphic>
          </wp:inline>
        </w:drawing>
      </w:r>
    </w:p>
    <w:p w:rsidRPr="0096094F" w:rsidR="00AE72DD" w:rsidP="002B7DE6" w:rsidRDefault="002B7DE6" w14:paraId="7E411FED" w14:textId="6B4A48BE">
      <w:pPr>
        <w:pStyle w:val="Caption"/>
        <w:jc w:val="center"/>
      </w:pPr>
      <w:bookmarkStart w:name="_Toc128307466" w:id="89"/>
      <w:r w:rsidRPr="0096094F">
        <w:t xml:space="preserve">Slika </w:t>
      </w:r>
      <w:r>
        <w:fldChar w:fldCharType="begin"/>
      </w:r>
      <w:r>
        <w:instrText>SEQ Slika \* ARABIC</w:instrText>
      </w:r>
      <w:r>
        <w:fldChar w:fldCharType="separate"/>
      </w:r>
      <w:r w:rsidR="00E9391A">
        <w:rPr>
          <w:noProof/>
        </w:rPr>
        <w:t>58</w:t>
      </w:r>
      <w:r>
        <w:fldChar w:fldCharType="end"/>
      </w:r>
      <w:r w:rsidR="00E2375C">
        <w:t>.</w:t>
      </w:r>
      <w:r w:rsidRPr="0096094F">
        <w:t xml:space="preserve"> Brisanje drugog paralelnog programa</w:t>
      </w:r>
      <w:bookmarkEnd w:id="89"/>
    </w:p>
    <w:p w:rsidRPr="0096094F" w:rsidR="002B7DE6" w:rsidP="002B7DE6" w:rsidRDefault="005B5E8F" w14:paraId="2465EC32" w14:textId="77777777">
      <w:pPr>
        <w:keepNext/>
        <w:jc w:val="center"/>
      </w:pPr>
      <w:r w:rsidRPr="0096094F">
        <w:rPr>
          <w:noProof/>
        </w:rPr>
        <w:drawing>
          <wp:inline distT="0" distB="0" distL="0" distR="0" wp14:anchorId="5931C123" wp14:editId="77B6BDB8">
            <wp:extent cx="4320000" cy="1085001"/>
            <wp:effectExtent l="19050" t="19050" r="23495" b="2032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20000" cy="1085001"/>
                    </a:xfrm>
                    <a:prstGeom prst="rect">
                      <a:avLst/>
                    </a:prstGeom>
                    <a:ln>
                      <a:solidFill>
                        <a:schemeClr val="tx1">
                          <a:lumMod val="65000"/>
                          <a:lumOff val="35000"/>
                        </a:schemeClr>
                      </a:solidFill>
                    </a:ln>
                  </pic:spPr>
                </pic:pic>
              </a:graphicData>
            </a:graphic>
          </wp:inline>
        </w:drawing>
      </w:r>
    </w:p>
    <w:p w:rsidRPr="0096094F" w:rsidR="005B5E8F" w:rsidP="002B7DE6" w:rsidRDefault="002B7DE6" w14:paraId="514BE1E5" w14:textId="1BD5A13A">
      <w:pPr>
        <w:pStyle w:val="Caption"/>
        <w:jc w:val="center"/>
      </w:pPr>
      <w:bookmarkStart w:name="_Toc128307467" w:id="90"/>
      <w:r w:rsidRPr="0096094F">
        <w:t xml:space="preserve">Slika </w:t>
      </w:r>
      <w:r>
        <w:fldChar w:fldCharType="begin"/>
      </w:r>
      <w:r>
        <w:instrText>SEQ Slika \* ARABIC</w:instrText>
      </w:r>
      <w:r>
        <w:fldChar w:fldCharType="separate"/>
      </w:r>
      <w:r w:rsidR="00E9391A">
        <w:rPr>
          <w:noProof/>
        </w:rPr>
        <w:t>59</w:t>
      </w:r>
      <w:r>
        <w:fldChar w:fldCharType="end"/>
      </w:r>
      <w:r w:rsidR="00E2375C">
        <w:t>.</w:t>
      </w:r>
      <w:r w:rsidRPr="0096094F">
        <w:t xml:space="preserve"> Brisanje prvog paralelnog programa</w:t>
      </w:r>
      <w:bookmarkEnd w:id="90"/>
    </w:p>
    <w:p w:rsidRPr="0096094F" w:rsidR="00227B6C" w:rsidP="00227B6C" w:rsidRDefault="0049095F" w14:paraId="2E251CEC" w14:textId="58E49BB5">
      <w:r w:rsidRPr="0096094F">
        <w:t xml:space="preserve">Nakon napravljenih izmjena, </w:t>
      </w:r>
      <w:r w:rsidR="00E2375C">
        <w:t>potrebno ih je</w:t>
      </w:r>
      <w:r w:rsidRPr="0096094F">
        <w:t xml:space="preserve"> spremiti klikom na gumb </w:t>
      </w:r>
      <w:r w:rsidRPr="0096094F">
        <w:rPr>
          <w:i/>
          <w:iCs/>
        </w:rPr>
        <w:t>Pohrani</w:t>
      </w:r>
      <w:r w:rsidRPr="0096094F">
        <w:t xml:space="preserve"> koji se nalazi na dnu prozora</w:t>
      </w:r>
      <w:r w:rsidRPr="0096094F" w:rsidR="0087033F">
        <w:t xml:space="preserve">, pored informacije </w:t>
      </w:r>
      <w:r w:rsidRPr="0096094F" w:rsidR="0087033F">
        <w:rPr>
          <w:i/>
          <w:iCs/>
        </w:rPr>
        <w:t xml:space="preserve">Napravljene su izmjene, potrebno ih je pohraniti </w:t>
      </w:r>
      <w:r w:rsidRPr="0096094F" w:rsidR="0087033F">
        <w:t xml:space="preserve">(Slika </w:t>
      </w:r>
      <w:r w:rsidR="00E33C4C">
        <w:t>60</w:t>
      </w:r>
      <w:r w:rsidR="00E2375C">
        <w:t>.</w:t>
      </w:r>
      <w:r w:rsidRPr="0096094F" w:rsidR="0087033F">
        <w:t>).</w:t>
      </w:r>
    </w:p>
    <w:p w:rsidRPr="0096094F" w:rsidR="00707D92" w:rsidP="00707D92" w:rsidRDefault="0049095F" w14:paraId="1A6BBADC" w14:textId="77777777">
      <w:pPr>
        <w:keepNext/>
        <w:jc w:val="center"/>
      </w:pPr>
      <w:r w:rsidRPr="0096094F">
        <w:rPr>
          <w:noProof/>
        </w:rPr>
        <w:drawing>
          <wp:inline distT="0" distB="0" distL="0" distR="0" wp14:anchorId="6A51F119" wp14:editId="7C1439EC">
            <wp:extent cx="3600000" cy="384212"/>
            <wp:effectExtent l="19050" t="19050" r="19685" b="158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00000" cy="384212"/>
                    </a:xfrm>
                    <a:prstGeom prst="rect">
                      <a:avLst/>
                    </a:prstGeom>
                    <a:ln>
                      <a:solidFill>
                        <a:schemeClr val="tx1">
                          <a:lumMod val="65000"/>
                          <a:lumOff val="35000"/>
                        </a:schemeClr>
                      </a:solidFill>
                    </a:ln>
                  </pic:spPr>
                </pic:pic>
              </a:graphicData>
            </a:graphic>
          </wp:inline>
        </w:drawing>
      </w:r>
    </w:p>
    <w:p w:rsidRPr="0096094F" w:rsidR="0049095F" w:rsidP="00707D92" w:rsidRDefault="00707D92" w14:paraId="0EAC3605" w14:textId="6EF9B951">
      <w:pPr>
        <w:pStyle w:val="Caption"/>
        <w:jc w:val="center"/>
      </w:pPr>
      <w:bookmarkStart w:name="_Toc128307468" w:id="91"/>
      <w:r w:rsidRPr="0096094F">
        <w:t xml:space="preserve">Slika </w:t>
      </w:r>
      <w:r>
        <w:fldChar w:fldCharType="begin"/>
      </w:r>
      <w:r>
        <w:instrText>SEQ Slika \* ARABIC</w:instrText>
      </w:r>
      <w:r>
        <w:fldChar w:fldCharType="separate"/>
      </w:r>
      <w:r w:rsidR="00E9391A">
        <w:rPr>
          <w:noProof/>
        </w:rPr>
        <w:t>60</w:t>
      </w:r>
      <w:r>
        <w:fldChar w:fldCharType="end"/>
      </w:r>
      <w:r w:rsidR="009F3CB7">
        <w:t>.</w:t>
      </w:r>
      <w:r w:rsidRPr="0096094F">
        <w:t xml:space="preserve"> Spremanje napravljenih izmjena</w:t>
      </w:r>
      <w:bookmarkEnd w:id="91"/>
    </w:p>
    <w:p w:rsidRPr="0096094F" w:rsidR="0098663F" w:rsidP="00A66C24" w:rsidRDefault="0098663F" w14:paraId="2977A011" w14:textId="35366D7D">
      <w:pPr>
        <w:pStyle w:val="Heading3"/>
      </w:pPr>
      <w:bookmarkStart w:name="_Toc127885517" w:id="92"/>
      <w:r w:rsidRPr="0096094F">
        <w:t>Prijava programa obrazovanja koji imaju razredne odjele za sportaše</w:t>
      </w:r>
      <w:bookmarkEnd w:id="92"/>
    </w:p>
    <w:p w:rsidRPr="0096094F" w:rsidR="00C730F0" w:rsidP="00D2649A" w:rsidRDefault="00D2649A" w14:paraId="0F57F355" w14:textId="423A77A4">
      <w:r w:rsidRPr="0096094F">
        <w:t xml:space="preserve">Učenici koji žele upisati neki od razrednih odjela za sportaše odabirom sporta </w:t>
      </w:r>
      <w:r w:rsidRPr="0096094F" w:rsidR="00C730F0">
        <w:t xml:space="preserve">(na kartici </w:t>
      </w:r>
      <w:r w:rsidRPr="0096094F" w:rsidR="00C730F0">
        <w:rPr>
          <w:i/>
          <w:iCs/>
        </w:rPr>
        <w:t>Moji poda</w:t>
      </w:r>
      <w:r w:rsidR="00E44F59">
        <w:rPr>
          <w:i/>
          <w:iCs/>
        </w:rPr>
        <w:t>t</w:t>
      </w:r>
      <w:r w:rsidRPr="0096094F" w:rsidR="00C730F0">
        <w:rPr>
          <w:i/>
          <w:iCs/>
        </w:rPr>
        <w:t>ci</w:t>
      </w:r>
      <w:r w:rsidRPr="0096094F" w:rsidR="00C730F0">
        <w:t xml:space="preserve">) najprije </w:t>
      </w:r>
      <w:r w:rsidRPr="0096094F">
        <w:t xml:space="preserve">iskazuju interes za upis u </w:t>
      </w:r>
      <w:r w:rsidRPr="0096094F" w:rsidR="00C730F0">
        <w:t xml:space="preserve">te </w:t>
      </w:r>
      <w:r w:rsidRPr="0096094F">
        <w:t>razredne odjele</w:t>
      </w:r>
      <w:r w:rsidRPr="0096094F" w:rsidR="00B74BC3">
        <w:t>.</w:t>
      </w:r>
      <w:r w:rsidRPr="0096094F">
        <w:t xml:space="preserve"> </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3B4067" w:rsidTr="003751C3" w14:paraId="53B75D11" w14:textId="77777777">
        <w:tc>
          <w:tcPr>
            <w:tcW w:w="846" w:type="dxa"/>
          </w:tcPr>
          <w:p w:rsidRPr="0096094F" w:rsidR="003B4067" w:rsidP="003751C3" w:rsidRDefault="003B4067" w14:paraId="4EB7C144" w14:textId="77777777">
            <w:pPr>
              <w:spacing w:before="120" w:after="120"/>
              <w:jc w:val="both"/>
              <w:rPr>
                <w:rFonts w:ascii="Arial" w:hAnsi="Arial" w:eastAsia="Times New Roman" w:cs="Arial"/>
              </w:rPr>
            </w:pPr>
            <w:r w:rsidRPr="0096094F">
              <w:rPr>
                <w:noProof/>
              </w:rPr>
              <w:drawing>
                <wp:inline distT="0" distB="0" distL="0" distR="0" wp14:anchorId="3C7A2A38" wp14:editId="35B28667">
                  <wp:extent cx="360000" cy="360000"/>
                  <wp:effectExtent l="0" t="0" r="2540" b="254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3B4067" w:rsidP="003751C3" w:rsidRDefault="00B74BC3" w14:paraId="7A7E20A5" w14:textId="40A1B362">
            <w:pPr>
              <w:jc w:val="both"/>
              <w:rPr>
                <w:rFonts w:ascii="Arial" w:hAnsi="Arial" w:cs="Arial"/>
              </w:rPr>
            </w:pPr>
            <w:r w:rsidRPr="0096094F">
              <w:rPr>
                <w:rFonts w:ascii="Arial" w:hAnsi="Arial" w:cs="Arial"/>
              </w:rPr>
              <w:t>Pri tom je p</w:t>
            </w:r>
            <w:r w:rsidRPr="0096094F" w:rsidR="0043264D">
              <w:rPr>
                <w:rFonts w:ascii="Arial" w:hAnsi="Arial" w:cs="Arial"/>
              </w:rPr>
              <w:t>otrebno voditi računa o</w:t>
            </w:r>
            <w:r w:rsidRPr="0096094F" w:rsidR="009D594C">
              <w:rPr>
                <w:rFonts w:ascii="Arial" w:hAnsi="Arial" w:cs="Arial"/>
              </w:rPr>
              <w:t xml:space="preserve"> poštivanju propisanog roka. </w:t>
            </w:r>
            <w:r w:rsidR="009F3CB7">
              <w:rPr>
                <w:rFonts w:ascii="Arial" w:hAnsi="Arial" w:cs="Arial"/>
              </w:rPr>
              <w:t>U</w:t>
            </w:r>
            <w:r w:rsidRPr="0096094F" w:rsidR="009D594C">
              <w:rPr>
                <w:rFonts w:ascii="Arial" w:hAnsi="Arial" w:cs="Arial"/>
              </w:rPr>
              <w:t>čenici koji u propisanom roku ne iskažu interes za upis u razredne odjele za sportaše, ne mogu odabrati programe obrazovanja koji imaju razredne odjele za sportaše.</w:t>
            </w:r>
          </w:p>
        </w:tc>
      </w:tr>
    </w:tbl>
    <w:p w:rsidRPr="0096094F" w:rsidR="003B4067" w:rsidP="00D2649A" w:rsidRDefault="003B4067" w14:paraId="6CC4A340" w14:textId="165FB699">
      <w:pPr>
        <w:rPr>
          <w:sz w:val="12"/>
          <w:szCs w:val="12"/>
        </w:rPr>
      </w:pP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730C10" w:rsidTr="003751C3" w14:paraId="3A8CACEA" w14:textId="77777777">
        <w:tc>
          <w:tcPr>
            <w:tcW w:w="846" w:type="dxa"/>
          </w:tcPr>
          <w:p w:rsidRPr="0096094F" w:rsidR="00730C10" w:rsidP="003751C3" w:rsidRDefault="00730C10" w14:paraId="156A1426" w14:textId="77777777">
            <w:pPr>
              <w:spacing w:before="120" w:after="120"/>
              <w:jc w:val="both"/>
              <w:rPr>
                <w:rFonts w:ascii="Arial" w:hAnsi="Arial" w:eastAsia="Times New Roman" w:cs="Arial"/>
              </w:rPr>
            </w:pPr>
            <w:r w:rsidRPr="0096094F">
              <w:rPr>
                <w:noProof/>
              </w:rPr>
              <w:drawing>
                <wp:inline distT="0" distB="0" distL="0" distR="0" wp14:anchorId="41D25191" wp14:editId="3C90093C">
                  <wp:extent cx="360000" cy="360000"/>
                  <wp:effectExtent l="0" t="0" r="2540" b="254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730C10" w:rsidP="003751C3" w:rsidRDefault="00730C10" w14:paraId="2193B4D2" w14:textId="55B9CD26">
            <w:pPr>
              <w:jc w:val="both"/>
              <w:rPr>
                <w:rFonts w:ascii="Arial" w:hAnsi="Arial" w:cs="Arial"/>
              </w:rPr>
            </w:pPr>
            <w:r w:rsidRPr="0096094F">
              <w:rPr>
                <w:rFonts w:ascii="Arial" w:hAnsi="Arial" w:cs="Arial"/>
              </w:rPr>
              <w:t xml:space="preserve">Postupak </w:t>
            </w:r>
            <w:r w:rsidRPr="0096094F" w:rsidR="00E311EE">
              <w:rPr>
                <w:rFonts w:ascii="Arial" w:hAnsi="Arial" w:cs="Arial"/>
              </w:rPr>
              <w:t>iskazivanja interesa za upis u razredne odjela za sportaše opisan je na stranici 2</w:t>
            </w:r>
            <w:r w:rsidR="00E33C4C">
              <w:rPr>
                <w:rFonts w:ascii="Arial" w:hAnsi="Arial" w:cs="Arial"/>
              </w:rPr>
              <w:t>3</w:t>
            </w:r>
            <w:r w:rsidRPr="0096094F">
              <w:rPr>
                <w:rFonts w:ascii="Arial" w:hAnsi="Arial" w:cs="Arial"/>
              </w:rPr>
              <w:t>.</w:t>
            </w:r>
          </w:p>
        </w:tc>
      </w:tr>
    </w:tbl>
    <w:p w:rsidRPr="0096094F" w:rsidR="00F02320" w:rsidP="00A66C24" w:rsidRDefault="00F02320" w14:paraId="11A30769" w14:textId="38C99C22">
      <w:pPr>
        <w:pStyle w:val="Heading2"/>
      </w:pPr>
      <w:bookmarkStart w:name="_Toc127885518" w:id="93"/>
      <w:r w:rsidRPr="0096094F">
        <w:t>Uređivanje liste prioriteta</w:t>
      </w:r>
      <w:bookmarkEnd w:id="93"/>
      <w:r w:rsidRPr="0096094F">
        <w:t xml:space="preserve"> </w:t>
      </w:r>
    </w:p>
    <w:p w:rsidRPr="0096094F" w:rsidR="00CE0D65" w:rsidP="00F02320" w:rsidRDefault="00F02320" w14:paraId="009B8E8C" w14:textId="166B9D42">
      <w:r w:rsidRPr="0096094F">
        <w:t>Nakon dodavanja programa na listu potrebno</w:t>
      </w:r>
      <w:r w:rsidRPr="0096094F" w:rsidR="003F72C2">
        <w:t xml:space="preserve"> ih je poredati </w:t>
      </w:r>
      <w:r w:rsidRPr="0096094F" w:rsidR="004A51DD">
        <w:t>prema željama, odnosno složiti listu prioriteta</w:t>
      </w:r>
      <w:r w:rsidRPr="0096094F">
        <w:t>. Lista prioriteta slaže se tako da se na vrh postavi program obrazovanja koji se najviše želi upisati, a zatim i ostali, željenim redoslijedom.</w:t>
      </w:r>
    </w:p>
    <w:p w:rsidRPr="0096094F" w:rsidR="00942605" w:rsidP="00942605" w:rsidRDefault="00942605" w14:paraId="223207BB" w14:textId="01528E21">
      <w:r w:rsidRPr="0096094F">
        <w:t>Obrazovn</w:t>
      </w:r>
      <w:r w:rsidRPr="0096094F" w:rsidR="00B04EA4">
        <w:t>e</w:t>
      </w:r>
      <w:r w:rsidRPr="0096094F">
        <w:t xml:space="preserve"> program</w:t>
      </w:r>
      <w:r w:rsidRPr="0096094F" w:rsidR="00B04EA4">
        <w:t>e</w:t>
      </w:r>
      <w:r w:rsidRPr="0096094F">
        <w:t xml:space="preserve"> </w:t>
      </w:r>
      <w:r w:rsidRPr="0096094F" w:rsidR="00B04EA4">
        <w:t>m</w:t>
      </w:r>
      <w:r w:rsidRPr="0096094F" w:rsidR="00093D34">
        <w:t>oguće je</w:t>
      </w:r>
      <w:r w:rsidRPr="0096094F" w:rsidR="00B04EA4">
        <w:t xml:space="preserve"> </w:t>
      </w:r>
      <w:r w:rsidRPr="0096094F" w:rsidR="009F3CB7">
        <w:t xml:space="preserve">po listi </w:t>
      </w:r>
      <w:r w:rsidRPr="0096094F" w:rsidR="00B04EA4">
        <w:t>pomicati na dva načina:</w:t>
      </w:r>
    </w:p>
    <w:p w:rsidRPr="0096094F" w:rsidR="00882B60" w:rsidP="00882B60" w:rsidRDefault="00882B60" w14:paraId="51D61874" w14:textId="6D1C6BBA">
      <w:pPr>
        <w:pStyle w:val="ListParagraph"/>
        <w:numPr>
          <w:ilvl w:val="0"/>
          <w:numId w:val="40"/>
        </w:numPr>
      </w:pPr>
      <w:r w:rsidRPr="0096094F">
        <w:t>povlačenjem</w:t>
      </w:r>
      <w:r w:rsidRPr="0096094F" w:rsidR="00CE61BC">
        <w:t xml:space="preserve"> programa na željeno mjesto ili</w:t>
      </w:r>
    </w:p>
    <w:p w:rsidRPr="0096094F" w:rsidR="00CE61BC" w:rsidP="00526CDD" w:rsidRDefault="00882B60" w14:paraId="76218F88" w14:textId="5A9AC331">
      <w:pPr>
        <w:pStyle w:val="ListParagraph"/>
        <w:numPr>
          <w:ilvl w:val="0"/>
          <w:numId w:val="40"/>
        </w:numPr>
      </w:pPr>
      <w:r w:rsidRPr="0096094F">
        <w:t>p</w:t>
      </w:r>
      <w:r w:rsidRPr="0096094F" w:rsidR="00CE61BC">
        <w:t>omicanjem za jedno mjesto gore ili dolje</w:t>
      </w:r>
      <w:r w:rsidR="009F3CB7">
        <w:t>.</w:t>
      </w:r>
    </w:p>
    <w:p w:rsidRPr="0096094F" w:rsidR="00882B60" w:rsidP="00882B60" w:rsidRDefault="00651999" w14:paraId="7D067A82" w14:textId="7D87B795">
      <w:r w:rsidRPr="0096094F">
        <w:t>Za povlačenje programa na željeno mjesto koristi se ikona</w:t>
      </w:r>
      <w:r w:rsidRPr="0096094F" w:rsidR="009C2750">
        <w:t xml:space="preserve"> </w:t>
      </w:r>
      <w:r w:rsidRPr="0096094F" w:rsidR="009C2750">
        <w:rPr>
          <w:noProof/>
        </w:rPr>
        <w:drawing>
          <wp:inline distT="0" distB="0" distL="0" distR="0" wp14:anchorId="685E82FE" wp14:editId="61D18B1B">
            <wp:extent cx="206734" cy="174575"/>
            <wp:effectExtent l="0" t="0" r="317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15420" cy="181910"/>
                    </a:xfrm>
                    <a:prstGeom prst="rect">
                      <a:avLst/>
                    </a:prstGeom>
                  </pic:spPr>
                </pic:pic>
              </a:graphicData>
            </a:graphic>
          </wp:inline>
        </w:drawing>
      </w:r>
      <w:r w:rsidRPr="0096094F" w:rsidR="009C2750">
        <w:t xml:space="preserve"> koja se nalazi s lijeve strane naziva programa, pored njegovoga rednog broja (Slika </w:t>
      </w:r>
      <w:r w:rsidRPr="0096094F" w:rsidR="003A3AC8">
        <w:t>6</w:t>
      </w:r>
      <w:r w:rsidR="007A4063">
        <w:t>1</w:t>
      </w:r>
      <w:r w:rsidR="009F3CB7">
        <w:t>.</w:t>
      </w:r>
      <w:r w:rsidRPr="0096094F" w:rsidR="009C2750">
        <w:t>).</w:t>
      </w:r>
      <w:r w:rsidRPr="0096094F" w:rsidR="00163725">
        <w:t xml:space="preserve"> Klikom na ikonu i povlačenjem</w:t>
      </w:r>
      <w:r w:rsidRPr="0096094F" w:rsidR="00EC43E7">
        <w:t xml:space="preserve"> p</w:t>
      </w:r>
      <w:r w:rsidRPr="0096094F" w:rsidR="0074528A">
        <w:t>rogram će se premjestiti na odabrano mjesto.</w:t>
      </w:r>
    </w:p>
    <w:p w:rsidRPr="0096094F" w:rsidR="004F637F" w:rsidP="004F637F" w:rsidRDefault="009C2750" w14:paraId="304E527D" w14:textId="77777777">
      <w:pPr>
        <w:keepNext/>
        <w:jc w:val="center"/>
      </w:pPr>
      <w:r w:rsidRPr="0096094F">
        <w:rPr>
          <w:noProof/>
          <w:lang w:eastAsia="hr-HR"/>
        </w:rPr>
        <mc:AlternateContent>
          <mc:Choice Requires="wps">
            <w:drawing>
              <wp:anchor distT="0" distB="0" distL="114300" distR="114300" simplePos="0" relativeHeight="251658255" behindDoc="0" locked="0" layoutInCell="1" allowOverlap="1" wp14:anchorId="536F2BD1" wp14:editId="78C1EF28">
                <wp:simplePos x="0" y="0"/>
                <wp:positionH relativeFrom="column">
                  <wp:posOffset>717660</wp:posOffset>
                </wp:positionH>
                <wp:positionV relativeFrom="paragraph">
                  <wp:posOffset>399360</wp:posOffset>
                </wp:positionV>
                <wp:extent cx="385639" cy="1141012"/>
                <wp:effectExtent l="0" t="0" r="14605" b="21590"/>
                <wp:wrapNone/>
                <wp:docPr id="303" name="Rectangle: Rounded Corners 303"/>
                <wp:cNvGraphicFramePr/>
                <a:graphic xmlns:a="http://schemas.openxmlformats.org/drawingml/2006/main">
                  <a:graphicData uri="http://schemas.microsoft.com/office/word/2010/wordprocessingShape">
                    <wps:wsp>
                      <wps:cNvSpPr/>
                      <wps:spPr>
                        <a:xfrm>
                          <a:off x="0" y="0"/>
                          <a:ext cx="385639" cy="114101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EDBD20C">
              <v:roundrect id="Pravokutnik: zaobljeni kutovi 303" style="position:absolute;margin-left:56.5pt;margin-top:31.45pt;width:30.35pt;height:89.8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1EF0E4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"/>
            </w:pict>
          </mc:Fallback>
        </mc:AlternateContent>
      </w:r>
      <w:r w:rsidRPr="0096094F" w:rsidR="00651999">
        <w:rPr>
          <w:noProof/>
        </w:rPr>
        <w:drawing>
          <wp:inline distT="0" distB="0" distL="0" distR="0" wp14:anchorId="649F7252" wp14:editId="7A952C3E">
            <wp:extent cx="4320000" cy="1515572"/>
            <wp:effectExtent l="19050" t="19050" r="23495" b="279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20000" cy="1515572"/>
                    </a:xfrm>
                    <a:prstGeom prst="rect">
                      <a:avLst/>
                    </a:prstGeom>
                    <a:ln>
                      <a:solidFill>
                        <a:schemeClr val="tx1">
                          <a:lumMod val="65000"/>
                          <a:lumOff val="35000"/>
                        </a:schemeClr>
                      </a:solidFill>
                    </a:ln>
                  </pic:spPr>
                </pic:pic>
              </a:graphicData>
            </a:graphic>
          </wp:inline>
        </w:drawing>
      </w:r>
    </w:p>
    <w:p w:rsidRPr="0096094F" w:rsidR="00651999" w:rsidP="004F637F" w:rsidRDefault="004F637F" w14:paraId="679C8AB0" w14:textId="7E3F1693">
      <w:pPr>
        <w:pStyle w:val="Caption"/>
        <w:jc w:val="center"/>
      </w:pPr>
      <w:bookmarkStart w:name="_Toc128307469" w:id="94"/>
      <w:r w:rsidRPr="0096094F">
        <w:t xml:space="preserve">Slika </w:t>
      </w:r>
      <w:r>
        <w:fldChar w:fldCharType="begin"/>
      </w:r>
      <w:r>
        <w:instrText>SEQ Slika \* ARABIC</w:instrText>
      </w:r>
      <w:r>
        <w:fldChar w:fldCharType="separate"/>
      </w:r>
      <w:r w:rsidR="00E9391A">
        <w:rPr>
          <w:noProof/>
        </w:rPr>
        <w:t>61</w:t>
      </w:r>
      <w:r>
        <w:fldChar w:fldCharType="end"/>
      </w:r>
      <w:r w:rsidR="009F3CB7">
        <w:t>.</w:t>
      </w:r>
      <w:r w:rsidRPr="0096094F">
        <w:t xml:space="preserve"> Slaganje liste prioriteta metodom </w:t>
      </w:r>
      <w:r w:rsidRPr="0096094F">
        <w:rPr>
          <w:i/>
          <w:iCs/>
        </w:rPr>
        <w:t>povuci i ispusti</w:t>
      </w:r>
      <w:bookmarkEnd w:id="94"/>
    </w:p>
    <w:p w:rsidRPr="0096094F" w:rsidR="0074528A" w:rsidP="00882B60" w:rsidRDefault="00DB66D7" w14:paraId="422F9E69" w14:textId="25D4016F">
      <w:r w:rsidRPr="0096094F">
        <w:t>Ikonama strelica (↑ i ↓)</w:t>
      </w:r>
      <w:r w:rsidRPr="0096094F" w:rsidR="00696C4C">
        <w:t xml:space="preserve"> (Slika </w:t>
      </w:r>
      <w:r w:rsidRPr="0096094F" w:rsidR="003A3AC8">
        <w:t>6</w:t>
      </w:r>
      <w:r w:rsidR="007A4063">
        <w:t>2</w:t>
      </w:r>
      <w:r w:rsidR="009F3CB7">
        <w:t>.</w:t>
      </w:r>
      <w:r w:rsidRPr="0096094F" w:rsidR="00696C4C">
        <w:t xml:space="preserve">) programi obrazovanja pomiču </w:t>
      </w:r>
      <w:r w:rsidR="009F3CB7">
        <w:t xml:space="preserve">se </w:t>
      </w:r>
      <w:r w:rsidRPr="0096094F" w:rsidR="00696C4C">
        <w:t>za jedno mjesto gore ili dolje, ovisno o odabranoj strelici.</w:t>
      </w:r>
      <w:r w:rsidRPr="0096094F" w:rsidR="00C4015D">
        <w:rPr>
          <w:noProof/>
          <w:lang w:eastAsia="hr-HR"/>
        </w:rPr>
        <w:t xml:space="preserve"> </w:t>
      </w:r>
    </w:p>
    <w:p w:rsidRPr="0096094F" w:rsidR="00C4015D" w:rsidP="00C4015D" w:rsidRDefault="00C4015D" w14:paraId="391B131C" w14:textId="77777777">
      <w:pPr>
        <w:keepNext/>
        <w:jc w:val="center"/>
      </w:pPr>
      <w:r w:rsidRPr="0096094F">
        <w:rPr>
          <w:noProof/>
          <w:lang w:eastAsia="hr-HR"/>
        </w:rPr>
        <mc:AlternateContent>
          <mc:Choice Requires="wps">
            <w:drawing>
              <wp:anchor distT="0" distB="0" distL="114300" distR="114300" simplePos="0" relativeHeight="251658256" behindDoc="0" locked="0" layoutInCell="1" allowOverlap="1" wp14:anchorId="4E32DA8E" wp14:editId="431BF2DD">
                <wp:simplePos x="0" y="0"/>
                <wp:positionH relativeFrom="column">
                  <wp:posOffset>4482603</wp:posOffset>
                </wp:positionH>
                <wp:positionV relativeFrom="paragraph">
                  <wp:posOffset>379730</wp:posOffset>
                </wp:positionV>
                <wp:extent cx="313607" cy="1141012"/>
                <wp:effectExtent l="0" t="0" r="10795" b="21590"/>
                <wp:wrapNone/>
                <wp:docPr id="305" name="Rectangle: Rounded Corners 305"/>
                <wp:cNvGraphicFramePr/>
                <a:graphic xmlns:a="http://schemas.openxmlformats.org/drawingml/2006/main">
                  <a:graphicData uri="http://schemas.microsoft.com/office/word/2010/wordprocessingShape">
                    <wps:wsp>
                      <wps:cNvSpPr/>
                      <wps:spPr>
                        <a:xfrm>
                          <a:off x="0" y="0"/>
                          <a:ext cx="313607" cy="114101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384DBC2A">
              <v:roundrect id="Pravokutnik: zaobljeni kutovi 305" style="position:absolute;margin-left:352.95pt;margin-top:29.9pt;width:24.7pt;height:89.8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06623D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"/>
            </w:pict>
          </mc:Fallback>
        </mc:AlternateContent>
      </w:r>
      <w:r w:rsidRPr="0096094F">
        <w:rPr>
          <w:noProof/>
        </w:rPr>
        <w:drawing>
          <wp:inline distT="0" distB="0" distL="0" distR="0" wp14:anchorId="5F508C3A" wp14:editId="30208242">
            <wp:extent cx="4320000" cy="1515572"/>
            <wp:effectExtent l="19050" t="19050" r="23495" b="2794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320000" cy="1515572"/>
                    </a:xfrm>
                    <a:prstGeom prst="rect">
                      <a:avLst/>
                    </a:prstGeom>
                    <a:ln>
                      <a:solidFill>
                        <a:schemeClr val="tx1">
                          <a:lumMod val="65000"/>
                          <a:lumOff val="35000"/>
                        </a:schemeClr>
                      </a:solidFill>
                    </a:ln>
                  </pic:spPr>
                </pic:pic>
              </a:graphicData>
            </a:graphic>
          </wp:inline>
        </w:drawing>
      </w:r>
    </w:p>
    <w:p w:rsidRPr="0096094F" w:rsidR="00C4015D" w:rsidP="00C4015D" w:rsidRDefault="00C4015D" w14:paraId="6BE8222F" w14:textId="5147BCFD">
      <w:pPr>
        <w:pStyle w:val="Caption"/>
        <w:jc w:val="center"/>
      </w:pPr>
      <w:bookmarkStart w:name="_Toc128307470" w:id="95"/>
      <w:r w:rsidRPr="0096094F">
        <w:t xml:space="preserve">Slika </w:t>
      </w:r>
      <w:r>
        <w:fldChar w:fldCharType="begin"/>
      </w:r>
      <w:r>
        <w:instrText>SEQ Slika \* ARABIC</w:instrText>
      </w:r>
      <w:r>
        <w:fldChar w:fldCharType="separate"/>
      </w:r>
      <w:r w:rsidR="00E9391A">
        <w:rPr>
          <w:noProof/>
        </w:rPr>
        <w:t>62</w:t>
      </w:r>
      <w:r>
        <w:fldChar w:fldCharType="end"/>
      </w:r>
      <w:r w:rsidR="009F3CB7">
        <w:t>.</w:t>
      </w:r>
      <w:r w:rsidRPr="0096094F">
        <w:t xml:space="preserve"> Slaganje liste prioriteta pomicanjem programa za jedno mjesto gore ili dolje</w:t>
      </w:r>
      <w:bookmarkEnd w:id="95"/>
    </w:p>
    <w:p w:rsidRPr="0096094F" w:rsidR="002C524A" w:rsidP="002C524A" w:rsidRDefault="002C524A" w14:paraId="0BB3A42F" w14:textId="61C86EEB">
      <w:r w:rsidRPr="0096094F">
        <w:t>Ikonom koša za smeće (</w:t>
      </w:r>
      <w:r w:rsidRPr="0096094F" w:rsidR="00F3527F">
        <w:rPr>
          <w:noProof/>
        </w:rPr>
        <w:drawing>
          <wp:inline distT="0" distB="0" distL="0" distR="0" wp14:anchorId="0FA7CDB8" wp14:editId="1320F6FB">
            <wp:extent cx="135331" cy="182880"/>
            <wp:effectExtent l="0" t="0" r="0" b="762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41630" cy="191392"/>
                    </a:xfrm>
                    <a:prstGeom prst="rect">
                      <a:avLst/>
                    </a:prstGeom>
                  </pic:spPr>
                </pic:pic>
              </a:graphicData>
            </a:graphic>
          </wp:inline>
        </w:drawing>
      </w:r>
      <w:r w:rsidRPr="0096094F">
        <w:t xml:space="preserve">) program se uklanja s </w:t>
      </w:r>
      <w:r w:rsidRPr="0096094F" w:rsidR="009D54F7">
        <w:t>liste prioriteta.</w:t>
      </w:r>
      <w:r w:rsidRPr="0096094F" w:rsidR="00F3527F">
        <w:t xml:space="preserve"> </w:t>
      </w:r>
    </w:p>
    <w:p w:rsidRPr="0096094F" w:rsidR="00455652" w:rsidP="002C524A" w:rsidRDefault="00CD0A53" w14:paraId="6154070F" w14:textId="482A228E">
      <w:r>
        <w:t>Sve izmjene napravljene na listi prioriteta primjenjuju se t</w:t>
      </w:r>
      <w:r w:rsidR="007438F9">
        <w:t>e</w:t>
      </w:r>
      <w:r>
        <w:t>k nakon spremanja.</w:t>
      </w:r>
      <w:r w:rsidR="00F708B6">
        <w:t xml:space="preserve"> Već nakon prve izmjene na dnu prozora pojavljuje se informacija </w:t>
      </w:r>
      <w:r w:rsidRPr="11C39CC3" w:rsidR="00F708B6">
        <w:rPr>
          <w:i/>
          <w:iCs/>
        </w:rPr>
        <w:t>Napravljene su izmjene, potrebno ih je pohraniti</w:t>
      </w:r>
      <w:r w:rsidR="002B2577">
        <w:t xml:space="preserve"> s gumbima </w:t>
      </w:r>
      <w:r w:rsidRPr="11C39CC3" w:rsidR="002B2577">
        <w:rPr>
          <w:i/>
          <w:iCs/>
        </w:rPr>
        <w:t>Pohrani</w:t>
      </w:r>
      <w:r w:rsidR="002B2577">
        <w:t xml:space="preserve"> i </w:t>
      </w:r>
      <w:r w:rsidRPr="11C39CC3" w:rsidR="002B2577">
        <w:rPr>
          <w:i/>
          <w:iCs/>
        </w:rPr>
        <w:t>Odbaci</w:t>
      </w:r>
      <w:r w:rsidRPr="11C39CC3" w:rsidR="00F6167E">
        <w:rPr>
          <w:i/>
          <w:iCs/>
        </w:rPr>
        <w:t xml:space="preserve"> </w:t>
      </w:r>
      <w:r w:rsidR="00F6167E">
        <w:t>(</w:t>
      </w:r>
      <w:r w:rsidR="001F7A64">
        <w:t xml:space="preserve">Slika </w:t>
      </w:r>
      <w:r w:rsidR="003A3AC8">
        <w:t>6</w:t>
      </w:r>
      <w:r w:rsidR="007A4063">
        <w:t>3</w:t>
      </w:r>
      <w:r w:rsidR="009F3CB7">
        <w:t>.</w:t>
      </w:r>
      <w:r w:rsidR="001F7A64">
        <w:t>)</w:t>
      </w:r>
      <w:r w:rsidR="002B2577">
        <w:t xml:space="preserve">. Klikom na gumb </w:t>
      </w:r>
      <w:r w:rsidRPr="11C39CC3" w:rsidR="002B2577">
        <w:rPr>
          <w:i/>
          <w:iCs/>
        </w:rPr>
        <w:t>Pohrani</w:t>
      </w:r>
      <w:r w:rsidR="002B2577">
        <w:t xml:space="preserve"> izmjene će se spremiti</w:t>
      </w:r>
      <w:r w:rsidR="0064267F">
        <w:t xml:space="preserve">. U slučaju odustajanja od spremanja potrebno je kliknuti gumb </w:t>
      </w:r>
      <w:r w:rsidRPr="11C39CC3" w:rsidR="0064267F">
        <w:rPr>
          <w:i/>
          <w:iCs/>
        </w:rPr>
        <w:t>Odbaci</w:t>
      </w:r>
      <w:r w:rsidR="0064267F">
        <w:t>.</w:t>
      </w:r>
    </w:p>
    <w:p w:rsidRPr="0096094F" w:rsidR="001F7A64" w:rsidP="001F7A64" w:rsidRDefault="00CD0A53" w14:paraId="317A6680" w14:textId="77777777">
      <w:pPr>
        <w:keepNext/>
        <w:jc w:val="center"/>
      </w:pPr>
      <w:r w:rsidRPr="0096094F">
        <w:rPr>
          <w:noProof/>
        </w:rPr>
        <w:drawing>
          <wp:inline distT="0" distB="0" distL="0" distR="0" wp14:anchorId="005E4B49" wp14:editId="4F37DC94">
            <wp:extent cx="4320000" cy="2721552"/>
            <wp:effectExtent l="19050" t="19050" r="23495" b="22225"/>
            <wp:docPr id="307" name="Picture 307"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Slika 307" descr="Slika na kojoj se prikazuje tekst&#10;&#10;Opis je automatski generiran"/>
                    <pic:cNvPicPr/>
                  </pic:nvPicPr>
                  <pic:blipFill>
                    <a:blip r:embed="rId92"/>
                    <a:stretch>
                      <a:fillRect/>
                    </a:stretch>
                  </pic:blipFill>
                  <pic:spPr>
                    <a:xfrm>
                      <a:off x="0" y="0"/>
                      <a:ext cx="4320000" cy="2721552"/>
                    </a:xfrm>
                    <a:prstGeom prst="rect">
                      <a:avLst/>
                    </a:prstGeom>
                    <a:ln>
                      <a:solidFill>
                        <a:schemeClr val="tx1">
                          <a:lumMod val="65000"/>
                          <a:lumOff val="35000"/>
                        </a:schemeClr>
                      </a:solidFill>
                    </a:ln>
                  </pic:spPr>
                </pic:pic>
              </a:graphicData>
            </a:graphic>
          </wp:inline>
        </w:drawing>
      </w:r>
    </w:p>
    <w:p w:rsidRPr="0096094F" w:rsidR="00CD0A53" w:rsidP="001F7A64" w:rsidRDefault="001F7A64" w14:paraId="56544E35" w14:textId="137C89F7">
      <w:pPr>
        <w:pStyle w:val="Caption"/>
        <w:jc w:val="center"/>
      </w:pPr>
      <w:bookmarkStart w:name="_Toc128307471" w:id="96"/>
      <w:r w:rsidRPr="0096094F">
        <w:t xml:space="preserve">Slika </w:t>
      </w:r>
      <w:r>
        <w:fldChar w:fldCharType="begin"/>
      </w:r>
      <w:r>
        <w:instrText>SEQ Slika \* ARABIC</w:instrText>
      </w:r>
      <w:r>
        <w:fldChar w:fldCharType="separate"/>
      </w:r>
      <w:r w:rsidR="00E9391A">
        <w:rPr>
          <w:noProof/>
        </w:rPr>
        <w:t>63</w:t>
      </w:r>
      <w:r>
        <w:fldChar w:fldCharType="end"/>
      </w:r>
      <w:r w:rsidR="009F3CB7">
        <w:t>.</w:t>
      </w:r>
      <w:r w:rsidRPr="0096094F">
        <w:t xml:space="preserve"> Spremanje ili odbacivanje izmjena u listi prioriteta</w:t>
      </w:r>
      <w:bookmarkEnd w:id="96"/>
    </w:p>
    <w:p w:rsidR="007A4063" w:rsidRDefault="007A4063" w14:paraId="5EF15252" w14:textId="77777777">
      <w:pPr>
        <w:rPr>
          <w:b/>
          <w:bCs/>
          <w:sz w:val="40"/>
          <w:szCs w:val="40"/>
        </w:rPr>
      </w:pPr>
      <w:r>
        <w:br w:type="page"/>
      </w:r>
    </w:p>
    <w:p w:rsidRPr="0096094F" w:rsidR="003A3AC8" w:rsidP="00A66C24" w:rsidRDefault="00B37863" w14:paraId="759EC69E" w14:textId="3F774DD2">
      <w:pPr>
        <w:pStyle w:val="Heading2"/>
      </w:pPr>
      <w:bookmarkStart w:name="_Toc127885519" w:id="97"/>
      <w:r w:rsidRPr="0096094F">
        <w:t>Dodatne provjere znanja, vještina i sposobnosti</w:t>
      </w:r>
      <w:bookmarkEnd w:id="97"/>
    </w:p>
    <w:p w:rsidRPr="0096094F" w:rsidR="003F1C1B" w:rsidP="00094276" w:rsidRDefault="00465A4C" w14:paraId="7688DFBE" w14:textId="4EB49411">
      <w:r w:rsidRPr="0096094F">
        <w:t xml:space="preserve">Srednje </w:t>
      </w:r>
      <w:r w:rsidRPr="0096094F" w:rsidR="000450A0">
        <w:t>škole kao jedan od uvjeta upisa</w:t>
      </w:r>
      <w:r w:rsidRPr="0096094F">
        <w:t xml:space="preserve"> mogu</w:t>
      </w:r>
      <w:r w:rsidRPr="0096094F" w:rsidR="000450A0">
        <w:t xml:space="preserve"> </w:t>
      </w:r>
      <w:r w:rsidRPr="0096094F">
        <w:t>dodati</w:t>
      </w:r>
      <w:r w:rsidRPr="0096094F" w:rsidR="000450A0">
        <w:t xml:space="preserve"> provjeru znanja, vještina i sposobnosti</w:t>
      </w:r>
      <w:r w:rsidRPr="0096094F" w:rsidR="002A019C">
        <w:t>. Informacije o terminima provjera moguće je provjeriti n</w:t>
      </w:r>
      <w:r w:rsidRPr="0096094F" w:rsidR="003F1C1B">
        <w:t xml:space="preserve">a kartici </w:t>
      </w:r>
      <w:r w:rsidRPr="0096094F" w:rsidR="003F1C1B">
        <w:rPr>
          <w:i/>
          <w:iCs/>
        </w:rPr>
        <w:t>Moj raspored</w:t>
      </w:r>
      <w:r w:rsidRPr="0096094F" w:rsidR="00E517C3">
        <w:rPr>
          <w:i/>
          <w:iCs/>
        </w:rPr>
        <w:t xml:space="preserve"> </w:t>
      </w:r>
      <w:r w:rsidRPr="0096094F" w:rsidR="00E517C3">
        <w:t>(Slika 6</w:t>
      </w:r>
      <w:r w:rsidR="000F77E2">
        <w:t>4</w:t>
      </w:r>
      <w:r w:rsidR="009F3CB7">
        <w:t>.</w:t>
      </w:r>
      <w:r w:rsidRPr="0096094F" w:rsidR="00E517C3">
        <w:t>)</w:t>
      </w:r>
      <w:r w:rsidRPr="0096094F" w:rsidR="002A019C">
        <w:rPr>
          <w:i/>
          <w:iCs/>
        </w:rPr>
        <w:t xml:space="preserve">. </w:t>
      </w:r>
    </w:p>
    <w:p w:rsidRPr="0096094F" w:rsidR="00E517C3" w:rsidP="00E517C3" w:rsidRDefault="00E517C3" w14:paraId="5F35CC28" w14:textId="77777777">
      <w:pPr>
        <w:keepNext/>
        <w:jc w:val="center"/>
      </w:pPr>
      <w:r w:rsidRPr="0096094F">
        <w:rPr>
          <w:noProof/>
        </w:rPr>
        <w:drawing>
          <wp:inline distT="0" distB="0" distL="0" distR="0" wp14:anchorId="37D88131" wp14:editId="014F1C16">
            <wp:extent cx="5040000" cy="2506664"/>
            <wp:effectExtent l="19050" t="19050" r="27305" b="27305"/>
            <wp:docPr id="2052" name="Picture 2052" descr="Slika na kojoj se prikazuje stol&#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Slika 2052" descr="Slika na kojoj se prikazuje stol&#10;&#10;Opis je automatski generiran"/>
                    <pic:cNvPicPr/>
                  </pic:nvPicPr>
                  <pic:blipFill>
                    <a:blip r:embed="rId93"/>
                    <a:stretch>
                      <a:fillRect/>
                    </a:stretch>
                  </pic:blipFill>
                  <pic:spPr>
                    <a:xfrm>
                      <a:off x="0" y="0"/>
                      <a:ext cx="5040000" cy="2506664"/>
                    </a:xfrm>
                    <a:prstGeom prst="rect">
                      <a:avLst/>
                    </a:prstGeom>
                    <a:ln>
                      <a:solidFill>
                        <a:schemeClr val="tx1">
                          <a:lumMod val="65000"/>
                          <a:lumOff val="35000"/>
                        </a:schemeClr>
                      </a:solidFill>
                    </a:ln>
                  </pic:spPr>
                </pic:pic>
              </a:graphicData>
            </a:graphic>
          </wp:inline>
        </w:drawing>
      </w:r>
    </w:p>
    <w:p w:rsidRPr="0096094F" w:rsidR="002A019C" w:rsidP="00E517C3" w:rsidRDefault="00E517C3" w14:paraId="03826A30" w14:textId="00A12347">
      <w:pPr>
        <w:pStyle w:val="Caption"/>
        <w:jc w:val="center"/>
        <w:rPr>
          <w:i/>
          <w:iCs/>
        </w:rPr>
      </w:pPr>
      <w:bookmarkStart w:name="_Toc128307472" w:id="98"/>
      <w:r w:rsidRPr="0096094F">
        <w:t xml:space="preserve">Slika </w:t>
      </w:r>
      <w:r>
        <w:fldChar w:fldCharType="begin"/>
      </w:r>
      <w:r>
        <w:instrText>SEQ Slika \* ARABIC</w:instrText>
      </w:r>
      <w:r>
        <w:fldChar w:fldCharType="separate"/>
      </w:r>
      <w:r w:rsidR="00E9391A">
        <w:rPr>
          <w:noProof/>
        </w:rPr>
        <w:t>64</w:t>
      </w:r>
      <w:r>
        <w:fldChar w:fldCharType="end"/>
      </w:r>
      <w:r w:rsidR="009F3CB7">
        <w:t>.</w:t>
      </w:r>
      <w:r w:rsidRPr="0096094F">
        <w:t xml:space="preserve"> Informacije o terminima dodatnih provjera na kartici </w:t>
      </w:r>
      <w:r w:rsidRPr="0096094F">
        <w:rPr>
          <w:i/>
          <w:iCs/>
        </w:rPr>
        <w:t>Moj raspored</w:t>
      </w:r>
      <w:bookmarkEnd w:id="98"/>
    </w:p>
    <w:p w:rsidRPr="0096094F" w:rsidR="00E517C3" w:rsidP="00E517C3" w:rsidRDefault="00871D3C" w14:paraId="177A6639" w14:textId="40D2F8C4">
      <w:r w:rsidRPr="0096094F">
        <w:t>Osim termina provjere, ovdje se nalaz</w:t>
      </w:r>
      <w:r w:rsidRPr="0096094F" w:rsidR="00E42E46">
        <w:t xml:space="preserve">e informacije o nazivu i adresi škole </w:t>
      </w:r>
      <w:r w:rsidRPr="0096094F" w:rsidR="00AA1781">
        <w:t>u kojoj se provjera održava s prikazom adrese na karti</w:t>
      </w:r>
      <w:r w:rsidRPr="0096094F" w:rsidR="00FA3B19">
        <w:t xml:space="preserve">. Do prikaza na karti dolazi se klikom na gumb </w:t>
      </w:r>
      <w:r w:rsidRPr="0096094F" w:rsidR="00FA3B19">
        <w:rPr>
          <w:i/>
          <w:iCs/>
        </w:rPr>
        <w:t>Otvori</w:t>
      </w:r>
      <w:r w:rsidRPr="0096094F" w:rsidR="0003040B">
        <w:t xml:space="preserve"> koji se nalazi pored naziva škole (Slika 6</w:t>
      </w:r>
      <w:r w:rsidR="000F77E2">
        <w:t>5</w:t>
      </w:r>
      <w:r w:rsidR="009F3CB7">
        <w:t>.</w:t>
      </w:r>
      <w:r w:rsidRPr="0096094F" w:rsidR="0003040B">
        <w:t>).</w:t>
      </w:r>
    </w:p>
    <w:p w:rsidRPr="0096094F" w:rsidR="0003040B" w:rsidP="0003040B" w:rsidRDefault="00FA3B19" w14:paraId="1C7B5A96" w14:textId="77777777">
      <w:pPr>
        <w:keepNext/>
        <w:jc w:val="center"/>
      </w:pPr>
      <w:r w:rsidRPr="0096094F">
        <w:rPr>
          <w:noProof/>
        </w:rPr>
        <w:drawing>
          <wp:inline distT="0" distB="0" distL="0" distR="0" wp14:anchorId="20D0E6E9" wp14:editId="0974E53E">
            <wp:extent cx="5040000" cy="1466434"/>
            <wp:effectExtent l="19050" t="19050" r="27305" b="19685"/>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040000" cy="1466434"/>
                    </a:xfrm>
                    <a:prstGeom prst="rect">
                      <a:avLst/>
                    </a:prstGeom>
                    <a:ln>
                      <a:solidFill>
                        <a:schemeClr val="tx1">
                          <a:lumMod val="65000"/>
                          <a:lumOff val="35000"/>
                        </a:schemeClr>
                      </a:solidFill>
                    </a:ln>
                  </pic:spPr>
                </pic:pic>
              </a:graphicData>
            </a:graphic>
          </wp:inline>
        </w:drawing>
      </w:r>
    </w:p>
    <w:p w:rsidRPr="0096094F" w:rsidR="00FA3B19" w:rsidP="0003040B" w:rsidRDefault="0003040B" w14:paraId="3F7EACEE" w14:textId="789E43DA">
      <w:pPr>
        <w:pStyle w:val="Caption"/>
        <w:jc w:val="center"/>
      </w:pPr>
      <w:bookmarkStart w:name="_Toc128307473" w:id="99"/>
      <w:r w:rsidRPr="0096094F">
        <w:t xml:space="preserve">Slika </w:t>
      </w:r>
      <w:r>
        <w:fldChar w:fldCharType="begin"/>
      </w:r>
      <w:r>
        <w:instrText>SEQ Slika \* ARABIC</w:instrText>
      </w:r>
      <w:r>
        <w:fldChar w:fldCharType="separate"/>
      </w:r>
      <w:r w:rsidR="00E9391A">
        <w:rPr>
          <w:noProof/>
        </w:rPr>
        <w:t>65</w:t>
      </w:r>
      <w:r>
        <w:fldChar w:fldCharType="end"/>
      </w:r>
      <w:r w:rsidR="009F3CB7">
        <w:t>.</w:t>
      </w:r>
      <w:r w:rsidRPr="0096094F">
        <w:t xml:space="preserve"> Otvaranje prikaza adrese škole na karti</w:t>
      </w:r>
      <w:bookmarkEnd w:id="99"/>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B13B89" w:rsidTr="003751C3" w14:paraId="64042F4A" w14:textId="77777777">
        <w:tc>
          <w:tcPr>
            <w:tcW w:w="846" w:type="dxa"/>
          </w:tcPr>
          <w:p w:rsidRPr="0096094F" w:rsidR="00B13B89" w:rsidP="003751C3" w:rsidRDefault="00B13B89" w14:paraId="709CF01F" w14:textId="77777777">
            <w:pPr>
              <w:spacing w:before="120" w:after="120"/>
              <w:jc w:val="both"/>
              <w:rPr>
                <w:rFonts w:ascii="Arial" w:hAnsi="Arial" w:eastAsia="Times New Roman" w:cs="Arial"/>
              </w:rPr>
            </w:pPr>
            <w:r w:rsidRPr="0096094F">
              <w:rPr>
                <w:noProof/>
              </w:rPr>
              <w:drawing>
                <wp:inline distT="0" distB="0" distL="0" distR="0" wp14:anchorId="0F97236B" wp14:editId="34368B2D">
                  <wp:extent cx="360000" cy="360000"/>
                  <wp:effectExtent l="0" t="0" r="2540" b="254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B13B89" w:rsidP="003751C3" w:rsidRDefault="00B13B89" w14:paraId="4FB4BEAF" w14:textId="3E2DC197">
            <w:pPr>
              <w:jc w:val="both"/>
              <w:rPr>
                <w:rFonts w:ascii="Arial" w:hAnsi="Arial" w:cs="Arial"/>
              </w:rPr>
            </w:pPr>
            <w:r w:rsidRPr="0096094F">
              <w:rPr>
                <w:rFonts w:ascii="Arial" w:hAnsi="Arial" w:cs="Arial"/>
              </w:rPr>
              <w:t>Provjera znanja prvog stranog jezika</w:t>
            </w:r>
            <w:r w:rsidR="009F3CB7">
              <w:rPr>
                <w:rFonts w:ascii="Arial" w:hAnsi="Arial" w:cs="Arial"/>
              </w:rPr>
              <w:t xml:space="preserve"> koja je </w:t>
            </w:r>
            <w:r w:rsidRPr="0096094F">
              <w:rPr>
                <w:rFonts w:ascii="Arial" w:hAnsi="Arial" w:cs="Arial"/>
              </w:rPr>
              <w:t>položena u jednoj školi, priznaje se u svim školama te ju je dovoljno položiti samo u jednoj.</w:t>
            </w:r>
          </w:p>
        </w:tc>
      </w:tr>
    </w:tbl>
    <w:p w:rsidR="000F77E2" w:rsidP="00A66C24" w:rsidRDefault="000F77E2" w14:paraId="75C9DC9E" w14:textId="77777777">
      <w:pPr>
        <w:pStyle w:val="Heading2"/>
      </w:pPr>
    </w:p>
    <w:p w:rsidR="000F77E2" w:rsidRDefault="000F77E2" w14:paraId="0E2010F1" w14:textId="77777777">
      <w:pPr>
        <w:rPr>
          <w:b/>
          <w:bCs/>
          <w:sz w:val="40"/>
          <w:szCs w:val="40"/>
        </w:rPr>
      </w:pPr>
      <w:r>
        <w:br w:type="page"/>
      </w:r>
    </w:p>
    <w:p w:rsidRPr="0096094F" w:rsidR="00B13B89" w:rsidP="00A66C24" w:rsidRDefault="002463E7" w14:paraId="3E58D2D4" w14:textId="5C218CB6">
      <w:pPr>
        <w:pStyle w:val="Heading2"/>
      </w:pPr>
      <w:bookmarkStart w:name="_Toc127885520" w:id="100"/>
      <w:r w:rsidRPr="0096094F">
        <w:t>Ljestvice poretka</w:t>
      </w:r>
      <w:bookmarkEnd w:id="100"/>
    </w:p>
    <w:p w:rsidRPr="0096094F" w:rsidR="00431DD8" w:rsidP="00431DD8" w:rsidRDefault="00431DD8" w14:paraId="3182D411" w14:textId="0FB78867">
      <w:r w:rsidRPr="0096094F">
        <w:t xml:space="preserve">Trenutačni </w:t>
      </w:r>
      <w:r w:rsidR="009F3CB7">
        <w:t>rang</w:t>
      </w:r>
      <w:r w:rsidRPr="0096094F">
        <w:t xml:space="preserve"> na ljestvicama poretka za prijavljene programe moguće je pratiti na kartici </w:t>
      </w:r>
      <w:r w:rsidRPr="0096094F">
        <w:rPr>
          <w:i/>
          <w:iCs/>
        </w:rPr>
        <w:t xml:space="preserve">Moji rezultati </w:t>
      </w:r>
      <w:r w:rsidRPr="0096094F">
        <w:t>(Slika 6</w:t>
      </w:r>
      <w:r w:rsidR="000F77E2">
        <w:t>6</w:t>
      </w:r>
      <w:r w:rsidR="009F3CB7">
        <w:t>.</w:t>
      </w:r>
      <w:r w:rsidRPr="0096094F">
        <w:t>). Na toj kartici nalazi se popis prijavljenih obrazovnih programa po prioritetima</w:t>
      </w:r>
      <w:r w:rsidRPr="0096094F" w:rsidR="00D262EE">
        <w:t>.</w:t>
      </w:r>
      <w:r w:rsidRPr="0096094F">
        <w:t xml:space="preserve"> Za svaki obrazovni program učeniku se prikazuju sljedeće informacije:</w:t>
      </w:r>
    </w:p>
    <w:p w:rsidRPr="0096094F" w:rsidR="00431DD8" w:rsidP="00431DD8" w:rsidRDefault="00D262EE" w14:paraId="030E4E12" w14:textId="75957830">
      <w:pPr>
        <w:pStyle w:val="ListParagraph"/>
        <w:numPr>
          <w:ilvl w:val="0"/>
          <w:numId w:val="45"/>
        </w:numPr>
      </w:pPr>
      <w:r w:rsidRPr="0096094F">
        <w:t>u</w:t>
      </w:r>
      <w:r w:rsidRPr="0096094F" w:rsidR="00431DD8">
        <w:t>kup</w:t>
      </w:r>
      <w:r w:rsidR="009F3CB7">
        <w:t>ni</w:t>
      </w:r>
      <w:r w:rsidRPr="0096094F" w:rsidR="00431DD8">
        <w:t xml:space="preserve"> broj bodova </w:t>
      </w:r>
    </w:p>
    <w:p w:rsidRPr="0096094F" w:rsidR="00431DD8" w:rsidP="00431DD8" w:rsidRDefault="00431DD8" w14:paraId="56D5BD5D" w14:textId="77777777">
      <w:pPr>
        <w:pStyle w:val="ListParagraph"/>
        <w:numPr>
          <w:ilvl w:val="0"/>
          <w:numId w:val="45"/>
        </w:numPr>
      </w:pPr>
      <w:r w:rsidRPr="0096094F">
        <w:t>jesu li ispunjeni preduvjeti upisa obrazovnog programa</w:t>
      </w:r>
    </w:p>
    <w:p w:rsidRPr="0096094F" w:rsidR="00431DD8" w:rsidP="00431DD8" w:rsidRDefault="00431DD8" w14:paraId="60CE74CC" w14:textId="77777777">
      <w:pPr>
        <w:pStyle w:val="ListParagraph"/>
        <w:numPr>
          <w:ilvl w:val="0"/>
          <w:numId w:val="45"/>
        </w:numPr>
      </w:pPr>
      <w:r w:rsidRPr="0096094F">
        <w:t>nalazi li se učenik ispod praga</w:t>
      </w:r>
    </w:p>
    <w:p w:rsidRPr="0096094F" w:rsidR="00431DD8" w:rsidP="00431DD8" w:rsidRDefault="00431DD8" w14:paraId="6B63A90C" w14:textId="77777777">
      <w:pPr>
        <w:pStyle w:val="ListParagraph"/>
        <w:numPr>
          <w:ilvl w:val="0"/>
          <w:numId w:val="45"/>
        </w:numPr>
      </w:pPr>
      <w:r w:rsidRPr="0096094F">
        <w:t>postoji li pravo prednosti</w:t>
      </w:r>
    </w:p>
    <w:p w:rsidRPr="0096094F" w:rsidR="00431DD8" w:rsidP="00431DD8" w:rsidRDefault="00431DD8" w14:paraId="6959239F" w14:textId="72A16615">
      <w:pPr>
        <w:pStyle w:val="ListParagraph"/>
        <w:numPr>
          <w:ilvl w:val="0"/>
          <w:numId w:val="45"/>
        </w:numPr>
      </w:pPr>
      <w:r w:rsidRPr="0096094F">
        <w:t>trenutačni rang na ljestvici poretka</w:t>
      </w:r>
    </w:p>
    <w:p w:rsidRPr="0096094F" w:rsidR="00431DD8" w:rsidP="00431DD8" w:rsidRDefault="00431DD8" w14:paraId="1BB88B1E" w14:textId="77777777">
      <w:pPr>
        <w:pStyle w:val="ListParagraph"/>
        <w:numPr>
          <w:ilvl w:val="0"/>
          <w:numId w:val="45"/>
        </w:numPr>
      </w:pPr>
      <w:r w:rsidRPr="0096094F">
        <w:t>upisna kvota (broj upisnih mjesta u obrazovnom programu)</w:t>
      </w:r>
    </w:p>
    <w:p w:rsidRPr="0096094F" w:rsidR="00431DD8" w:rsidP="00431DD8" w:rsidRDefault="00431DD8" w14:paraId="11BDB726" w14:textId="2251D851">
      <w:pPr>
        <w:pStyle w:val="ListParagraph"/>
        <w:numPr>
          <w:ilvl w:val="0"/>
          <w:numId w:val="45"/>
        </w:numPr>
      </w:pPr>
      <w:r w:rsidRPr="0096094F">
        <w:t>najbolji odabir, odnosno obrazovni program koji se nalazi najviše na ljestvici p</w:t>
      </w:r>
      <w:r w:rsidR="00C140C0">
        <w:t>rioriteta</w:t>
      </w:r>
      <w:r w:rsidRPr="0096094F">
        <w:t xml:space="preserve"> učenika u kojem je trenutačno unutar upisne kvote. Kod tog obrazovnog programa u stupcu </w:t>
      </w:r>
      <w:r w:rsidRPr="0096094F">
        <w:rPr>
          <w:i/>
          <w:iCs/>
        </w:rPr>
        <w:t>Najbolji odabir</w:t>
      </w:r>
      <w:r w:rsidRPr="0096094F">
        <w:t xml:space="preserve"> stoji potvrdni okvir s kvačicom.</w:t>
      </w:r>
    </w:p>
    <w:p w:rsidRPr="0096094F" w:rsidR="00431DD8" w:rsidP="00431DD8" w:rsidRDefault="00431DD8" w14:paraId="3627D797" w14:textId="77777777">
      <w:pPr>
        <w:keepNext/>
        <w:jc w:val="center"/>
      </w:pPr>
      <w:r w:rsidRPr="0096094F">
        <w:rPr>
          <w:noProof/>
        </w:rPr>
        <w:drawing>
          <wp:inline distT="0" distB="0" distL="0" distR="0" wp14:anchorId="4251703B" wp14:editId="494B7128">
            <wp:extent cx="5040000" cy="789063"/>
            <wp:effectExtent l="19050" t="19050" r="8255" b="1143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040000" cy="789063"/>
                    </a:xfrm>
                    <a:prstGeom prst="rect">
                      <a:avLst/>
                    </a:prstGeom>
                    <a:ln>
                      <a:solidFill>
                        <a:schemeClr val="tx1">
                          <a:lumMod val="65000"/>
                          <a:lumOff val="35000"/>
                        </a:schemeClr>
                      </a:solidFill>
                    </a:ln>
                  </pic:spPr>
                </pic:pic>
              </a:graphicData>
            </a:graphic>
          </wp:inline>
        </w:drawing>
      </w:r>
    </w:p>
    <w:p w:rsidRPr="0096094F" w:rsidR="00431DD8" w:rsidP="00431DD8" w:rsidRDefault="00431DD8" w14:paraId="31868AD5" w14:textId="34D61DA7">
      <w:pPr>
        <w:pStyle w:val="Caption"/>
        <w:jc w:val="center"/>
        <w:rPr>
          <w:i/>
          <w:iCs/>
        </w:rPr>
      </w:pPr>
      <w:bookmarkStart w:name="_Toc128307474" w:id="101"/>
      <w:r w:rsidRPr="0096094F">
        <w:t xml:space="preserve">Slika </w:t>
      </w:r>
      <w:r>
        <w:fldChar w:fldCharType="begin"/>
      </w:r>
      <w:r>
        <w:instrText>SEQ Slika \* ARABIC</w:instrText>
      </w:r>
      <w:r>
        <w:fldChar w:fldCharType="separate"/>
      </w:r>
      <w:r w:rsidR="00E9391A">
        <w:rPr>
          <w:noProof/>
        </w:rPr>
        <w:t>66</w:t>
      </w:r>
      <w:r>
        <w:fldChar w:fldCharType="end"/>
      </w:r>
      <w:r w:rsidR="009F3CB7">
        <w:t>.</w:t>
      </w:r>
      <w:r w:rsidRPr="0096094F">
        <w:t xml:space="preserve"> Podatci na kartici </w:t>
      </w:r>
      <w:r w:rsidRPr="0096094F">
        <w:rPr>
          <w:i/>
          <w:iCs/>
        </w:rPr>
        <w:t>Moji rezultati</w:t>
      </w:r>
      <w:bookmarkEnd w:id="101"/>
    </w:p>
    <w:p w:rsidRPr="0096094F" w:rsidR="00431DD8" w:rsidP="00431DD8" w:rsidRDefault="00431DD8" w14:paraId="1188D217" w14:textId="7B512F69">
      <w:r w:rsidRPr="0096094F">
        <w:t xml:space="preserve">Klikom na ikonu </w:t>
      </w:r>
      <w:r w:rsidRPr="0096094F">
        <w:rPr>
          <w:noProof/>
        </w:rPr>
        <w:drawing>
          <wp:inline distT="0" distB="0" distL="0" distR="0" wp14:anchorId="6E40F0AF" wp14:editId="4C5E4BA8">
            <wp:extent cx="270345" cy="169628"/>
            <wp:effectExtent l="0" t="0" r="0" b="1905"/>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9745" cy="175526"/>
                    </a:xfrm>
                    <a:prstGeom prst="rect">
                      <a:avLst/>
                    </a:prstGeom>
                  </pic:spPr>
                </pic:pic>
              </a:graphicData>
            </a:graphic>
          </wp:inline>
        </w:drawing>
      </w:r>
      <w:r w:rsidRPr="0096094F">
        <w:t xml:space="preserve">u stupcu </w:t>
      </w:r>
      <w:r w:rsidRPr="0096094F">
        <w:rPr>
          <w:b/>
          <w:bCs/>
        </w:rPr>
        <w:t>Detaljno</w:t>
      </w:r>
      <w:r w:rsidRPr="0096094F">
        <w:t xml:space="preserve"> prikazat će se polje s prikazom detaljnih podataka o ispunjenim preduvjetima i ostvarenim bodovima po svim elementima vrednovanja. Ovdje se nalazi i poveznica </w:t>
      </w:r>
      <w:r w:rsidRPr="0096094F">
        <w:rPr>
          <w:i/>
          <w:iCs/>
        </w:rPr>
        <w:t>Lista</w:t>
      </w:r>
      <w:r w:rsidRPr="0096094F">
        <w:t xml:space="preserve"> koja otvara prozor s </w:t>
      </w:r>
      <w:r w:rsidR="009F3CB7">
        <w:t xml:space="preserve">ljestvicom poretka </w:t>
      </w:r>
      <w:r w:rsidRPr="0096094F">
        <w:t xml:space="preserve">svih učenika koji su prijavili odabrani program. </w:t>
      </w:r>
    </w:p>
    <w:tbl>
      <w:tblPr>
        <w:tblStyle w:val="TableGrid"/>
        <w:tblW w:w="0" w:type="auto"/>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7789"/>
      </w:tblGrid>
      <w:tr w:rsidRPr="0096094F" w:rsidR="00431DD8" w:rsidTr="003751C3" w14:paraId="33952684" w14:textId="77777777">
        <w:tc>
          <w:tcPr>
            <w:tcW w:w="846" w:type="dxa"/>
          </w:tcPr>
          <w:p w:rsidRPr="0096094F" w:rsidR="00431DD8" w:rsidP="003751C3" w:rsidRDefault="00431DD8" w14:paraId="48F0857C" w14:textId="77777777">
            <w:pPr>
              <w:spacing w:before="120" w:after="120"/>
              <w:jc w:val="both"/>
              <w:rPr>
                <w:rFonts w:ascii="Arial" w:hAnsi="Arial" w:eastAsia="Times New Roman" w:cs="Arial"/>
              </w:rPr>
            </w:pPr>
            <w:r w:rsidRPr="0096094F">
              <w:rPr>
                <w:noProof/>
              </w:rPr>
              <w:drawing>
                <wp:inline distT="0" distB="0" distL="0" distR="0" wp14:anchorId="58893D07" wp14:editId="23F71CF2">
                  <wp:extent cx="360000" cy="360000"/>
                  <wp:effectExtent l="0" t="0" r="2540" b="254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7789" w:type="dxa"/>
          </w:tcPr>
          <w:p w:rsidRPr="0096094F" w:rsidR="00431DD8" w:rsidP="00951113" w:rsidRDefault="00431DD8" w14:paraId="4E3DCAAD" w14:textId="7494CE12">
            <w:pPr>
              <w:spacing w:before="120" w:after="120"/>
              <w:jc w:val="both"/>
              <w:rPr>
                <w:rFonts w:ascii="Arial" w:hAnsi="Arial" w:cs="Arial"/>
              </w:rPr>
            </w:pPr>
            <w:r w:rsidRPr="0096094F">
              <w:rPr>
                <w:rFonts w:ascii="Arial" w:hAnsi="Arial" w:cs="Arial"/>
              </w:rPr>
              <w:t xml:space="preserve">Učenici se na ljestvicama poretka ne prikazuju imenom i prezimenom, već korisničkom šifrom. Šifru je moguće provjeriti pored naziva kartice </w:t>
            </w:r>
            <w:r w:rsidRPr="0096094F">
              <w:rPr>
                <w:rFonts w:ascii="Arial" w:hAnsi="Arial" w:cs="Arial"/>
                <w:i/>
                <w:iCs/>
              </w:rPr>
              <w:t>Moji rezultati</w:t>
            </w:r>
            <w:r w:rsidRPr="0096094F">
              <w:rPr>
                <w:rFonts w:ascii="Arial" w:hAnsi="Arial" w:cs="Arial"/>
              </w:rPr>
              <w:t xml:space="preserve"> (Slika 6</w:t>
            </w:r>
            <w:r w:rsidR="0097748E">
              <w:rPr>
                <w:rFonts w:ascii="Arial" w:hAnsi="Arial" w:cs="Arial"/>
              </w:rPr>
              <w:t>6</w:t>
            </w:r>
            <w:r w:rsidR="009F3CB7">
              <w:rPr>
                <w:rFonts w:ascii="Arial" w:hAnsi="Arial" w:cs="Arial"/>
              </w:rPr>
              <w:t>.</w:t>
            </w:r>
            <w:r w:rsidRPr="0096094F">
              <w:rPr>
                <w:rFonts w:ascii="Arial" w:hAnsi="Arial" w:cs="Arial"/>
              </w:rPr>
              <w:t>).</w:t>
            </w:r>
          </w:p>
        </w:tc>
      </w:tr>
    </w:tbl>
    <w:p w:rsidRPr="0096094F" w:rsidR="00431DD8" w:rsidP="00A66C24" w:rsidRDefault="00470BC4" w14:paraId="4FA61510" w14:textId="4F027294">
      <w:pPr>
        <w:pStyle w:val="Heading3"/>
      </w:pPr>
      <w:bookmarkStart w:name="_Toc127885521" w:id="102"/>
      <w:r w:rsidRPr="0096094F">
        <w:t>Orijentacijske, privremene i konačne ljestvice poretka</w:t>
      </w:r>
      <w:bookmarkEnd w:id="102"/>
    </w:p>
    <w:p w:rsidRPr="0096094F" w:rsidR="00AD688B" w:rsidP="00DC3908" w:rsidRDefault="00A77000" w14:paraId="6E4A3516" w14:textId="45E1A7F1">
      <w:r>
        <w:t>U</w:t>
      </w:r>
      <w:r w:rsidRPr="0096094F" w:rsidR="00AD688B">
        <w:t xml:space="preserve"> cjelokupno</w:t>
      </w:r>
      <w:r>
        <w:t>m</w:t>
      </w:r>
      <w:r w:rsidRPr="0096094F" w:rsidR="00AD688B">
        <w:t xml:space="preserve"> postupk</w:t>
      </w:r>
      <w:r>
        <w:t>u</w:t>
      </w:r>
      <w:r w:rsidRPr="0096094F" w:rsidR="00AD688B">
        <w:t xml:space="preserve"> prijava obrazovnih programa izmjenjuje se nekoliko razdoblja tijekom kojih se stvaraju ljestvice poretka. Ovisno o pojedinom razdoblju razlikuju se tri vrste rezultata koji se prikazuju na ljestvicama poretka: </w:t>
      </w:r>
      <w:r w:rsidRPr="0096094F" w:rsidR="00AD688B">
        <w:rPr>
          <w:b/>
          <w:bCs/>
        </w:rPr>
        <w:t>orijentacijski</w:t>
      </w:r>
      <w:r w:rsidRPr="0096094F" w:rsidR="00AD688B">
        <w:t xml:space="preserve"> rezultati, </w:t>
      </w:r>
      <w:r w:rsidRPr="0096094F" w:rsidR="00AD688B">
        <w:rPr>
          <w:b/>
          <w:bCs/>
        </w:rPr>
        <w:t>privremeni</w:t>
      </w:r>
      <w:r w:rsidRPr="0096094F" w:rsidR="00AD688B">
        <w:t xml:space="preserve"> rezultati i </w:t>
      </w:r>
      <w:r w:rsidRPr="0096094F" w:rsidR="00AD688B">
        <w:rPr>
          <w:b/>
          <w:bCs/>
        </w:rPr>
        <w:t>konačni</w:t>
      </w:r>
      <w:r w:rsidRPr="0096094F" w:rsidR="00AD688B">
        <w:t xml:space="preserve"> rezultati.</w:t>
      </w:r>
    </w:p>
    <w:p w:rsidRPr="0096094F" w:rsidR="00716786" w:rsidP="00A66C24" w:rsidRDefault="00716786" w14:paraId="04FB8117" w14:textId="76045910">
      <w:pPr>
        <w:pStyle w:val="Heading4"/>
      </w:pPr>
      <w:bookmarkStart w:name="_Toc127885522" w:id="103"/>
      <w:r w:rsidRPr="0096094F">
        <w:t>Orijentacijske ljestvice poretka</w:t>
      </w:r>
      <w:bookmarkEnd w:id="103"/>
    </w:p>
    <w:p w:rsidRPr="0096094F" w:rsidR="001C038B" w:rsidP="00DC3908" w:rsidRDefault="001C038B" w14:paraId="37A2628D" w14:textId="3C1F26F8">
      <w:pPr>
        <w:pStyle w:val="Default"/>
        <w:spacing w:before="120" w:after="120"/>
        <w:jc w:val="both"/>
      </w:pPr>
      <w:r w:rsidRPr="0096094F">
        <w:t>O</w:t>
      </w:r>
      <w:r w:rsidRPr="0096094F" w:rsidR="00716786">
        <w:t>ve</w:t>
      </w:r>
      <w:r w:rsidRPr="0096094F">
        <w:t xml:space="preserve"> ljestvice poretka odraz su trenutačnog bodovnog stanja izračunatog na temelju podatak</w:t>
      </w:r>
      <w:r w:rsidRPr="0096094F" w:rsidR="00E3749C">
        <w:t>a</w:t>
      </w:r>
      <w:r w:rsidRPr="0096094F">
        <w:t xml:space="preserve"> u sustavu. </w:t>
      </w:r>
      <w:r w:rsidRPr="0096094F" w:rsidR="005E3896">
        <w:t>O</w:t>
      </w:r>
      <w:r w:rsidRPr="0096094F" w:rsidR="00405B09">
        <w:t>ne su</w:t>
      </w:r>
      <w:r w:rsidRPr="0096094F" w:rsidR="005E3896">
        <w:t xml:space="preserve"> p</w:t>
      </w:r>
      <w:r w:rsidRPr="0096094F">
        <w:t xml:space="preserve">odložne promjenama </w:t>
      </w:r>
      <w:r w:rsidRPr="0096094F" w:rsidR="00405B09">
        <w:t>zbog</w:t>
      </w:r>
      <w:r w:rsidRPr="0096094F">
        <w:t xml:space="preserve"> netočno unesenih podataka u sustav, rješavanj</w:t>
      </w:r>
      <w:r w:rsidRPr="0096094F" w:rsidR="005E3896">
        <w:t>a</w:t>
      </w:r>
      <w:r w:rsidRPr="0096094F">
        <w:t xml:space="preserve"> prigovora, novih prijava i brisanja prijava drugih korisnika te vlastitih promjena prioriteta obrazovnih programa</w:t>
      </w:r>
      <w:r w:rsidRPr="0096094F" w:rsidR="005E3896">
        <w:t xml:space="preserve"> i </w:t>
      </w:r>
      <w:r w:rsidRPr="0096094F">
        <w:t xml:space="preserve">prikazuju </w:t>
      </w:r>
      <w:r w:rsidRPr="0096094F" w:rsidR="005E3896">
        <w:t xml:space="preserve">se </w:t>
      </w:r>
      <w:r w:rsidRPr="0096094F">
        <w:t>sve do zatvaranja mogućnosti prijava obrazovnih programa</w:t>
      </w:r>
      <w:r w:rsidR="007823E5">
        <w:t>,</w:t>
      </w:r>
      <w:r w:rsidRPr="0096094F">
        <w:t xml:space="preserve"> odnosno zaključavanja lista prioriteta. </w:t>
      </w:r>
    </w:p>
    <w:tbl>
      <w:tblPr>
        <w:tblStyle w:val="TableGrid"/>
        <w:tblW w:w="9067"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221"/>
      </w:tblGrid>
      <w:tr w:rsidRPr="0096094F" w:rsidR="00DC3908" w:rsidTr="002C69BE" w14:paraId="337156D7" w14:textId="77777777">
        <w:tc>
          <w:tcPr>
            <w:tcW w:w="846" w:type="dxa"/>
          </w:tcPr>
          <w:p w:rsidRPr="0096094F" w:rsidR="00DC3908" w:rsidP="003751C3" w:rsidRDefault="00DC3908" w14:paraId="47D2BD27" w14:textId="77777777">
            <w:pPr>
              <w:spacing w:before="120" w:after="120"/>
              <w:jc w:val="both"/>
              <w:rPr>
                <w:rFonts w:ascii="Arial" w:hAnsi="Arial" w:eastAsia="Times New Roman" w:cs="Arial"/>
              </w:rPr>
            </w:pPr>
            <w:r w:rsidRPr="0096094F">
              <w:rPr>
                <w:noProof/>
              </w:rPr>
              <w:drawing>
                <wp:inline distT="0" distB="0" distL="0" distR="0" wp14:anchorId="1E1D4981" wp14:editId="649993B5">
                  <wp:extent cx="360000" cy="360000"/>
                  <wp:effectExtent l="0" t="0" r="2540" b="254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21" w:type="dxa"/>
          </w:tcPr>
          <w:p w:rsidRPr="0096094F" w:rsidR="00DC3908" w:rsidP="0097748E" w:rsidRDefault="00DC3908" w14:paraId="7AAF5589" w14:textId="59C04027">
            <w:pPr>
              <w:spacing w:before="120" w:after="120"/>
              <w:jc w:val="both"/>
              <w:rPr>
                <w:rFonts w:ascii="Arial" w:hAnsi="Arial" w:cs="Arial"/>
              </w:rPr>
            </w:pPr>
            <w:r w:rsidRPr="0096094F">
              <w:rPr>
                <w:rFonts w:ascii="Arial" w:hAnsi="Arial" w:cs="Arial"/>
              </w:rPr>
              <w:t>Svakog punog sata obavlja se izračunavanje bodova</w:t>
            </w:r>
            <w:r w:rsidR="007823E5">
              <w:rPr>
                <w:rFonts w:ascii="Arial" w:hAnsi="Arial" w:cs="Arial"/>
              </w:rPr>
              <w:t>,</w:t>
            </w:r>
            <w:r w:rsidRPr="0096094F">
              <w:rPr>
                <w:rFonts w:ascii="Arial" w:hAnsi="Arial" w:cs="Arial"/>
              </w:rPr>
              <w:t xml:space="preserve"> formiraju se nove ljestvice poretka </w:t>
            </w:r>
            <w:r w:rsidR="007823E5">
              <w:rPr>
                <w:rFonts w:ascii="Arial" w:hAnsi="Arial" w:cs="Arial"/>
              </w:rPr>
              <w:t>i podatci se osvježavaju</w:t>
            </w:r>
            <w:r w:rsidRPr="0096094F">
              <w:rPr>
                <w:rFonts w:ascii="Arial" w:hAnsi="Arial" w:cs="Arial"/>
              </w:rPr>
              <w:t>.</w:t>
            </w:r>
            <w:r w:rsidRPr="0096094F" w:rsidR="00F24722">
              <w:rPr>
                <w:rFonts w:ascii="Arial" w:hAnsi="Arial" w:cs="Arial"/>
              </w:rPr>
              <w:t xml:space="preserve"> </w:t>
            </w:r>
            <w:r w:rsidRPr="0096094F">
              <w:rPr>
                <w:rFonts w:ascii="Arial" w:hAnsi="Arial" w:cs="Arial"/>
              </w:rPr>
              <w:t xml:space="preserve">Za svakog učenika pronalazi se obrazovni program koji mu je trenutačno najviši na listi prioriteta, a na kojemu se prema broju bodova nalazi unutar upisne kvote. </w:t>
            </w:r>
            <w:r w:rsidRPr="0096094F" w:rsidR="006922A8">
              <w:rPr>
                <w:rFonts w:ascii="Arial" w:hAnsi="Arial" w:cs="Arial"/>
              </w:rPr>
              <w:t>Kad</w:t>
            </w:r>
            <w:r w:rsidRPr="0096094F">
              <w:rPr>
                <w:rFonts w:ascii="Arial" w:hAnsi="Arial" w:cs="Arial"/>
              </w:rPr>
              <w:t xml:space="preserve"> se takav program pronađe, učenik se briše sa svih ostalih l</w:t>
            </w:r>
            <w:r w:rsidRPr="0096094F" w:rsidR="006922A8">
              <w:rPr>
                <w:rFonts w:ascii="Arial" w:hAnsi="Arial" w:cs="Arial"/>
              </w:rPr>
              <w:t>jestvica poretka</w:t>
            </w:r>
            <w:r w:rsidRPr="0096094F">
              <w:rPr>
                <w:rFonts w:ascii="Arial" w:hAnsi="Arial" w:cs="Arial"/>
              </w:rPr>
              <w:t xml:space="preserve"> koje su mu niže na l</w:t>
            </w:r>
            <w:r w:rsidRPr="0096094F" w:rsidR="006922A8">
              <w:rPr>
                <w:rFonts w:ascii="Arial" w:hAnsi="Arial" w:cs="Arial"/>
              </w:rPr>
              <w:t>isti prioriteta</w:t>
            </w:r>
            <w:r w:rsidRPr="0096094F">
              <w:rPr>
                <w:rFonts w:ascii="Arial" w:hAnsi="Arial" w:cs="Arial"/>
              </w:rPr>
              <w:t xml:space="preserve">. Time se otvaraju slobodna mjesta za učenike koji u tome trenutku nisu unutar upisne kvote. </w:t>
            </w:r>
            <w:r w:rsidR="007823E5">
              <w:rPr>
                <w:rFonts w:ascii="Arial" w:hAnsi="Arial" w:cs="Arial"/>
              </w:rPr>
              <w:t>Nakon završetka</w:t>
            </w:r>
            <w:r w:rsidRPr="0096094F">
              <w:rPr>
                <w:rFonts w:ascii="Arial" w:hAnsi="Arial" w:cs="Arial"/>
              </w:rPr>
              <w:t xml:space="preserve"> ovog</w:t>
            </w:r>
            <w:r w:rsidR="007823E5">
              <w:rPr>
                <w:rFonts w:ascii="Arial" w:hAnsi="Arial" w:cs="Arial"/>
              </w:rPr>
              <w:t>a</w:t>
            </w:r>
            <w:r w:rsidRPr="0096094F">
              <w:rPr>
                <w:rFonts w:ascii="Arial" w:hAnsi="Arial" w:cs="Arial"/>
              </w:rPr>
              <w:t xml:space="preserve"> postupka objavljuju se ljestvice poretka na kojima je svaki učenik optimalno razmješten.</w:t>
            </w:r>
          </w:p>
        </w:tc>
      </w:tr>
    </w:tbl>
    <w:p w:rsidRPr="0096094F" w:rsidR="00F56F7A" w:rsidP="00A66C24" w:rsidRDefault="00FA6D24" w14:paraId="3FE1BEB5" w14:textId="2A9B5D10">
      <w:pPr>
        <w:pStyle w:val="Heading4"/>
      </w:pPr>
      <w:bookmarkStart w:name="_Toc127885523" w:id="104"/>
      <w:r w:rsidRPr="0096094F">
        <w:t>Neispravni podatci i prigovori na rezultate</w:t>
      </w:r>
      <w:bookmarkEnd w:id="104"/>
    </w:p>
    <w:p w:rsidRPr="0096094F" w:rsidR="00FA6D24" w:rsidP="00C72791" w:rsidRDefault="005D6B14" w14:paraId="254DFB04" w14:textId="04C8C0A5">
      <w:r w:rsidRPr="0096094F">
        <w:t xml:space="preserve">Tijekom trajanja procesa </w:t>
      </w:r>
      <w:r w:rsidRPr="0096094F" w:rsidR="005553CC">
        <w:t>prijava moguće je da učenik uoči nepravilnos</w:t>
      </w:r>
      <w:r w:rsidRPr="0096094F" w:rsidR="00F45DCA">
        <w:t xml:space="preserve">ti </w:t>
      </w:r>
      <w:r w:rsidR="007823E5">
        <w:t>u</w:t>
      </w:r>
      <w:r w:rsidRPr="0096094F" w:rsidR="00F45DCA">
        <w:t xml:space="preserve"> svojim podatcima. Postupci prija</w:t>
      </w:r>
      <w:r w:rsidRPr="0096094F" w:rsidR="00BF64D7">
        <w:t>v</w:t>
      </w:r>
      <w:r w:rsidRPr="0096094F" w:rsidR="00F45DCA">
        <w:t>e netočnih podataka razlikuju se ovisno o njihovoj vrsti</w:t>
      </w:r>
      <w:r w:rsidRPr="0096094F" w:rsidR="00073353">
        <w:t>. Z</w:t>
      </w:r>
      <w:r w:rsidRPr="0096094F">
        <w:t>a netočno ili nepotpuno unesene ocjene ili osobne podatke</w:t>
      </w:r>
      <w:r w:rsidRPr="0096094F" w:rsidR="00BF64D7">
        <w:t xml:space="preserve"> učenik se treba javiti</w:t>
      </w:r>
      <w:r w:rsidRPr="0096094F">
        <w:t xml:space="preserve"> razrednik</w:t>
      </w:r>
      <w:r w:rsidRPr="0096094F" w:rsidR="00BF64D7">
        <w:t>u</w:t>
      </w:r>
      <w:r w:rsidRPr="0096094F" w:rsidR="00073353">
        <w:t xml:space="preserve">, a </w:t>
      </w:r>
      <w:r w:rsidRPr="0096094F">
        <w:t>u slučaju nepravilnosti u ocjenjivanju ispita sposobnosti i darovitosti potrebno je kontaktirati srednju školu koja je provela</w:t>
      </w:r>
      <w:r w:rsidRPr="0096094F" w:rsidR="00073353">
        <w:t xml:space="preserve"> ispit. A</w:t>
      </w:r>
      <w:r w:rsidRPr="0096094F">
        <w:t>ko se</w:t>
      </w:r>
      <w:r w:rsidRPr="0096094F" w:rsidR="00933D4A">
        <w:t xml:space="preserve"> ni nakon prijave podatci </w:t>
      </w:r>
      <w:r w:rsidRPr="0096094F">
        <w:t>ne isprave ili ne upotpune</w:t>
      </w:r>
      <w:r w:rsidR="007823E5">
        <w:t>,</w:t>
      </w:r>
      <w:r w:rsidRPr="0096094F">
        <w:t xml:space="preserve"> </w:t>
      </w:r>
      <w:r w:rsidRPr="0096094F" w:rsidR="00933D4A">
        <w:t>učenici</w:t>
      </w:r>
      <w:r w:rsidRPr="0096094F">
        <w:t xml:space="preserve"> imaju mogućnost</w:t>
      </w:r>
      <w:r w:rsidRPr="0096094F" w:rsidR="00933D4A">
        <w:t xml:space="preserve"> </w:t>
      </w:r>
      <w:r w:rsidRPr="0096094F">
        <w:t xml:space="preserve">podnošenja prigovora </w:t>
      </w:r>
      <w:r w:rsidRPr="0096094F" w:rsidR="005D41D3">
        <w:t xml:space="preserve">na netočne podatke </w:t>
      </w:r>
      <w:r w:rsidRPr="0096094F">
        <w:t>obrasc</w:t>
      </w:r>
      <w:r w:rsidR="007823E5">
        <w:t>e</w:t>
      </w:r>
      <w:r w:rsidRPr="0096094F">
        <w:t xml:space="preserve">m za prigovor koji </w:t>
      </w:r>
      <w:r w:rsidRPr="0096094F" w:rsidR="00C72791">
        <w:t>je</w:t>
      </w:r>
      <w:r w:rsidRPr="0096094F">
        <w:t xml:space="preserve"> dostupan na </w:t>
      </w:r>
      <w:r w:rsidRPr="0096094F" w:rsidR="00C72791">
        <w:t xml:space="preserve">kartici </w:t>
      </w:r>
      <w:r w:rsidRPr="0096094F" w:rsidR="00C72791">
        <w:rPr>
          <w:i/>
          <w:iCs/>
        </w:rPr>
        <w:t>Moji prigovori</w:t>
      </w:r>
      <w:r w:rsidRPr="0096094F" w:rsidR="00C72791">
        <w:t>.</w:t>
      </w:r>
      <w:r w:rsidRPr="0096094F" w:rsidR="00C07E48">
        <w:t xml:space="preserve"> Prigovor se dodaje klikom na gumb </w:t>
      </w:r>
      <w:r w:rsidRPr="0096094F" w:rsidR="00C07E48">
        <w:rPr>
          <w:i/>
          <w:iCs/>
        </w:rPr>
        <w:t>Dodaj prigovor</w:t>
      </w:r>
      <w:r w:rsidRPr="0096094F" w:rsidR="00C07E48">
        <w:t xml:space="preserve"> (Slika 6</w:t>
      </w:r>
      <w:r w:rsidR="00291C56">
        <w:t>7</w:t>
      </w:r>
      <w:r w:rsidR="007823E5">
        <w:t>.</w:t>
      </w:r>
      <w:r w:rsidRPr="0096094F" w:rsidR="00C07E48">
        <w:t>)</w:t>
      </w:r>
      <w:r w:rsidRPr="0096094F" w:rsidR="00CF335D">
        <w:t>.</w:t>
      </w:r>
    </w:p>
    <w:p w:rsidRPr="0096094F" w:rsidR="00C07E48" w:rsidP="00C07E48" w:rsidRDefault="00F92DB0" w14:paraId="60D22DE2" w14:textId="77777777">
      <w:pPr>
        <w:keepNext/>
        <w:jc w:val="center"/>
      </w:pPr>
      <w:r w:rsidRPr="0096094F">
        <w:rPr>
          <w:noProof/>
        </w:rPr>
        <w:drawing>
          <wp:inline distT="0" distB="0" distL="0" distR="0" wp14:anchorId="3E5B3321" wp14:editId="21CDAC99">
            <wp:extent cx="5040000" cy="2127136"/>
            <wp:effectExtent l="19050" t="19050" r="27305" b="26035"/>
            <wp:docPr id="2074" name="Picture 2074"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Slika 2074" descr="Slika na kojoj se prikazuje tekst&#10;&#10;Opis je automatski generiran"/>
                    <pic:cNvPicPr/>
                  </pic:nvPicPr>
                  <pic:blipFill>
                    <a:blip r:embed="rId97"/>
                    <a:stretch>
                      <a:fillRect/>
                    </a:stretch>
                  </pic:blipFill>
                  <pic:spPr>
                    <a:xfrm>
                      <a:off x="0" y="0"/>
                      <a:ext cx="5040000" cy="2127136"/>
                    </a:xfrm>
                    <a:prstGeom prst="rect">
                      <a:avLst/>
                    </a:prstGeom>
                    <a:ln>
                      <a:solidFill>
                        <a:schemeClr val="tx1">
                          <a:lumMod val="65000"/>
                          <a:lumOff val="35000"/>
                        </a:schemeClr>
                      </a:solidFill>
                    </a:ln>
                  </pic:spPr>
                </pic:pic>
              </a:graphicData>
            </a:graphic>
          </wp:inline>
        </w:drawing>
      </w:r>
    </w:p>
    <w:p w:rsidRPr="0096094F" w:rsidR="00F92DB0" w:rsidP="00C07E48" w:rsidRDefault="00C07E48" w14:paraId="25D34292" w14:textId="24932D1F">
      <w:pPr>
        <w:pStyle w:val="Caption"/>
        <w:jc w:val="center"/>
      </w:pPr>
      <w:bookmarkStart w:name="_Toc128307475" w:id="105"/>
      <w:r w:rsidRPr="0096094F">
        <w:t xml:space="preserve">Slika </w:t>
      </w:r>
      <w:r>
        <w:fldChar w:fldCharType="begin"/>
      </w:r>
      <w:r>
        <w:instrText>SEQ Slika \* ARABIC</w:instrText>
      </w:r>
      <w:r>
        <w:fldChar w:fldCharType="separate"/>
      </w:r>
      <w:r w:rsidR="00E9391A">
        <w:rPr>
          <w:noProof/>
        </w:rPr>
        <w:t>67</w:t>
      </w:r>
      <w:r>
        <w:fldChar w:fldCharType="end"/>
      </w:r>
      <w:r w:rsidR="007823E5">
        <w:t>.</w:t>
      </w:r>
      <w:r w:rsidRPr="0096094F">
        <w:t xml:space="preserve"> Dodavanje prigovora na rezultate</w:t>
      </w:r>
      <w:bookmarkEnd w:id="105"/>
    </w:p>
    <w:p w:rsidRPr="0096094F" w:rsidR="003F6AF3" w:rsidP="003F6AF3" w:rsidRDefault="00AB4274" w14:paraId="7047E319" w14:textId="3D36B410">
      <w:r w:rsidRPr="0096094F">
        <w:t xml:space="preserve">Klikom na gumb </w:t>
      </w:r>
      <w:r w:rsidRPr="0096094F">
        <w:rPr>
          <w:i/>
          <w:iCs/>
        </w:rPr>
        <w:t>Dodaj prigovor</w:t>
      </w:r>
      <w:r w:rsidRPr="0096094F">
        <w:t xml:space="preserve"> otvara se obrazac za unos prigovora (Slika 6</w:t>
      </w:r>
      <w:r w:rsidR="00291C56">
        <w:t>8</w:t>
      </w:r>
      <w:r w:rsidR="007823E5">
        <w:t>.</w:t>
      </w:r>
      <w:r w:rsidRPr="0096094F">
        <w:t>). Nakon unosa teksta prigovora potrebno je</w:t>
      </w:r>
      <w:r w:rsidRPr="0096094F" w:rsidR="005B4333">
        <w:t xml:space="preserve"> kliknuti na gumb </w:t>
      </w:r>
      <w:r w:rsidRPr="0096094F" w:rsidR="005B4333">
        <w:rPr>
          <w:i/>
          <w:iCs/>
        </w:rPr>
        <w:t>Pošalji</w:t>
      </w:r>
      <w:r w:rsidRPr="0096094F" w:rsidR="005B4333">
        <w:t>.</w:t>
      </w:r>
    </w:p>
    <w:p w:rsidRPr="0096094F" w:rsidR="005B4333" w:rsidP="005B4333" w:rsidRDefault="00AB4274" w14:paraId="22A7FB5D" w14:textId="77777777">
      <w:pPr>
        <w:keepNext/>
        <w:jc w:val="center"/>
      </w:pPr>
      <w:r w:rsidRPr="0096094F">
        <w:rPr>
          <w:noProof/>
        </w:rPr>
        <w:drawing>
          <wp:inline distT="0" distB="0" distL="0" distR="0" wp14:anchorId="2B01AB3E" wp14:editId="1BF520D6">
            <wp:extent cx="4320000" cy="1789918"/>
            <wp:effectExtent l="19050" t="19050" r="23495" b="2032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20000" cy="1789918"/>
                    </a:xfrm>
                    <a:prstGeom prst="rect">
                      <a:avLst/>
                    </a:prstGeom>
                    <a:ln>
                      <a:solidFill>
                        <a:schemeClr val="tx1">
                          <a:lumMod val="65000"/>
                          <a:lumOff val="35000"/>
                        </a:schemeClr>
                      </a:solidFill>
                    </a:ln>
                  </pic:spPr>
                </pic:pic>
              </a:graphicData>
            </a:graphic>
          </wp:inline>
        </w:drawing>
      </w:r>
    </w:p>
    <w:p w:rsidRPr="0096094F" w:rsidR="00AB4274" w:rsidP="005B4333" w:rsidRDefault="005B4333" w14:paraId="2CD9C3CF" w14:textId="76A68D52">
      <w:pPr>
        <w:pStyle w:val="Caption"/>
        <w:jc w:val="center"/>
      </w:pPr>
      <w:bookmarkStart w:name="_Toc128307476" w:id="106"/>
      <w:r w:rsidRPr="0096094F">
        <w:t xml:space="preserve">Slika </w:t>
      </w:r>
      <w:r>
        <w:fldChar w:fldCharType="begin"/>
      </w:r>
      <w:r>
        <w:instrText>SEQ Slika \* ARABIC</w:instrText>
      </w:r>
      <w:r>
        <w:fldChar w:fldCharType="separate"/>
      </w:r>
      <w:r w:rsidR="00E9391A">
        <w:rPr>
          <w:noProof/>
        </w:rPr>
        <w:t>68</w:t>
      </w:r>
      <w:r>
        <w:fldChar w:fldCharType="end"/>
      </w:r>
      <w:r w:rsidR="007823E5">
        <w:t>.</w:t>
      </w:r>
      <w:r w:rsidRPr="0096094F">
        <w:t xml:space="preserve"> Unos teksta i slanje prigovora</w:t>
      </w:r>
      <w:bookmarkEnd w:id="106"/>
    </w:p>
    <w:p w:rsidRPr="0096094F" w:rsidR="00627E26" w:rsidP="00627E26" w:rsidRDefault="000B73C6" w14:paraId="7376FBF3" w14:textId="37188983">
      <w:r w:rsidRPr="0096094F">
        <w:t>Nakon slanja prigovora na kartici</w:t>
      </w:r>
      <w:r w:rsidRPr="0096094F">
        <w:rPr>
          <w:i/>
          <w:iCs/>
        </w:rPr>
        <w:t xml:space="preserve"> Moji pr</w:t>
      </w:r>
      <w:r w:rsidRPr="0096094F" w:rsidR="00CF335D">
        <w:rPr>
          <w:i/>
          <w:iCs/>
        </w:rPr>
        <w:t>i</w:t>
      </w:r>
      <w:r w:rsidRPr="0096094F">
        <w:rPr>
          <w:i/>
          <w:iCs/>
        </w:rPr>
        <w:t>govori</w:t>
      </w:r>
      <w:r w:rsidRPr="0096094F">
        <w:t xml:space="preserve"> vidljiv je tekst i status prigovora (Slika 6</w:t>
      </w:r>
      <w:r w:rsidR="00291C56">
        <w:t>9</w:t>
      </w:r>
      <w:r w:rsidR="007823E5">
        <w:t>.</w:t>
      </w:r>
      <w:r w:rsidRPr="0096094F">
        <w:t xml:space="preserve">). Dok je prigovor u statusu </w:t>
      </w:r>
      <w:r w:rsidRPr="0096094F">
        <w:rPr>
          <w:i/>
          <w:iCs/>
        </w:rPr>
        <w:t>Zaprimljen</w:t>
      </w:r>
      <w:r w:rsidR="007823E5">
        <w:rPr>
          <w:i/>
          <w:iCs/>
        </w:rPr>
        <w:t>,</w:t>
      </w:r>
      <w:r w:rsidRPr="0096094F">
        <w:t xml:space="preserve"> moguće ga je uređivati</w:t>
      </w:r>
      <w:r w:rsidRPr="0096094F" w:rsidR="003E6CD0">
        <w:t xml:space="preserve"> (</w:t>
      </w:r>
      <w:r w:rsidRPr="0096094F" w:rsidR="003E6CD0">
        <w:rPr>
          <w:noProof/>
        </w:rPr>
        <w:drawing>
          <wp:inline distT="0" distB="0" distL="0" distR="0" wp14:anchorId="4E1FF20B" wp14:editId="3993E927">
            <wp:extent cx="179056" cy="146168"/>
            <wp:effectExtent l="0" t="0" r="0" b="635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6725" cy="152428"/>
                    </a:xfrm>
                    <a:prstGeom prst="rect">
                      <a:avLst/>
                    </a:prstGeom>
                  </pic:spPr>
                </pic:pic>
              </a:graphicData>
            </a:graphic>
          </wp:inline>
        </w:drawing>
      </w:r>
      <w:r w:rsidRPr="0096094F" w:rsidR="003E6CD0">
        <w:t>)</w:t>
      </w:r>
      <w:r w:rsidRPr="0096094F">
        <w:t xml:space="preserve"> ili obrisati</w:t>
      </w:r>
      <w:r w:rsidRPr="0096094F" w:rsidR="00A632F1">
        <w:t xml:space="preserve"> (</w:t>
      </w:r>
      <w:r w:rsidRPr="0096094F" w:rsidR="00A632F1">
        <w:rPr>
          <w:noProof/>
        </w:rPr>
        <w:drawing>
          <wp:inline distT="0" distB="0" distL="0" distR="0" wp14:anchorId="55A95234" wp14:editId="37A58243">
            <wp:extent cx="130431" cy="190359"/>
            <wp:effectExtent l="0" t="0" r="3175" b="635"/>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36424" cy="199106"/>
                    </a:xfrm>
                    <a:prstGeom prst="rect">
                      <a:avLst/>
                    </a:prstGeom>
                  </pic:spPr>
                </pic:pic>
              </a:graphicData>
            </a:graphic>
          </wp:inline>
        </w:drawing>
      </w:r>
      <w:r w:rsidRPr="0096094F" w:rsidR="00A632F1">
        <w:t>)</w:t>
      </w:r>
      <w:r w:rsidRPr="0096094F">
        <w:t>.</w:t>
      </w:r>
    </w:p>
    <w:p w:rsidRPr="0096094F" w:rsidR="006C55FD" w:rsidP="006C55FD" w:rsidRDefault="005D41D3" w14:paraId="0D09810D" w14:textId="77777777">
      <w:pPr>
        <w:keepNext/>
        <w:jc w:val="center"/>
      </w:pPr>
      <w:r w:rsidRPr="0096094F">
        <w:rPr>
          <w:noProof/>
        </w:rPr>
        <w:drawing>
          <wp:inline distT="0" distB="0" distL="0" distR="0" wp14:anchorId="471CAC7C" wp14:editId="6B7B0FDB">
            <wp:extent cx="4320000" cy="1050232"/>
            <wp:effectExtent l="19050" t="19050" r="23495" b="17145"/>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320000" cy="1050232"/>
                    </a:xfrm>
                    <a:prstGeom prst="rect">
                      <a:avLst/>
                    </a:prstGeom>
                    <a:ln>
                      <a:solidFill>
                        <a:schemeClr val="tx1">
                          <a:lumMod val="65000"/>
                          <a:lumOff val="35000"/>
                        </a:schemeClr>
                      </a:solidFill>
                    </a:ln>
                  </pic:spPr>
                </pic:pic>
              </a:graphicData>
            </a:graphic>
          </wp:inline>
        </w:drawing>
      </w:r>
    </w:p>
    <w:p w:rsidRPr="0096094F" w:rsidR="00BF4D88" w:rsidP="006C55FD" w:rsidRDefault="006C55FD" w14:paraId="682974B5" w14:textId="436046F3">
      <w:pPr>
        <w:pStyle w:val="Caption"/>
        <w:jc w:val="center"/>
      </w:pPr>
      <w:bookmarkStart w:name="_Toc128307477" w:id="107"/>
      <w:r w:rsidRPr="0096094F">
        <w:t xml:space="preserve">Slika </w:t>
      </w:r>
      <w:r>
        <w:fldChar w:fldCharType="begin"/>
      </w:r>
      <w:r>
        <w:instrText>SEQ Slika \* ARABIC</w:instrText>
      </w:r>
      <w:r>
        <w:fldChar w:fldCharType="separate"/>
      </w:r>
      <w:r w:rsidR="00E9391A">
        <w:rPr>
          <w:noProof/>
        </w:rPr>
        <w:t>69</w:t>
      </w:r>
      <w:r>
        <w:fldChar w:fldCharType="end"/>
      </w:r>
      <w:r w:rsidR="007823E5">
        <w:t>.</w:t>
      </w:r>
      <w:r w:rsidRPr="0096094F">
        <w:t xml:space="preserve"> Uređivanje, brisanje i praćenje statusa prigovora</w:t>
      </w:r>
      <w:bookmarkEnd w:id="107"/>
    </w:p>
    <w:tbl>
      <w:tblPr>
        <w:tblStyle w:val="TableGrid"/>
        <w:tblW w:w="9067"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221"/>
      </w:tblGrid>
      <w:tr w:rsidRPr="0096094F" w:rsidR="00046B9A" w:rsidTr="003751C3" w14:paraId="464A0E36" w14:textId="77777777">
        <w:tc>
          <w:tcPr>
            <w:tcW w:w="846" w:type="dxa"/>
          </w:tcPr>
          <w:p w:rsidRPr="0096094F" w:rsidR="00046B9A" w:rsidP="003751C3" w:rsidRDefault="00046B9A" w14:paraId="4E1DF8F6" w14:textId="77777777">
            <w:pPr>
              <w:spacing w:before="120" w:after="120"/>
              <w:jc w:val="both"/>
              <w:rPr>
                <w:rFonts w:ascii="Arial" w:hAnsi="Arial" w:eastAsia="Times New Roman" w:cs="Arial"/>
              </w:rPr>
            </w:pPr>
            <w:r w:rsidRPr="0096094F">
              <w:rPr>
                <w:noProof/>
              </w:rPr>
              <w:drawing>
                <wp:inline distT="0" distB="0" distL="0" distR="0" wp14:anchorId="22101060" wp14:editId="5D50F5C9">
                  <wp:extent cx="360000" cy="360000"/>
                  <wp:effectExtent l="0" t="0" r="2540" b="254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21" w:type="dxa"/>
          </w:tcPr>
          <w:p w:rsidRPr="0096094F" w:rsidR="00046B9A" w:rsidP="003751C3" w:rsidRDefault="00712648" w14:paraId="5DA2B6C2" w14:textId="5F8EA261">
            <w:pPr>
              <w:spacing w:before="120" w:after="120"/>
              <w:jc w:val="both"/>
              <w:rPr>
                <w:rFonts w:ascii="Arial" w:hAnsi="Arial" w:cs="Arial"/>
              </w:rPr>
            </w:pPr>
            <w:r w:rsidRPr="0096094F">
              <w:rPr>
                <w:rFonts w:ascii="Arial" w:hAnsi="Arial" w:cs="Arial"/>
              </w:rPr>
              <w:t>Pozitivno riješenim prigovorom mijenjaju se poda</w:t>
            </w:r>
            <w:r w:rsidR="007823E5">
              <w:rPr>
                <w:rFonts w:ascii="Arial" w:hAnsi="Arial" w:cs="Arial"/>
              </w:rPr>
              <w:t>t</w:t>
            </w:r>
            <w:r w:rsidRPr="0096094F">
              <w:rPr>
                <w:rFonts w:ascii="Arial" w:hAnsi="Arial" w:cs="Arial"/>
              </w:rPr>
              <w:t>ci vezani uz temu prigovora</w:t>
            </w:r>
            <w:r w:rsidRPr="0096094F" w:rsidR="005A4A42">
              <w:rPr>
                <w:rFonts w:ascii="Arial" w:hAnsi="Arial" w:cs="Arial"/>
              </w:rPr>
              <w:t xml:space="preserve">, a podatci o tome prikazuju se </w:t>
            </w:r>
            <w:r w:rsidRPr="0096094F">
              <w:rPr>
                <w:rFonts w:ascii="Arial" w:hAnsi="Arial" w:cs="Arial"/>
              </w:rPr>
              <w:t xml:space="preserve">na vezanim karticama. Ako se prigovor odnosio na podatke koji utječu na broj bodova, promijenjeni broj bodova vidljiv je na karticama </w:t>
            </w:r>
            <w:r w:rsidRPr="0096094F">
              <w:rPr>
                <w:rFonts w:ascii="Arial" w:hAnsi="Arial" w:cs="Arial"/>
                <w:i/>
                <w:iCs/>
              </w:rPr>
              <w:t xml:space="preserve">Moj odabir </w:t>
            </w:r>
            <w:r w:rsidRPr="0096094F">
              <w:rPr>
                <w:rFonts w:ascii="Arial" w:hAnsi="Arial" w:cs="Arial"/>
              </w:rPr>
              <w:t xml:space="preserve">i </w:t>
            </w:r>
            <w:r w:rsidRPr="0096094F">
              <w:rPr>
                <w:rFonts w:ascii="Arial" w:hAnsi="Arial" w:cs="Arial"/>
                <w:i/>
                <w:iCs/>
              </w:rPr>
              <w:t>Moji rezultati</w:t>
            </w:r>
            <w:r w:rsidRPr="0096094F">
              <w:rPr>
                <w:rFonts w:ascii="Arial" w:hAnsi="Arial" w:cs="Arial"/>
              </w:rPr>
              <w:t>.</w:t>
            </w:r>
          </w:p>
        </w:tc>
      </w:tr>
    </w:tbl>
    <w:p w:rsidRPr="0096094F" w:rsidR="00013250" w:rsidP="00725FAD" w:rsidRDefault="00013250" w14:paraId="6D0284BC" w14:textId="77777777">
      <w:pPr>
        <w:pStyle w:val="Heading4"/>
      </w:pPr>
      <w:bookmarkStart w:name="_Toc127885524" w:id="108"/>
      <w:r w:rsidRPr="0096094F">
        <w:t>Privremene ljestvice poretka</w:t>
      </w:r>
      <w:bookmarkEnd w:id="108"/>
    </w:p>
    <w:p w:rsidRPr="0096094F" w:rsidR="00013250" w:rsidP="00013250" w:rsidRDefault="00013250" w14:paraId="14AAFF3C" w14:textId="1637F899">
      <w:r w:rsidRPr="0096094F">
        <w:t xml:space="preserve">Nakon zaključavanja liste prioriteta učenici više ne mogu prijavljivati ni mijenjati obrazovne programe, a orijentacijske ljestvice poretka mijenjaju naziv u </w:t>
      </w:r>
      <w:r w:rsidRPr="0096094F">
        <w:rPr>
          <w:b/>
          <w:bCs/>
        </w:rPr>
        <w:t>Privremeni rezultati</w:t>
      </w:r>
      <w:r w:rsidRPr="0096094F">
        <w:t>. Promjene u ljestvicama poretka još su moguće, no isključivo radi rješavanja prigovora ili netočno unesenih podataka.</w:t>
      </w:r>
    </w:p>
    <w:p w:rsidRPr="0096094F" w:rsidR="00620BA0" w:rsidP="00620BA0" w:rsidRDefault="00620BA0" w14:paraId="1B67A56E" w14:textId="77777777">
      <w:pPr>
        <w:pStyle w:val="Heading4"/>
      </w:pPr>
      <w:bookmarkStart w:name="_Toc127885525" w:id="109"/>
      <w:r w:rsidRPr="0096094F">
        <w:t>Ispis, potpisivanje i učitavanje prijavnica</w:t>
      </w:r>
      <w:bookmarkEnd w:id="109"/>
    </w:p>
    <w:p w:rsidRPr="0096094F" w:rsidR="002C301F" w:rsidP="002C301F" w:rsidRDefault="00013250" w14:paraId="510E3804" w14:textId="3AFDAF64">
      <w:r w:rsidRPr="0096094F">
        <w:t xml:space="preserve">U trenutku objave privremenih rezultata učenicima se omogućuje ispis prijavnica. Na kartici </w:t>
      </w:r>
      <w:r w:rsidRPr="0096094F">
        <w:rPr>
          <w:i/>
          <w:iCs/>
        </w:rPr>
        <w:t>Moj odabir</w:t>
      </w:r>
      <w:r w:rsidRPr="0096094F">
        <w:t xml:space="preserve"> ispod liste prioriteta pojavljuje se gumb </w:t>
      </w:r>
      <w:r w:rsidRPr="0096094F">
        <w:rPr>
          <w:i/>
          <w:iCs/>
        </w:rPr>
        <w:t xml:space="preserve">Prijavnica </w:t>
      </w:r>
      <w:r w:rsidRPr="0096094F">
        <w:t xml:space="preserve">(Slika </w:t>
      </w:r>
      <w:r w:rsidR="000C110D">
        <w:t>70</w:t>
      </w:r>
      <w:r w:rsidR="007823E5">
        <w:t>.</w:t>
      </w:r>
      <w:r w:rsidRPr="0096094F">
        <w:t xml:space="preserve">). </w:t>
      </w:r>
    </w:p>
    <w:p w:rsidRPr="0096094F" w:rsidR="00C17D33" w:rsidP="00C17D33" w:rsidRDefault="009E34F6" w14:paraId="57879A8A" w14:textId="77777777">
      <w:pPr>
        <w:keepNext/>
        <w:jc w:val="center"/>
      </w:pPr>
      <w:r w:rsidRPr="0096094F">
        <w:rPr>
          <w:noProof/>
          <w:lang w:eastAsia="hr-HR"/>
        </w:rPr>
        <mc:AlternateContent>
          <mc:Choice Requires="wps">
            <w:drawing>
              <wp:anchor distT="0" distB="0" distL="114300" distR="114300" simplePos="0" relativeHeight="251658257" behindDoc="0" locked="0" layoutInCell="1" allowOverlap="1" wp14:anchorId="4AE5CBB8" wp14:editId="0F531961">
                <wp:simplePos x="0" y="0"/>
                <wp:positionH relativeFrom="column">
                  <wp:posOffset>1236235</wp:posOffset>
                </wp:positionH>
                <wp:positionV relativeFrom="paragraph">
                  <wp:posOffset>2378765</wp:posOffset>
                </wp:positionV>
                <wp:extent cx="700737" cy="198783"/>
                <wp:effectExtent l="0" t="0" r="23495" b="10795"/>
                <wp:wrapNone/>
                <wp:docPr id="2063" name="Rectangle: Rounded Corners 2063"/>
                <wp:cNvGraphicFramePr/>
                <a:graphic xmlns:a="http://schemas.openxmlformats.org/drawingml/2006/main">
                  <a:graphicData uri="http://schemas.microsoft.com/office/word/2010/wordprocessingShape">
                    <wps:wsp>
                      <wps:cNvSpPr/>
                      <wps:spPr>
                        <a:xfrm flipH="1">
                          <a:off x="0" y="0"/>
                          <a:ext cx="700737" cy="19878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1B4D81D4">
              <v:roundrect id="Pravokutnik: zaobljeni kutovi 2063" style="position:absolute;margin-left:97.35pt;margin-top:187.3pt;width:55.2pt;height:15.65pt;flip:x;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E48B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"/>
            </w:pict>
          </mc:Fallback>
        </mc:AlternateContent>
      </w:r>
      <w:r w:rsidRPr="0096094F">
        <w:rPr>
          <w:noProof/>
        </w:rPr>
        <w:drawing>
          <wp:inline distT="0" distB="0" distL="0" distR="0" wp14:anchorId="4BA61669" wp14:editId="30CE2583">
            <wp:extent cx="5040000" cy="2606130"/>
            <wp:effectExtent l="19050" t="19050" r="27305" b="22860"/>
            <wp:docPr id="2062" name="Picture 2062"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Slika 2062" descr="Slika na kojoj se prikazuje tekst&#10;&#10;Opis je automatski generiran"/>
                    <pic:cNvPicPr/>
                  </pic:nvPicPr>
                  <pic:blipFill>
                    <a:blip r:embed="rId102"/>
                    <a:stretch>
                      <a:fillRect/>
                    </a:stretch>
                  </pic:blipFill>
                  <pic:spPr>
                    <a:xfrm>
                      <a:off x="0" y="0"/>
                      <a:ext cx="5040000" cy="2606130"/>
                    </a:xfrm>
                    <a:prstGeom prst="rect">
                      <a:avLst/>
                    </a:prstGeom>
                    <a:ln>
                      <a:solidFill>
                        <a:schemeClr val="tx1">
                          <a:lumMod val="65000"/>
                          <a:lumOff val="35000"/>
                        </a:schemeClr>
                      </a:solidFill>
                    </a:ln>
                  </pic:spPr>
                </pic:pic>
              </a:graphicData>
            </a:graphic>
          </wp:inline>
        </w:drawing>
      </w:r>
    </w:p>
    <w:p w:rsidRPr="0096094F" w:rsidR="00CF2F98" w:rsidP="00C17D33" w:rsidRDefault="00C17D33" w14:paraId="596D1855" w14:textId="313E5BAE">
      <w:pPr>
        <w:pStyle w:val="Caption"/>
        <w:jc w:val="center"/>
      </w:pPr>
      <w:bookmarkStart w:name="_Toc128307478" w:id="110"/>
      <w:r w:rsidRPr="0096094F">
        <w:t xml:space="preserve">Slika </w:t>
      </w:r>
      <w:r>
        <w:fldChar w:fldCharType="begin"/>
      </w:r>
      <w:r>
        <w:instrText>SEQ Slika \* ARABIC</w:instrText>
      </w:r>
      <w:r>
        <w:fldChar w:fldCharType="separate"/>
      </w:r>
      <w:r w:rsidR="00E9391A">
        <w:rPr>
          <w:noProof/>
        </w:rPr>
        <w:t>70</w:t>
      </w:r>
      <w:r>
        <w:fldChar w:fldCharType="end"/>
      </w:r>
      <w:r w:rsidR="007823E5">
        <w:t>.</w:t>
      </w:r>
      <w:r w:rsidRPr="0096094F">
        <w:t xml:space="preserve"> </w:t>
      </w:r>
      <w:r w:rsidRPr="0096094F" w:rsidR="00C6225C">
        <w:t>Gumb za i</w:t>
      </w:r>
      <w:r w:rsidRPr="0096094F">
        <w:t>spis prijavnice</w:t>
      </w:r>
      <w:bookmarkEnd w:id="110"/>
    </w:p>
    <w:p w:rsidRPr="0096094F" w:rsidR="00C17D33" w:rsidP="00C17D33" w:rsidRDefault="00C6225C" w14:paraId="13552754" w14:textId="404FFF92">
      <w:r w:rsidRPr="0096094F">
        <w:t xml:space="preserve">Klik na gumb </w:t>
      </w:r>
      <w:r w:rsidRPr="0096094F">
        <w:rPr>
          <w:i/>
          <w:iCs/>
        </w:rPr>
        <w:t>Prijavnica</w:t>
      </w:r>
      <w:r w:rsidRPr="0096094F">
        <w:t xml:space="preserve"> otv</w:t>
      </w:r>
      <w:r w:rsidRPr="0096094F" w:rsidR="0065451E">
        <w:t xml:space="preserve">ara </w:t>
      </w:r>
      <w:r w:rsidRPr="0096094F">
        <w:t>obrazac prijavnice</w:t>
      </w:r>
      <w:r w:rsidRPr="0096094F" w:rsidR="001D6235">
        <w:t xml:space="preserve"> (Slika </w:t>
      </w:r>
      <w:r w:rsidRPr="0096094F" w:rsidR="0057018F">
        <w:t>7</w:t>
      </w:r>
      <w:r w:rsidR="000C110D">
        <w:t>1</w:t>
      </w:r>
      <w:r w:rsidR="007823E5">
        <w:t>.</w:t>
      </w:r>
      <w:r w:rsidRPr="0096094F" w:rsidR="001D6235">
        <w:t>)</w:t>
      </w:r>
      <w:r w:rsidRPr="0096094F" w:rsidR="0065451E">
        <w:t xml:space="preserve"> koju </w:t>
      </w:r>
      <w:r w:rsidRPr="0096094F" w:rsidR="001D6235">
        <w:t xml:space="preserve">je potrebno </w:t>
      </w:r>
      <w:r w:rsidRPr="0096094F">
        <w:t>ispisati</w:t>
      </w:r>
      <w:r w:rsidRPr="0096094F" w:rsidR="001D6235">
        <w:t xml:space="preserve">. </w:t>
      </w:r>
    </w:p>
    <w:p w:rsidRPr="0096094F" w:rsidR="007C36CB" w:rsidP="007C36CB" w:rsidRDefault="00BC4129" w14:paraId="7FBFAAAA" w14:textId="77777777">
      <w:pPr>
        <w:keepNext/>
        <w:jc w:val="center"/>
      </w:pPr>
      <w:r w:rsidRPr="0096094F">
        <w:rPr>
          <w:noProof/>
        </w:rPr>
        <w:drawing>
          <wp:inline distT="0" distB="0" distL="0" distR="0" wp14:anchorId="588B7C24" wp14:editId="76726C64">
            <wp:extent cx="4320000" cy="1843442"/>
            <wp:effectExtent l="19050" t="19050" r="23495" b="23495"/>
            <wp:docPr id="2064" name="Picture 2064"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Slika 2064" descr="Slika na kojoj se prikazuje tekst&#10;&#10;Opis je automatski generiran"/>
                    <pic:cNvPicPr/>
                  </pic:nvPicPr>
                  <pic:blipFill rotWithShape="1">
                    <a:blip r:embed="rId103"/>
                    <a:srcRect l="9399" t="34724" r="11418"/>
                    <a:stretch/>
                  </pic:blipFill>
                  <pic:spPr bwMode="auto">
                    <a:xfrm>
                      <a:off x="0" y="0"/>
                      <a:ext cx="4320000" cy="1843442"/>
                    </a:xfrm>
                    <a:prstGeom prst="rect">
                      <a:avLst/>
                    </a:prstGeom>
                    <a:ln w="9525" cap="flat" cmpd="sng" algn="ctr">
                      <a:solidFill>
                        <a:sysClr val="windowText" lastClr="000000">
                          <a:lumMod val="65000"/>
                          <a:lumOff val="3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rsidRPr="0096094F" w:rsidR="001D6235" w:rsidP="007C36CB" w:rsidRDefault="007C36CB" w14:paraId="19EFDE66" w14:textId="580C6A51">
      <w:pPr>
        <w:pStyle w:val="Caption"/>
        <w:jc w:val="center"/>
      </w:pPr>
      <w:bookmarkStart w:name="_Toc128307479" w:id="111"/>
      <w:r w:rsidRPr="0096094F">
        <w:t xml:space="preserve">Slika </w:t>
      </w:r>
      <w:r>
        <w:fldChar w:fldCharType="begin"/>
      </w:r>
      <w:r>
        <w:instrText>SEQ Slika \* ARABIC</w:instrText>
      </w:r>
      <w:r>
        <w:fldChar w:fldCharType="separate"/>
      </w:r>
      <w:r w:rsidR="00E9391A">
        <w:rPr>
          <w:noProof/>
        </w:rPr>
        <w:t>71</w:t>
      </w:r>
      <w:r>
        <w:fldChar w:fldCharType="end"/>
      </w:r>
      <w:r w:rsidR="007823E5">
        <w:t>.</w:t>
      </w:r>
      <w:r w:rsidRPr="0096094F">
        <w:t xml:space="preserve"> Obrazac prijavnice</w:t>
      </w:r>
      <w:bookmarkEnd w:id="111"/>
    </w:p>
    <w:tbl>
      <w:tblPr>
        <w:tblStyle w:val="TableGrid"/>
        <w:tblW w:w="9067"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221"/>
      </w:tblGrid>
      <w:tr w:rsidRPr="0096094F" w:rsidR="00D92612" w:rsidTr="017B191A" w14:paraId="73E76875" w14:textId="77777777">
        <w:tc>
          <w:tcPr>
            <w:tcW w:w="846" w:type="dxa"/>
          </w:tcPr>
          <w:p w:rsidRPr="0096094F" w:rsidR="00D92612" w:rsidP="003751C3" w:rsidRDefault="00D92612" w14:paraId="1DAB6C05" w14:textId="77777777">
            <w:pPr>
              <w:spacing w:before="120" w:after="120"/>
              <w:jc w:val="both"/>
              <w:rPr>
                <w:rFonts w:ascii="Arial" w:hAnsi="Arial" w:eastAsia="Times New Roman" w:cs="Arial"/>
              </w:rPr>
            </w:pPr>
            <w:r w:rsidRPr="0096094F">
              <w:rPr>
                <w:noProof/>
              </w:rPr>
              <w:drawing>
                <wp:inline distT="0" distB="0" distL="0" distR="0" wp14:anchorId="0F9F3669" wp14:editId="69F70ED1">
                  <wp:extent cx="360000" cy="360000"/>
                  <wp:effectExtent l="0" t="0" r="2540" b="254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21" w:type="dxa"/>
          </w:tcPr>
          <w:p w:rsidRPr="0096094F" w:rsidR="0030354B" w:rsidP="003751C3" w:rsidRDefault="4716E00E" w14:paraId="04843E3F" w14:textId="427162A8">
            <w:pPr>
              <w:spacing w:before="120" w:after="120"/>
              <w:jc w:val="both"/>
              <w:rPr>
                <w:rFonts w:ascii="Arial" w:hAnsi="Arial" w:cs="Arial"/>
              </w:rPr>
            </w:pPr>
            <w:r w:rsidRPr="017B191A">
              <w:rPr>
                <w:rFonts w:ascii="Arial" w:hAnsi="Arial" w:cs="Arial"/>
              </w:rPr>
              <w:t>Ispisanu prijavnicu potpisuju učenik i roditelj</w:t>
            </w:r>
            <w:r w:rsidRPr="017B191A" w:rsidR="4A45A7C9">
              <w:rPr>
                <w:rFonts w:ascii="Arial" w:hAnsi="Arial" w:cs="Arial"/>
              </w:rPr>
              <w:t xml:space="preserve"> ili </w:t>
            </w:r>
            <w:r w:rsidRPr="017B191A">
              <w:rPr>
                <w:rFonts w:ascii="Arial" w:hAnsi="Arial" w:cs="Arial"/>
              </w:rPr>
              <w:t>skrbnik.</w:t>
            </w:r>
            <w:r w:rsidRPr="017B191A" w:rsidR="3E6A6731">
              <w:rPr>
                <w:rFonts w:ascii="Arial" w:hAnsi="Arial" w:cs="Arial"/>
              </w:rPr>
              <w:t xml:space="preserve"> </w:t>
            </w:r>
            <w:r w:rsidRPr="017B191A" w:rsidR="7DB0A9CF">
              <w:rPr>
                <w:rFonts w:ascii="Arial" w:hAnsi="Arial" w:cs="Arial"/>
              </w:rPr>
              <w:t>P</w:t>
            </w:r>
            <w:r w:rsidRPr="017B191A" w:rsidR="3E6A6731">
              <w:rPr>
                <w:rFonts w:ascii="Arial" w:hAnsi="Arial" w:cs="Arial"/>
              </w:rPr>
              <w:t>otpisanu prijavnicu potrebno je učitati u sustav.</w:t>
            </w:r>
            <w:r w:rsidRPr="017B191A" w:rsidR="588BD227">
              <w:rPr>
                <w:rFonts w:ascii="Arial" w:hAnsi="Arial" w:cs="Arial"/>
              </w:rPr>
              <w:t xml:space="preserve"> </w:t>
            </w:r>
          </w:p>
          <w:p w:rsidRPr="0096094F" w:rsidR="00D92612" w:rsidP="003751C3" w:rsidRDefault="00F55E54" w14:paraId="5F62FF42" w14:textId="64D2C2B3">
            <w:pPr>
              <w:spacing w:before="120" w:after="120"/>
              <w:jc w:val="both"/>
              <w:rPr>
                <w:rFonts w:ascii="Arial" w:hAnsi="Arial" w:cs="Arial"/>
              </w:rPr>
            </w:pPr>
            <w:r w:rsidRPr="0096094F">
              <w:rPr>
                <w:rFonts w:ascii="Arial" w:hAnsi="Arial" w:cs="Arial"/>
              </w:rPr>
              <w:t>Prijavnicu u sustav učitava učenik. Ako nije u mogućnosti, dostavit će ju razredniku koji će ju skenirati i učitati u sustav.</w:t>
            </w:r>
          </w:p>
        </w:tc>
      </w:tr>
    </w:tbl>
    <w:p w:rsidRPr="0096094F" w:rsidR="008E0B58" w:rsidP="00237A2F" w:rsidRDefault="008E0B58" w14:paraId="031D8060" w14:textId="0A610963">
      <w:r w:rsidRPr="0096094F">
        <w:t xml:space="preserve">Potpisana prijavnica u sustav se učitava </w:t>
      </w:r>
      <w:r w:rsidRPr="0096094F" w:rsidR="00DA27DF">
        <w:t xml:space="preserve">klikom na gumb </w:t>
      </w:r>
      <w:r w:rsidRPr="0096094F" w:rsidR="00DA27DF">
        <w:rPr>
          <w:i/>
          <w:iCs/>
        </w:rPr>
        <w:t>Prijavnica</w:t>
      </w:r>
      <w:r w:rsidRPr="0096094F" w:rsidR="00DA27DF">
        <w:t xml:space="preserve"> </w:t>
      </w:r>
      <w:r w:rsidRPr="0096094F">
        <w:t xml:space="preserve">na kartici </w:t>
      </w:r>
      <w:r w:rsidRPr="0096094F">
        <w:rPr>
          <w:i/>
          <w:iCs/>
        </w:rPr>
        <w:t>Moj odabir</w:t>
      </w:r>
      <w:r w:rsidRPr="0096094F" w:rsidR="008D4414">
        <w:t xml:space="preserve"> (Slika </w:t>
      </w:r>
      <w:r w:rsidRPr="0096094F" w:rsidR="0057018F">
        <w:t>7</w:t>
      </w:r>
      <w:r w:rsidR="004B15EE">
        <w:t>2</w:t>
      </w:r>
      <w:r w:rsidR="007823E5">
        <w:t>.</w:t>
      </w:r>
      <w:r w:rsidRPr="0096094F" w:rsidR="008D4414">
        <w:t>)</w:t>
      </w:r>
      <w:r w:rsidRPr="0096094F">
        <w:t>.</w:t>
      </w:r>
    </w:p>
    <w:p w:rsidRPr="0096094F" w:rsidR="003F4742" w:rsidP="003F4742" w:rsidRDefault="00B77DD6" w14:paraId="1023865D" w14:textId="1852D437">
      <w:pPr>
        <w:keepNext/>
        <w:jc w:val="center"/>
      </w:pPr>
      <w:r w:rsidRPr="0096094F">
        <w:rPr>
          <w:noProof/>
          <w:lang w:eastAsia="hr-HR"/>
        </w:rPr>
        <mc:AlternateContent>
          <mc:Choice Requires="wps">
            <w:drawing>
              <wp:anchor distT="0" distB="0" distL="114300" distR="114300" simplePos="0" relativeHeight="251658258" behindDoc="0" locked="0" layoutInCell="1" allowOverlap="1" wp14:anchorId="2EDE046D" wp14:editId="1D158E5C">
                <wp:simplePos x="0" y="0"/>
                <wp:positionH relativeFrom="column">
                  <wp:posOffset>1193512</wp:posOffset>
                </wp:positionH>
                <wp:positionV relativeFrom="paragraph">
                  <wp:posOffset>2407047</wp:posOffset>
                </wp:positionV>
                <wp:extent cx="785228" cy="198783"/>
                <wp:effectExtent l="0" t="0" r="15240" b="10795"/>
                <wp:wrapNone/>
                <wp:docPr id="2068" name="Rectangle: Rounded Corners 2068"/>
                <wp:cNvGraphicFramePr/>
                <a:graphic xmlns:a="http://schemas.openxmlformats.org/drawingml/2006/main">
                  <a:graphicData uri="http://schemas.microsoft.com/office/word/2010/wordprocessingShape">
                    <wps:wsp>
                      <wps:cNvSpPr/>
                      <wps:spPr>
                        <a:xfrm flipH="1">
                          <a:off x="0" y="0"/>
                          <a:ext cx="785228" cy="19878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3F3CC000">
              <v:roundrect id="Pravokutnik: zaobljeni kutovi 2068" style="position:absolute;margin-left:94pt;margin-top:189.55pt;width:61.85pt;height:15.65pt;flip:x;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648D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"/>
            </w:pict>
          </mc:Fallback>
        </mc:AlternateContent>
      </w:r>
      <w:r w:rsidRPr="0096094F" w:rsidR="0089584A">
        <w:rPr>
          <w:noProof/>
        </w:rPr>
        <w:drawing>
          <wp:inline distT="0" distB="0" distL="0" distR="0" wp14:anchorId="3CA3F010" wp14:editId="2D0FCA96">
            <wp:extent cx="5040000" cy="2641693"/>
            <wp:effectExtent l="19050" t="19050" r="27305" b="25400"/>
            <wp:docPr id="2070" name="Picture 2070"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Slika 2070" descr="Slika na kojoj se prikazuje tekst&#10;&#10;Opis je automatski generiran"/>
                    <pic:cNvPicPr/>
                  </pic:nvPicPr>
                  <pic:blipFill>
                    <a:blip r:embed="rId104"/>
                    <a:stretch>
                      <a:fillRect/>
                    </a:stretch>
                  </pic:blipFill>
                  <pic:spPr>
                    <a:xfrm>
                      <a:off x="0" y="0"/>
                      <a:ext cx="5040000" cy="2641693"/>
                    </a:xfrm>
                    <a:prstGeom prst="rect">
                      <a:avLst/>
                    </a:prstGeom>
                    <a:ln>
                      <a:solidFill>
                        <a:schemeClr val="tx1">
                          <a:lumMod val="65000"/>
                          <a:lumOff val="35000"/>
                        </a:schemeClr>
                      </a:solidFill>
                    </a:ln>
                  </pic:spPr>
                </pic:pic>
              </a:graphicData>
            </a:graphic>
          </wp:inline>
        </w:drawing>
      </w:r>
    </w:p>
    <w:p w:rsidRPr="0096094F" w:rsidR="00237A2F" w:rsidP="003F4742" w:rsidRDefault="003F4742" w14:paraId="3CAB8461" w14:textId="47B1DABB">
      <w:pPr>
        <w:pStyle w:val="Caption"/>
        <w:jc w:val="center"/>
      </w:pPr>
      <w:bookmarkStart w:name="_Toc128307480" w:id="112"/>
      <w:r w:rsidRPr="0096094F">
        <w:t xml:space="preserve">Slika </w:t>
      </w:r>
      <w:r>
        <w:fldChar w:fldCharType="begin"/>
      </w:r>
      <w:r>
        <w:instrText>SEQ Slika \* ARABIC</w:instrText>
      </w:r>
      <w:r>
        <w:fldChar w:fldCharType="separate"/>
      </w:r>
      <w:r w:rsidR="00E9391A">
        <w:rPr>
          <w:noProof/>
        </w:rPr>
        <w:t>72</w:t>
      </w:r>
      <w:r>
        <w:fldChar w:fldCharType="end"/>
      </w:r>
      <w:r w:rsidR="007823E5">
        <w:t>.</w:t>
      </w:r>
      <w:r w:rsidRPr="0096094F">
        <w:t xml:space="preserve"> </w:t>
      </w:r>
      <w:r w:rsidRPr="0096094F" w:rsidR="003B54F8">
        <w:t>Pokretanje postupka u</w:t>
      </w:r>
      <w:r w:rsidRPr="0096094F">
        <w:t>čitavanj</w:t>
      </w:r>
      <w:r w:rsidRPr="0096094F" w:rsidR="003B54F8">
        <w:t>a</w:t>
      </w:r>
      <w:r w:rsidRPr="0096094F">
        <w:t xml:space="preserve"> prijavnice</w:t>
      </w:r>
      <w:bookmarkEnd w:id="112"/>
    </w:p>
    <w:p w:rsidRPr="0096094F" w:rsidR="001F5B11" w:rsidP="005D7BE5" w:rsidRDefault="005D7BE5" w14:paraId="5B96932A" w14:textId="0D210184">
      <w:r w:rsidRPr="0096094F">
        <w:t xml:space="preserve">Gumb </w:t>
      </w:r>
      <w:r w:rsidRPr="0096094F">
        <w:rPr>
          <w:i/>
          <w:iCs/>
        </w:rPr>
        <w:t>Prijavnica</w:t>
      </w:r>
      <w:r w:rsidRPr="0096094F">
        <w:t xml:space="preserve"> otvara prozor u kojemu se nalazi gumb </w:t>
      </w:r>
      <w:r w:rsidRPr="0096094F">
        <w:rPr>
          <w:i/>
          <w:iCs/>
        </w:rPr>
        <w:t>Učitaj</w:t>
      </w:r>
      <w:r w:rsidRPr="0096094F">
        <w:t xml:space="preserve"> </w:t>
      </w:r>
      <w:r w:rsidRPr="0096094F" w:rsidR="00AB5053">
        <w:t xml:space="preserve">(Slika </w:t>
      </w:r>
      <w:r w:rsidRPr="0096094F" w:rsidR="0057018F">
        <w:t>7</w:t>
      </w:r>
      <w:r w:rsidR="004B15EE">
        <w:t>3</w:t>
      </w:r>
      <w:r w:rsidR="007823E5">
        <w:t>.</w:t>
      </w:r>
      <w:r w:rsidRPr="0096094F" w:rsidR="00AB5053">
        <w:t xml:space="preserve">) koji omogućuje dodavanje datoteke s računala. </w:t>
      </w:r>
      <w:r w:rsidRPr="0096094F" w:rsidR="00F53376">
        <w:t>Datoteka se u sustav može dodati i povlačenjem u dio označen tekstom „</w:t>
      </w:r>
      <w:r w:rsidRPr="0096094F" w:rsidR="00F53376">
        <w:rPr>
          <w:i/>
          <w:iCs/>
        </w:rPr>
        <w:t>ili ispusti datoteku ovdje</w:t>
      </w:r>
      <w:r w:rsidRPr="0096094F" w:rsidR="00F53376">
        <w:t>“.</w:t>
      </w:r>
    </w:p>
    <w:p w:rsidRPr="0096094F" w:rsidR="00AB21FC" w:rsidP="00AB21FC" w:rsidRDefault="001F5B11" w14:paraId="5B7791C8" w14:textId="77777777">
      <w:pPr>
        <w:keepNext/>
        <w:jc w:val="center"/>
      </w:pPr>
      <w:r w:rsidRPr="0096094F">
        <w:rPr>
          <w:noProof/>
        </w:rPr>
        <w:drawing>
          <wp:inline distT="0" distB="0" distL="0" distR="0" wp14:anchorId="0B089FCC" wp14:editId="47BE0849">
            <wp:extent cx="4320000" cy="877336"/>
            <wp:effectExtent l="19050" t="19050" r="23495" b="1841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320000" cy="877336"/>
                    </a:xfrm>
                    <a:prstGeom prst="rect">
                      <a:avLst/>
                    </a:prstGeom>
                    <a:ln>
                      <a:solidFill>
                        <a:schemeClr val="tx1">
                          <a:lumMod val="65000"/>
                          <a:lumOff val="35000"/>
                        </a:schemeClr>
                      </a:solidFill>
                    </a:ln>
                  </pic:spPr>
                </pic:pic>
              </a:graphicData>
            </a:graphic>
          </wp:inline>
        </w:drawing>
      </w:r>
    </w:p>
    <w:p w:rsidRPr="0096094F" w:rsidR="001F5B11" w:rsidP="00AB21FC" w:rsidRDefault="00AB21FC" w14:paraId="0B5454F6" w14:textId="4643E6AA">
      <w:pPr>
        <w:pStyle w:val="Caption"/>
        <w:jc w:val="center"/>
      </w:pPr>
      <w:bookmarkStart w:name="_Toc128307481" w:id="113"/>
      <w:r w:rsidRPr="0096094F">
        <w:t xml:space="preserve">Slika </w:t>
      </w:r>
      <w:r>
        <w:fldChar w:fldCharType="begin"/>
      </w:r>
      <w:r>
        <w:instrText>SEQ Slika \* ARABIC</w:instrText>
      </w:r>
      <w:r>
        <w:fldChar w:fldCharType="separate"/>
      </w:r>
      <w:r w:rsidR="00E9391A">
        <w:rPr>
          <w:noProof/>
        </w:rPr>
        <w:t>73</w:t>
      </w:r>
      <w:r>
        <w:fldChar w:fldCharType="end"/>
      </w:r>
      <w:r w:rsidR="007823E5">
        <w:t>.</w:t>
      </w:r>
      <w:r w:rsidRPr="0096094F">
        <w:t xml:space="preserve"> Učitavanje datoteke</w:t>
      </w:r>
      <w:r w:rsidRPr="0096094F" w:rsidR="003B54F8">
        <w:t xml:space="preserve"> s prijavnicom</w:t>
      </w:r>
      <w:r w:rsidRPr="0096094F">
        <w:t xml:space="preserve"> u sustav</w:t>
      </w:r>
      <w:bookmarkEnd w:id="113"/>
    </w:p>
    <w:p w:rsidRPr="0096094F" w:rsidR="005D7BE5" w:rsidP="005D7BE5" w:rsidRDefault="00F53376" w14:paraId="69E25B1C" w14:textId="73A6759B">
      <w:r w:rsidRPr="0096094F">
        <w:t>N</w:t>
      </w:r>
      <w:r w:rsidRPr="0096094F" w:rsidR="005D7BE5">
        <w:t>akon učitavanja prijavnice</w:t>
      </w:r>
      <w:r w:rsidRPr="0096094F">
        <w:t xml:space="preserve"> </w:t>
      </w:r>
      <w:r w:rsidRPr="0096094F" w:rsidR="005D7BE5">
        <w:t xml:space="preserve">klikom na gumb </w:t>
      </w:r>
      <w:r w:rsidRPr="0096094F" w:rsidR="005D7BE5">
        <w:rPr>
          <w:i/>
          <w:iCs/>
        </w:rPr>
        <w:t>Slanje datoteka</w:t>
      </w:r>
      <w:r w:rsidRPr="0096094F" w:rsidR="005D7BE5">
        <w:t xml:space="preserve"> </w:t>
      </w:r>
      <w:r w:rsidRPr="0096094F" w:rsidR="00A02C61">
        <w:t xml:space="preserve">omogućuje se njezino spremanje u sustav. </w:t>
      </w:r>
      <w:r w:rsidRPr="0096094F" w:rsidR="009F3FE2">
        <w:t xml:space="preserve">U tom trenutku prijavnica se prikazuje razredniku koji je treba provjeriti i potvrditi njezinu ispravnost. </w:t>
      </w:r>
    </w:p>
    <w:tbl>
      <w:tblPr>
        <w:tblStyle w:val="TableGrid"/>
        <w:tblW w:w="9067"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221"/>
      </w:tblGrid>
      <w:tr w:rsidRPr="0096094F" w:rsidR="009F3FE2" w:rsidTr="003751C3" w14:paraId="10130D5A" w14:textId="77777777">
        <w:tc>
          <w:tcPr>
            <w:tcW w:w="846" w:type="dxa"/>
          </w:tcPr>
          <w:p w:rsidRPr="0096094F" w:rsidR="009F3FE2" w:rsidP="003751C3" w:rsidRDefault="009F3FE2" w14:paraId="40E9234B" w14:textId="77777777">
            <w:pPr>
              <w:spacing w:before="120" w:after="120"/>
              <w:jc w:val="both"/>
              <w:rPr>
                <w:rFonts w:ascii="Arial" w:hAnsi="Arial" w:eastAsia="Times New Roman" w:cs="Arial"/>
              </w:rPr>
            </w:pPr>
            <w:r w:rsidRPr="0096094F">
              <w:rPr>
                <w:noProof/>
              </w:rPr>
              <w:drawing>
                <wp:inline distT="0" distB="0" distL="0" distR="0" wp14:anchorId="45F3FFCD" wp14:editId="3CA9279A">
                  <wp:extent cx="360000" cy="360000"/>
                  <wp:effectExtent l="0" t="0" r="2540" b="254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21" w:type="dxa"/>
          </w:tcPr>
          <w:p w:rsidRPr="0096094F" w:rsidR="009F3FE2" w:rsidP="003751C3" w:rsidRDefault="009F3FE2" w14:paraId="38FE5516" w14:textId="38AAB1F3">
            <w:pPr>
              <w:spacing w:before="120" w:after="120"/>
              <w:jc w:val="both"/>
              <w:rPr>
                <w:rFonts w:ascii="Arial" w:hAnsi="Arial" w:cs="Arial"/>
              </w:rPr>
            </w:pPr>
            <w:r w:rsidRPr="0096094F">
              <w:rPr>
                <w:rFonts w:ascii="Arial" w:hAnsi="Arial" w:cs="Arial"/>
              </w:rPr>
              <w:t xml:space="preserve">Prijavnicu je moguće učitati </w:t>
            </w:r>
            <w:r w:rsidRPr="0096094F" w:rsidR="00CB6B94">
              <w:rPr>
                <w:rFonts w:ascii="Arial" w:hAnsi="Arial" w:cs="Arial"/>
              </w:rPr>
              <w:t>i putem mobitela, ranije opisanim postupkom „povuci i ispusti“</w:t>
            </w:r>
            <w:r w:rsidRPr="0096094F">
              <w:rPr>
                <w:rFonts w:ascii="Arial" w:hAnsi="Arial" w:cs="Arial"/>
              </w:rPr>
              <w:t>.</w:t>
            </w:r>
          </w:p>
        </w:tc>
      </w:tr>
    </w:tbl>
    <w:p w:rsidRPr="0096094F" w:rsidR="003F4742" w:rsidP="005D7BE5" w:rsidRDefault="00D73AD0" w14:paraId="56771177" w14:textId="579357CE">
      <w:r w:rsidRPr="0096094F">
        <w:t>T</w:t>
      </w:r>
      <w:r w:rsidRPr="0096094F" w:rsidR="005D7BE5">
        <w:t xml:space="preserve">renutačni status poslane prijavnice </w:t>
      </w:r>
      <w:r w:rsidRPr="0096094F">
        <w:t xml:space="preserve">i </w:t>
      </w:r>
      <w:r w:rsidR="00C42444">
        <w:t>njezin pregled</w:t>
      </w:r>
      <w:r w:rsidRPr="0096094F">
        <w:t xml:space="preserve"> pr</w:t>
      </w:r>
      <w:r w:rsidRPr="0096094F" w:rsidR="00971EFA">
        <w:t xml:space="preserve">ikazuje se u prozoru </w:t>
      </w:r>
      <w:r w:rsidRPr="0096094F" w:rsidR="00971EFA">
        <w:rPr>
          <w:i/>
          <w:iCs/>
        </w:rPr>
        <w:t>Moj odabir</w:t>
      </w:r>
      <w:r w:rsidRPr="0096094F" w:rsidR="00971EFA">
        <w:t xml:space="preserve"> (Slika 7</w:t>
      </w:r>
      <w:r w:rsidR="004B15EE">
        <w:t>4</w:t>
      </w:r>
      <w:r w:rsidR="00C42444">
        <w:t>.</w:t>
      </w:r>
      <w:r w:rsidRPr="0096094F" w:rsidR="00971EFA">
        <w:t xml:space="preserve">). </w:t>
      </w:r>
      <w:r w:rsidRPr="0096094F" w:rsidR="00E460C1">
        <w:t xml:space="preserve">Ako </w:t>
      </w:r>
      <w:r w:rsidRPr="0096094F" w:rsidR="008128F6">
        <w:t>je prijavnica odbijena</w:t>
      </w:r>
      <w:r w:rsidR="00C42444">
        <w:t>,</w:t>
      </w:r>
      <w:r w:rsidRPr="0096094F" w:rsidR="00E460C1">
        <w:t xml:space="preserve"> prikazana </w:t>
      </w:r>
      <w:r w:rsidR="00C42444">
        <w:t xml:space="preserve">je </w:t>
      </w:r>
      <w:r w:rsidRPr="0096094F" w:rsidR="005D7BE5">
        <w:t>napomena s razlogom neprihvaćanja</w:t>
      </w:r>
      <w:r w:rsidRPr="0096094F" w:rsidR="00003BBA">
        <w:t xml:space="preserve">. U tom slučaju </w:t>
      </w:r>
      <w:r w:rsidR="00C42444">
        <w:t xml:space="preserve">dokument je potrebno ponovo učitati u sustav. </w:t>
      </w:r>
    </w:p>
    <w:p w:rsidRPr="0096094F" w:rsidR="00645134" w:rsidP="00645134" w:rsidRDefault="00645134" w14:paraId="5196448F" w14:textId="0A80F3A4">
      <w:pPr>
        <w:keepNext/>
        <w:jc w:val="center"/>
      </w:pPr>
      <w:r w:rsidRPr="0096094F">
        <w:rPr>
          <w:noProof/>
          <w:lang w:eastAsia="hr-HR"/>
        </w:rPr>
        <mc:AlternateContent>
          <mc:Choice Requires="wps">
            <w:drawing>
              <wp:anchor distT="0" distB="0" distL="114300" distR="114300" simplePos="0" relativeHeight="251658259" behindDoc="0" locked="0" layoutInCell="1" allowOverlap="1" wp14:anchorId="100FA343" wp14:editId="7845A418">
                <wp:simplePos x="0" y="0"/>
                <wp:positionH relativeFrom="column">
                  <wp:posOffset>2862547</wp:posOffset>
                </wp:positionH>
                <wp:positionV relativeFrom="paragraph">
                  <wp:posOffset>2182696</wp:posOffset>
                </wp:positionV>
                <wp:extent cx="1002219" cy="373918"/>
                <wp:effectExtent l="0" t="0" r="26670" b="26670"/>
                <wp:wrapNone/>
                <wp:docPr id="2073" name="Rectangle: Rounded Corners 2073"/>
                <wp:cNvGraphicFramePr/>
                <a:graphic xmlns:a="http://schemas.openxmlformats.org/drawingml/2006/main">
                  <a:graphicData uri="http://schemas.microsoft.com/office/word/2010/wordprocessingShape">
                    <wps:wsp>
                      <wps:cNvSpPr/>
                      <wps:spPr>
                        <a:xfrm flipH="1">
                          <a:off x="0" y="0"/>
                          <a:ext cx="1002219" cy="37391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sk="http://schemas.microsoft.com/office/drawing/2018/sketchyshapes" xmlns:a14="http://schemas.microsoft.com/office/drawing/2010/main" xmlns:pic="http://schemas.openxmlformats.org/drawingml/2006/picture" xmlns:a="http://schemas.openxmlformats.org/drawingml/2006/main">
            <w:pict w14:anchorId="7CB10B81">
              <v:roundrect id="Pravokutnik: zaobljeni kutovi 2073" style="position:absolute;margin-left:225.4pt;margin-top:171.85pt;width:78.9pt;height:29.45pt;flip:x;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2pt" arcsize="10923f" w14:anchorId="5A1D1A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"/>
            </w:pict>
          </mc:Fallback>
        </mc:AlternateContent>
      </w:r>
      <w:r w:rsidRPr="0096094F">
        <w:rPr>
          <w:noProof/>
        </w:rPr>
        <w:drawing>
          <wp:inline distT="0" distB="0" distL="0" distR="0" wp14:anchorId="3941EB6F" wp14:editId="1EFE504F">
            <wp:extent cx="5040000" cy="2551118"/>
            <wp:effectExtent l="19050" t="19050" r="27305" b="20955"/>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40000" cy="2551118"/>
                    </a:xfrm>
                    <a:prstGeom prst="rect">
                      <a:avLst/>
                    </a:prstGeom>
                    <a:noFill/>
                    <a:ln>
                      <a:solidFill>
                        <a:schemeClr val="tx1">
                          <a:lumMod val="65000"/>
                          <a:lumOff val="35000"/>
                        </a:schemeClr>
                      </a:solidFill>
                    </a:ln>
                  </pic:spPr>
                </pic:pic>
              </a:graphicData>
            </a:graphic>
          </wp:inline>
        </w:drawing>
      </w:r>
    </w:p>
    <w:p w:rsidRPr="0096094F" w:rsidR="005E04DD" w:rsidP="00645134" w:rsidRDefault="00645134" w14:paraId="30C81803" w14:textId="4A9C7145">
      <w:pPr>
        <w:pStyle w:val="Caption"/>
        <w:jc w:val="center"/>
      </w:pPr>
      <w:bookmarkStart w:name="_Toc128307482" w:id="114"/>
      <w:r w:rsidRPr="0096094F">
        <w:t xml:space="preserve">Slika </w:t>
      </w:r>
      <w:r>
        <w:fldChar w:fldCharType="begin"/>
      </w:r>
      <w:r>
        <w:instrText>SEQ Slika \* ARABIC</w:instrText>
      </w:r>
      <w:r>
        <w:fldChar w:fldCharType="separate"/>
      </w:r>
      <w:r w:rsidR="00E9391A">
        <w:rPr>
          <w:noProof/>
        </w:rPr>
        <w:t>74</w:t>
      </w:r>
      <w:r>
        <w:fldChar w:fldCharType="end"/>
      </w:r>
      <w:r w:rsidR="00C42444">
        <w:t>.</w:t>
      </w:r>
      <w:r w:rsidRPr="0096094F">
        <w:t xml:space="preserve"> Praćenje statusa prijavnica</w:t>
      </w:r>
      <w:bookmarkEnd w:id="114"/>
    </w:p>
    <w:p w:rsidRPr="0096094F" w:rsidR="00D92612" w:rsidP="00620BA0" w:rsidRDefault="00237A2F" w14:paraId="78EFAC21" w14:textId="0A87155E">
      <w:pPr>
        <w:pStyle w:val="Heading4"/>
      </w:pPr>
      <w:bookmarkStart w:name="_Toc127885526" w:id="115"/>
      <w:r w:rsidRPr="0096094F">
        <w:t>Konačne ljestvice poretka</w:t>
      </w:r>
      <w:bookmarkEnd w:id="115"/>
    </w:p>
    <w:p w:rsidRPr="0096094F" w:rsidR="006937E3" w:rsidP="004B15EE" w:rsidRDefault="006937E3" w14:paraId="377B8997" w14:textId="2A2F94F2">
      <w:r w:rsidRPr="0096094F">
        <w:t xml:space="preserve">U propisanom roku ljestvice poretka postaju konačne i više se ne mijenjaju, a privremene ljestvice poretka mijenjaju naziv u </w:t>
      </w:r>
      <w:r w:rsidRPr="0096094F">
        <w:rPr>
          <w:b/>
          <w:bCs/>
        </w:rPr>
        <w:t>Konačni rezultati</w:t>
      </w:r>
      <w:r w:rsidRPr="0096094F">
        <w:t>.</w:t>
      </w:r>
    </w:p>
    <w:tbl>
      <w:tblPr>
        <w:tblStyle w:val="TableGrid"/>
        <w:tblW w:w="9067"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221"/>
      </w:tblGrid>
      <w:tr w:rsidRPr="0096094F" w:rsidR="004F29FF" w:rsidTr="11C39CC3" w14:paraId="224AE1B3" w14:textId="77777777">
        <w:tc>
          <w:tcPr>
            <w:tcW w:w="846" w:type="dxa"/>
          </w:tcPr>
          <w:p w:rsidRPr="0096094F" w:rsidR="004F29FF" w:rsidP="003751C3" w:rsidRDefault="004F29FF" w14:paraId="0BD6465D" w14:textId="77777777">
            <w:pPr>
              <w:spacing w:before="120" w:after="120"/>
              <w:jc w:val="both"/>
              <w:rPr>
                <w:rFonts w:ascii="Arial" w:hAnsi="Arial" w:eastAsia="Times New Roman" w:cs="Arial"/>
              </w:rPr>
            </w:pPr>
            <w:r w:rsidRPr="0096094F">
              <w:rPr>
                <w:noProof/>
              </w:rPr>
              <w:drawing>
                <wp:inline distT="0" distB="0" distL="0" distR="0" wp14:anchorId="2DC1503E" wp14:editId="6C30278C">
                  <wp:extent cx="360000" cy="360000"/>
                  <wp:effectExtent l="0" t="0" r="2540" b="254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tc>
        <w:tc>
          <w:tcPr>
            <w:tcW w:w="8221" w:type="dxa"/>
          </w:tcPr>
          <w:p w:rsidRPr="0096094F" w:rsidR="004F29FF" w:rsidP="00F211B7" w:rsidRDefault="143E1FF3" w14:paraId="59ABBC0B" w14:textId="0FD9D571">
            <w:pPr>
              <w:jc w:val="both"/>
              <w:rPr>
                <w:rFonts w:ascii="Arial" w:hAnsi="Arial" w:cs="Arial"/>
              </w:rPr>
            </w:pPr>
            <w:r w:rsidRPr="11C39CC3">
              <w:rPr>
                <w:rFonts w:ascii="Arial" w:hAnsi="Arial" w:cs="Arial"/>
              </w:rPr>
              <w:t xml:space="preserve">Objavom konačnih ljestvica poretka na kartici </w:t>
            </w:r>
            <w:r w:rsidRPr="11C39CC3">
              <w:rPr>
                <w:rFonts w:ascii="Arial" w:hAnsi="Arial" w:cs="Arial"/>
                <w:i/>
                <w:iCs/>
              </w:rPr>
              <w:t>Moji rezultati</w:t>
            </w:r>
            <w:r w:rsidRPr="11C39CC3">
              <w:rPr>
                <w:rFonts w:ascii="Arial" w:hAnsi="Arial" w:cs="Arial"/>
              </w:rPr>
              <w:t xml:space="preserve"> učeniku se prikazuje lista prioriteta. Stupac </w:t>
            </w:r>
            <w:r w:rsidRPr="11C39CC3">
              <w:rPr>
                <w:rFonts w:ascii="Arial" w:hAnsi="Arial" w:cs="Arial"/>
                <w:i/>
                <w:iCs/>
              </w:rPr>
              <w:t>Najbolji odabir</w:t>
            </w:r>
            <w:r w:rsidRPr="11C39CC3">
              <w:rPr>
                <w:rFonts w:ascii="Arial" w:hAnsi="Arial" w:cs="Arial"/>
              </w:rPr>
              <w:t xml:space="preserve"> mijenja naziv u </w:t>
            </w:r>
            <w:r w:rsidRPr="11C39CC3">
              <w:rPr>
                <w:rFonts w:ascii="Arial" w:hAnsi="Arial" w:cs="Arial"/>
                <w:i/>
                <w:iCs/>
              </w:rPr>
              <w:t>Pravo upisa</w:t>
            </w:r>
            <w:r w:rsidR="00FC57E7">
              <w:rPr>
                <w:rFonts w:ascii="Arial" w:hAnsi="Arial" w:cs="Arial"/>
                <w:i/>
                <w:iCs/>
              </w:rPr>
              <w:t xml:space="preserve">, </w:t>
            </w:r>
            <w:r w:rsidR="00FC57E7">
              <w:rPr>
                <w:rFonts w:ascii="Arial" w:hAnsi="Arial" w:cs="Arial"/>
              </w:rPr>
              <w:t>a</w:t>
            </w:r>
            <w:r w:rsidRPr="11C39CC3">
              <w:rPr>
                <w:rFonts w:ascii="Arial" w:hAnsi="Arial" w:cs="Arial"/>
                <w:i/>
                <w:iCs/>
              </w:rPr>
              <w:t xml:space="preserve"> </w:t>
            </w:r>
            <w:r w:rsidRPr="00FC57E7" w:rsidR="00FC57E7">
              <w:rPr>
                <w:rFonts w:ascii="Arial" w:hAnsi="Arial" w:cs="Arial"/>
              </w:rPr>
              <w:t>p</w:t>
            </w:r>
            <w:r w:rsidRPr="11C39CC3">
              <w:rPr>
                <w:rFonts w:ascii="Arial" w:hAnsi="Arial" w:cs="Arial"/>
              </w:rPr>
              <w:t xml:space="preserve">ored obrazovnog programa u kojemu je učenik ostvario pravo upisa </w:t>
            </w:r>
            <w:r w:rsidR="00F61562">
              <w:rPr>
                <w:rFonts w:ascii="Arial" w:hAnsi="Arial" w:cs="Arial"/>
              </w:rPr>
              <w:t xml:space="preserve">stoji </w:t>
            </w:r>
            <w:r w:rsidRPr="11C39CC3">
              <w:rPr>
                <w:rFonts w:ascii="Arial" w:hAnsi="Arial" w:cs="Arial"/>
              </w:rPr>
              <w:t>kvačic</w:t>
            </w:r>
            <w:r w:rsidR="00F61562">
              <w:rPr>
                <w:rFonts w:ascii="Arial" w:hAnsi="Arial" w:cs="Arial"/>
              </w:rPr>
              <w:t>a</w:t>
            </w:r>
            <w:r w:rsidRPr="11C39CC3">
              <w:rPr>
                <w:rFonts w:ascii="Arial" w:hAnsi="Arial" w:cs="Arial"/>
              </w:rPr>
              <w:t>.</w:t>
            </w:r>
            <w:r w:rsidRPr="11C39CC3" w:rsidR="0217D80B">
              <w:rPr>
                <w:rFonts w:ascii="Arial" w:hAnsi="Arial" w:cs="Arial"/>
              </w:rPr>
              <w:t xml:space="preserve"> Također je vidljiv podatak o ostvarenom rangu.</w:t>
            </w:r>
          </w:p>
          <w:p w:rsidRPr="0096094F" w:rsidR="004F29FF" w:rsidP="005621B2" w:rsidRDefault="004F29FF" w14:paraId="3656280A" w14:textId="24DD26FD">
            <w:pPr>
              <w:spacing w:before="120" w:after="120"/>
              <w:jc w:val="both"/>
              <w:rPr>
                <w:rFonts w:ascii="Arial" w:hAnsi="Arial" w:cs="Arial"/>
              </w:rPr>
            </w:pPr>
            <w:r w:rsidRPr="0096094F">
              <w:rPr>
                <w:rFonts w:ascii="Arial" w:hAnsi="Arial" w:cs="Arial"/>
              </w:rPr>
              <w:t xml:space="preserve">Kod </w:t>
            </w:r>
            <w:r w:rsidRPr="0096094F" w:rsidR="005621B2">
              <w:rPr>
                <w:rFonts w:ascii="Arial" w:hAnsi="Arial" w:cs="Arial"/>
              </w:rPr>
              <w:t>ostalih</w:t>
            </w:r>
            <w:r w:rsidRPr="0096094F">
              <w:rPr>
                <w:rFonts w:ascii="Arial" w:hAnsi="Arial" w:cs="Arial"/>
              </w:rPr>
              <w:t xml:space="preserve"> prijavljenih obrazovnih programa koje je </w:t>
            </w:r>
            <w:r w:rsidRPr="0096094F" w:rsidR="005621B2">
              <w:rPr>
                <w:rFonts w:ascii="Arial" w:hAnsi="Arial" w:cs="Arial"/>
              </w:rPr>
              <w:t xml:space="preserve">učenik </w:t>
            </w:r>
            <w:r w:rsidRPr="0096094F">
              <w:rPr>
                <w:rFonts w:ascii="Arial" w:hAnsi="Arial" w:cs="Arial"/>
              </w:rPr>
              <w:t>stavio više na list</w:t>
            </w:r>
            <w:r w:rsidRPr="0096094F" w:rsidR="00367D3C">
              <w:rPr>
                <w:rFonts w:ascii="Arial" w:hAnsi="Arial" w:cs="Arial"/>
              </w:rPr>
              <w:t>i</w:t>
            </w:r>
            <w:r w:rsidRPr="0096094F">
              <w:rPr>
                <w:rFonts w:ascii="Arial" w:hAnsi="Arial" w:cs="Arial"/>
              </w:rPr>
              <w:t xml:space="preserve"> prioriteta, </w:t>
            </w:r>
            <w:r w:rsidRPr="0096094F" w:rsidR="00367D3C">
              <w:rPr>
                <w:rFonts w:ascii="Arial" w:hAnsi="Arial" w:cs="Arial"/>
              </w:rPr>
              <w:t>ali se</w:t>
            </w:r>
            <w:r w:rsidRPr="0096094F">
              <w:rPr>
                <w:rFonts w:ascii="Arial" w:hAnsi="Arial" w:cs="Arial"/>
              </w:rPr>
              <w:t xml:space="preserve"> nije našao unutar upisne kvote</w:t>
            </w:r>
            <w:r w:rsidRPr="0096094F" w:rsidR="00367D3C">
              <w:rPr>
                <w:rFonts w:ascii="Arial" w:hAnsi="Arial" w:cs="Arial"/>
              </w:rPr>
              <w:t xml:space="preserve"> i </w:t>
            </w:r>
            <w:r w:rsidRPr="0096094F">
              <w:rPr>
                <w:rFonts w:ascii="Arial" w:hAnsi="Arial" w:cs="Arial"/>
              </w:rPr>
              <w:t xml:space="preserve">dalje </w:t>
            </w:r>
            <w:r w:rsidRPr="0096094F" w:rsidR="00367D3C">
              <w:rPr>
                <w:rFonts w:ascii="Arial" w:hAnsi="Arial" w:cs="Arial"/>
              </w:rPr>
              <w:t xml:space="preserve">je </w:t>
            </w:r>
            <w:r w:rsidRPr="0096094F">
              <w:rPr>
                <w:rFonts w:ascii="Arial" w:hAnsi="Arial" w:cs="Arial"/>
              </w:rPr>
              <w:t>vid</w:t>
            </w:r>
            <w:r w:rsidRPr="0096094F" w:rsidR="00367D3C">
              <w:rPr>
                <w:rFonts w:ascii="Arial" w:hAnsi="Arial" w:cs="Arial"/>
              </w:rPr>
              <w:t>ljiv</w:t>
            </w:r>
            <w:r w:rsidRPr="0096094F">
              <w:rPr>
                <w:rFonts w:ascii="Arial" w:hAnsi="Arial" w:cs="Arial"/>
              </w:rPr>
              <w:t xml:space="preserve"> rang koji je zauzimao na ljestvicama poretka</w:t>
            </w:r>
            <w:r w:rsidRPr="0096094F" w:rsidR="00767ADC">
              <w:rPr>
                <w:rFonts w:ascii="Arial" w:hAnsi="Arial" w:cs="Arial"/>
              </w:rPr>
              <w:t>.</w:t>
            </w:r>
          </w:p>
        </w:tc>
      </w:tr>
    </w:tbl>
    <w:p w:rsidRPr="0096094F" w:rsidR="00931798" w:rsidP="00620BA0" w:rsidRDefault="0047674D" w14:paraId="66816866" w14:textId="72EFCAFF">
      <w:pPr>
        <w:pStyle w:val="Heading4"/>
      </w:pPr>
      <w:bookmarkStart w:name="_Toc127885527" w:id="116"/>
      <w:r w:rsidRPr="0096094F">
        <w:t>Ispis, potpisivanje i učitavanje upisnica</w:t>
      </w:r>
      <w:bookmarkEnd w:id="116"/>
    </w:p>
    <w:p w:rsidRPr="0096094F" w:rsidR="00AF510C" w:rsidP="004B15EE" w:rsidRDefault="00AF510C" w14:paraId="1421D732" w14:textId="41E6D578">
      <w:r>
        <w:t>Zadnja obaveza učenika nakon objave konačnih rezultata dostavljanje</w:t>
      </w:r>
      <w:r w:rsidR="00C42444">
        <w:t xml:space="preserve"> je</w:t>
      </w:r>
      <w:r>
        <w:t xml:space="preserve"> upisnica u srednju školu. Kao i prijavnicu, upisnicu je potrebno ispisati, potpisati (učenik i roditelj</w:t>
      </w:r>
      <w:r w:rsidR="49657D5F">
        <w:t xml:space="preserve"> ili </w:t>
      </w:r>
      <w:r>
        <w:t>skrbnik) i dostaviti u srednju školu. Potpisanu upisnicu moguće je samostalno učitati u sustav ili j</w:t>
      </w:r>
      <w:r w:rsidR="00C42444">
        <w:t>e</w:t>
      </w:r>
      <w:r>
        <w:t xml:space="preserve"> dostaviti srednjoj školi u zadanim terminima. Vrijeme dostavljanja upisnica svaka škola objavljuje na svojim mrežnim stranicama, a </w:t>
      </w:r>
      <w:r w:rsidR="00C42444">
        <w:t>taj je podatak vidljiv</w:t>
      </w:r>
      <w:r>
        <w:t xml:space="preserve"> i u </w:t>
      </w:r>
      <w:r w:rsidRPr="017B191A">
        <w:rPr>
          <w:i/>
          <w:iCs/>
        </w:rPr>
        <w:t>Natječaju za upis u I. razred</w:t>
      </w:r>
      <w:r>
        <w:t xml:space="preserve"> koji je također objavljen na mrežnim stranicama</w:t>
      </w:r>
      <w:r w:rsidR="00825E3E">
        <w:t xml:space="preserve"> škole</w:t>
      </w:r>
      <w:r>
        <w:t>.</w:t>
      </w:r>
    </w:p>
    <w:tbl>
      <w:tblPr>
        <w:tblStyle w:val="TableGrid"/>
        <w:tblW w:w="9209"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363"/>
      </w:tblGrid>
      <w:tr w:rsidRPr="0096094F" w:rsidR="00AF510C" w:rsidTr="003751C3" w14:paraId="45EF754C" w14:textId="77777777">
        <w:tc>
          <w:tcPr>
            <w:tcW w:w="846" w:type="dxa"/>
          </w:tcPr>
          <w:p w:rsidRPr="0096094F" w:rsidR="00AF510C" w:rsidP="003751C3" w:rsidRDefault="00AF510C" w14:paraId="71495D6C" w14:textId="77777777">
            <w:pPr>
              <w:spacing w:before="120" w:after="120"/>
              <w:jc w:val="both"/>
              <w:rPr>
                <w:rFonts w:ascii="Arial" w:hAnsi="Arial" w:eastAsia="Times New Roman" w:cs="Arial"/>
              </w:rPr>
            </w:pPr>
            <w:r w:rsidRPr="0096094F">
              <w:rPr>
                <w:noProof/>
              </w:rPr>
              <w:drawing>
                <wp:inline distT="0" distB="0" distL="0" distR="0" wp14:anchorId="0E73C7F8" wp14:editId="0ACB2307">
                  <wp:extent cx="360000" cy="324000"/>
                  <wp:effectExtent l="0" t="0" r="254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363" w:type="dxa"/>
          </w:tcPr>
          <w:p w:rsidRPr="0096094F" w:rsidR="00AF510C" w:rsidP="003751C3" w:rsidRDefault="00AF510C" w14:paraId="2691E448" w14:textId="3469AE75">
            <w:pPr>
              <w:spacing w:before="120" w:after="120"/>
              <w:jc w:val="both"/>
              <w:rPr>
                <w:rFonts w:ascii="Arial" w:hAnsi="Arial" w:cs="Arial"/>
              </w:rPr>
            </w:pPr>
            <w:r w:rsidRPr="0096094F">
              <w:rPr>
                <w:rFonts w:ascii="Arial" w:hAnsi="Arial" w:cs="Arial"/>
              </w:rPr>
              <w:t xml:space="preserve">Ako se upisnica ne dostavi srednjoj školi prije isteka objavljenog roka, učenik </w:t>
            </w:r>
            <w:r w:rsidRPr="0096094F" w:rsidR="0096094F">
              <w:rPr>
                <w:rFonts w:ascii="Arial" w:hAnsi="Arial" w:cs="Arial"/>
              </w:rPr>
              <w:t>gubi pravo na upis i upućuje se na sljedeći upisni rok</w:t>
            </w:r>
            <w:r w:rsidRPr="0096094F">
              <w:rPr>
                <w:rFonts w:ascii="Arial" w:hAnsi="Arial" w:cs="Arial"/>
              </w:rPr>
              <w:t>.</w:t>
            </w:r>
          </w:p>
        </w:tc>
      </w:tr>
    </w:tbl>
    <w:p w:rsidRPr="0096094F" w:rsidR="00C6150A" w:rsidP="00C6150A" w:rsidRDefault="006F4FD5" w14:paraId="2A396C3A" w14:textId="3F17DBBD">
      <w:r w:rsidRPr="0096094F">
        <w:t xml:space="preserve">Gumb s poveznicom </w:t>
      </w:r>
      <w:r w:rsidRPr="0096094F">
        <w:rPr>
          <w:i/>
          <w:iCs/>
        </w:rPr>
        <w:t>Upisnica</w:t>
      </w:r>
      <w:r w:rsidRPr="0096094F">
        <w:t xml:space="preserve"> pojavljuje se na kartici </w:t>
      </w:r>
      <w:r w:rsidRPr="0096094F">
        <w:rPr>
          <w:i/>
          <w:iCs/>
        </w:rPr>
        <w:t>Moji rezultati</w:t>
      </w:r>
      <w:r w:rsidRPr="0096094F" w:rsidR="00684A02">
        <w:t xml:space="preserve"> nakon objave konačnih ljestvica poretka</w:t>
      </w:r>
      <w:r w:rsidRPr="0096094F" w:rsidR="003F0D5C">
        <w:t>.</w:t>
      </w:r>
    </w:p>
    <w:p w:rsidRPr="0096094F" w:rsidR="003F0D5C" w:rsidP="00C6150A" w:rsidRDefault="00492B79" w14:paraId="1155BD9A" w14:textId="0763E075">
      <w:r w:rsidRPr="0096094F">
        <w:t>Postupak dohvaćanja, ispisa i učitavanja upisnica jednak je ranije opisanom postupku dohvaćanja</w:t>
      </w:r>
      <w:r w:rsidRPr="0096094F" w:rsidR="00096086">
        <w:t>, ispisa i učitavanja</w:t>
      </w:r>
      <w:r w:rsidRPr="0096094F">
        <w:t xml:space="preserve"> </w:t>
      </w:r>
      <w:r w:rsidRPr="0096094F" w:rsidR="00096086">
        <w:t>prijavnica</w:t>
      </w:r>
      <w:r w:rsidRPr="0096094F" w:rsidR="006F52F7">
        <w:t xml:space="preserve"> (str</w:t>
      </w:r>
      <w:r w:rsidR="00454E99">
        <w:t>anica</w:t>
      </w:r>
      <w:r w:rsidRPr="0096094F" w:rsidR="006F52F7">
        <w:t xml:space="preserve"> 43</w:t>
      </w:r>
      <w:r w:rsidR="00C42444">
        <w:t>.</w:t>
      </w:r>
      <w:r w:rsidRPr="0096094F" w:rsidR="006F52F7">
        <w:t>)</w:t>
      </w:r>
      <w:r w:rsidRPr="0096094F" w:rsidR="00096086">
        <w:t>.</w:t>
      </w:r>
    </w:p>
    <w:tbl>
      <w:tblPr>
        <w:tblStyle w:val="TableGrid"/>
        <w:tblW w:w="9209"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363"/>
      </w:tblGrid>
      <w:tr w:rsidRPr="0096094F" w:rsidR="006F52F7" w:rsidTr="003751C3" w14:paraId="620D4E1C" w14:textId="77777777">
        <w:tc>
          <w:tcPr>
            <w:tcW w:w="846" w:type="dxa"/>
          </w:tcPr>
          <w:p w:rsidRPr="0096094F" w:rsidR="006F52F7" w:rsidP="003751C3" w:rsidRDefault="006F52F7" w14:paraId="030E1C7F" w14:textId="77777777">
            <w:pPr>
              <w:spacing w:before="120" w:after="120"/>
              <w:jc w:val="both"/>
              <w:rPr>
                <w:rFonts w:ascii="Arial" w:hAnsi="Arial" w:eastAsia="Times New Roman" w:cs="Arial"/>
              </w:rPr>
            </w:pPr>
            <w:r w:rsidRPr="0096094F">
              <w:rPr>
                <w:noProof/>
              </w:rPr>
              <w:drawing>
                <wp:inline distT="0" distB="0" distL="0" distR="0" wp14:anchorId="337A7AE3" wp14:editId="7CC933D2">
                  <wp:extent cx="360000" cy="324000"/>
                  <wp:effectExtent l="0" t="0" r="2540" b="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363" w:type="dxa"/>
          </w:tcPr>
          <w:p w:rsidRPr="0096094F" w:rsidR="006F52F7" w:rsidP="003751C3" w:rsidRDefault="00E664BF" w14:paraId="4F67F420" w14:textId="6C64D38F">
            <w:pPr>
              <w:spacing w:before="120" w:after="120"/>
              <w:jc w:val="both"/>
              <w:rPr>
                <w:rFonts w:ascii="Arial" w:hAnsi="Arial" w:cs="Arial"/>
              </w:rPr>
            </w:pPr>
            <w:r w:rsidRPr="0096094F">
              <w:rPr>
                <w:rFonts w:ascii="Arial" w:hAnsi="Arial" w:cs="Arial"/>
              </w:rPr>
              <w:t xml:space="preserve">Prije isteka vremena za dostavljanje upisnica potrebno je provjeriti je li srednja škola </w:t>
            </w:r>
            <w:r w:rsidRPr="0096094F" w:rsidR="0041687A">
              <w:rPr>
                <w:rFonts w:ascii="Arial" w:hAnsi="Arial" w:cs="Arial"/>
              </w:rPr>
              <w:t xml:space="preserve">prihvatila upisnicu. </w:t>
            </w:r>
            <w:r w:rsidR="00454E99">
              <w:rPr>
                <w:rFonts w:ascii="Arial" w:hAnsi="Arial" w:cs="Arial"/>
              </w:rPr>
              <w:t xml:space="preserve">Ako je </w:t>
            </w:r>
            <w:r w:rsidR="00AC58F7">
              <w:rPr>
                <w:rFonts w:ascii="Arial" w:hAnsi="Arial" w:cs="Arial"/>
              </w:rPr>
              <w:t>upisnica</w:t>
            </w:r>
            <w:r w:rsidR="00454E99">
              <w:rPr>
                <w:rFonts w:ascii="Arial" w:hAnsi="Arial" w:cs="Arial"/>
              </w:rPr>
              <w:t xml:space="preserve"> </w:t>
            </w:r>
            <w:r w:rsidR="002604BE">
              <w:rPr>
                <w:rFonts w:ascii="Arial" w:hAnsi="Arial" w:cs="Arial"/>
              </w:rPr>
              <w:t>o</w:t>
            </w:r>
            <w:r w:rsidRPr="0096094F" w:rsidR="0041687A">
              <w:rPr>
                <w:rFonts w:ascii="Arial" w:hAnsi="Arial" w:cs="Arial"/>
              </w:rPr>
              <w:t>dbij</w:t>
            </w:r>
            <w:r w:rsidR="002604BE">
              <w:rPr>
                <w:rFonts w:ascii="Arial" w:hAnsi="Arial" w:cs="Arial"/>
              </w:rPr>
              <w:t>ena</w:t>
            </w:r>
            <w:r w:rsidRPr="0096094F" w:rsidR="0041687A">
              <w:rPr>
                <w:rFonts w:ascii="Arial" w:hAnsi="Arial" w:cs="Arial"/>
              </w:rPr>
              <w:t xml:space="preserve">, pored statusa </w:t>
            </w:r>
            <w:r w:rsidRPr="0096094F" w:rsidR="0041687A">
              <w:rPr>
                <w:rFonts w:ascii="Arial" w:hAnsi="Arial" w:cs="Arial"/>
                <w:i/>
                <w:iCs/>
              </w:rPr>
              <w:t>Odbijeno</w:t>
            </w:r>
            <w:r w:rsidRPr="0096094F" w:rsidR="0041687A">
              <w:rPr>
                <w:rFonts w:ascii="Arial" w:hAnsi="Arial" w:cs="Arial"/>
              </w:rPr>
              <w:t xml:space="preserve"> piše razlog odbijanja. U tom </w:t>
            </w:r>
            <w:r w:rsidR="00C42444">
              <w:rPr>
                <w:rFonts w:ascii="Arial" w:hAnsi="Arial" w:cs="Arial"/>
              </w:rPr>
              <w:t xml:space="preserve">je </w:t>
            </w:r>
            <w:r w:rsidRPr="0096094F" w:rsidR="0041687A">
              <w:rPr>
                <w:rFonts w:ascii="Arial" w:hAnsi="Arial" w:cs="Arial"/>
              </w:rPr>
              <w:t>slučaju potrebno ponovo učitati i dostaviti upisnicu.</w:t>
            </w:r>
          </w:p>
        </w:tc>
      </w:tr>
    </w:tbl>
    <w:p w:rsidRPr="0096094F" w:rsidR="00885447" w:rsidP="00885447" w:rsidRDefault="00885447" w14:paraId="5BBF4BDA" w14:textId="52B2A9F4">
      <w:pPr>
        <w:rPr>
          <w:sz w:val="12"/>
          <w:szCs w:val="12"/>
        </w:rPr>
      </w:pPr>
    </w:p>
    <w:tbl>
      <w:tblPr>
        <w:tblStyle w:val="TableGrid"/>
        <w:tblW w:w="9209"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363"/>
      </w:tblGrid>
      <w:tr w:rsidRPr="0096094F" w:rsidR="00E00AEB" w:rsidTr="003751C3" w14:paraId="6955FE33" w14:textId="77777777">
        <w:tc>
          <w:tcPr>
            <w:tcW w:w="846" w:type="dxa"/>
          </w:tcPr>
          <w:p w:rsidRPr="0096094F" w:rsidR="00E00AEB" w:rsidP="003751C3" w:rsidRDefault="00E00AEB" w14:paraId="58B0F037" w14:textId="77777777">
            <w:pPr>
              <w:spacing w:before="120" w:after="120"/>
              <w:jc w:val="both"/>
              <w:rPr>
                <w:rFonts w:ascii="Arial" w:hAnsi="Arial" w:eastAsia="Times New Roman" w:cs="Arial"/>
              </w:rPr>
            </w:pPr>
            <w:r w:rsidRPr="0096094F">
              <w:rPr>
                <w:noProof/>
              </w:rPr>
              <w:drawing>
                <wp:inline distT="0" distB="0" distL="0" distR="0" wp14:anchorId="2305C784" wp14:editId="2FC3D664">
                  <wp:extent cx="360000" cy="3240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363" w:type="dxa"/>
          </w:tcPr>
          <w:p w:rsidRPr="0096094F" w:rsidR="00E00AEB" w:rsidP="003751C3" w:rsidRDefault="00570047" w14:paraId="16FC5502" w14:textId="08DF61AE">
            <w:pPr>
              <w:spacing w:before="120" w:after="120"/>
              <w:jc w:val="both"/>
              <w:rPr>
                <w:rFonts w:ascii="Arial" w:hAnsi="Arial" w:cs="Arial"/>
              </w:rPr>
            </w:pPr>
            <w:r w:rsidRPr="0096094F">
              <w:rPr>
                <w:rFonts w:ascii="Arial" w:hAnsi="Arial" w:cs="Arial"/>
              </w:rPr>
              <w:t>U</w:t>
            </w:r>
            <w:r w:rsidRPr="0096094F" w:rsidR="00E00AEB">
              <w:rPr>
                <w:rFonts w:ascii="Arial" w:hAnsi="Arial" w:cs="Arial"/>
              </w:rPr>
              <w:t>čenici koji su ostvarili pravo na upis u programe obrazovanja za koje je potrebna potvrda liječnika školske medicine ili liječnička svjedodžba medicine rada, odnosno potvrda obiteljskoga liječnika, dužni su u</w:t>
            </w:r>
            <w:r w:rsidRPr="0096094F" w:rsidR="002F66CA">
              <w:rPr>
                <w:rFonts w:ascii="Arial" w:hAnsi="Arial" w:cs="Arial"/>
              </w:rPr>
              <w:t xml:space="preserve"> navedenom roku u</w:t>
            </w:r>
            <w:r w:rsidRPr="0096094F" w:rsidR="00E00AEB">
              <w:rPr>
                <w:rFonts w:ascii="Arial" w:hAnsi="Arial" w:cs="Arial"/>
              </w:rPr>
              <w:t xml:space="preserve"> srednju školu dostaviti i ove dokumente</w:t>
            </w:r>
            <w:r w:rsidRPr="0096094F" w:rsidR="002F66CA">
              <w:rPr>
                <w:rFonts w:ascii="Arial" w:hAnsi="Arial" w:cs="Arial"/>
              </w:rPr>
              <w:t>.</w:t>
            </w:r>
          </w:p>
        </w:tc>
      </w:tr>
    </w:tbl>
    <w:p w:rsidRPr="0096094F" w:rsidR="00E00AEB" w:rsidP="00570047" w:rsidRDefault="00E00AEB" w14:paraId="724192FD" w14:textId="4E71CBD5">
      <w:pPr>
        <w:rPr>
          <w:sz w:val="12"/>
          <w:szCs w:val="12"/>
        </w:rPr>
      </w:pPr>
    </w:p>
    <w:tbl>
      <w:tblPr>
        <w:tblStyle w:val="TableGrid"/>
        <w:tblW w:w="9209"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ook w:val="04A0" w:firstRow="1" w:lastRow="0" w:firstColumn="1" w:lastColumn="0" w:noHBand="0" w:noVBand="1"/>
      </w:tblPr>
      <w:tblGrid>
        <w:gridCol w:w="846"/>
        <w:gridCol w:w="8363"/>
      </w:tblGrid>
      <w:tr w:rsidRPr="0096094F" w:rsidR="00570047" w:rsidTr="003751C3" w14:paraId="4BC74953" w14:textId="77777777">
        <w:tc>
          <w:tcPr>
            <w:tcW w:w="846" w:type="dxa"/>
          </w:tcPr>
          <w:p w:rsidRPr="0096094F" w:rsidR="00570047" w:rsidP="003751C3" w:rsidRDefault="00570047" w14:paraId="7205C1FD" w14:textId="77777777">
            <w:pPr>
              <w:spacing w:before="120" w:after="120"/>
              <w:jc w:val="both"/>
              <w:rPr>
                <w:rFonts w:ascii="Arial" w:hAnsi="Arial" w:eastAsia="Times New Roman" w:cs="Arial"/>
              </w:rPr>
            </w:pPr>
            <w:r w:rsidRPr="0096094F">
              <w:rPr>
                <w:noProof/>
              </w:rPr>
              <w:drawing>
                <wp:inline distT="0" distB="0" distL="0" distR="0" wp14:anchorId="3754D9B5" wp14:editId="4D30C574">
                  <wp:extent cx="360000" cy="3240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0000" cy="324000"/>
                          </a:xfrm>
                          <a:prstGeom prst="rect">
                            <a:avLst/>
                          </a:prstGeom>
                        </pic:spPr>
                      </pic:pic>
                    </a:graphicData>
                  </a:graphic>
                </wp:inline>
              </w:drawing>
            </w:r>
          </w:p>
        </w:tc>
        <w:tc>
          <w:tcPr>
            <w:tcW w:w="8363" w:type="dxa"/>
          </w:tcPr>
          <w:p w:rsidRPr="0096094F" w:rsidR="00570047" w:rsidP="003751C3" w:rsidRDefault="00570047" w14:paraId="61EFE8EA" w14:textId="1D399F42">
            <w:pPr>
              <w:spacing w:before="120" w:after="120"/>
              <w:jc w:val="both"/>
              <w:rPr>
                <w:rFonts w:ascii="Arial" w:hAnsi="Arial" w:cs="Arial"/>
              </w:rPr>
            </w:pPr>
            <w:r w:rsidRPr="0096094F">
              <w:rPr>
                <w:rFonts w:ascii="Arial" w:hAnsi="Arial" w:cs="Arial"/>
              </w:rPr>
              <w:t>Učenici koji upisuju programe obrazovanja za vezane obrte (JMO programe) dužni su, pri upisu ili najkasnije do kraja prvoga polugodišta prvoga razreda, dostaviti školi liječničku svjedodžbu medicine rada i sklopljen ugovor o naukovanju.</w:t>
            </w:r>
          </w:p>
        </w:tc>
      </w:tr>
    </w:tbl>
    <w:p w:rsidR="002604BE" w:rsidP="00620BA0" w:rsidRDefault="002604BE" w14:paraId="3EC7DE90" w14:textId="77777777">
      <w:pPr>
        <w:pStyle w:val="Heading2"/>
      </w:pPr>
    </w:p>
    <w:p w:rsidR="002604BE" w:rsidRDefault="002604BE" w14:paraId="0E8DEFEA" w14:textId="77777777">
      <w:pPr>
        <w:rPr>
          <w:b/>
          <w:bCs/>
          <w:sz w:val="40"/>
          <w:szCs w:val="40"/>
        </w:rPr>
      </w:pPr>
      <w:r>
        <w:br w:type="page"/>
      </w:r>
    </w:p>
    <w:p w:rsidRPr="0096094F" w:rsidR="002A006C" w:rsidP="00620BA0" w:rsidRDefault="002A006C" w14:paraId="7BFE10C6" w14:textId="14B212F5">
      <w:pPr>
        <w:pStyle w:val="Heading2"/>
      </w:pPr>
      <w:bookmarkStart w:name="_Toc127885528" w:id="117"/>
      <w:r w:rsidRPr="0096094F">
        <w:t>Korisničke upute, pomoć i osnovne informacije o projektu e-Upisi</w:t>
      </w:r>
      <w:bookmarkEnd w:id="117"/>
      <w:r w:rsidRPr="0096094F">
        <w:t xml:space="preserve"> </w:t>
      </w:r>
    </w:p>
    <w:p w:rsidRPr="0096094F" w:rsidR="002A006C" w:rsidP="002A006C" w:rsidRDefault="002A006C" w14:paraId="2C286D4E" w14:textId="0B456136">
      <w:r w:rsidRPr="0096094F">
        <w:t xml:space="preserve">Na dnu izbornika </w:t>
      </w:r>
      <w:r w:rsidRPr="0096094F" w:rsidR="00952BE8">
        <w:t xml:space="preserve">stranice </w:t>
      </w:r>
      <w:hyperlink w:history="1" r:id="rId107">
        <w:r w:rsidRPr="0096094F" w:rsidR="00C80E7F">
          <w:rPr>
            <w:rStyle w:val="Hyperlink"/>
          </w:rPr>
          <w:t>https://srednje.e-upisi.hr</w:t>
        </w:r>
      </w:hyperlink>
      <w:r w:rsidRPr="0096094F" w:rsidR="00C80E7F">
        <w:t xml:space="preserve"> </w:t>
      </w:r>
      <w:r w:rsidRPr="0096094F">
        <w:t xml:space="preserve">nalaze se poveznice za pomoć korisnicima. Korisnici tako mogu potražiti odgovore na često postavljena pitanja (izbornik </w:t>
      </w:r>
      <w:r w:rsidRPr="0096094F">
        <w:rPr>
          <w:i/>
          <w:iCs/>
        </w:rPr>
        <w:t>Česta pitanja</w:t>
      </w:r>
      <w:r w:rsidRPr="0096094F">
        <w:t xml:space="preserve">) ili preuzeti .pdf datoteku s uputama (izbornik </w:t>
      </w:r>
      <w:r w:rsidRPr="0096094F">
        <w:rPr>
          <w:i/>
          <w:iCs/>
        </w:rPr>
        <w:t>Korisničke upute</w:t>
      </w:r>
      <w:r w:rsidRPr="0096094F">
        <w:t xml:space="preserve">), a za dodatnu pomoć mogu se obratiti kontaktima navedenima u izborniku </w:t>
      </w:r>
      <w:r w:rsidRPr="0096094F">
        <w:rPr>
          <w:i/>
          <w:iCs/>
        </w:rPr>
        <w:t>Pomoć i podrška</w:t>
      </w:r>
      <w:r w:rsidRPr="0096094F">
        <w:t xml:space="preserve"> (Slika </w:t>
      </w:r>
      <w:r w:rsidRPr="0096094F" w:rsidR="00B53385">
        <w:t>7</w:t>
      </w:r>
      <w:r w:rsidR="002604BE">
        <w:t>5</w:t>
      </w:r>
      <w:r w:rsidR="00D0603F">
        <w:t>.</w:t>
      </w:r>
      <w:r w:rsidRPr="0096094F">
        <w:t xml:space="preserve">). </w:t>
      </w:r>
    </w:p>
    <w:p w:rsidRPr="0096094F" w:rsidR="00B53385" w:rsidP="00B53385" w:rsidRDefault="002F679B" w14:paraId="60AE0664" w14:textId="77777777">
      <w:pPr>
        <w:keepNext/>
        <w:jc w:val="center"/>
      </w:pPr>
      <w:r w:rsidRPr="0096094F">
        <w:rPr>
          <w:noProof/>
        </w:rPr>
        <w:drawing>
          <wp:inline distT="0" distB="0" distL="0" distR="0" wp14:anchorId="77CBB488" wp14:editId="4870CEEB">
            <wp:extent cx="1800000" cy="1746723"/>
            <wp:effectExtent l="19050" t="19050" r="10160" b="2540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800000" cy="1746723"/>
                    </a:xfrm>
                    <a:prstGeom prst="rect">
                      <a:avLst/>
                    </a:prstGeom>
                    <a:ln>
                      <a:solidFill>
                        <a:schemeClr val="tx1">
                          <a:lumMod val="65000"/>
                          <a:lumOff val="35000"/>
                        </a:schemeClr>
                      </a:solidFill>
                    </a:ln>
                  </pic:spPr>
                </pic:pic>
              </a:graphicData>
            </a:graphic>
          </wp:inline>
        </w:drawing>
      </w:r>
    </w:p>
    <w:p w:rsidRPr="0096094F" w:rsidR="002A006C" w:rsidP="00B53385" w:rsidRDefault="00B53385" w14:paraId="42A6D9C0" w14:textId="7FAEFFC6">
      <w:pPr>
        <w:pStyle w:val="Caption"/>
        <w:jc w:val="center"/>
      </w:pPr>
      <w:bookmarkStart w:name="_Toc128307483" w:id="118"/>
      <w:r w:rsidRPr="0096094F">
        <w:t xml:space="preserve">Slika </w:t>
      </w:r>
      <w:r>
        <w:fldChar w:fldCharType="begin"/>
      </w:r>
      <w:r>
        <w:instrText>SEQ Slika \* ARABIC</w:instrText>
      </w:r>
      <w:r>
        <w:fldChar w:fldCharType="separate"/>
      </w:r>
      <w:r w:rsidR="00E9391A">
        <w:rPr>
          <w:noProof/>
        </w:rPr>
        <w:t>75</w:t>
      </w:r>
      <w:r>
        <w:fldChar w:fldCharType="end"/>
      </w:r>
      <w:r w:rsidR="00D0603F">
        <w:t>.</w:t>
      </w:r>
      <w:r w:rsidRPr="0096094F">
        <w:t xml:space="preserve"> Izbornici </w:t>
      </w:r>
      <w:r w:rsidRPr="0096094F">
        <w:rPr>
          <w:i/>
          <w:iCs/>
        </w:rPr>
        <w:t>Česta pitanja</w:t>
      </w:r>
      <w:r w:rsidRPr="0096094F">
        <w:t xml:space="preserve">, </w:t>
      </w:r>
      <w:r w:rsidRPr="0096094F">
        <w:rPr>
          <w:i/>
          <w:iCs/>
        </w:rPr>
        <w:t>Korisničke upute</w:t>
      </w:r>
      <w:r w:rsidRPr="0096094F">
        <w:t xml:space="preserve">, </w:t>
      </w:r>
      <w:r w:rsidRPr="0096094F">
        <w:rPr>
          <w:i/>
          <w:iCs/>
        </w:rPr>
        <w:t>Pomoć i podrška</w:t>
      </w:r>
      <w:r w:rsidRPr="0096094F">
        <w:t xml:space="preserve"> i </w:t>
      </w:r>
      <w:r w:rsidRPr="0096094F">
        <w:rPr>
          <w:i/>
          <w:iCs/>
        </w:rPr>
        <w:t>O programu</w:t>
      </w:r>
      <w:bookmarkEnd w:id="118"/>
    </w:p>
    <w:p w:rsidRPr="0096094F" w:rsidR="002A006C" w:rsidP="002A006C" w:rsidRDefault="002A006C" w14:paraId="7C425766" w14:textId="77777777">
      <w:r w:rsidRPr="0096094F">
        <w:t xml:space="preserve">Poveznica </w:t>
      </w:r>
      <w:r w:rsidRPr="0096094F">
        <w:rPr>
          <w:i/>
          <w:iCs/>
        </w:rPr>
        <w:t>O programu</w:t>
      </w:r>
      <w:r w:rsidRPr="0096094F">
        <w:t xml:space="preserve"> sadrži osnovne informacije o projektu </w:t>
      </w:r>
      <w:r w:rsidRPr="0096094F">
        <w:rPr>
          <w:i/>
          <w:iCs/>
        </w:rPr>
        <w:t>e-Upisi</w:t>
      </w:r>
      <w:r w:rsidRPr="0096094F">
        <w:t xml:space="preserve"> i njegovim nositeljima. </w:t>
      </w:r>
    </w:p>
    <w:p w:rsidRPr="0096094F" w:rsidR="006F52F7" w:rsidP="00620BA0" w:rsidRDefault="0041687A" w14:paraId="652EF17A" w14:textId="5E97E350">
      <w:pPr>
        <w:pStyle w:val="Heading2"/>
      </w:pPr>
      <w:bookmarkStart w:name="_Toc127885529" w:id="119"/>
      <w:r>
        <w:t>Zaključak</w:t>
      </w:r>
      <w:bookmarkEnd w:id="119"/>
    </w:p>
    <w:p w:rsidRPr="0096094F" w:rsidR="0041687A" w:rsidP="00C6150A" w:rsidRDefault="00301DAA" w14:paraId="18604F61" w14:textId="6E9AD739">
      <w:r w:rsidRPr="0096094F">
        <w:t>U ovim uputama trudili smo se opisati sve važne postupke</w:t>
      </w:r>
      <w:r w:rsidRPr="0096094F" w:rsidR="00C8477E">
        <w:t xml:space="preserve"> vezane uz proces prijave i upisa učenika u srednju školu.</w:t>
      </w:r>
      <w:r w:rsidRPr="0096094F">
        <w:t xml:space="preserve"> Za eventualna dodatna pitanja i pojašnjenja potrebno je kontaktirati</w:t>
      </w:r>
      <w:r w:rsidRPr="0096094F" w:rsidR="00A275A3">
        <w:t xml:space="preserve"> razrednike koji će se, prema potrebi, obratiti </w:t>
      </w:r>
      <w:r w:rsidRPr="0096094F">
        <w:t>CARNET-ov</w:t>
      </w:r>
      <w:r w:rsidRPr="0096094F" w:rsidR="000B2910">
        <w:t>oj</w:t>
      </w:r>
      <w:r w:rsidRPr="0096094F">
        <w:t xml:space="preserve"> služb</w:t>
      </w:r>
      <w:r w:rsidRPr="0096094F" w:rsidR="000B2910">
        <w:t>i</w:t>
      </w:r>
      <w:r w:rsidRPr="0096094F">
        <w:t xml:space="preserve"> za korisnike</w:t>
      </w:r>
      <w:r w:rsidRPr="0096094F" w:rsidR="000B2910">
        <w:t>.</w:t>
      </w:r>
    </w:p>
    <w:sectPr w:rsidRPr="0096094F" w:rsidR="0041687A" w:rsidSect="00E00174">
      <w:headerReference w:type="default" r:id="rId109"/>
      <w:pgSz w:w="11906" w:h="16838" w:orient="portrait"/>
      <w:pgMar w:top="1418" w:right="1418" w:bottom="1418" w:left="1418" w:header="709"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93238" w:rsidP="00FD2212" w:rsidRDefault="00293238" w14:paraId="3F3EA524" w14:textId="77777777">
      <w:r>
        <w:separator/>
      </w:r>
    </w:p>
  </w:endnote>
  <w:endnote w:type="continuationSeparator" w:id="0">
    <w:p w:rsidR="00293238" w:rsidP="00FD2212" w:rsidRDefault="00293238" w14:paraId="25F17F7B" w14:textId="77777777">
      <w:r>
        <w:continuationSeparator/>
      </w:r>
    </w:p>
  </w:endnote>
  <w:endnote w:type="continuationNotice" w:id="1">
    <w:p w:rsidR="00293238" w:rsidRDefault="00293238" w14:paraId="6D3AEBA1" w14:textId="7777777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Mincho">
    <w:altName w:val="Yu Gothic"/>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A91957" w:rsidP="00A91957" w:rsidRDefault="00A91957" w14:paraId="4E15234C" w14:textId="77777777">
    <w:pPr>
      <w:pStyle w:val="Footer"/>
      <w:rPr>
        <w:b/>
        <w:bCs/>
        <w:sz w:val="16"/>
        <w:szCs w:val="16"/>
      </w:rPr>
    </w:pPr>
    <w:bookmarkStart w:name="_Hlk115809394" w:id="0"/>
    <w:bookmarkStart w:name="_Hlk115809395" w:id="1"/>
    <w:r>
      <w:rPr>
        <w:b/>
        <w:noProof/>
        <w:sz w:val="16"/>
      </w:rPr>
      <w:drawing>
        <wp:inline distT="0" distB="0" distL="0" distR="0" wp14:anchorId="11613D5A" wp14:editId="5A7B5439">
          <wp:extent cx="401112" cy="420732"/>
          <wp:effectExtent l="0" t="0" r="0" b="0"/>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Slika 462"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451383" cy="473461"/>
                  </a:xfrm>
                  <a:prstGeom prst="rect">
                    <a:avLst/>
                  </a:prstGeom>
                </pic:spPr>
              </pic:pic>
            </a:graphicData>
          </a:graphic>
        </wp:inline>
      </w:drawing>
    </w:r>
    <w:r w:rsidRPr="51BF1EBF">
      <w:rPr>
        <w:b/>
        <w:bCs/>
        <w:sz w:val="16"/>
        <w:szCs w:val="16"/>
      </w:rPr>
      <w:t xml:space="preserve"> </w:t>
    </w:r>
    <w:r>
      <w:rPr>
        <w:b/>
        <w:noProof/>
        <w:sz w:val="16"/>
      </w:rPr>
      <w:drawing>
        <wp:inline distT="0" distB="0" distL="0" distR="0" wp14:anchorId="485B0731" wp14:editId="672FBFA3">
          <wp:extent cx="1339307" cy="383485"/>
          <wp:effectExtent l="0" t="0" r="0" b="0"/>
          <wp:docPr id="21" name="Picture 2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10;&#10;Opis je automatski generiran"/>
                  <pic:cNvPicPr/>
                </pic:nvPicPr>
                <pic:blipFill>
                  <a:blip r:embed="rId2">
                    <a:extLst>
                      <a:ext uri="{28A0092B-C50C-407E-A947-70E740481C1C}">
                        <a14:useLocalDpi xmlns:a14="http://schemas.microsoft.com/office/drawing/2010/main" val="0"/>
                      </a:ext>
                    </a:extLst>
                  </a:blip>
                  <a:stretch>
                    <a:fillRect/>
                  </a:stretch>
                </pic:blipFill>
                <pic:spPr>
                  <a:xfrm>
                    <a:off x="0" y="0"/>
                    <a:ext cx="1372616" cy="393022"/>
                  </a:xfrm>
                  <a:prstGeom prst="rect">
                    <a:avLst/>
                  </a:prstGeom>
                </pic:spPr>
              </pic:pic>
            </a:graphicData>
          </a:graphic>
        </wp:inline>
      </w:drawing>
    </w:r>
    <w:r w:rsidRPr="002F7AE9">
      <w:rPr>
        <w:b/>
        <w:noProof/>
        <w:sz w:val="16"/>
        <w:lang w:eastAsia="hr-HR"/>
      </w:rPr>
      <w:drawing>
        <wp:inline distT="0" distB="0" distL="0" distR="0" wp14:anchorId="2DD7AC14" wp14:editId="45F14944">
          <wp:extent cx="2838450" cy="328475"/>
          <wp:effectExtent l="0" t="0" r="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
                    <a:extLst>
                      <a:ext uri="{28A0092B-C50C-407E-A947-70E740481C1C}">
                        <a14:useLocalDpi xmlns:a14="http://schemas.microsoft.com/office/drawing/2010/main" val="0"/>
                      </a:ext>
                    </a:extLst>
                  </a:blip>
                  <a:srcRect l="41922" t="19061" r="1748"/>
                  <a:stretch/>
                </pic:blipFill>
                <pic:spPr bwMode="auto">
                  <a:xfrm>
                    <a:off x="0" y="0"/>
                    <a:ext cx="2838450" cy="328475"/>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16"/>
      </w:rPr>
      <w:drawing>
        <wp:inline distT="0" distB="0" distL="0" distR="0" wp14:anchorId="549492EA" wp14:editId="62D4F359">
          <wp:extent cx="990600" cy="339969"/>
          <wp:effectExtent l="0" t="0" r="0" b="3175"/>
          <wp:docPr id="23" name="Picture 2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rotWithShape="1">
                  <a:blip r:embed="rId4">
                    <a:extLst>
                      <a:ext uri="{28A0092B-C50C-407E-A947-70E740481C1C}">
                        <a14:useLocalDpi xmlns:a14="http://schemas.microsoft.com/office/drawing/2010/main" val="0"/>
                      </a:ext>
                    </a:extLst>
                  </a:blip>
                  <a:srcRect t="33136" b="32544"/>
                  <a:stretch/>
                </pic:blipFill>
                <pic:spPr bwMode="auto">
                  <a:xfrm>
                    <a:off x="0" y="0"/>
                    <a:ext cx="1039844" cy="356869"/>
                  </a:xfrm>
                  <a:prstGeom prst="rect">
                    <a:avLst/>
                  </a:prstGeom>
                  <a:ln>
                    <a:noFill/>
                  </a:ln>
                  <a:extLst>
                    <a:ext uri="{53640926-AAD7-44D8-BBD7-CCE9431645EC}">
                      <a14:shadowObscured xmlns:a14="http://schemas.microsoft.com/office/drawing/2010/main"/>
                    </a:ext>
                  </a:extLst>
                </pic:spPr>
              </pic:pic>
            </a:graphicData>
          </a:graphic>
        </wp:inline>
      </w:drawing>
    </w:r>
  </w:p>
  <w:p w:rsidRPr="00A91957" w:rsidR="00ED4E18" w:rsidP="00A91957" w:rsidRDefault="00A91957" w14:paraId="33A16087" w14:textId="2CA41074">
    <w:pPr>
      <w:pStyle w:val="Footer"/>
      <w:jc w:val="center"/>
      <w:rPr>
        <w:bCs/>
      </w:rPr>
    </w:pPr>
    <w:r w:rsidRPr="00310B61">
      <w:rPr>
        <w:bCs/>
        <w:sz w:val="16"/>
      </w:rPr>
      <w:t>Projekt je sufinancirala Europska unija iz Europskog socijalnog fonda.</w:t>
    </w:r>
    <w:bookmarkEnd w:id="0"/>
    <w:bookmarkEnd w:id="1"/>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E00174" w:rsidP="00E00174" w:rsidRDefault="00E00174" w14:paraId="7C19FB02" w14:textId="77777777">
    <w:pPr>
      <w:pStyle w:val="Footer"/>
      <w:rPr>
        <w:b/>
        <w:bCs/>
        <w:sz w:val="16"/>
        <w:szCs w:val="16"/>
      </w:rPr>
    </w:pPr>
    <w:bookmarkStart w:name="_Hlk115809662" w:id="2"/>
    <w:bookmarkStart w:name="_Hlk115809663" w:id="3"/>
    <w:r>
      <w:rPr>
        <w:b/>
        <w:noProof/>
        <w:sz w:val="16"/>
      </w:rPr>
      <w:drawing>
        <wp:inline distT="0" distB="0" distL="0" distR="0" wp14:anchorId="4CC2C29E" wp14:editId="66B10728">
          <wp:extent cx="401112" cy="420732"/>
          <wp:effectExtent l="0" t="0" r="0" b="0"/>
          <wp:docPr id="25" name="Picture 2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Slika 462"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451383" cy="473461"/>
                  </a:xfrm>
                  <a:prstGeom prst="rect">
                    <a:avLst/>
                  </a:prstGeom>
                </pic:spPr>
              </pic:pic>
            </a:graphicData>
          </a:graphic>
        </wp:inline>
      </w:drawing>
    </w:r>
    <w:r w:rsidRPr="51BF1EBF">
      <w:rPr>
        <w:b/>
        <w:bCs/>
        <w:sz w:val="16"/>
        <w:szCs w:val="16"/>
      </w:rPr>
      <w:t xml:space="preserve"> </w:t>
    </w:r>
    <w:r>
      <w:rPr>
        <w:b/>
        <w:noProof/>
        <w:sz w:val="16"/>
      </w:rPr>
      <w:drawing>
        <wp:inline distT="0" distB="0" distL="0" distR="0" wp14:anchorId="306C689E" wp14:editId="49F63C21">
          <wp:extent cx="1339307" cy="383485"/>
          <wp:effectExtent l="0" t="0" r="0" b="0"/>
          <wp:docPr id="27" name="Picture 27"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lika 51" descr="Slika na kojoj se prikazuje tekst&#10;&#10;Opis je automatski generiran"/>
                  <pic:cNvPicPr/>
                </pic:nvPicPr>
                <pic:blipFill>
                  <a:blip r:embed="rId2">
                    <a:extLst>
                      <a:ext uri="{28A0092B-C50C-407E-A947-70E740481C1C}">
                        <a14:useLocalDpi xmlns:a14="http://schemas.microsoft.com/office/drawing/2010/main" val="0"/>
                      </a:ext>
                    </a:extLst>
                  </a:blip>
                  <a:stretch>
                    <a:fillRect/>
                  </a:stretch>
                </pic:blipFill>
                <pic:spPr>
                  <a:xfrm>
                    <a:off x="0" y="0"/>
                    <a:ext cx="1372616" cy="393022"/>
                  </a:xfrm>
                  <a:prstGeom prst="rect">
                    <a:avLst/>
                  </a:prstGeom>
                </pic:spPr>
              </pic:pic>
            </a:graphicData>
          </a:graphic>
        </wp:inline>
      </w:drawing>
    </w:r>
    <w:r w:rsidRPr="002F7AE9">
      <w:rPr>
        <w:b/>
        <w:noProof/>
        <w:sz w:val="16"/>
        <w:lang w:eastAsia="hr-HR"/>
      </w:rPr>
      <w:drawing>
        <wp:inline distT="0" distB="0" distL="0" distR="0" wp14:anchorId="066DA9D0" wp14:editId="381852A6">
          <wp:extent cx="2838450" cy="32847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
                    <a:extLst>
                      <a:ext uri="{28A0092B-C50C-407E-A947-70E740481C1C}">
                        <a14:useLocalDpi xmlns:a14="http://schemas.microsoft.com/office/drawing/2010/main" val="0"/>
                      </a:ext>
                    </a:extLst>
                  </a:blip>
                  <a:srcRect l="41922" t="19061" r="1748"/>
                  <a:stretch/>
                </pic:blipFill>
                <pic:spPr bwMode="auto">
                  <a:xfrm>
                    <a:off x="0" y="0"/>
                    <a:ext cx="2838450" cy="328475"/>
                  </a:xfrm>
                  <a:prstGeom prst="rect">
                    <a:avLst/>
                  </a:prstGeom>
                  <a:noFill/>
                  <a:ln>
                    <a:noFill/>
                  </a:ln>
                  <a:extLst>
                    <a:ext uri="{53640926-AAD7-44D8-BBD7-CCE9431645EC}">
                      <a14:shadowObscured xmlns:a14="http://schemas.microsoft.com/office/drawing/2010/main"/>
                    </a:ext>
                  </a:extLst>
                </pic:spPr>
              </pic:pic>
            </a:graphicData>
          </a:graphic>
        </wp:inline>
      </w:drawing>
    </w:r>
    <w:r>
      <w:rPr>
        <w:b/>
        <w:noProof/>
        <w:sz w:val="16"/>
      </w:rPr>
      <w:drawing>
        <wp:inline distT="0" distB="0" distL="0" distR="0" wp14:anchorId="18278C17" wp14:editId="40360368">
          <wp:extent cx="990600" cy="339969"/>
          <wp:effectExtent l="0" t="0" r="0" b="3175"/>
          <wp:docPr id="29" name="Picture 2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company name&#10;&#10;Description automatically generated"/>
                  <pic:cNvPicPr/>
                </pic:nvPicPr>
                <pic:blipFill rotWithShape="1">
                  <a:blip r:embed="rId4">
                    <a:extLst>
                      <a:ext uri="{28A0092B-C50C-407E-A947-70E740481C1C}">
                        <a14:useLocalDpi xmlns:a14="http://schemas.microsoft.com/office/drawing/2010/main" val="0"/>
                      </a:ext>
                    </a:extLst>
                  </a:blip>
                  <a:srcRect t="33136" b="32544"/>
                  <a:stretch/>
                </pic:blipFill>
                <pic:spPr bwMode="auto">
                  <a:xfrm>
                    <a:off x="0" y="0"/>
                    <a:ext cx="1039844" cy="356869"/>
                  </a:xfrm>
                  <a:prstGeom prst="rect">
                    <a:avLst/>
                  </a:prstGeom>
                  <a:ln>
                    <a:noFill/>
                  </a:ln>
                  <a:extLst>
                    <a:ext uri="{53640926-AAD7-44D8-BBD7-CCE9431645EC}">
                      <a14:shadowObscured xmlns:a14="http://schemas.microsoft.com/office/drawing/2010/main"/>
                    </a:ext>
                  </a:extLst>
                </pic:spPr>
              </pic:pic>
            </a:graphicData>
          </a:graphic>
        </wp:inline>
      </w:drawing>
    </w:r>
  </w:p>
  <w:p w:rsidRPr="00E00174" w:rsidR="008875F7" w:rsidP="00E00174" w:rsidRDefault="00E00174" w14:paraId="28D16B55" w14:textId="0BBF80F4">
    <w:pPr>
      <w:pStyle w:val="Footer"/>
      <w:jc w:val="center"/>
    </w:pPr>
    <w:r w:rsidRPr="00310B61">
      <w:rPr>
        <w:bCs/>
        <w:sz w:val="16"/>
      </w:rPr>
      <w:t>Projekt je sufinancirala Europska unija iz Europskog socijalnog fonda.</w:t>
    </w:r>
    <w:bookmarkEnd w:id="2"/>
    <w:bookmarkEnd w:id="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93238" w:rsidP="00FD2212" w:rsidRDefault="00293238" w14:paraId="542878FD" w14:textId="77777777">
      <w:r>
        <w:separator/>
      </w:r>
    </w:p>
  </w:footnote>
  <w:footnote w:type="continuationSeparator" w:id="0">
    <w:p w:rsidR="00293238" w:rsidP="00FD2212" w:rsidRDefault="00293238" w14:paraId="00B15486" w14:textId="77777777">
      <w:r>
        <w:continuationSeparator/>
      </w:r>
    </w:p>
  </w:footnote>
  <w:footnote w:type="continuationNotice" w:id="1">
    <w:p w:rsidR="00293238" w:rsidRDefault="00293238" w14:paraId="742CE03F" w14:textId="77777777">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Pr="00EF090B" w:rsidR="00A30EEC" w:rsidP="00A91957" w:rsidRDefault="00A30EEC" w14:paraId="0501907E" w14:textId="71E28D48">
    <w:pPr>
      <w:pStyle w:val="Header"/>
      <w:tabs>
        <w:tab w:val="clear" w:pos="4536"/>
      </w:tabs>
      <w:spacing w:before="0" w:after="0"/>
      <w:rPr>
        <w:sz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A30EEC" w:rsidRDefault="00A30EEC" w14:paraId="703BC87C" w14:textId="77777777">
    <w:pPr>
      <w:pStyle w:val="Header"/>
    </w:pPr>
    <w:r>
      <w:rPr>
        <w:noProof/>
        <w:lang w:eastAsia="hr-HR"/>
      </w:rPr>
      <w:drawing>
        <wp:anchor distT="0" distB="0" distL="114300" distR="114300" simplePos="0" relativeHeight="251658241" behindDoc="0" locked="0" layoutInCell="1" allowOverlap="1" wp14:anchorId="1A5C16BA" wp14:editId="59E0A9B2">
          <wp:simplePos x="0" y="0"/>
          <wp:positionH relativeFrom="column">
            <wp:posOffset>-449580</wp:posOffset>
          </wp:positionH>
          <wp:positionV relativeFrom="paragraph">
            <wp:posOffset>-137795</wp:posOffset>
          </wp:positionV>
          <wp:extent cx="2025015" cy="814070"/>
          <wp:effectExtent l="0" t="0" r="0" b="508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25015" cy="81407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Pr="00EF090B" w:rsidR="00E72798" w:rsidP="00EF090B" w:rsidRDefault="00E72798" w14:paraId="160106B1" w14:textId="759E139A">
    <w:pPr>
      <w:pStyle w:val="Header"/>
      <w:tabs>
        <w:tab w:val="clear" w:pos="4536"/>
      </w:tabs>
      <w:spacing w:before="0" w:after="0"/>
      <w:rPr>
        <w:sz w:val="18"/>
      </w:rPr>
    </w:pPr>
    <w:r>
      <w:rPr>
        <w:noProof/>
        <w:sz w:val="18"/>
        <w:lang w:eastAsia="hr-HR"/>
      </w:rPr>
      <w:drawing>
        <wp:anchor distT="0" distB="0" distL="114300" distR="114300" simplePos="0" relativeHeight="251658240" behindDoc="0" locked="0" layoutInCell="1" allowOverlap="1" wp14:anchorId="406A71F8" wp14:editId="4EA2FD60">
          <wp:simplePos x="0" y="0"/>
          <wp:positionH relativeFrom="column">
            <wp:posOffset>0</wp:posOffset>
          </wp:positionH>
          <wp:positionV relativeFrom="page">
            <wp:posOffset>582930</wp:posOffset>
          </wp:positionV>
          <wp:extent cx="5760720" cy="10160"/>
          <wp:effectExtent l="0" t="0" r="0" b="889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utarnje-crta-lijevo.jpg"/>
                  <pic:cNvPicPr/>
                </pic:nvPicPr>
                <pic:blipFill>
                  <a:blip r:embed="rId1">
                    <a:extLst>
                      <a:ext uri="{28A0092B-C50C-407E-A947-70E740481C1C}">
                        <a14:useLocalDpi xmlns:a14="http://schemas.microsoft.com/office/drawing/2010/main" val="0"/>
                      </a:ext>
                    </a:extLst>
                  </a:blip>
                  <a:stretch>
                    <a:fillRect/>
                  </a:stretch>
                </pic:blipFill>
                <pic:spPr>
                  <a:xfrm>
                    <a:off x="0" y="0"/>
                    <a:ext cx="5760720" cy="10160"/>
                  </a:xfrm>
                  <a:prstGeom prst="rect">
                    <a:avLst/>
                  </a:prstGeom>
                </pic:spPr>
              </pic:pic>
            </a:graphicData>
          </a:graphic>
        </wp:anchor>
      </w:drawing>
    </w:r>
    <w:r w:rsidRPr="4111223E" w:rsidR="4111223E">
      <w:rPr>
        <w:sz w:val="18"/>
        <w:szCs w:val="18"/>
      </w:rPr>
      <w:t xml:space="preserve">Str. </w:t>
    </w:r>
    <w:r w:rsidRPr="4111223E">
      <w:rPr>
        <w:sz w:val="18"/>
        <w:szCs w:val="18"/>
      </w:rPr>
      <w:fldChar w:fldCharType="begin"/>
    </w:r>
    <w:r w:rsidRPr="4111223E">
      <w:rPr>
        <w:sz w:val="18"/>
        <w:szCs w:val="18"/>
      </w:rPr>
      <w:instrText>PAGE   \* MERGEFORMAT</w:instrText>
    </w:r>
    <w:r w:rsidRPr="4111223E">
      <w:rPr>
        <w:sz w:val="18"/>
        <w:szCs w:val="18"/>
      </w:rPr>
      <w:fldChar w:fldCharType="separate"/>
    </w:r>
    <w:r w:rsidRPr="4111223E" w:rsidR="4111223E">
      <w:rPr>
        <w:noProof/>
        <w:sz w:val="18"/>
        <w:szCs w:val="18"/>
      </w:rPr>
      <w:t>3</w:t>
    </w:r>
    <w:r w:rsidRPr="4111223E">
      <w:rPr>
        <w:sz w:val="18"/>
        <w:szCs w:val="18"/>
      </w:rPr>
      <w:fldChar w:fldCharType="end"/>
    </w:r>
    <w:r>
      <w:rPr>
        <w:sz w:val="18"/>
      </w:rPr>
      <w:tab/>
    </w:r>
    <w:r w:rsidRPr="4111223E" w:rsidR="4111223E">
      <w:rPr>
        <w:sz w:val="18"/>
        <w:szCs w:val="18"/>
      </w:rPr>
      <w:t xml:space="preserve">e-Upisi: korisničke upute za </w:t>
    </w:r>
    <w:r w:rsidR="00555CB3">
      <w:rPr>
        <w:sz w:val="18"/>
        <w:szCs w:val="18"/>
      </w:rPr>
      <w:t>pristup</w:t>
    </w:r>
    <w:r w:rsidR="009C07BB">
      <w:rPr>
        <w:sz w:val="18"/>
        <w:szCs w:val="18"/>
      </w:rPr>
      <w:t>nike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34AF0"/>
    <w:multiLevelType w:val="hybridMultilevel"/>
    <w:tmpl w:val="41F00CF0"/>
    <w:lvl w:ilvl="0" w:tplc="041A0001">
      <w:start w:val="1"/>
      <w:numFmt w:val="bullet"/>
      <w:lvlText w:val=""/>
      <w:lvlJc w:val="left"/>
      <w:pPr>
        <w:ind w:left="720" w:hanging="360"/>
      </w:pPr>
      <w:rPr>
        <w:rFonts w:hint="default" w:ascii="Symbol" w:hAnsi="Symbol"/>
      </w:rPr>
    </w:lvl>
    <w:lvl w:ilvl="1" w:tplc="041A0003">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1" w15:restartNumberingAfterBreak="0">
    <w:nsid w:val="035E4FF6"/>
    <w:multiLevelType w:val="hybridMultilevel"/>
    <w:tmpl w:val="8E6E72FC"/>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2" w15:restartNumberingAfterBreak="0">
    <w:nsid w:val="06BC79EB"/>
    <w:multiLevelType w:val="hybridMultilevel"/>
    <w:tmpl w:val="13A290EA"/>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3" w15:restartNumberingAfterBreak="0">
    <w:nsid w:val="08A43A5F"/>
    <w:multiLevelType w:val="hybridMultilevel"/>
    <w:tmpl w:val="16F28D32"/>
    <w:lvl w:ilvl="0" w:tplc="041A0001">
      <w:start w:val="1"/>
      <w:numFmt w:val="bullet"/>
      <w:lvlText w:val=""/>
      <w:lvlJc w:val="left"/>
      <w:pPr>
        <w:ind w:left="614" w:hanging="360"/>
      </w:pPr>
      <w:rPr>
        <w:rFonts w:hint="default" w:ascii="Symbol" w:hAnsi="Symbol"/>
      </w:rPr>
    </w:lvl>
    <w:lvl w:ilvl="1" w:tplc="FFFFFFFF" w:tentative="1">
      <w:start w:val="1"/>
      <w:numFmt w:val="bullet"/>
      <w:lvlText w:val="o"/>
      <w:lvlJc w:val="left"/>
      <w:pPr>
        <w:ind w:left="1334" w:hanging="360"/>
      </w:pPr>
      <w:rPr>
        <w:rFonts w:hint="default" w:ascii="Courier New" w:hAnsi="Courier New" w:cs="Courier New"/>
      </w:rPr>
    </w:lvl>
    <w:lvl w:ilvl="2" w:tplc="FFFFFFFF" w:tentative="1">
      <w:start w:val="1"/>
      <w:numFmt w:val="bullet"/>
      <w:lvlText w:val=""/>
      <w:lvlJc w:val="left"/>
      <w:pPr>
        <w:ind w:left="2054" w:hanging="360"/>
      </w:pPr>
      <w:rPr>
        <w:rFonts w:hint="default" w:ascii="Wingdings" w:hAnsi="Wingdings"/>
      </w:rPr>
    </w:lvl>
    <w:lvl w:ilvl="3" w:tplc="FFFFFFFF" w:tentative="1">
      <w:start w:val="1"/>
      <w:numFmt w:val="bullet"/>
      <w:lvlText w:val=""/>
      <w:lvlJc w:val="left"/>
      <w:pPr>
        <w:ind w:left="2774" w:hanging="360"/>
      </w:pPr>
      <w:rPr>
        <w:rFonts w:hint="default" w:ascii="Symbol" w:hAnsi="Symbol"/>
      </w:rPr>
    </w:lvl>
    <w:lvl w:ilvl="4" w:tplc="FFFFFFFF" w:tentative="1">
      <w:start w:val="1"/>
      <w:numFmt w:val="bullet"/>
      <w:lvlText w:val="o"/>
      <w:lvlJc w:val="left"/>
      <w:pPr>
        <w:ind w:left="3494" w:hanging="360"/>
      </w:pPr>
      <w:rPr>
        <w:rFonts w:hint="default" w:ascii="Courier New" w:hAnsi="Courier New" w:cs="Courier New"/>
      </w:rPr>
    </w:lvl>
    <w:lvl w:ilvl="5" w:tplc="FFFFFFFF" w:tentative="1">
      <w:start w:val="1"/>
      <w:numFmt w:val="bullet"/>
      <w:lvlText w:val=""/>
      <w:lvlJc w:val="left"/>
      <w:pPr>
        <w:ind w:left="4214" w:hanging="360"/>
      </w:pPr>
      <w:rPr>
        <w:rFonts w:hint="default" w:ascii="Wingdings" w:hAnsi="Wingdings"/>
      </w:rPr>
    </w:lvl>
    <w:lvl w:ilvl="6" w:tplc="FFFFFFFF" w:tentative="1">
      <w:start w:val="1"/>
      <w:numFmt w:val="bullet"/>
      <w:lvlText w:val=""/>
      <w:lvlJc w:val="left"/>
      <w:pPr>
        <w:ind w:left="4934" w:hanging="360"/>
      </w:pPr>
      <w:rPr>
        <w:rFonts w:hint="default" w:ascii="Symbol" w:hAnsi="Symbol"/>
      </w:rPr>
    </w:lvl>
    <w:lvl w:ilvl="7" w:tplc="FFFFFFFF" w:tentative="1">
      <w:start w:val="1"/>
      <w:numFmt w:val="bullet"/>
      <w:lvlText w:val="o"/>
      <w:lvlJc w:val="left"/>
      <w:pPr>
        <w:ind w:left="5654" w:hanging="360"/>
      </w:pPr>
      <w:rPr>
        <w:rFonts w:hint="default" w:ascii="Courier New" w:hAnsi="Courier New" w:cs="Courier New"/>
      </w:rPr>
    </w:lvl>
    <w:lvl w:ilvl="8" w:tplc="FFFFFFFF" w:tentative="1">
      <w:start w:val="1"/>
      <w:numFmt w:val="bullet"/>
      <w:lvlText w:val=""/>
      <w:lvlJc w:val="left"/>
      <w:pPr>
        <w:ind w:left="6374" w:hanging="360"/>
      </w:pPr>
      <w:rPr>
        <w:rFonts w:hint="default" w:ascii="Wingdings" w:hAnsi="Wingdings"/>
      </w:rPr>
    </w:lvl>
  </w:abstractNum>
  <w:abstractNum w:abstractNumId="4" w15:restartNumberingAfterBreak="0">
    <w:nsid w:val="09553377"/>
    <w:multiLevelType w:val="hybridMultilevel"/>
    <w:tmpl w:val="341C9B64"/>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5" w15:restartNumberingAfterBreak="0">
    <w:nsid w:val="0D1876E5"/>
    <w:multiLevelType w:val="hybridMultilevel"/>
    <w:tmpl w:val="721E7AFE"/>
    <w:lvl w:ilvl="0" w:tplc="DDDCDD0A">
      <w:start w:val="1"/>
      <w:numFmt w:val="bullet"/>
      <w:pStyle w:val="Naucitnatuknice"/>
      <w:lvlText w:val=""/>
      <w:lvlJc w:val="left"/>
      <w:pPr>
        <w:tabs>
          <w:tab w:val="num" w:pos="-753"/>
        </w:tabs>
        <w:ind w:left="-753" w:hanging="851"/>
      </w:pPr>
      <w:rPr>
        <w:rFonts w:hint="default" w:ascii="Wingdings" w:hAnsi="Wingdings"/>
        <w:b w:val="0"/>
        <w:i w:val="0"/>
        <w:strike w:val="0"/>
        <w:dstrike w:val="0"/>
        <w:vanish w:val="0"/>
        <w:color w:val="808080"/>
        <w:kern w:val="0"/>
        <w:position w:val="0"/>
        <w:sz w:val="60"/>
        <w:szCs w:val="60"/>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2432"/>
        </w:tabs>
        <w:ind w:left="-2432" w:hanging="360"/>
      </w:pPr>
      <w:rPr>
        <w:rFonts w:hint="default" w:ascii="Courier New" w:hAnsi="Courier New" w:cs="Courier New"/>
      </w:rPr>
    </w:lvl>
    <w:lvl w:ilvl="2" w:tplc="04090005" w:tentative="1">
      <w:start w:val="1"/>
      <w:numFmt w:val="bullet"/>
      <w:lvlText w:val=""/>
      <w:lvlJc w:val="left"/>
      <w:pPr>
        <w:tabs>
          <w:tab w:val="num" w:pos="-1712"/>
        </w:tabs>
        <w:ind w:left="-1712" w:hanging="360"/>
      </w:pPr>
      <w:rPr>
        <w:rFonts w:hint="default" w:ascii="Wingdings" w:hAnsi="Wingdings"/>
      </w:rPr>
    </w:lvl>
    <w:lvl w:ilvl="3" w:tplc="04090001" w:tentative="1">
      <w:start w:val="1"/>
      <w:numFmt w:val="bullet"/>
      <w:lvlText w:val=""/>
      <w:lvlJc w:val="left"/>
      <w:pPr>
        <w:tabs>
          <w:tab w:val="num" w:pos="-992"/>
        </w:tabs>
        <w:ind w:left="-992" w:hanging="360"/>
      </w:pPr>
      <w:rPr>
        <w:rFonts w:hint="default" w:ascii="Symbol" w:hAnsi="Symbol"/>
      </w:rPr>
    </w:lvl>
    <w:lvl w:ilvl="4" w:tplc="04090003" w:tentative="1">
      <w:start w:val="1"/>
      <w:numFmt w:val="bullet"/>
      <w:lvlText w:val="o"/>
      <w:lvlJc w:val="left"/>
      <w:pPr>
        <w:tabs>
          <w:tab w:val="num" w:pos="-272"/>
        </w:tabs>
        <w:ind w:left="-272" w:hanging="360"/>
      </w:pPr>
      <w:rPr>
        <w:rFonts w:hint="default" w:ascii="Courier New" w:hAnsi="Courier New" w:cs="Courier New"/>
      </w:rPr>
    </w:lvl>
    <w:lvl w:ilvl="5" w:tplc="04090005" w:tentative="1">
      <w:start w:val="1"/>
      <w:numFmt w:val="bullet"/>
      <w:lvlText w:val=""/>
      <w:lvlJc w:val="left"/>
      <w:pPr>
        <w:tabs>
          <w:tab w:val="num" w:pos="448"/>
        </w:tabs>
        <w:ind w:left="448" w:hanging="360"/>
      </w:pPr>
      <w:rPr>
        <w:rFonts w:hint="default" w:ascii="Wingdings" w:hAnsi="Wingdings"/>
      </w:rPr>
    </w:lvl>
    <w:lvl w:ilvl="6" w:tplc="04090001" w:tentative="1">
      <w:start w:val="1"/>
      <w:numFmt w:val="bullet"/>
      <w:lvlText w:val=""/>
      <w:lvlJc w:val="left"/>
      <w:pPr>
        <w:tabs>
          <w:tab w:val="num" w:pos="1168"/>
        </w:tabs>
        <w:ind w:left="1168" w:hanging="360"/>
      </w:pPr>
      <w:rPr>
        <w:rFonts w:hint="default" w:ascii="Symbol" w:hAnsi="Symbol"/>
      </w:rPr>
    </w:lvl>
    <w:lvl w:ilvl="7" w:tplc="04090003" w:tentative="1">
      <w:start w:val="1"/>
      <w:numFmt w:val="bullet"/>
      <w:lvlText w:val="o"/>
      <w:lvlJc w:val="left"/>
      <w:pPr>
        <w:tabs>
          <w:tab w:val="num" w:pos="1888"/>
        </w:tabs>
        <w:ind w:left="1888" w:hanging="360"/>
      </w:pPr>
      <w:rPr>
        <w:rFonts w:hint="default" w:ascii="Courier New" w:hAnsi="Courier New" w:cs="Courier New"/>
      </w:rPr>
    </w:lvl>
    <w:lvl w:ilvl="8" w:tplc="04090005" w:tentative="1">
      <w:start w:val="1"/>
      <w:numFmt w:val="bullet"/>
      <w:lvlText w:val=""/>
      <w:lvlJc w:val="left"/>
      <w:pPr>
        <w:tabs>
          <w:tab w:val="num" w:pos="2608"/>
        </w:tabs>
        <w:ind w:left="2608" w:hanging="360"/>
      </w:pPr>
      <w:rPr>
        <w:rFonts w:hint="default" w:ascii="Wingdings" w:hAnsi="Wingdings"/>
      </w:rPr>
    </w:lvl>
  </w:abstractNum>
  <w:abstractNum w:abstractNumId="6" w15:restartNumberingAfterBreak="0">
    <w:nsid w:val="0E16110F"/>
    <w:multiLevelType w:val="hybridMultilevel"/>
    <w:tmpl w:val="EABA6D34"/>
    <w:lvl w:ilvl="0" w:tplc="FC58619A">
      <w:start w:val="1"/>
      <w:numFmt w:val="decimal"/>
      <w:lvlText w:val="%1."/>
      <w:lvlJc w:val="left"/>
      <w:pPr>
        <w:ind w:left="720" w:hanging="360"/>
      </w:pPr>
      <w:rPr>
        <w:b w:val="0"/>
      </w:rPr>
    </w:lvl>
    <w:lvl w:ilvl="1" w:tplc="025E4F86">
      <w:start w:val="1"/>
      <w:numFmt w:val="lowerLetter"/>
      <w:lvlText w:val="%2."/>
      <w:lvlJc w:val="left"/>
      <w:pPr>
        <w:ind w:left="1440" w:hanging="360"/>
      </w:pPr>
    </w:lvl>
    <w:lvl w:ilvl="2" w:tplc="4FAC1236">
      <w:start w:val="1"/>
      <w:numFmt w:val="lowerRoman"/>
      <w:lvlText w:val="%3."/>
      <w:lvlJc w:val="right"/>
      <w:pPr>
        <w:ind w:left="2160" w:hanging="180"/>
      </w:pPr>
    </w:lvl>
    <w:lvl w:ilvl="3" w:tplc="EF345EA0">
      <w:start w:val="1"/>
      <w:numFmt w:val="decimal"/>
      <w:lvlText w:val="%4."/>
      <w:lvlJc w:val="left"/>
      <w:pPr>
        <w:ind w:left="2880" w:hanging="360"/>
      </w:pPr>
    </w:lvl>
    <w:lvl w:ilvl="4" w:tplc="8D0EFD92">
      <w:start w:val="1"/>
      <w:numFmt w:val="lowerLetter"/>
      <w:lvlText w:val="%5."/>
      <w:lvlJc w:val="left"/>
      <w:pPr>
        <w:ind w:left="3600" w:hanging="360"/>
      </w:pPr>
    </w:lvl>
    <w:lvl w:ilvl="5" w:tplc="5B36784C">
      <w:start w:val="1"/>
      <w:numFmt w:val="lowerRoman"/>
      <w:lvlText w:val="%6."/>
      <w:lvlJc w:val="right"/>
      <w:pPr>
        <w:ind w:left="4320" w:hanging="180"/>
      </w:pPr>
    </w:lvl>
    <w:lvl w:ilvl="6" w:tplc="836EBCFA">
      <w:start w:val="1"/>
      <w:numFmt w:val="decimal"/>
      <w:lvlText w:val="%7."/>
      <w:lvlJc w:val="left"/>
      <w:pPr>
        <w:ind w:left="5040" w:hanging="360"/>
      </w:pPr>
    </w:lvl>
    <w:lvl w:ilvl="7" w:tplc="56742FB6">
      <w:start w:val="1"/>
      <w:numFmt w:val="lowerLetter"/>
      <w:lvlText w:val="%8."/>
      <w:lvlJc w:val="left"/>
      <w:pPr>
        <w:ind w:left="5760" w:hanging="360"/>
      </w:pPr>
    </w:lvl>
    <w:lvl w:ilvl="8" w:tplc="D1228A98">
      <w:start w:val="1"/>
      <w:numFmt w:val="lowerRoman"/>
      <w:lvlText w:val="%9."/>
      <w:lvlJc w:val="right"/>
      <w:pPr>
        <w:ind w:left="6480" w:hanging="180"/>
      </w:pPr>
    </w:lvl>
  </w:abstractNum>
  <w:abstractNum w:abstractNumId="7" w15:restartNumberingAfterBreak="0">
    <w:nsid w:val="0F1C54BA"/>
    <w:multiLevelType w:val="hybridMultilevel"/>
    <w:tmpl w:val="691CAEC8"/>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8" w15:restartNumberingAfterBreak="0">
    <w:nsid w:val="121557FB"/>
    <w:multiLevelType w:val="hybridMultilevel"/>
    <w:tmpl w:val="EE6E7F0A"/>
    <w:lvl w:ilvl="0" w:tplc="81EA86E4">
      <w:start w:val="1"/>
      <w:numFmt w:val="bullet"/>
      <w:pStyle w:val="Natuknicatockica"/>
      <w:lvlText w:val=""/>
      <w:lvlJc w:val="left"/>
      <w:pPr>
        <w:tabs>
          <w:tab w:val="num" w:pos="284"/>
        </w:tabs>
        <w:ind w:left="284" w:hanging="284"/>
      </w:pPr>
      <w:rPr>
        <w:rFonts w:hint="default" w:ascii="Symbol" w:hAnsi="Symbol"/>
        <w:color w:val="auto"/>
      </w:rPr>
    </w:lvl>
    <w:lvl w:ilvl="1" w:tplc="04090003">
      <w:start w:val="1"/>
      <w:numFmt w:val="bullet"/>
      <w:lvlText w:val="o"/>
      <w:lvlJc w:val="left"/>
      <w:pPr>
        <w:tabs>
          <w:tab w:val="num" w:pos="1440"/>
        </w:tabs>
        <w:ind w:left="1440" w:hanging="360"/>
      </w:pPr>
      <w:rPr>
        <w:rFonts w:hint="default" w:ascii="Courier New" w:hAnsi="Courier New" w:cs="Courier New"/>
      </w:rPr>
    </w:lvl>
    <w:lvl w:ilvl="2" w:tplc="04090005">
      <w:start w:val="1"/>
      <w:numFmt w:val="bullet"/>
      <w:lvlText w:val=""/>
      <w:lvlJc w:val="left"/>
      <w:pPr>
        <w:tabs>
          <w:tab w:val="num" w:pos="2160"/>
        </w:tabs>
        <w:ind w:left="2160" w:hanging="360"/>
      </w:pPr>
      <w:rPr>
        <w:rFonts w:hint="default" w:ascii="Wingdings" w:hAnsi="Wingdings"/>
      </w:rPr>
    </w:lvl>
    <w:lvl w:ilvl="3" w:tplc="04090001">
      <w:start w:val="1"/>
      <w:numFmt w:val="bullet"/>
      <w:lvlText w:val=""/>
      <w:lvlJc w:val="left"/>
      <w:pPr>
        <w:tabs>
          <w:tab w:val="num" w:pos="2880"/>
        </w:tabs>
        <w:ind w:left="2880" w:hanging="360"/>
      </w:pPr>
      <w:rPr>
        <w:rFonts w:hint="default" w:ascii="Symbol" w:hAnsi="Symbol"/>
      </w:rPr>
    </w:lvl>
    <w:lvl w:ilvl="4" w:tplc="04090003" w:tentative="1">
      <w:start w:val="1"/>
      <w:numFmt w:val="bullet"/>
      <w:lvlText w:val="o"/>
      <w:lvlJc w:val="left"/>
      <w:pPr>
        <w:tabs>
          <w:tab w:val="num" w:pos="3600"/>
        </w:tabs>
        <w:ind w:left="3600" w:hanging="360"/>
      </w:pPr>
      <w:rPr>
        <w:rFonts w:hint="default" w:ascii="Courier New" w:hAnsi="Courier New" w:cs="Courier New"/>
      </w:rPr>
    </w:lvl>
    <w:lvl w:ilvl="5" w:tplc="04090005" w:tentative="1">
      <w:start w:val="1"/>
      <w:numFmt w:val="bullet"/>
      <w:lvlText w:val=""/>
      <w:lvlJc w:val="left"/>
      <w:pPr>
        <w:tabs>
          <w:tab w:val="num" w:pos="4320"/>
        </w:tabs>
        <w:ind w:left="4320" w:hanging="360"/>
      </w:pPr>
      <w:rPr>
        <w:rFonts w:hint="default" w:ascii="Wingdings" w:hAnsi="Wingdings"/>
      </w:rPr>
    </w:lvl>
    <w:lvl w:ilvl="6" w:tplc="04090001" w:tentative="1">
      <w:start w:val="1"/>
      <w:numFmt w:val="bullet"/>
      <w:lvlText w:val=""/>
      <w:lvlJc w:val="left"/>
      <w:pPr>
        <w:tabs>
          <w:tab w:val="num" w:pos="5040"/>
        </w:tabs>
        <w:ind w:left="5040" w:hanging="360"/>
      </w:pPr>
      <w:rPr>
        <w:rFonts w:hint="default" w:ascii="Symbol" w:hAnsi="Symbol"/>
      </w:rPr>
    </w:lvl>
    <w:lvl w:ilvl="7" w:tplc="04090003" w:tentative="1">
      <w:start w:val="1"/>
      <w:numFmt w:val="bullet"/>
      <w:lvlText w:val="o"/>
      <w:lvlJc w:val="left"/>
      <w:pPr>
        <w:tabs>
          <w:tab w:val="num" w:pos="5760"/>
        </w:tabs>
        <w:ind w:left="5760" w:hanging="360"/>
      </w:pPr>
      <w:rPr>
        <w:rFonts w:hint="default" w:ascii="Courier New" w:hAnsi="Courier New" w:cs="Courier New"/>
      </w:rPr>
    </w:lvl>
    <w:lvl w:ilvl="8" w:tplc="04090005" w:tentative="1">
      <w:start w:val="1"/>
      <w:numFmt w:val="bullet"/>
      <w:lvlText w:val=""/>
      <w:lvlJc w:val="left"/>
      <w:pPr>
        <w:tabs>
          <w:tab w:val="num" w:pos="6480"/>
        </w:tabs>
        <w:ind w:left="6480" w:hanging="360"/>
      </w:pPr>
      <w:rPr>
        <w:rFonts w:hint="default" w:ascii="Wingdings" w:hAnsi="Wingdings"/>
      </w:rPr>
    </w:lvl>
  </w:abstractNum>
  <w:abstractNum w:abstractNumId="9" w15:restartNumberingAfterBreak="0">
    <w:nsid w:val="1587031E"/>
    <w:multiLevelType w:val="hybridMultilevel"/>
    <w:tmpl w:val="34CAA466"/>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10" w15:restartNumberingAfterBreak="0">
    <w:nsid w:val="25706A55"/>
    <w:multiLevelType w:val="hybridMultilevel"/>
    <w:tmpl w:val="F696996A"/>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11" w15:restartNumberingAfterBreak="0">
    <w:nsid w:val="25B53E60"/>
    <w:multiLevelType w:val="hybridMultilevel"/>
    <w:tmpl w:val="1CECCD4C"/>
    <w:lvl w:ilvl="0" w:tplc="4B30E15C">
      <w:start w:val="1"/>
      <w:numFmt w:val="decimal"/>
      <w:lvlText w:val="%1."/>
      <w:lvlJc w:val="left"/>
      <w:pPr>
        <w:ind w:left="1080" w:hanging="372"/>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12" w15:restartNumberingAfterBreak="0">
    <w:nsid w:val="27687303"/>
    <w:multiLevelType w:val="hybridMultilevel"/>
    <w:tmpl w:val="1A1026BE"/>
    <w:lvl w:ilvl="0" w:tplc="041A0001">
      <w:start w:val="1"/>
      <w:numFmt w:val="bullet"/>
      <w:lvlText w:val=""/>
      <w:lvlJc w:val="left"/>
      <w:pPr>
        <w:ind w:left="1440" w:hanging="360"/>
      </w:pPr>
      <w:rPr>
        <w:rFonts w:hint="default" w:ascii="Symbol" w:hAnsi="Symbol"/>
      </w:rPr>
    </w:lvl>
    <w:lvl w:ilvl="1" w:tplc="AA3423B4">
      <w:numFmt w:val="bullet"/>
      <w:lvlText w:val="•"/>
      <w:lvlJc w:val="left"/>
      <w:pPr>
        <w:ind w:left="2160" w:hanging="360"/>
      </w:pPr>
      <w:rPr>
        <w:rFonts w:hint="default" w:ascii="Arial" w:hAnsi="Arial" w:eastAsia="Times New Roman" w:cs="Arial"/>
      </w:rPr>
    </w:lvl>
    <w:lvl w:ilvl="2" w:tplc="041A0005" w:tentative="1">
      <w:start w:val="1"/>
      <w:numFmt w:val="bullet"/>
      <w:lvlText w:val=""/>
      <w:lvlJc w:val="left"/>
      <w:pPr>
        <w:ind w:left="2880" w:hanging="360"/>
      </w:pPr>
      <w:rPr>
        <w:rFonts w:hint="default" w:ascii="Wingdings" w:hAnsi="Wingdings"/>
      </w:rPr>
    </w:lvl>
    <w:lvl w:ilvl="3" w:tplc="041A0001" w:tentative="1">
      <w:start w:val="1"/>
      <w:numFmt w:val="bullet"/>
      <w:lvlText w:val=""/>
      <w:lvlJc w:val="left"/>
      <w:pPr>
        <w:ind w:left="3600" w:hanging="360"/>
      </w:pPr>
      <w:rPr>
        <w:rFonts w:hint="default" w:ascii="Symbol" w:hAnsi="Symbol"/>
      </w:rPr>
    </w:lvl>
    <w:lvl w:ilvl="4" w:tplc="041A0003" w:tentative="1">
      <w:start w:val="1"/>
      <w:numFmt w:val="bullet"/>
      <w:lvlText w:val="o"/>
      <w:lvlJc w:val="left"/>
      <w:pPr>
        <w:ind w:left="4320" w:hanging="360"/>
      </w:pPr>
      <w:rPr>
        <w:rFonts w:hint="default" w:ascii="Courier New" w:hAnsi="Courier New" w:cs="Courier New"/>
      </w:rPr>
    </w:lvl>
    <w:lvl w:ilvl="5" w:tplc="041A0005" w:tentative="1">
      <w:start w:val="1"/>
      <w:numFmt w:val="bullet"/>
      <w:lvlText w:val=""/>
      <w:lvlJc w:val="left"/>
      <w:pPr>
        <w:ind w:left="5040" w:hanging="360"/>
      </w:pPr>
      <w:rPr>
        <w:rFonts w:hint="default" w:ascii="Wingdings" w:hAnsi="Wingdings"/>
      </w:rPr>
    </w:lvl>
    <w:lvl w:ilvl="6" w:tplc="041A0001" w:tentative="1">
      <w:start w:val="1"/>
      <w:numFmt w:val="bullet"/>
      <w:lvlText w:val=""/>
      <w:lvlJc w:val="left"/>
      <w:pPr>
        <w:ind w:left="5760" w:hanging="360"/>
      </w:pPr>
      <w:rPr>
        <w:rFonts w:hint="default" w:ascii="Symbol" w:hAnsi="Symbol"/>
      </w:rPr>
    </w:lvl>
    <w:lvl w:ilvl="7" w:tplc="041A0003" w:tentative="1">
      <w:start w:val="1"/>
      <w:numFmt w:val="bullet"/>
      <w:lvlText w:val="o"/>
      <w:lvlJc w:val="left"/>
      <w:pPr>
        <w:ind w:left="6480" w:hanging="360"/>
      </w:pPr>
      <w:rPr>
        <w:rFonts w:hint="default" w:ascii="Courier New" w:hAnsi="Courier New" w:cs="Courier New"/>
      </w:rPr>
    </w:lvl>
    <w:lvl w:ilvl="8" w:tplc="041A0005" w:tentative="1">
      <w:start w:val="1"/>
      <w:numFmt w:val="bullet"/>
      <w:lvlText w:val=""/>
      <w:lvlJc w:val="left"/>
      <w:pPr>
        <w:ind w:left="7200" w:hanging="360"/>
      </w:pPr>
      <w:rPr>
        <w:rFonts w:hint="default" w:ascii="Wingdings" w:hAnsi="Wingdings"/>
      </w:rPr>
    </w:lvl>
  </w:abstractNum>
  <w:abstractNum w:abstractNumId="13" w15:restartNumberingAfterBreak="0">
    <w:nsid w:val="29A30F41"/>
    <w:multiLevelType w:val="hybridMultilevel"/>
    <w:tmpl w:val="DFB83D0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2A6F296B"/>
    <w:multiLevelType w:val="hybridMultilevel"/>
    <w:tmpl w:val="70747608"/>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15" w15:restartNumberingAfterBreak="0">
    <w:nsid w:val="2BCD202D"/>
    <w:multiLevelType w:val="hybridMultilevel"/>
    <w:tmpl w:val="1BE0C500"/>
    <w:lvl w:ilvl="0" w:tplc="041A0001">
      <w:start w:val="1"/>
      <w:numFmt w:val="bullet"/>
      <w:lvlText w:val=""/>
      <w:lvlJc w:val="left"/>
      <w:pPr>
        <w:ind w:left="614" w:hanging="360"/>
      </w:pPr>
      <w:rPr>
        <w:rFonts w:hint="default" w:ascii="Symbol" w:hAnsi="Symbol"/>
      </w:rPr>
    </w:lvl>
    <w:lvl w:ilvl="1" w:tplc="041A0003" w:tentative="1">
      <w:start w:val="1"/>
      <w:numFmt w:val="bullet"/>
      <w:lvlText w:val="o"/>
      <w:lvlJc w:val="left"/>
      <w:pPr>
        <w:ind w:left="1334" w:hanging="360"/>
      </w:pPr>
      <w:rPr>
        <w:rFonts w:hint="default" w:ascii="Courier New" w:hAnsi="Courier New" w:cs="Courier New"/>
      </w:rPr>
    </w:lvl>
    <w:lvl w:ilvl="2" w:tplc="041A0005" w:tentative="1">
      <w:start w:val="1"/>
      <w:numFmt w:val="bullet"/>
      <w:lvlText w:val=""/>
      <w:lvlJc w:val="left"/>
      <w:pPr>
        <w:ind w:left="2054" w:hanging="360"/>
      </w:pPr>
      <w:rPr>
        <w:rFonts w:hint="default" w:ascii="Wingdings" w:hAnsi="Wingdings"/>
      </w:rPr>
    </w:lvl>
    <w:lvl w:ilvl="3" w:tplc="041A0001" w:tentative="1">
      <w:start w:val="1"/>
      <w:numFmt w:val="bullet"/>
      <w:lvlText w:val=""/>
      <w:lvlJc w:val="left"/>
      <w:pPr>
        <w:ind w:left="2774" w:hanging="360"/>
      </w:pPr>
      <w:rPr>
        <w:rFonts w:hint="default" w:ascii="Symbol" w:hAnsi="Symbol"/>
      </w:rPr>
    </w:lvl>
    <w:lvl w:ilvl="4" w:tplc="041A0003" w:tentative="1">
      <w:start w:val="1"/>
      <w:numFmt w:val="bullet"/>
      <w:lvlText w:val="o"/>
      <w:lvlJc w:val="left"/>
      <w:pPr>
        <w:ind w:left="3494" w:hanging="360"/>
      </w:pPr>
      <w:rPr>
        <w:rFonts w:hint="default" w:ascii="Courier New" w:hAnsi="Courier New" w:cs="Courier New"/>
      </w:rPr>
    </w:lvl>
    <w:lvl w:ilvl="5" w:tplc="041A0005" w:tentative="1">
      <w:start w:val="1"/>
      <w:numFmt w:val="bullet"/>
      <w:lvlText w:val=""/>
      <w:lvlJc w:val="left"/>
      <w:pPr>
        <w:ind w:left="4214" w:hanging="360"/>
      </w:pPr>
      <w:rPr>
        <w:rFonts w:hint="default" w:ascii="Wingdings" w:hAnsi="Wingdings"/>
      </w:rPr>
    </w:lvl>
    <w:lvl w:ilvl="6" w:tplc="041A0001" w:tentative="1">
      <w:start w:val="1"/>
      <w:numFmt w:val="bullet"/>
      <w:lvlText w:val=""/>
      <w:lvlJc w:val="left"/>
      <w:pPr>
        <w:ind w:left="4934" w:hanging="360"/>
      </w:pPr>
      <w:rPr>
        <w:rFonts w:hint="default" w:ascii="Symbol" w:hAnsi="Symbol"/>
      </w:rPr>
    </w:lvl>
    <w:lvl w:ilvl="7" w:tplc="041A0003" w:tentative="1">
      <w:start w:val="1"/>
      <w:numFmt w:val="bullet"/>
      <w:lvlText w:val="o"/>
      <w:lvlJc w:val="left"/>
      <w:pPr>
        <w:ind w:left="5654" w:hanging="360"/>
      </w:pPr>
      <w:rPr>
        <w:rFonts w:hint="default" w:ascii="Courier New" w:hAnsi="Courier New" w:cs="Courier New"/>
      </w:rPr>
    </w:lvl>
    <w:lvl w:ilvl="8" w:tplc="041A0005" w:tentative="1">
      <w:start w:val="1"/>
      <w:numFmt w:val="bullet"/>
      <w:lvlText w:val=""/>
      <w:lvlJc w:val="left"/>
      <w:pPr>
        <w:ind w:left="6374" w:hanging="360"/>
      </w:pPr>
      <w:rPr>
        <w:rFonts w:hint="default" w:ascii="Wingdings" w:hAnsi="Wingdings"/>
      </w:rPr>
    </w:lvl>
  </w:abstractNum>
  <w:abstractNum w:abstractNumId="16" w15:restartNumberingAfterBreak="0">
    <w:nsid w:val="2C003A83"/>
    <w:multiLevelType w:val="hybridMultilevel"/>
    <w:tmpl w:val="CEA0695E"/>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17" w15:restartNumberingAfterBreak="0">
    <w:nsid w:val="32ED75B4"/>
    <w:multiLevelType w:val="hybridMultilevel"/>
    <w:tmpl w:val="AF143690"/>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18" w15:restartNumberingAfterBreak="0">
    <w:nsid w:val="33015F1F"/>
    <w:multiLevelType w:val="hybridMultilevel"/>
    <w:tmpl w:val="02F6FBE0"/>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19" w15:restartNumberingAfterBreak="0">
    <w:nsid w:val="40040931"/>
    <w:multiLevelType w:val="hybridMultilevel"/>
    <w:tmpl w:val="A49C71D8"/>
    <w:lvl w:ilvl="0" w:tplc="041A000F">
      <w:start w:val="1"/>
      <w:numFmt w:val="decimal"/>
      <w:lvlText w:val="%1."/>
      <w:lvlJc w:val="left"/>
      <w:pPr>
        <w:ind w:left="768" w:hanging="360"/>
      </w:pPr>
    </w:lvl>
    <w:lvl w:ilvl="1" w:tplc="041A0019" w:tentative="1">
      <w:start w:val="1"/>
      <w:numFmt w:val="lowerLetter"/>
      <w:lvlText w:val="%2."/>
      <w:lvlJc w:val="left"/>
      <w:pPr>
        <w:ind w:left="1488" w:hanging="360"/>
      </w:pPr>
    </w:lvl>
    <w:lvl w:ilvl="2" w:tplc="041A001B" w:tentative="1">
      <w:start w:val="1"/>
      <w:numFmt w:val="lowerRoman"/>
      <w:lvlText w:val="%3."/>
      <w:lvlJc w:val="right"/>
      <w:pPr>
        <w:ind w:left="2208" w:hanging="180"/>
      </w:pPr>
    </w:lvl>
    <w:lvl w:ilvl="3" w:tplc="041A000F" w:tentative="1">
      <w:start w:val="1"/>
      <w:numFmt w:val="decimal"/>
      <w:lvlText w:val="%4."/>
      <w:lvlJc w:val="left"/>
      <w:pPr>
        <w:ind w:left="2928" w:hanging="360"/>
      </w:pPr>
    </w:lvl>
    <w:lvl w:ilvl="4" w:tplc="041A0019" w:tentative="1">
      <w:start w:val="1"/>
      <w:numFmt w:val="lowerLetter"/>
      <w:lvlText w:val="%5."/>
      <w:lvlJc w:val="left"/>
      <w:pPr>
        <w:ind w:left="3648" w:hanging="360"/>
      </w:pPr>
    </w:lvl>
    <w:lvl w:ilvl="5" w:tplc="041A001B" w:tentative="1">
      <w:start w:val="1"/>
      <w:numFmt w:val="lowerRoman"/>
      <w:lvlText w:val="%6."/>
      <w:lvlJc w:val="right"/>
      <w:pPr>
        <w:ind w:left="4368" w:hanging="180"/>
      </w:pPr>
    </w:lvl>
    <w:lvl w:ilvl="6" w:tplc="041A000F" w:tentative="1">
      <w:start w:val="1"/>
      <w:numFmt w:val="decimal"/>
      <w:lvlText w:val="%7."/>
      <w:lvlJc w:val="left"/>
      <w:pPr>
        <w:ind w:left="5088" w:hanging="360"/>
      </w:pPr>
    </w:lvl>
    <w:lvl w:ilvl="7" w:tplc="041A0019" w:tentative="1">
      <w:start w:val="1"/>
      <w:numFmt w:val="lowerLetter"/>
      <w:lvlText w:val="%8."/>
      <w:lvlJc w:val="left"/>
      <w:pPr>
        <w:ind w:left="5808" w:hanging="360"/>
      </w:pPr>
    </w:lvl>
    <w:lvl w:ilvl="8" w:tplc="041A001B" w:tentative="1">
      <w:start w:val="1"/>
      <w:numFmt w:val="lowerRoman"/>
      <w:lvlText w:val="%9."/>
      <w:lvlJc w:val="right"/>
      <w:pPr>
        <w:ind w:left="6528" w:hanging="180"/>
      </w:pPr>
    </w:lvl>
  </w:abstractNum>
  <w:abstractNum w:abstractNumId="20" w15:restartNumberingAfterBreak="0">
    <w:nsid w:val="406C3875"/>
    <w:multiLevelType w:val="hybridMultilevel"/>
    <w:tmpl w:val="2C065DEC"/>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21" w15:restartNumberingAfterBreak="0">
    <w:nsid w:val="470B2B9C"/>
    <w:multiLevelType w:val="hybridMultilevel"/>
    <w:tmpl w:val="89EA7914"/>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22" w15:restartNumberingAfterBreak="0">
    <w:nsid w:val="481E7605"/>
    <w:multiLevelType w:val="hybridMultilevel"/>
    <w:tmpl w:val="DA94EB2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4FF41B8A"/>
    <w:multiLevelType w:val="hybridMultilevel"/>
    <w:tmpl w:val="923455A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53292300"/>
    <w:multiLevelType w:val="hybridMultilevel"/>
    <w:tmpl w:val="1E061B88"/>
    <w:lvl w:ilvl="0" w:tplc="2ACEA660">
      <w:start w:val="1"/>
      <w:numFmt w:val="none"/>
      <w:pStyle w:val="Napomena"/>
      <w:lvlText w:val="Napomena:"/>
      <w:lvlJc w:val="left"/>
      <w:pPr>
        <w:tabs>
          <w:tab w:val="num" w:pos="1304"/>
        </w:tabs>
        <w:ind w:left="1304" w:hanging="1304"/>
      </w:pPr>
      <w:rPr>
        <w:rFonts w:hint="default" w:ascii="Arial" w:hAnsi="Arial"/>
        <w:b/>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57A23A16"/>
    <w:multiLevelType w:val="multilevel"/>
    <w:tmpl w:val="D400A7EE"/>
    <w:lvl w:ilvl="0">
      <w:start w:val="1"/>
      <w:numFmt w:val="none"/>
      <w:lvlText w:val=""/>
      <w:lvlJc w:val="left"/>
      <w:pPr>
        <w:tabs>
          <w:tab w:val="num" w:pos="0"/>
        </w:tabs>
        <w:ind w:left="0" w:firstLine="0"/>
      </w:pPr>
      <w:rPr>
        <w:rFonts w:hint="default"/>
      </w:rPr>
    </w:lvl>
    <w:lvl w:ilvl="1">
      <w:start w:val="1"/>
      <w:numFmt w:val="decimal"/>
      <w:lvlText w:val="%2. poglavlje:"/>
      <w:lvlJc w:val="left"/>
      <w:pPr>
        <w:tabs>
          <w:tab w:val="num" w:pos="342"/>
        </w:tabs>
        <w:ind w:left="3969" w:hanging="3969"/>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num" w:pos="851"/>
        </w:tabs>
        <w:ind w:left="851" w:hanging="851"/>
      </w:pPr>
      <w:rPr>
        <w:rFonts w:hint="default"/>
      </w:rPr>
    </w:lvl>
    <w:lvl w:ilvl="3">
      <w:start w:val="1"/>
      <w:numFmt w:val="decimal"/>
      <w:lvlText w:val="%2.%3.%4"/>
      <w:lvlJc w:val="left"/>
      <w:pPr>
        <w:tabs>
          <w:tab w:val="num" w:pos="851"/>
        </w:tabs>
        <w:ind w:left="851" w:hanging="851"/>
      </w:pPr>
      <w:rPr>
        <w:rFonts w:hint="default"/>
      </w:rPr>
    </w:lvl>
    <w:lvl w:ilvl="4">
      <w:start w:val="1"/>
      <w:numFmt w:val="decimal"/>
      <w:lvlText w:val="%2.%3.%4.%5"/>
      <w:lvlJc w:val="left"/>
      <w:pPr>
        <w:tabs>
          <w:tab w:val="num" w:pos="851"/>
        </w:tabs>
        <w:ind w:left="851" w:hanging="851"/>
      </w:pPr>
      <w:rPr>
        <w:rFonts w:hint="default"/>
      </w:rPr>
    </w:lvl>
    <w:lvl w:ilvl="5">
      <w:start w:val="1"/>
      <w:numFmt w:val="decimal"/>
      <w:lvlText w:val="%2.%3.%4.%5.%6."/>
      <w:lvlJc w:val="left"/>
      <w:pPr>
        <w:tabs>
          <w:tab w:val="num" w:pos="3240"/>
        </w:tabs>
        <w:ind w:left="1296" w:hanging="1296"/>
      </w:pPr>
      <w:rPr>
        <w:rFonts w:hint="default"/>
      </w:rPr>
    </w:lvl>
    <w:lvl w:ilvl="6">
      <w:start w:val="1"/>
      <w:numFmt w:val="decimal"/>
      <w:lvlText w:val="%1.%2.%3.%4.%5.%6.%7."/>
      <w:lvlJc w:val="left"/>
      <w:pPr>
        <w:tabs>
          <w:tab w:val="num" w:pos="3960"/>
        </w:tabs>
        <w:ind w:left="1800" w:hanging="1080"/>
      </w:pPr>
      <w:rPr>
        <w:rFonts w:hint="default"/>
      </w:rPr>
    </w:lvl>
    <w:lvl w:ilvl="7">
      <w:start w:val="1"/>
      <w:numFmt w:val="decimal"/>
      <w:lvlText w:val="%1.%2.%3.%4.%5.%6.%7.%8."/>
      <w:lvlJc w:val="left"/>
      <w:pPr>
        <w:tabs>
          <w:tab w:val="num" w:pos="4680"/>
        </w:tabs>
        <w:ind w:left="2304" w:hanging="1224"/>
      </w:pPr>
      <w:rPr>
        <w:rFonts w:hint="default"/>
      </w:rPr>
    </w:lvl>
    <w:lvl w:ilvl="8">
      <w:start w:val="1"/>
      <w:numFmt w:val="decimal"/>
      <w:lvlText w:val="%1.%2.%3.%4.%5.%6.%7.%8.%9."/>
      <w:lvlJc w:val="left"/>
      <w:pPr>
        <w:tabs>
          <w:tab w:val="num" w:pos="5400"/>
        </w:tabs>
        <w:ind w:left="2880" w:hanging="1440"/>
      </w:pPr>
      <w:rPr>
        <w:rFonts w:hint="default"/>
      </w:rPr>
    </w:lvl>
  </w:abstractNum>
  <w:abstractNum w:abstractNumId="26" w15:restartNumberingAfterBreak="0">
    <w:nsid w:val="5CE47034"/>
    <w:multiLevelType w:val="hybridMultilevel"/>
    <w:tmpl w:val="75444462"/>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27" w15:restartNumberingAfterBreak="0">
    <w:nsid w:val="5D543677"/>
    <w:multiLevelType w:val="multilevel"/>
    <w:tmpl w:val="EF44C20E"/>
    <w:styleLink w:val="Natuknice123"/>
    <w:lvl w:ilvl="0">
      <w:start w:val="1"/>
      <w:numFmt w:val="decimal"/>
      <w:lvlText w:val="%1."/>
      <w:lvlJc w:val="left"/>
      <w:pPr>
        <w:tabs>
          <w:tab w:val="num" w:pos="1134"/>
        </w:tabs>
        <w:ind w:left="1134" w:hanging="283"/>
      </w:pPr>
      <w:rPr>
        <w:rFonts w:hint="default"/>
      </w:rPr>
    </w:lvl>
    <w:lvl w:ilvl="1">
      <w:start w:val="1"/>
      <w:numFmt w:val="lowerLetter"/>
      <w:lvlText w:val="%2."/>
      <w:lvlJc w:val="left"/>
      <w:pPr>
        <w:tabs>
          <w:tab w:val="num" w:pos="1701"/>
        </w:tabs>
        <w:ind w:left="1701" w:hanging="283"/>
      </w:pPr>
      <w:rPr>
        <w:rFonts w:hint="default"/>
      </w:rPr>
    </w:lvl>
    <w:lvl w:ilvl="2">
      <w:start w:val="1"/>
      <w:numFmt w:val="bullet"/>
      <w:lvlText w:val="•"/>
      <w:lvlJc w:val="left"/>
      <w:pPr>
        <w:tabs>
          <w:tab w:val="num" w:pos="1701"/>
        </w:tabs>
        <w:ind w:left="1701" w:hanging="283"/>
      </w:pPr>
      <w:rPr>
        <w:rFonts w:hint="default" w:ascii="Arial" w:hAnsi="Arial"/>
        <w:color w:val="808080"/>
      </w:rPr>
    </w:lvl>
    <w:lvl w:ilvl="3">
      <w:start w:val="1"/>
      <w:numFmt w:val="bullet"/>
      <w:lvlText w:val="-"/>
      <w:lvlJc w:val="left"/>
      <w:pPr>
        <w:tabs>
          <w:tab w:val="num" w:pos="1701"/>
        </w:tabs>
        <w:ind w:left="1701" w:hanging="283"/>
      </w:pPr>
      <w:rPr>
        <w:rFonts w:hint="default" w:ascii="Arial" w:hAnsi="Arial"/>
        <w:color w:val="808080"/>
      </w:rPr>
    </w:lvl>
    <w:lvl w:ilvl="4">
      <w:start w:val="1"/>
      <w:numFmt w:val="bullet"/>
      <w:lvlText w:val=""/>
      <w:lvlJc w:val="left"/>
      <w:pPr>
        <w:tabs>
          <w:tab w:val="num" w:pos="1701"/>
        </w:tabs>
        <w:ind w:left="1701" w:hanging="283"/>
      </w:pPr>
      <w:rPr>
        <w:rFonts w:hint="default" w:ascii="Wingdings" w:hAnsi="Wingdings"/>
        <w:color w:val="808080"/>
      </w:rPr>
    </w:lvl>
    <w:lvl w:ilvl="5">
      <w:start w:val="1"/>
      <w:numFmt w:val="bullet"/>
      <w:lvlText w:val=""/>
      <w:lvlJc w:val="left"/>
      <w:pPr>
        <w:tabs>
          <w:tab w:val="num" w:pos="1701"/>
        </w:tabs>
        <w:ind w:left="1701" w:hanging="283"/>
      </w:pPr>
      <w:rPr>
        <w:rFonts w:hint="default" w:ascii="Wingdings" w:hAnsi="Wingdings"/>
        <w:color w:val="808080"/>
      </w:rPr>
    </w:lvl>
    <w:lvl w:ilvl="6">
      <w:start w:val="1"/>
      <w:numFmt w:val="none"/>
      <w:lvlText w:val="%7."/>
      <w:lvlJc w:val="left"/>
      <w:pPr>
        <w:tabs>
          <w:tab w:val="num" w:pos="1701"/>
        </w:tabs>
        <w:ind w:left="1701" w:hanging="283"/>
      </w:pPr>
      <w:rPr>
        <w:rFonts w:hint="default"/>
      </w:rPr>
    </w:lvl>
    <w:lvl w:ilvl="7">
      <w:start w:val="1"/>
      <w:numFmt w:val="none"/>
      <w:lvlText w:val="%8."/>
      <w:lvlJc w:val="left"/>
      <w:pPr>
        <w:tabs>
          <w:tab w:val="num" w:pos="1701"/>
        </w:tabs>
        <w:ind w:left="1701" w:hanging="283"/>
      </w:pPr>
      <w:rPr>
        <w:rFonts w:hint="default"/>
      </w:rPr>
    </w:lvl>
    <w:lvl w:ilvl="8">
      <w:start w:val="1"/>
      <w:numFmt w:val="none"/>
      <w:lvlText w:val="%9."/>
      <w:lvlJc w:val="left"/>
      <w:pPr>
        <w:tabs>
          <w:tab w:val="num" w:pos="3240"/>
        </w:tabs>
        <w:ind w:left="3240" w:hanging="360"/>
      </w:pPr>
      <w:rPr>
        <w:rFonts w:hint="default"/>
      </w:rPr>
    </w:lvl>
  </w:abstractNum>
  <w:abstractNum w:abstractNumId="28" w15:restartNumberingAfterBreak="0">
    <w:nsid w:val="5D8A4229"/>
    <w:multiLevelType w:val="hybridMultilevel"/>
    <w:tmpl w:val="CE7E38B4"/>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29" w15:restartNumberingAfterBreak="0">
    <w:nsid w:val="5DCA45E6"/>
    <w:multiLevelType w:val="hybridMultilevel"/>
    <w:tmpl w:val="75326ED6"/>
    <w:lvl w:ilvl="0" w:tplc="041A0001">
      <w:start w:val="1"/>
      <w:numFmt w:val="bullet"/>
      <w:lvlText w:val=""/>
      <w:lvlJc w:val="left"/>
      <w:pPr>
        <w:ind w:left="788" w:hanging="360"/>
      </w:pPr>
      <w:rPr>
        <w:rFonts w:hint="default" w:ascii="Symbol" w:hAnsi="Symbol"/>
      </w:rPr>
    </w:lvl>
    <w:lvl w:ilvl="1" w:tplc="041A0003" w:tentative="1">
      <w:start w:val="1"/>
      <w:numFmt w:val="bullet"/>
      <w:lvlText w:val="o"/>
      <w:lvlJc w:val="left"/>
      <w:pPr>
        <w:ind w:left="1508" w:hanging="360"/>
      </w:pPr>
      <w:rPr>
        <w:rFonts w:hint="default" w:ascii="Courier New" w:hAnsi="Courier New" w:cs="Courier New"/>
      </w:rPr>
    </w:lvl>
    <w:lvl w:ilvl="2" w:tplc="041A0005" w:tentative="1">
      <w:start w:val="1"/>
      <w:numFmt w:val="bullet"/>
      <w:lvlText w:val=""/>
      <w:lvlJc w:val="left"/>
      <w:pPr>
        <w:ind w:left="2228" w:hanging="360"/>
      </w:pPr>
      <w:rPr>
        <w:rFonts w:hint="default" w:ascii="Wingdings" w:hAnsi="Wingdings"/>
      </w:rPr>
    </w:lvl>
    <w:lvl w:ilvl="3" w:tplc="041A0001" w:tentative="1">
      <w:start w:val="1"/>
      <w:numFmt w:val="bullet"/>
      <w:lvlText w:val=""/>
      <w:lvlJc w:val="left"/>
      <w:pPr>
        <w:ind w:left="2948" w:hanging="360"/>
      </w:pPr>
      <w:rPr>
        <w:rFonts w:hint="default" w:ascii="Symbol" w:hAnsi="Symbol"/>
      </w:rPr>
    </w:lvl>
    <w:lvl w:ilvl="4" w:tplc="041A0003" w:tentative="1">
      <w:start w:val="1"/>
      <w:numFmt w:val="bullet"/>
      <w:lvlText w:val="o"/>
      <w:lvlJc w:val="left"/>
      <w:pPr>
        <w:ind w:left="3668" w:hanging="360"/>
      </w:pPr>
      <w:rPr>
        <w:rFonts w:hint="default" w:ascii="Courier New" w:hAnsi="Courier New" w:cs="Courier New"/>
      </w:rPr>
    </w:lvl>
    <w:lvl w:ilvl="5" w:tplc="041A0005" w:tentative="1">
      <w:start w:val="1"/>
      <w:numFmt w:val="bullet"/>
      <w:lvlText w:val=""/>
      <w:lvlJc w:val="left"/>
      <w:pPr>
        <w:ind w:left="4388" w:hanging="360"/>
      </w:pPr>
      <w:rPr>
        <w:rFonts w:hint="default" w:ascii="Wingdings" w:hAnsi="Wingdings"/>
      </w:rPr>
    </w:lvl>
    <w:lvl w:ilvl="6" w:tplc="041A0001" w:tentative="1">
      <w:start w:val="1"/>
      <w:numFmt w:val="bullet"/>
      <w:lvlText w:val=""/>
      <w:lvlJc w:val="left"/>
      <w:pPr>
        <w:ind w:left="5108" w:hanging="360"/>
      </w:pPr>
      <w:rPr>
        <w:rFonts w:hint="default" w:ascii="Symbol" w:hAnsi="Symbol"/>
      </w:rPr>
    </w:lvl>
    <w:lvl w:ilvl="7" w:tplc="041A0003" w:tentative="1">
      <w:start w:val="1"/>
      <w:numFmt w:val="bullet"/>
      <w:lvlText w:val="o"/>
      <w:lvlJc w:val="left"/>
      <w:pPr>
        <w:ind w:left="5828" w:hanging="360"/>
      </w:pPr>
      <w:rPr>
        <w:rFonts w:hint="default" w:ascii="Courier New" w:hAnsi="Courier New" w:cs="Courier New"/>
      </w:rPr>
    </w:lvl>
    <w:lvl w:ilvl="8" w:tplc="041A0005" w:tentative="1">
      <w:start w:val="1"/>
      <w:numFmt w:val="bullet"/>
      <w:lvlText w:val=""/>
      <w:lvlJc w:val="left"/>
      <w:pPr>
        <w:ind w:left="6548" w:hanging="360"/>
      </w:pPr>
      <w:rPr>
        <w:rFonts w:hint="default" w:ascii="Wingdings" w:hAnsi="Wingdings"/>
      </w:rPr>
    </w:lvl>
  </w:abstractNum>
  <w:abstractNum w:abstractNumId="30" w15:restartNumberingAfterBreak="0">
    <w:nsid w:val="60C70371"/>
    <w:multiLevelType w:val="hybridMultilevel"/>
    <w:tmpl w:val="4468CCE8"/>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31" w15:restartNumberingAfterBreak="0">
    <w:nsid w:val="64CD5CF5"/>
    <w:multiLevelType w:val="hybridMultilevel"/>
    <w:tmpl w:val="F0B010DE"/>
    <w:lvl w:ilvl="0" w:tplc="041A0001">
      <w:start w:val="1"/>
      <w:numFmt w:val="bullet"/>
      <w:lvlText w:val=""/>
      <w:lvlJc w:val="left"/>
      <w:pPr>
        <w:ind w:left="614" w:hanging="360"/>
      </w:pPr>
      <w:rPr>
        <w:rFonts w:hint="default" w:ascii="Symbol" w:hAnsi="Symbol"/>
      </w:rPr>
    </w:lvl>
    <w:lvl w:ilvl="1" w:tplc="041A0003" w:tentative="1">
      <w:start w:val="1"/>
      <w:numFmt w:val="bullet"/>
      <w:lvlText w:val="o"/>
      <w:lvlJc w:val="left"/>
      <w:pPr>
        <w:ind w:left="1334" w:hanging="360"/>
      </w:pPr>
      <w:rPr>
        <w:rFonts w:hint="default" w:ascii="Courier New" w:hAnsi="Courier New" w:cs="Courier New"/>
      </w:rPr>
    </w:lvl>
    <w:lvl w:ilvl="2" w:tplc="041A0005" w:tentative="1">
      <w:start w:val="1"/>
      <w:numFmt w:val="bullet"/>
      <w:lvlText w:val=""/>
      <w:lvlJc w:val="left"/>
      <w:pPr>
        <w:ind w:left="2054" w:hanging="360"/>
      </w:pPr>
      <w:rPr>
        <w:rFonts w:hint="default" w:ascii="Wingdings" w:hAnsi="Wingdings"/>
      </w:rPr>
    </w:lvl>
    <w:lvl w:ilvl="3" w:tplc="041A0001" w:tentative="1">
      <w:start w:val="1"/>
      <w:numFmt w:val="bullet"/>
      <w:lvlText w:val=""/>
      <w:lvlJc w:val="left"/>
      <w:pPr>
        <w:ind w:left="2774" w:hanging="360"/>
      </w:pPr>
      <w:rPr>
        <w:rFonts w:hint="default" w:ascii="Symbol" w:hAnsi="Symbol"/>
      </w:rPr>
    </w:lvl>
    <w:lvl w:ilvl="4" w:tplc="041A0003" w:tentative="1">
      <w:start w:val="1"/>
      <w:numFmt w:val="bullet"/>
      <w:lvlText w:val="o"/>
      <w:lvlJc w:val="left"/>
      <w:pPr>
        <w:ind w:left="3494" w:hanging="360"/>
      </w:pPr>
      <w:rPr>
        <w:rFonts w:hint="default" w:ascii="Courier New" w:hAnsi="Courier New" w:cs="Courier New"/>
      </w:rPr>
    </w:lvl>
    <w:lvl w:ilvl="5" w:tplc="041A0005" w:tentative="1">
      <w:start w:val="1"/>
      <w:numFmt w:val="bullet"/>
      <w:lvlText w:val=""/>
      <w:lvlJc w:val="left"/>
      <w:pPr>
        <w:ind w:left="4214" w:hanging="360"/>
      </w:pPr>
      <w:rPr>
        <w:rFonts w:hint="default" w:ascii="Wingdings" w:hAnsi="Wingdings"/>
      </w:rPr>
    </w:lvl>
    <w:lvl w:ilvl="6" w:tplc="041A0001" w:tentative="1">
      <w:start w:val="1"/>
      <w:numFmt w:val="bullet"/>
      <w:lvlText w:val=""/>
      <w:lvlJc w:val="left"/>
      <w:pPr>
        <w:ind w:left="4934" w:hanging="360"/>
      </w:pPr>
      <w:rPr>
        <w:rFonts w:hint="default" w:ascii="Symbol" w:hAnsi="Symbol"/>
      </w:rPr>
    </w:lvl>
    <w:lvl w:ilvl="7" w:tplc="041A0003" w:tentative="1">
      <w:start w:val="1"/>
      <w:numFmt w:val="bullet"/>
      <w:lvlText w:val="o"/>
      <w:lvlJc w:val="left"/>
      <w:pPr>
        <w:ind w:left="5654" w:hanging="360"/>
      </w:pPr>
      <w:rPr>
        <w:rFonts w:hint="default" w:ascii="Courier New" w:hAnsi="Courier New" w:cs="Courier New"/>
      </w:rPr>
    </w:lvl>
    <w:lvl w:ilvl="8" w:tplc="041A0005" w:tentative="1">
      <w:start w:val="1"/>
      <w:numFmt w:val="bullet"/>
      <w:lvlText w:val=""/>
      <w:lvlJc w:val="left"/>
      <w:pPr>
        <w:ind w:left="6374" w:hanging="360"/>
      </w:pPr>
      <w:rPr>
        <w:rFonts w:hint="default" w:ascii="Wingdings" w:hAnsi="Wingdings"/>
      </w:rPr>
    </w:lvl>
  </w:abstractNum>
  <w:abstractNum w:abstractNumId="32" w15:restartNumberingAfterBreak="0">
    <w:nsid w:val="682C3AF1"/>
    <w:multiLevelType w:val="hybridMultilevel"/>
    <w:tmpl w:val="EDDA6A52"/>
    <w:lvl w:ilvl="0" w:tplc="041A0001">
      <w:start w:val="1"/>
      <w:numFmt w:val="bullet"/>
      <w:lvlText w:val=""/>
      <w:lvlJc w:val="left"/>
      <w:pPr>
        <w:ind w:left="788" w:hanging="360"/>
      </w:pPr>
      <w:rPr>
        <w:rFonts w:hint="default" w:ascii="Symbol" w:hAnsi="Symbol"/>
      </w:rPr>
    </w:lvl>
    <w:lvl w:ilvl="1" w:tplc="041A0003" w:tentative="1">
      <w:start w:val="1"/>
      <w:numFmt w:val="bullet"/>
      <w:lvlText w:val="o"/>
      <w:lvlJc w:val="left"/>
      <w:pPr>
        <w:ind w:left="1508" w:hanging="360"/>
      </w:pPr>
      <w:rPr>
        <w:rFonts w:hint="default" w:ascii="Courier New" w:hAnsi="Courier New" w:cs="Courier New"/>
      </w:rPr>
    </w:lvl>
    <w:lvl w:ilvl="2" w:tplc="041A0005" w:tentative="1">
      <w:start w:val="1"/>
      <w:numFmt w:val="bullet"/>
      <w:lvlText w:val=""/>
      <w:lvlJc w:val="left"/>
      <w:pPr>
        <w:ind w:left="2228" w:hanging="360"/>
      </w:pPr>
      <w:rPr>
        <w:rFonts w:hint="default" w:ascii="Wingdings" w:hAnsi="Wingdings"/>
      </w:rPr>
    </w:lvl>
    <w:lvl w:ilvl="3" w:tplc="041A0001" w:tentative="1">
      <w:start w:val="1"/>
      <w:numFmt w:val="bullet"/>
      <w:lvlText w:val=""/>
      <w:lvlJc w:val="left"/>
      <w:pPr>
        <w:ind w:left="2948" w:hanging="360"/>
      </w:pPr>
      <w:rPr>
        <w:rFonts w:hint="default" w:ascii="Symbol" w:hAnsi="Symbol"/>
      </w:rPr>
    </w:lvl>
    <w:lvl w:ilvl="4" w:tplc="041A0003" w:tentative="1">
      <w:start w:val="1"/>
      <w:numFmt w:val="bullet"/>
      <w:lvlText w:val="o"/>
      <w:lvlJc w:val="left"/>
      <w:pPr>
        <w:ind w:left="3668" w:hanging="360"/>
      </w:pPr>
      <w:rPr>
        <w:rFonts w:hint="default" w:ascii="Courier New" w:hAnsi="Courier New" w:cs="Courier New"/>
      </w:rPr>
    </w:lvl>
    <w:lvl w:ilvl="5" w:tplc="041A0005" w:tentative="1">
      <w:start w:val="1"/>
      <w:numFmt w:val="bullet"/>
      <w:lvlText w:val=""/>
      <w:lvlJc w:val="left"/>
      <w:pPr>
        <w:ind w:left="4388" w:hanging="360"/>
      </w:pPr>
      <w:rPr>
        <w:rFonts w:hint="default" w:ascii="Wingdings" w:hAnsi="Wingdings"/>
      </w:rPr>
    </w:lvl>
    <w:lvl w:ilvl="6" w:tplc="041A0001" w:tentative="1">
      <w:start w:val="1"/>
      <w:numFmt w:val="bullet"/>
      <w:lvlText w:val=""/>
      <w:lvlJc w:val="left"/>
      <w:pPr>
        <w:ind w:left="5108" w:hanging="360"/>
      </w:pPr>
      <w:rPr>
        <w:rFonts w:hint="default" w:ascii="Symbol" w:hAnsi="Symbol"/>
      </w:rPr>
    </w:lvl>
    <w:lvl w:ilvl="7" w:tplc="041A0003" w:tentative="1">
      <w:start w:val="1"/>
      <w:numFmt w:val="bullet"/>
      <w:lvlText w:val="o"/>
      <w:lvlJc w:val="left"/>
      <w:pPr>
        <w:ind w:left="5828" w:hanging="360"/>
      </w:pPr>
      <w:rPr>
        <w:rFonts w:hint="default" w:ascii="Courier New" w:hAnsi="Courier New" w:cs="Courier New"/>
      </w:rPr>
    </w:lvl>
    <w:lvl w:ilvl="8" w:tplc="041A0005" w:tentative="1">
      <w:start w:val="1"/>
      <w:numFmt w:val="bullet"/>
      <w:lvlText w:val=""/>
      <w:lvlJc w:val="left"/>
      <w:pPr>
        <w:ind w:left="6548" w:hanging="360"/>
      </w:pPr>
      <w:rPr>
        <w:rFonts w:hint="default" w:ascii="Wingdings" w:hAnsi="Wingdings"/>
      </w:rPr>
    </w:lvl>
  </w:abstractNum>
  <w:abstractNum w:abstractNumId="33" w15:restartNumberingAfterBreak="0">
    <w:nsid w:val="6B3D5703"/>
    <w:multiLevelType w:val="hybridMultilevel"/>
    <w:tmpl w:val="B80C3A72"/>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34" w15:restartNumberingAfterBreak="0">
    <w:nsid w:val="6E4067CF"/>
    <w:multiLevelType w:val="hybridMultilevel"/>
    <w:tmpl w:val="6B343E08"/>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35" w15:restartNumberingAfterBreak="0">
    <w:nsid w:val="71267DB6"/>
    <w:multiLevelType w:val="hybridMultilevel"/>
    <w:tmpl w:val="27C8B0D8"/>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36" w15:restartNumberingAfterBreak="0">
    <w:nsid w:val="72667AFF"/>
    <w:multiLevelType w:val="multilevel"/>
    <w:tmpl w:val="B92A1960"/>
    <w:styleLink w:val="Natuknicetockica"/>
    <w:lvl w:ilvl="0">
      <w:start w:val="1"/>
      <w:numFmt w:val="bullet"/>
      <w:lvlText w:val="•"/>
      <w:lvlJc w:val="left"/>
      <w:pPr>
        <w:tabs>
          <w:tab w:val="num" w:pos="1134"/>
        </w:tabs>
        <w:ind w:left="1134" w:hanging="283"/>
      </w:pPr>
      <w:rPr>
        <w:rFonts w:hint="default" w:ascii="Arial" w:hAnsi="Arial"/>
        <w:color w:val="808080"/>
      </w:rPr>
    </w:lvl>
    <w:lvl w:ilvl="1">
      <w:start w:val="1"/>
      <w:numFmt w:val="decimal"/>
      <w:lvlText w:val="%2."/>
      <w:lvlJc w:val="left"/>
      <w:pPr>
        <w:tabs>
          <w:tab w:val="num" w:pos="1418"/>
        </w:tabs>
        <w:ind w:left="1418" w:hanging="284"/>
      </w:pPr>
      <w:rPr>
        <w:rFonts w:hint="default"/>
      </w:rPr>
    </w:lvl>
    <w:lvl w:ilvl="2">
      <w:start w:val="1"/>
      <w:numFmt w:val="bullet"/>
      <w:lvlText w:val="-"/>
      <w:lvlJc w:val="left"/>
      <w:pPr>
        <w:tabs>
          <w:tab w:val="num" w:pos="1418"/>
        </w:tabs>
        <w:ind w:left="1418" w:hanging="284"/>
      </w:pPr>
      <w:rPr>
        <w:rFonts w:hint="default" w:ascii="Arial" w:hAnsi="Arial"/>
        <w:color w:val="808080"/>
      </w:rPr>
    </w:lvl>
    <w:lvl w:ilvl="3">
      <w:start w:val="1"/>
      <w:numFmt w:val="lowerLetter"/>
      <w:lvlText w:val="%4."/>
      <w:lvlJc w:val="left"/>
      <w:pPr>
        <w:tabs>
          <w:tab w:val="num" w:pos="1418"/>
        </w:tabs>
        <w:ind w:left="1418" w:hanging="284"/>
      </w:pPr>
      <w:rPr>
        <w:rFonts w:hint="default"/>
      </w:rPr>
    </w:lvl>
    <w:lvl w:ilvl="4">
      <w:start w:val="1"/>
      <w:numFmt w:val="bullet"/>
      <w:lvlText w:val=""/>
      <w:lvlJc w:val="left"/>
      <w:pPr>
        <w:tabs>
          <w:tab w:val="num" w:pos="1418"/>
        </w:tabs>
        <w:ind w:left="1418" w:hanging="284"/>
      </w:pPr>
      <w:rPr>
        <w:rFonts w:hint="default" w:ascii="Wingdings" w:hAnsi="Wingdings"/>
        <w:color w:val="808080"/>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2847209"/>
    <w:multiLevelType w:val="hybridMultilevel"/>
    <w:tmpl w:val="682A7464"/>
    <w:lvl w:ilvl="0" w:tplc="F190CDEC">
      <w:start w:val="1"/>
      <w:numFmt w:val="bullet"/>
      <w:pStyle w:val="Natuknicactrtica"/>
      <w:lvlText w:val="-"/>
      <w:lvlJc w:val="left"/>
      <w:pPr>
        <w:tabs>
          <w:tab w:val="num" w:pos="284"/>
        </w:tabs>
        <w:ind w:left="284" w:hanging="284"/>
      </w:pPr>
      <w:rPr>
        <w:rFonts w:hint="default" w:ascii="Arial" w:hAnsi="Arial"/>
        <w:color w:val="808080"/>
      </w:rPr>
    </w:lvl>
    <w:lvl w:ilvl="1" w:tplc="04090003">
      <w:start w:val="1"/>
      <w:numFmt w:val="bullet"/>
      <w:lvlText w:val="o"/>
      <w:lvlJc w:val="left"/>
      <w:pPr>
        <w:tabs>
          <w:tab w:val="num" w:pos="2444"/>
        </w:tabs>
        <w:ind w:left="2444" w:hanging="360"/>
      </w:pPr>
      <w:rPr>
        <w:rFonts w:hint="default" w:ascii="Courier New" w:hAnsi="Courier New" w:cs="Courier New"/>
      </w:rPr>
    </w:lvl>
    <w:lvl w:ilvl="2" w:tplc="04090005">
      <w:start w:val="1"/>
      <w:numFmt w:val="bullet"/>
      <w:lvlText w:val=""/>
      <w:lvlJc w:val="left"/>
      <w:pPr>
        <w:tabs>
          <w:tab w:val="num" w:pos="3164"/>
        </w:tabs>
        <w:ind w:left="3164" w:hanging="360"/>
      </w:pPr>
      <w:rPr>
        <w:rFonts w:hint="default" w:ascii="Wingdings" w:hAnsi="Wingdings"/>
      </w:rPr>
    </w:lvl>
    <w:lvl w:ilvl="3" w:tplc="04090001">
      <w:start w:val="1"/>
      <w:numFmt w:val="bullet"/>
      <w:lvlText w:val=""/>
      <w:lvlJc w:val="left"/>
      <w:pPr>
        <w:tabs>
          <w:tab w:val="num" w:pos="3884"/>
        </w:tabs>
        <w:ind w:left="3884" w:hanging="360"/>
      </w:pPr>
      <w:rPr>
        <w:rFonts w:hint="default" w:ascii="Symbol" w:hAnsi="Symbol"/>
      </w:rPr>
    </w:lvl>
    <w:lvl w:ilvl="4" w:tplc="04090003">
      <w:start w:val="1"/>
      <w:numFmt w:val="bullet"/>
      <w:lvlText w:val="o"/>
      <w:lvlJc w:val="left"/>
      <w:pPr>
        <w:tabs>
          <w:tab w:val="num" w:pos="4604"/>
        </w:tabs>
        <w:ind w:left="4604" w:hanging="360"/>
      </w:pPr>
      <w:rPr>
        <w:rFonts w:hint="default" w:ascii="Courier New" w:hAnsi="Courier New" w:cs="Courier New"/>
      </w:rPr>
    </w:lvl>
    <w:lvl w:ilvl="5" w:tplc="04090005">
      <w:start w:val="1"/>
      <w:numFmt w:val="bullet"/>
      <w:lvlText w:val=""/>
      <w:lvlJc w:val="left"/>
      <w:pPr>
        <w:tabs>
          <w:tab w:val="num" w:pos="5324"/>
        </w:tabs>
        <w:ind w:left="5324" w:hanging="360"/>
      </w:pPr>
      <w:rPr>
        <w:rFonts w:hint="default" w:ascii="Wingdings" w:hAnsi="Wingdings"/>
      </w:rPr>
    </w:lvl>
    <w:lvl w:ilvl="6" w:tplc="04090001">
      <w:start w:val="1"/>
      <w:numFmt w:val="bullet"/>
      <w:lvlText w:val=""/>
      <w:lvlJc w:val="left"/>
      <w:pPr>
        <w:tabs>
          <w:tab w:val="num" w:pos="6044"/>
        </w:tabs>
        <w:ind w:left="6044" w:hanging="360"/>
      </w:pPr>
      <w:rPr>
        <w:rFonts w:hint="default" w:ascii="Symbol" w:hAnsi="Symbol"/>
      </w:rPr>
    </w:lvl>
    <w:lvl w:ilvl="7" w:tplc="04090003">
      <w:start w:val="1"/>
      <w:numFmt w:val="bullet"/>
      <w:lvlText w:val="o"/>
      <w:lvlJc w:val="left"/>
      <w:pPr>
        <w:tabs>
          <w:tab w:val="num" w:pos="6764"/>
        </w:tabs>
        <w:ind w:left="6764" w:hanging="360"/>
      </w:pPr>
      <w:rPr>
        <w:rFonts w:hint="default" w:ascii="Courier New" w:hAnsi="Courier New" w:cs="Courier New"/>
      </w:rPr>
    </w:lvl>
    <w:lvl w:ilvl="8" w:tplc="04090005">
      <w:start w:val="1"/>
      <w:numFmt w:val="bullet"/>
      <w:lvlText w:val=""/>
      <w:lvlJc w:val="left"/>
      <w:pPr>
        <w:tabs>
          <w:tab w:val="num" w:pos="7484"/>
        </w:tabs>
        <w:ind w:left="7484" w:hanging="360"/>
      </w:pPr>
      <w:rPr>
        <w:rFonts w:hint="default" w:ascii="Wingdings" w:hAnsi="Wingdings"/>
      </w:rPr>
    </w:lvl>
  </w:abstractNum>
  <w:abstractNum w:abstractNumId="38" w15:restartNumberingAfterBreak="0">
    <w:nsid w:val="7520127B"/>
    <w:multiLevelType w:val="hybridMultilevel"/>
    <w:tmpl w:val="8D324236"/>
    <w:lvl w:ilvl="0" w:tplc="041A000F">
      <w:start w:val="1"/>
      <w:numFmt w:val="decimal"/>
      <w:lvlText w:val="%1."/>
      <w:lvlJc w:val="left"/>
      <w:pPr>
        <w:ind w:left="720" w:hanging="360"/>
      </w:pPr>
      <w:rPr>
        <w:rFonts w:hint="default"/>
      </w:rPr>
    </w:lvl>
    <w:lvl w:ilvl="1" w:tplc="041A0001">
      <w:start w:val="1"/>
      <w:numFmt w:val="bullet"/>
      <w:lvlText w:val=""/>
      <w:lvlJc w:val="left"/>
      <w:pPr>
        <w:ind w:left="1440" w:hanging="360"/>
      </w:pPr>
      <w:rPr>
        <w:rFonts w:hint="default" w:ascii="Symbol" w:hAnsi="Symbol"/>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39" w15:restartNumberingAfterBreak="0">
    <w:nsid w:val="7594739B"/>
    <w:multiLevelType w:val="multilevel"/>
    <w:tmpl w:val="19ECE4CE"/>
    <w:lvl w:ilvl="0">
      <w:start w:val="1"/>
      <w:numFmt w:val="none"/>
      <w:pStyle w:val="Naucitcete"/>
      <w:lvlText w:val="U ovom poglavlju naučit ćete:"/>
      <w:lvlJc w:val="right"/>
      <w:pPr>
        <w:tabs>
          <w:tab w:val="num" w:pos="5290"/>
        </w:tabs>
        <w:ind w:left="5290" w:firstLine="0"/>
      </w:pPr>
      <w:rPr>
        <w:rFonts w:hint="default" w:ascii="Segoe UI" w:hAnsi="Segoe UI" w:cs="Segoe UI"/>
        <w:b/>
        <w:bCs w:val="0"/>
        <w:i w:val="0"/>
        <w:iCs w:val="0"/>
        <w:caps w:val="0"/>
        <w:smallCaps w:val="0"/>
        <w:strike w:val="0"/>
        <w:dstrike w:val="0"/>
        <w:vanish w:val="0"/>
        <w:color w:val="000000"/>
        <w:spacing w:val="0"/>
        <w:kern w:val="0"/>
        <w:position w:val="0"/>
        <w:sz w:val="32"/>
        <w:szCs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3328"/>
        </w:tabs>
        <w:ind w:left="3328" w:hanging="360"/>
      </w:pPr>
      <w:rPr>
        <w:rFonts w:hint="default"/>
      </w:rPr>
    </w:lvl>
    <w:lvl w:ilvl="2">
      <w:start w:val="1"/>
      <w:numFmt w:val="lowerRoman"/>
      <w:lvlText w:val="%3."/>
      <w:lvlJc w:val="right"/>
      <w:pPr>
        <w:tabs>
          <w:tab w:val="num" w:pos="4048"/>
        </w:tabs>
        <w:ind w:left="4048" w:hanging="180"/>
      </w:pPr>
      <w:rPr>
        <w:rFonts w:hint="default"/>
      </w:rPr>
    </w:lvl>
    <w:lvl w:ilvl="3">
      <w:start w:val="1"/>
      <w:numFmt w:val="decimal"/>
      <w:lvlText w:val="%4."/>
      <w:lvlJc w:val="left"/>
      <w:pPr>
        <w:tabs>
          <w:tab w:val="num" w:pos="4768"/>
        </w:tabs>
        <w:ind w:left="4768" w:hanging="360"/>
      </w:pPr>
      <w:rPr>
        <w:rFonts w:hint="default"/>
      </w:rPr>
    </w:lvl>
    <w:lvl w:ilvl="4">
      <w:start w:val="1"/>
      <w:numFmt w:val="lowerLetter"/>
      <w:lvlText w:val="%5."/>
      <w:lvlJc w:val="left"/>
      <w:pPr>
        <w:tabs>
          <w:tab w:val="num" w:pos="5488"/>
        </w:tabs>
        <w:ind w:left="5488" w:hanging="360"/>
      </w:pPr>
      <w:rPr>
        <w:rFonts w:hint="default"/>
      </w:rPr>
    </w:lvl>
    <w:lvl w:ilvl="5">
      <w:start w:val="1"/>
      <w:numFmt w:val="lowerRoman"/>
      <w:lvlText w:val="%6."/>
      <w:lvlJc w:val="right"/>
      <w:pPr>
        <w:tabs>
          <w:tab w:val="num" w:pos="6208"/>
        </w:tabs>
        <w:ind w:left="6208" w:hanging="180"/>
      </w:pPr>
      <w:rPr>
        <w:rFonts w:hint="default"/>
      </w:rPr>
    </w:lvl>
    <w:lvl w:ilvl="6">
      <w:start w:val="1"/>
      <w:numFmt w:val="decimal"/>
      <w:lvlText w:val="%7."/>
      <w:lvlJc w:val="left"/>
      <w:pPr>
        <w:tabs>
          <w:tab w:val="num" w:pos="6928"/>
        </w:tabs>
        <w:ind w:left="6928" w:hanging="360"/>
      </w:pPr>
      <w:rPr>
        <w:rFonts w:hint="default"/>
      </w:rPr>
    </w:lvl>
    <w:lvl w:ilvl="7">
      <w:start w:val="1"/>
      <w:numFmt w:val="lowerLetter"/>
      <w:lvlText w:val="%8."/>
      <w:lvlJc w:val="left"/>
      <w:pPr>
        <w:tabs>
          <w:tab w:val="num" w:pos="7648"/>
        </w:tabs>
        <w:ind w:left="7648" w:hanging="360"/>
      </w:pPr>
      <w:rPr>
        <w:rFonts w:hint="default"/>
      </w:rPr>
    </w:lvl>
    <w:lvl w:ilvl="8">
      <w:start w:val="1"/>
      <w:numFmt w:val="lowerRoman"/>
      <w:lvlText w:val="%9."/>
      <w:lvlJc w:val="right"/>
      <w:pPr>
        <w:tabs>
          <w:tab w:val="num" w:pos="8368"/>
        </w:tabs>
        <w:ind w:left="8368" w:hanging="180"/>
      </w:pPr>
      <w:rPr>
        <w:rFonts w:hint="default"/>
      </w:rPr>
    </w:lvl>
  </w:abstractNum>
  <w:abstractNum w:abstractNumId="40" w15:restartNumberingAfterBreak="0">
    <w:nsid w:val="7A0E380D"/>
    <w:multiLevelType w:val="hybridMultilevel"/>
    <w:tmpl w:val="12CEEB08"/>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abstractNum w:abstractNumId="41" w15:restartNumberingAfterBreak="0">
    <w:nsid w:val="7C952F7C"/>
    <w:multiLevelType w:val="hybridMultilevel"/>
    <w:tmpl w:val="B6F69FD8"/>
    <w:lvl w:ilvl="0" w:tplc="041A0001">
      <w:start w:val="1"/>
      <w:numFmt w:val="bullet"/>
      <w:lvlText w:val=""/>
      <w:lvlJc w:val="left"/>
      <w:pPr>
        <w:ind w:left="720" w:hanging="360"/>
      </w:pPr>
      <w:rPr>
        <w:rFonts w:hint="default" w:ascii="Symbol" w:hAnsi="Symbol"/>
      </w:rPr>
    </w:lvl>
    <w:lvl w:ilvl="1" w:tplc="041A0003" w:tentative="1">
      <w:start w:val="1"/>
      <w:numFmt w:val="bullet"/>
      <w:lvlText w:val="o"/>
      <w:lvlJc w:val="left"/>
      <w:pPr>
        <w:ind w:left="1440" w:hanging="360"/>
      </w:pPr>
      <w:rPr>
        <w:rFonts w:hint="default" w:ascii="Courier New" w:hAnsi="Courier New" w:cs="Courier New"/>
      </w:rPr>
    </w:lvl>
    <w:lvl w:ilvl="2" w:tplc="041A0005" w:tentative="1">
      <w:start w:val="1"/>
      <w:numFmt w:val="bullet"/>
      <w:lvlText w:val=""/>
      <w:lvlJc w:val="left"/>
      <w:pPr>
        <w:ind w:left="2160" w:hanging="360"/>
      </w:pPr>
      <w:rPr>
        <w:rFonts w:hint="default" w:ascii="Wingdings" w:hAnsi="Wingdings"/>
      </w:rPr>
    </w:lvl>
    <w:lvl w:ilvl="3" w:tplc="041A0001" w:tentative="1">
      <w:start w:val="1"/>
      <w:numFmt w:val="bullet"/>
      <w:lvlText w:val=""/>
      <w:lvlJc w:val="left"/>
      <w:pPr>
        <w:ind w:left="2880" w:hanging="360"/>
      </w:pPr>
      <w:rPr>
        <w:rFonts w:hint="default" w:ascii="Symbol" w:hAnsi="Symbol"/>
      </w:rPr>
    </w:lvl>
    <w:lvl w:ilvl="4" w:tplc="041A0003" w:tentative="1">
      <w:start w:val="1"/>
      <w:numFmt w:val="bullet"/>
      <w:lvlText w:val="o"/>
      <w:lvlJc w:val="left"/>
      <w:pPr>
        <w:ind w:left="3600" w:hanging="360"/>
      </w:pPr>
      <w:rPr>
        <w:rFonts w:hint="default" w:ascii="Courier New" w:hAnsi="Courier New" w:cs="Courier New"/>
      </w:rPr>
    </w:lvl>
    <w:lvl w:ilvl="5" w:tplc="041A0005" w:tentative="1">
      <w:start w:val="1"/>
      <w:numFmt w:val="bullet"/>
      <w:lvlText w:val=""/>
      <w:lvlJc w:val="left"/>
      <w:pPr>
        <w:ind w:left="4320" w:hanging="360"/>
      </w:pPr>
      <w:rPr>
        <w:rFonts w:hint="default" w:ascii="Wingdings" w:hAnsi="Wingdings"/>
      </w:rPr>
    </w:lvl>
    <w:lvl w:ilvl="6" w:tplc="041A0001" w:tentative="1">
      <w:start w:val="1"/>
      <w:numFmt w:val="bullet"/>
      <w:lvlText w:val=""/>
      <w:lvlJc w:val="left"/>
      <w:pPr>
        <w:ind w:left="5040" w:hanging="360"/>
      </w:pPr>
      <w:rPr>
        <w:rFonts w:hint="default" w:ascii="Symbol" w:hAnsi="Symbol"/>
      </w:rPr>
    </w:lvl>
    <w:lvl w:ilvl="7" w:tplc="041A0003" w:tentative="1">
      <w:start w:val="1"/>
      <w:numFmt w:val="bullet"/>
      <w:lvlText w:val="o"/>
      <w:lvlJc w:val="left"/>
      <w:pPr>
        <w:ind w:left="5760" w:hanging="360"/>
      </w:pPr>
      <w:rPr>
        <w:rFonts w:hint="default" w:ascii="Courier New" w:hAnsi="Courier New" w:cs="Courier New"/>
      </w:rPr>
    </w:lvl>
    <w:lvl w:ilvl="8" w:tplc="041A0005" w:tentative="1">
      <w:start w:val="1"/>
      <w:numFmt w:val="bullet"/>
      <w:lvlText w:val=""/>
      <w:lvlJc w:val="left"/>
      <w:pPr>
        <w:ind w:left="6480" w:hanging="360"/>
      </w:pPr>
      <w:rPr>
        <w:rFonts w:hint="default" w:ascii="Wingdings" w:hAnsi="Wingdings"/>
      </w:rPr>
    </w:lvl>
  </w:abstractNum>
  <w:num w:numId="1" w16cid:durableId="70665486">
    <w:abstractNumId w:val="6"/>
  </w:num>
  <w:num w:numId="2" w16cid:durableId="1856310994">
    <w:abstractNumId w:val="5"/>
  </w:num>
  <w:num w:numId="3" w16cid:durableId="471100214">
    <w:abstractNumId w:val="39"/>
  </w:num>
  <w:num w:numId="4" w16cid:durableId="498741478">
    <w:abstractNumId w:val="8"/>
  </w:num>
  <w:num w:numId="5" w16cid:durableId="829441924">
    <w:abstractNumId w:val="24"/>
  </w:num>
  <w:num w:numId="6" w16cid:durableId="406534315">
    <w:abstractNumId w:val="27"/>
  </w:num>
  <w:num w:numId="7" w16cid:durableId="2037344535">
    <w:abstractNumId w:val="37"/>
  </w:num>
  <w:num w:numId="8" w16cid:durableId="460808098">
    <w:abstractNumId w:val="36"/>
  </w:num>
  <w:num w:numId="9" w16cid:durableId="49695246">
    <w:abstractNumId w:val="25"/>
  </w:num>
  <w:num w:numId="10" w16cid:durableId="2040353429">
    <w:abstractNumId w:val="11"/>
  </w:num>
  <w:num w:numId="11" w16cid:durableId="543979705">
    <w:abstractNumId w:val="14"/>
  </w:num>
  <w:num w:numId="12" w16cid:durableId="437601276">
    <w:abstractNumId w:val="19"/>
  </w:num>
  <w:num w:numId="13" w16cid:durableId="935287993">
    <w:abstractNumId w:val="0"/>
  </w:num>
  <w:num w:numId="14" w16cid:durableId="938180452">
    <w:abstractNumId w:val="22"/>
  </w:num>
  <w:num w:numId="15" w16cid:durableId="1570843564">
    <w:abstractNumId w:val="13"/>
  </w:num>
  <w:num w:numId="16" w16cid:durableId="1505363495">
    <w:abstractNumId w:val="23"/>
  </w:num>
  <w:num w:numId="17" w16cid:durableId="1066105069">
    <w:abstractNumId w:val="12"/>
  </w:num>
  <w:num w:numId="18" w16cid:durableId="1038747496">
    <w:abstractNumId w:val="4"/>
  </w:num>
  <w:num w:numId="19" w16cid:durableId="1228418312">
    <w:abstractNumId w:val="25"/>
  </w:num>
  <w:num w:numId="20" w16cid:durableId="548421273">
    <w:abstractNumId w:val="38"/>
  </w:num>
  <w:num w:numId="21" w16cid:durableId="669140730">
    <w:abstractNumId w:val="25"/>
  </w:num>
  <w:num w:numId="22" w16cid:durableId="1902986382">
    <w:abstractNumId w:val="25"/>
  </w:num>
  <w:num w:numId="23" w16cid:durableId="804390265">
    <w:abstractNumId w:val="25"/>
  </w:num>
  <w:num w:numId="24" w16cid:durableId="1724255834">
    <w:abstractNumId w:val="25"/>
  </w:num>
  <w:num w:numId="25" w16cid:durableId="1777824129">
    <w:abstractNumId w:val="35"/>
  </w:num>
  <w:num w:numId="26" w16cid:durableId="1219708328">
    <w:abstractNumId w:val="21"/>
  </w:num>
  <w:num w:numId="27" w16cid:durableId="323627733">
    <w:abstractNumId w:val="32"/>
  </w:num>
  <w:num w:numId="28" w16cid:durableId="2102986888">
    <w:abstractNumId w:val="29"/>
  </w:num>
  <w:num w:numId="29" w16cid:durableId="1110707507">
    <w:abstractNumId w:val="2"/>
  </w:num>
  <w:num w:numId="30" w16cid:durableId="200284199">
    <w:abstractNumId w:val="17"/>
  </w:num>
  <w:num w:numId="31" w16cid:durableId="1447847208">
    <w:abstractNumId w:val="20"/>
  </w:num>
  <w:num w:numId="32" w16cid:durableId="955409870">
    <w:abstractNumId w:val="7"/>
  </w:num>
  <w:num w:numId="33" w16cid:durableId="891574362">
    <w:abstractNumId w:val="16"/>
  </w:num>
  <w:num w:numId="34" w16cid:durableId="1447697920">
    <w:abstractNumId w:val="10"/>
  </w:num>
  <w:num w:numId="35" w16cid:durableId="1177383975">
    <w:abstractNumId w:val="26"/>
  </w:num>
  <w:num w:numId="36" w16cid:durableId="785194385">
    <w:abstractNumId w:val="40"/>
  </w:num>
  <w:num w:numId="37" w16cid:durableId="246810844">
    <w:abstractNumId w:val="1"/>
  </w:num>
  <w:num w:numId="38" w16cid:durableId="1477142183">
    <w:abstractNumId w:val="30"/>
  </w:num>
  <w:num w:numId="39" w16cid:durableId="539589093">
    <w:abstractNumId w:val="9"/>
  </w:num>
  <w:num w:numId="40" w16cid:durableId="693381778">
    <w:abstractNumId w:val="28"/>
  </w:num>
  <w:num w:numId="41" w16cid:durableId="1259363158">
    <w:abstractNumId w:val="15"/>
  </w:num>
  <w:num w:numId="42" w16cid:durableId="519243831">
    <w:abstractNumId w:val="31"/>
  </w:num>
  <w:num w:numId="43" w16cid:durableId="482435401">
    <w:abstractNumId w:val="3"/>
  </w:num>
  <w:num w:numId="44" w16cid:durableId="925502435">
    <w:abstractNumId w:val="18"/>
  </w:num>
  <w:num w:numId="45" w16cid:durableId="1604142160">
    <w:abstractNumId w:val="33"/>
  </w:num>
  <w:num w:numId="46" w16cid:durableId="634259719">
    <w:abstractNumId w:val="41"/>
  </w:num>
  <w:num w:numId="47" w16cid:durableId="1215969629">
    <w:abstractNumId w:val="3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attachedTemplate r:id="rId1"/>
  <w:trackRevisions w:val="false"/>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2564"/>
    <w:rsid w:val="00000302"/>
    <w:rsid w:val="000005CC"/>
    <w:rsid w:val="00002224"/>
    <w:rsid w:val="00002CFB"/>
    <w:rsid w:val="00003BBA"/>
    <w:rsid w:val="00004F4C"/>
    <w:rsid w:val="00005326"/>
    <w:rsid w:val="00006897"/>
    <w:rsid w:val="0000744B"/>
    <w:rsid w:val="0001067A"/>
    <w:rsid w:val="00013250"/>
    <w:rsid w:val="00013ECF"/>
    <w:rsid w:val="000154DA"/>
    <w:rsid w:val="00015D63"/>
    <w:rsid w:val="000165DE"/>
    <w:rsid w:val="00017389"/>
    <w:rsid w:val="000210A1"/>
    <w:rsid w:val="00021DA9"/>
    <w:rsid w:val="00022ADB"/>
    <w:rsid w:val="0002369E"/>
    <w:rsid w:val="00023C65"/>
    <w:rsid w:val="000248C6"/>
    <w:rsid w:val="000254F8"/>
    <w:rsid w:val="00027BED"/>
    <w:rsid w:val="0003040B"/>
    <w:rsid w:val="000330BB"/>
    <w:rsid w:val="000367D6"/>
    <w:rsid w:val="00036C29"/>
    <w:rsid w:val="00036E07"/>
    <w:rsid w:val="00037E76"/>
    <w:rsid w:val="00040ADB"/>
    <w:rsid w:val="000444A1"/>
    <w:rsid w:val="000444F4"/>
    <w:rsid w:val="000450A0"/>
    <w:rsid w:val="00045D1A"/>
    <w:rsid w:val="00046B9A"/>
    <w:rsid w:val="00046DA0"/>
    <w:rsid w:val="0004736B"/>
    <w:rsid w:val="00047A67"/>
    <w:rsid w:val="000502AD"/>
    <w:rsid w:val="000527B4"/>
    <w:rsid w:val="00055AB6"/>
    <w:rsid w:val="00056D69"/>
    <w:rsid w:val="00056EE5"/>
    <w:rsid w:val="0005705E"/>
    <w:rsid w:val="0006009E"/>
    <w:rsid w:val="0006092D"/>
    <w:rsid w:val="00061673"/>
    <w:rsid w:val="000633DF"/>
    <w:rsid w:val="000638B4"/>
    <w:rsid w:val="00064482"/>
    <w:rsid w:val="0006462A"/>
    <w:rsid w:val="00064C2F"/>
    <w:rsid w:val="000652D0"/>
    <w:rsid w:val="00066697"/>
    <w:rsid w:val="0006677B"/>
    <w:rsid w:val="00067FEA"/>
    <w:rsid w:val="000709B8"/>
    <w:rsid w:val="00071714"/>
    <w:rsid w:val="00072E63"/>
    <w:rsid w:val="00073353"/>
    <w:rsid w:val="00073A1D"/>
    <w:rsid w:val="0007488E"/>
    <w:rsid w:val="00075CD2"/>
    <w:rsid w:val="0007690F"/>
    <w:rsid w:val="00080AC7"/>
    <w:rsid w:val="00083C75"/>
    <w:rsid w:val="000841BD"/>
    <w:rsid w:val="00084849"/>
    <w:rsid w:val="00086003"/>
    <w:rsid w:val="00086206"/>
    <w:rsid w:val="00091C52"/>
    <w:rsid w:val="00091EF9"/>
    <w:rsid w:val="0009233E"/>
    <w:rsid w:val="000935BE"/>
    <w:rsid w:val="00093D34"/>
    <w:rsid w:val="00094276"/>
    <w:rsid w:val="00096086"/>
    <w:rsid w:val="00097056"/>
    <w:rsid w:val="00097467"/>
    <w:rsid w:val="00097C95"/>
    <w:rsid w:val="000A0146"/>
    <w:rsid w:val="000A1531"/>
    <w:rsid w:val="000A1695"/>
    <w:rsid w:val="000A1D74"/>
    <w:rsid w:val="000A2310"/>
    <w:rsid w:val="000A2990"/>
    <w:rsid w:val="000A30AF"/>
    <w:rsid w:val="000A3A8B"/>
    <w:rsid w:val="000A50AB"/>
    <w:rsid w:val="000A5585"/>
    <w:rsid w:val="000A6B89"/>
    <w:rsid w:val="000A6F51"/>
    <w:rsid w:val="000A7352"/>
    <w:rsid w:val="000A7407"/>
    <w:rsid w:val="000A744F"/>
    <w:rsid w:val="000A7DB6"/>
    <w:rsid w:val="000B2910"/>
    <w:rsid w:val="000B43B1"/>
    <w:rsid w:val="000B44E1"/>
    <w:rsid w:val="000B4CD0"/>
    <w:rsid w:val="000B60D3"/>
    <w:rsid w:val="000B73C6"/>
    <w:rsid w:val="000C110D"/>
    <w:rsid w:val="000C2B95"/>
    <w:rsid w:val="000C63CB"/>
    <w:rsid w:val="000C6A32"/>
    <w:rsid w:val="000C73E5"/>
    <w:rsid w:val="000C76F0"/>
    <w:rsid w:val="000D0239"/>
    <w:rsid w:val="000D104C"/>
    <w:rsid w:val="000D1334"/>
    <w:rsid w:val="000D1E78"/>
    <w:rsid w:val="000D2686"/>
    <w:rsid w:val="000D27AD"/>
    <w:rsid w:val="000D28FA"/>
    <w:rsid w:val="000D4968"/>
    <w:rsid w:val="000D4CA0"/>
    <w:rsid w:val="000D4E68"/>
    <w:rsid w:val="000E3774"/>
    <w:rsid w:val="000E38AE"/>
    <w:rsid w:val="000E3E9C"/>
    <w:rsid w:val="000E458B"/>
    <w:rsid w:val="000E4CCC"/>
    <w:rsid w:val="000E5167"/>
    <w:rsid w:val="000E589B"/>
    <w:rsid w:val="000E6185"/>
    <w:rsid w:val="000F0031"/>
    <w:rsid w:val="000F0329"/>
    <w:rsid w:val="000F2863"/>
    <w:rsid w:val="000F2A37"/>
    <w:rsid w:val="000F31B1"/>
    <w:rsid w:val="000F406F"/>
    <w:rsid w:val="000F5396"/>
    <w:rsid w:val="000F5448"/>
    <w:rsid w:val="000F670A"/>
    <w:rsid w:val="000F6B03"/>
    <w:rsid w:val="000F77E2"/>
    <w:rsid w:val="000F7C3F"/>
    <w:rsid w:val="0010078A"/>
    <w:rsid w:val="00102A21"/>
    <w:rsid w:val="00102D8B"/>
    <w:rsid w:val="00104BC3"/>
    <w:rsid w:val="00105C4D"/>
    <w:rsid w:val="00106E1B"/>
    <w:rsid w:val="00107E33"/>
    <w:rsid w:val="00111552"/>
    <w:rsid w:val="00111E4C"/>
    <w:rsid w:val="00115252"/>
    <w:rsid w:val="00115299"/>
    <w:rsid w:val="00115560"/>
    <w:rsid w:val="001156C5"/>
    <w:rsid w:val="00116E06"/>
    <w:rsid w:val="001176C3"/>
    <w:rsid w:val="0012026E"/>
    <w:rsid w:val="001202C8"/>
    <w:rsid w:val="00120CD0"/>
    <w:rsid w:val="00120EBB"/>
    <w:rsid w:val="00120F3E"/>
    <w:rsid w:val="001215D5"/>
    <w:rsid w:val="0012168D"/>
    <w:rsid w:val="00124082"/>
    <w:rsid w:val="0012487E"/>
    <w:rsid w:val="00125B32"/>
    <w:rsid w:val="00127F9A"/>
    <w:rsid w:val="00130B93"/>
    <w:rsid w:val="00130E9C"/>
    <w:rsid w:val="00131394"/>
    <w:rsid w:val="00132747"/>
    <w:rsid w:val="00136B71"/>
    <w:rsid w:val="001404FE"/>
    <w:rsid w:val="00141AF0"/>
    <w:rsid w:val="00141C7B"/>
    <w:rsid w:val="001434B8"/>
    <w:rsid w:val="00143AFC"/>
    <w:rsid w:val="00144CAA"/>
    <w:rsid w:val="00145BE7"/>
    <w:rsid w:val="00147008"/>
    <w:rsid w:val="00147E28"/>
    <w:rsid w:val="0015171C"/>
    <w:rsid w:val="00151F8A"/>
    <w:rsid w:val="00152E75"/>
    <w:rsid w:val="0015436B"/>
    <w:rsid w:val="00155288"/>
    <w:rsid w:val="001567FE"/>
    <w:rsid w:val="001601E5"/>
    <w:rsid w:val="001612BB"/>
    <w:rsid w:val="0016252E"/>
    <w:rsid w:val="00163725"/>
    <w:rsid w:val="001650F9"/>
    <w:rsid w:val="00165263"/>
    <w:rsid w:val="00165B85"/>
    <w:rsid w:val="00167FD9"/>
    <w:rsid w:val="001709A7"/>
    <w:rsid w:val="0017122A"/>
    <w:rsid w:val="001718E7"/>
    <w:rsid w:val="001749FD"/>
    <w:rsid w:val="00175401"/>
    <w:rsid w:val="0017552A"/>
    <w:rsid w:val="00176470"/>
    <w:rsid w:val="00176C96"/>
    <w:rsid w:val="0017779C"/>
    <w:rsid w:val="00183021"/>
    <w:rsid w:val="00183973"/>
    <w:rsid w:val="00184804"/>
    <w:rsid w:val="00184FF5"/>
    <w:rsid w:val="00191801"/>
    <w:rsid w:val="00191E53"/>
    <w:rsid w:val="001922CD"/>
    <w:rsid w:val="00193A97"/>
    <w:rsid w:val="001966B7"/>
    <w:rsid w:val="00197BA5"/>
    <w:rsid w:val="00197E05"/>
    <w:rsid w:val="001A008C"/>
    <w:rsid w:val="001A128F"/>
    <w:rsid w:val="001A3173"/>
    <w:rsid w:val="001A67B0"/>
    <w:rsid w:val="001A69BB"/>
    <w:rsid w:val="001A73B3"/>
    <w:rsid w:val="001B1FB3"/>
    <w:rsid w:val="001B2300"/>
    <w:rsid w:val="001B4798"/>
    <w:rsid w:val="001B64E0"/>
    <w:rsid w:val="001C038B"/>
    <w:rsid w:val="001C0A1D"/>
    <w:rsid w:val="001C16DC"/>
    <w:rsid w:val="001C2E73"/>
    <w:rsid w:val="001C32BF"/>
    <w:rsid w:val="001C4D1C"/>
    <w:rsid w:val="001C5F3B"/>
    <w:rsid w:val="001C63AC"/>
    <w:rsid w:val="001C7DB1"/>
    <w:rsid w:val="001C7E07"/>
    <w:rsid w:val="001D07FB"/>
    <w:rsid w:val="001D18F5"/>
    <w:rsid w:val="001D49DB"/>
    <w:rsid w:val="001D5090"/>
    <w:rsid w:val="001D51B1"/>
    <w:rsid w:val="001D5607"/>
    <w:rsid w:val="001D6235"/>
    <w:rsid w:val="001D62E3"/>
    <w:rsid w:val="001D70DE"/>
    <w:rsid w:val="001D7C01"/>
    <w:rsid w:val="001E09E1"/>
    <w:rsid w:val="001E0AE6"/>
    <w:rsid w:val="001E1A6F"/>
    <w:rsid w:val="001E27C2"/>
    <w:rsid w:val="001E2CF3"/>
    <w:rsid w:val="001E596A"/>
    <w:rsid w:val="001E6437"/>
    <w:rsid w:val="001E72B5"/>
    <w:rsid w:val="001E7A31"/>
    <w:rsid w:val="001F0FBC"/>
    <w:rsid w:val="001F273A"/>
    <w:rsid w:val="001F309C"/>
    <w:rsid w:val="001F3257"/>
    <w:rsid w:val="001F3CF9"/>
    <w:rsid w:val="001F5B11"/>
    <w:rsid w:val="001F6D90"/>
    <w:rsid w:val="001F6F6D"/>
    <w:rsid w:val="001F7A64"/>
    <w:rsid w:val="00200686"/>
    <w:rsid w:val="002030BC"/>
    <w:rsid w:val="00204831"/>
    <w:rsid w:val="00204B76"/>
    <w:rsid w:val="00204E0D"/>
    <w:rsid w:val="002066B0"/>
    <w:rsid w:val="002073DC"/>
    <w:rsid w:val="00210F42"/>
    <w:rsid w:val="00210F9D"/>
    <w:rsid w:val="00212C81"/>
    <w:rsid w:val="00212F63"/>
    <w:rsid w:val="002148F7"/>
    <w:rsid w:val="0021539E"/>
    <w:rsid w:val="00215992"/>
    <w:rsid w:val="00215F96"/>
    <w:rsid w:val="002179CA"/>
    <w:rsid w:val="0022115F"/>
    <w:rsid w:val="00222498"/>
    <w:rsid w:val="0022453C"/>
    <w:rsid w:val="00224563"/>
    <w:rsid w:val="0022560D"/>
    <w:rsid w:val="002256D3"/>
    <w:rsid w:val="00225962"/>
    <w:rsid w:val="00227B6C"/>
    <w:rsid w:val="0023039C"/>
    <w:rsid w:val="0023042E"/>
    <w:rsid w:val="00230666"/>
    <w:rsid w:val="002314E5"/>
    <w:rsid w:val="002332A4"/>
    <w:rsid w:val="0023373B"/>
    <w:rsid w:val="00233A97"/>
    <w:rsid w:val="00235F18"/>
    <w:rsid w:val="00237A2F"/>
    <w:rsid w:val="00237DEF"/>
    <w:rsid w:val="0024143A"/>
    <w:rsid w:val="00242A75"/>
    <w:rsid w:val="00242AE8"/>
    <w:rsid w:val="00242EAF"/>
    <w:rsid w:val="00245C3E"/>
    <w:rsid w:val="002463E7"/>
    <w:rsid w:val="0024647B"/>
    <w:rsid w:val="0024675B"/>
    <w:rsid w:val="00247B0B"/>
    <w:rsid w:val="002503B5"/>
    <w:rsid w:val="00250502"/>
    <w:rsid w:val="00250A21"/>
    <w:rsid w:val="00250F92"/>
    <w:rsid w:val="002519B3"/>
    <w:rsid w:val="00251C4F"/>
    <w:rsid w:val="00252A58"/>
    <w:rsid w:val="00254EEA"/>
    <w:rsid w:val="00255860"/>
    <w:rsid w:val="0026017D"/>
    <w:rsid w:val="002604BE"/>
    <w:rsid w:val="00261812"/>
    <w:rsid w:val="00264295"/>
    <w:rsid w:val="00265DFD"/>
    <w:rsid w:val="00266A58"/>
    <w:rsid w:val="00267A39"/>
    <w:rsid w:val="0027398C"/>
    <w:rsid w:val="0027465F"/>
    <w:rsid w:val="00275BF2"/>
    <w:rsid w:val="00277BD4"/>
    <w:rsid w:val="00280C67"/>
    <w:rsid w:val="00281AAC"/>
    <w:rsid w:val="00282779"/>
    <w:rsid w:val="00282862"/>
    <w:rsid w:val="002828D4"/>
    <w:rsid w:val="002838EE"/>
    <w:rsid w:val="00284904"/>
    <w:rsid w:val="002855A2"/>
    <w:rsid w:val="0028596D"/>
    <w:rsid w:val="00285F6C"/>
    <w:rsid w:val="0028620F"/>
    <w:rsid w:val="002876BD"/>
    <w:rsid w:val="00291C56"/>
    <w:rsid w:val="00293238"/>
    <w:rsid w:val="00293F18"/>
    <w:rsid w:val="00294162"/>
    <w:rsid w:val="002961CE"/>
    <w:rsid w:val="00296BF6"/>
    <w:rsid w:val="002971FB"/>
    <w:rsid w:val="00297420"/>
    <w:rsid w:val="002A006C"/>
    <w:rsid w:val="002A019C"/>
    <w:rsid w:val="002A09A3"/>
    <w:rsid w:val="002A09A8"/>
    <w:rsid w:val="002A2155"/>
    <w:rsid w:val="002A379A"/>
    <w:rsid w:val="002A4B1A"/>
    <w:rsid w:val="002A5697"/>
    <w:rsid w:val="002A6271"/>
    <w:rsid w:val="002B126B"/>
    <w:rsid w:val="002B1AD7"/>
    <w:rsid w:val="002B2577"/>
    <w:rsid w:val="002B40CC"/>
    <w:rsid w:val="002B454B"/>
    <w:rsid w:val="002B601B"/>
    <w:rsid w:val="002B7DE6"/>
    <w:rsid w:val="002B7FB8"/>
    <w:rsid w:val="002C04ED"/>
    <w:rsid w:val="002C1B82"/>
    <w:rsid w:val="002C251A"/>
    <w:rsid w:val="002C301F"/>
    <w:rsid w:val="002C349D"/>
    <w:rsid w:val="002C3EFF"/>
    <w:rsid w:val="002C4DC6"/>
    <w:rsid w:val="002C524A"/>
    <w:rsid w:val="002C59DB"/>
    <w:rsid w:val="002C59F1"/>
    <w:rsid w:val="002C6119"/>
    <w:rsid w:val="002C69BE"/>
    <w:rsid w:val="002C6C12"/>
    <w:rsid w:val="002D0274"/>
    <w:rsid w:val="002D0E7B"/>
    <w:rsid w:val="002D2643"/>
    <w:rsid w:val="002D28F0"/>
    <w:rsid w:val="002D2966"/>
    <w:rsid w:val="002D3A31"/>
    <w:rsid w:val="002D3D4D"/>
    <w:rsid w:val="002D4C15"/>
    <w:rsid w:val="002D5A1E"/>
    <w:rsid w:val="002D5C3E"/>
    <w:rsid w:val="002D6633"/>
    <w:rsid w:val="002D6EE2"/>
    <w:rsid w:val="002E09D6"/>
    <w:rsid w:val="002E198B"/>
    <w:rsid w:val="002E2E0B"/>
    <w:rsid w:val="002E392E"/>
    <w:rsid w:val="002E556F"/>
    <w:rsid w:val="002E5CE4"/>
    <w:rsid w:val="002E6CAC"/>
    <w:rsid w:val="002E7002"/>
    <w:rsid w:val="002E7325"/>
    <w:rsid w:val="002E75BC"/>
    <w:rsid w:val="002F34DB"/>
    <w:rsid w:val="002F4028"/>
    <w:rsid w:val="002F43CD"/>
    <w:rsid w:val="002F5683"/>
    <w:rsid w:val="002F5BD6"/>
    <w:rsid w:val="002F612B"/>
    <w:rsid w:val="002F630E"/>
    <w:rsid w:val="002F66CA"/>
    <w:rsid w:val="002F679B"/>
    <w:rsid w:val="002F695C"/>
    <w:rsid w:val="002F7AE9"/>
    <w:rsid w:val="00300522"/>
    <w:rsid w:val="00300A29"/>
    <w:rsid w:val="00300A45"/>
    <w:rsid w:val="00301DAA"/>
    <w:rsid w:val="003026B4"/>
    <w:rsid w:val="00302703"/>
    <w:rsid w:val="00302DE9"/>
    <w:rsid w:val="0030354B"/>
    <w:rsid w:val="0030502C"/>
    <w:rsid w:val="0030573B"/>
    <w:rsid w:val="00306320"/>
    <w:rsid w:val="00307AA9"/>
    <w:rsid w:val="00311A29"/>
    <w:rsid w:val="0031263F"/>
    <w:rsid w:val="003138BE"/>
    <w:rsid w:val="003155C7"/>
    <w:rsid w:val="00317115"/>
    <w:rsid w:val="003175FD"/>
    <w:rsid w:val="003226A0"/>
    <w:rsid w:val="00325D09"/>
    <w:rsid w:val="0032619E"/>
    <w:rsid w:val="00330178"/>
    <w:rsid w:val="00330265"/>
    <w:rsid w:val="00331AEB"/>
    <w:rsid w:val="003332F2"/>
    <w:rsid w:val="00333AE5"/>
    <w:rsid w:val="00334963"/>
    <w:rsid w:val="00335B0E"/>
    <w:rsid w:val="00336CCB"/>
    <w:rsid w:val="00341B9A"/>
    <w:rsid w:val="00341ED2"/>
    <w:rsid w:val="00343240"/>
    <w:rsid w:val="00343C2F"/>
    <w:rsid w:val="003450E1"/>
    <w:rsid w:val="0034516C"/>
    <w:rsid w:val="00345282"/>
    <w:rsid w:val="003474F6"/>
    <w:rsid w:val="00353A8A"/>
    <w:rsid w:val="00356C3E"/>
    <w:rsid w:val="00357527"/>
    <w:rsid w:val="00357D33"/>
    <w:rsid w:val="00360932"/>
    <w:rsid w:val="00360B54"/>
    <w:rsid w:val="00363379"/>
    <w:rsid w:val="003645D7"/>
    <w:rsid w:val="00364E62"/>
    <w:rsid w:val="00367D3C"/>
    <w:rsid w:val="00370637"/>
    <w:rsid w:val="00371AB8"/>
    <w:rsid w:val="0037270E"/>
    <w:rsid w:val="003751C3"/>
    <w:rsid w:val="00375216"/>
    <w:rsid w:val="003764C4"/>
    <w:rsid w:val="00377C76"/>
    <w:rsid w:val="0038239B"/>
    <w:rsid w:val="0038366E"/>
    <w:rsid w:val="003837FD"/>
    <w:rsid w:val="00384D4B"/>
    <w:rsid w:val="00386AFA"/>
    <w:rsid w:val="00390433"/>
    <w:rsid w:val="0039107D"/>
    <w:rsid w:val="00391098"/>
    <w:rsid w:val="003920EE"/>
    <w:rsid w:val="003921DB"/>
    <w:rsid w:val="00392564"/>
    <w:rsid w:val="0039270D"/>
    <w:rsid w:val="003942BD"/>
    <w:rsid w:val="00394C34"/>
    <w:rsid w:val="003959F3"/>
    <w:rsid w:val="00395F4A"/>
    <w:rsid w:val="00396299"/>
    <w:rsid w:val="003972A4"/>
    <w:rsid w:val="003A087F"/>
    <w:rsid w:val="003A1392"/>
    <w:rsid w:val="003A1733"/>
    <w:rsid w:val="003A1854"/>
    <w:rsid w:val="003A22D5"/>
    <w:rsid w:val="003A2F0C"/>
    <w:rsid w:val="003A3AC8"/>
    <w:rsid w:val="003A61B8"/>
    <w:rsid w:val="003B03E7"/>
    <w:rsid w:val="003B062F"/>
    <w:rsid w:val="003B4067"/>
    <w:rsid w:val="003B54F8"/>
    <w:rsid w:val="003B5B9C"/>
    <w:rsid w:val="003B7B1E"/>
    <w:rsid w:val="003BFFC9"/>
    <w:rsid w:val="003C00E6"/>
    <w:rsid w:val="003C0221"/>
    <w:rsid w:val="003C5487"/>
    <w:rsid w:val="003C560E"/>
    <w:rsid w:val="003D00B6"/>
    <w:rsid w:val="003D06E9"/>
    <w:rsid w:val="003D2391"/>
    <w:rsid w:val="003D2420"/>
    <w:rsid w:val="003D253A"/>
    <w:rsid w:val="003D2C7F"/>
    <w:rsid w:val="003D3211"/>
    <w:rsid w:val="003D3FC1"/>
    <w:rsid w:val="003D4058"/>
    <w:rsid w:val="003D4247"/>
    <w:rsid w:val="003D7C56"/>
    <w:rsid w:val="003E00ED"/>
    <w:rsid w:val="003E035F"/>
    <w:rsid w:val="003E0591"/>
    <w:rsid w:val="003E1564"/>
    <w:rsid w:val="003E4203"/>
    <w:rsid w:val="003E59F7"/>
    <w:rsid w:val="003E6CD0"/>
    <w:rsid w:val="003F0094"/>
    <w:rsid w:val="003F099B"/>
    <w:rsid w:val="003F0D5C"/>
    <w:rsid w:val="003F19DE"/>
    <w:rsid w:val="003F1C1B"/>
    <w:rsid w:val="003F28A2"/>
    <w:rsid w:val="003F2BE3"/>
    <w:rsid w:val="003F4742"/>
    <w:rsid w:val="003F637D"/>
    <w:rsid w:val="003F6AF3"/>
    <w:rsid w:val="003F729A"/>
    <w:rsid w:val="003F72C2"/>
    <w:rsid w:val="003F7708"/>
    <w:rsid w:val="003F7AB8"/>
    <w:rsid w:val="004006B1"/>
    <w:rsid w:val="00400A51"/>
    <w:rsid w:val="00403D11"/>
    <w:rsid w:val="004045A8"/>
    <w:rsid w:val="00405B09"/>
    <w:rsid w:val="004074DC"/>
    <w:rsid w:val="004106EC"/>
    <w:rsid w:val="00412ED6"/>
    <w:rsid w:val="0041378E"/>
    <w:rsid w:val="00413E16"/>
    <w:rsid w:val="0041525E"/>
    <w:rsid w:val="0041687A"/>
    <w:rsid w:val="004170F3"/>
    <w:rsid w:val="00417C53"/>
    <w:rsid w:val="00417E4F"/>
    <w:rsid w:val="00420FFA"/>
    <w:rsid w:val="00422311"/>
    <w:rsid w:val="004230D6"/>
    <w:rsid w:val="00427970"/>
    <w:rsid w:val="00431957"/>
    <w:rsid w:val="00431DD8"/>
    <w:rsid w:val="0043264D"/>
    <w:rsid w:val="0043330D"/>
    <w:rsid w:val="004339E6"/>
    <w:rsid w:val="004342C5"/>
    <w:rsid w:val="00434404"/>
    <w:rsid w:val="004348E9"/>
    <w:rsid w:val="00434C09"/>
    <w:rsid w:val="00435CA2"/>
    <w:rsid w:val="004373B0"/>
    <w:rsid w:val="004378E3"/>
    <w:rsid w:val="004408F9"/>
    <w:rsid w:val="00440CF5"/>
    <w:rsid w:val="00442328"/>
    <w:rsid w:val="00444A15"/>
    <w:rsid w:val="00446BFA"/>
    <w:rsid w:val="004470CB"/>
    <w:rsid w:val="00450808"/>
    <w:rsid w:val="00451120"/>
    <w:rsid w:val="00452159"/>
    <w:rsid w:val="004539E1"/>
    <w:rsid w:val="0045483D"/>
    <w:rsid w:val="00454E8B"/>
    <w:rsid w:val="00454E99"/>
    <w:rsid w:val="0045515D"/>
    <w:rsid w:val="00455652"/>
    <w:rsid w:val="00456C97"/>
    <w:rsid w:val="0046029A"/>
    <w:rsid w:val="00463565"/>
    <w:rsid w:val="0046553A"/>
    <w:rsid w:val="00465A4C"/>
    <w:rsid w:val="00466745"/>
    <w:rsid w:val="00466C67"/>
    <w:rsid w:val="00467967"/>
    <w:rsid w:val="00470911"/>
    <w:rsid w:val="00470B55"/>
    <w:rsid w:val="00470BC4"/>
    <w:rsid w:val="004727E9"/>
    <w:rsid w:val="00473A6B"/>
    <w:rsid w:val="00475AA3"/>
    <w:rsid w:val="004763FF"/>
    <w:rsid w:val="004764CD"/>
    <w:rsid w:val="0047674D"/>
    <w:rsid w:val="00476A39"/>
    <w:rsid w:val="00476CC5"/>
    <w:rsid w:val="004809DB"/>
    <w:rsid w:val="00481088"/>
    <w:rsid w:val="0048168F"/>
    <w:rsid w:val="00481793"/>
    <w:rsid w:val="00481847"/>
    <w:rsid w:val="004831FF"/>
    <w:rsid w:val="004834A3"/>
    <w:rsid w:val="00483D7C"/>
    <w:rsid w:val="00484313"/>
    <w:rsid w:val="00484461"/>
    <w:rsid w:val="004850A8"/>
    <w:rsid w:val="00485A17"/>
    <w:rsid w:val="004874DE"/>
    <w:rsid w:val="00487CF9"/>
    <w:rsid w:val="00490527"/>
    <w:rsid w:val="0049084A"/>
    <w:rsid w:val="0049095F"/>
    <w:rsid w:val="00492B79"/>
    <w:rsid w:val="004948C9"/>
    <w:rsid w:val="004A062E"/>
    <w:rsid w:val="004A1FFB"/>
    <w:rsid w:val="004A49BC"/>
    <w:rsid w:val="004A4BB6"/>
    <w:rsid w:val="004A51DD"/>
    <w:rsid w:val="004A55E8"/>
    <w:rsid w:val="004B15EE"/>
    <w:rsid w:val="004B2C8B"/>
    <w:rsid w:val="004B3557"/>
    <w:rsid w:val="004B640E"/>
    <w:rsid w:val="004C0456"/>
    <w:rsid w:val="004C119B"/>
    <w:rsid w:val="004C12EE"/>
    <w:rsid w:val="004C23E3"/>
    <w:rsid w:val="004C2B65"/>
    <w:rsid w:val="004C3993"/>
    <w:rsid w:val="004C4F30"/>
    <w:rsid w:val="004C5633"/>
    <w:rsid w:val="004C6943"/>
    <w:rsid w:val="004C75DD"/>
    <w:rsid w:val="004C75E1"/>
    <w:rsid w:val="004D188F"/>
    <w:rsid w:val="004D215B"/>
    <w:rsid w:val="004D2295"/>
    <w:rsid w:val="004D3B98"/>
    <w:rsid w:val="004D4B6B"/>
    <w:rsid w:val="004D595A"/>
    <w:rsid w:val="004D7E4C"/>
    <w:rsid w:val="004E0294"/>
    <w:rsid w:val="004E1907"/>
    <w:rsid w:val="004E4D1E"/>
    <w:rsid w:val="004F1504"/>
    <w:rsid w:val="004F1C6A"/>
    <w:rsid w:val="004F1F02"/>
    <w:rsid w:val="004F29FF"/>
    <w:rsid w:val="004F2B49"/>
    <w:rsid w:val="004F2B6A"/>
    <w:rsid w:val="004F5AF1"/>
    <w:rsid w:val="004F61CC"/>
    <w:rsid w:val="004F62EC"/>
    <w:rsid w:val="004F637F"/>
    <w:rsid w:val="00500356"/>
    <w:rsid w:val="005012DD"/>
    <w:rsid w:val="00502616"/>
    <w:rsid w:val="00502FDF"/>
    <w:rsid w:val="00504012"/>
    <w:rsid w:val="0050457E"/>
    <w:rsid w:val="00505D99"/>
    <w:rsid w:val="00506728"/>
    <w:rsid w:val="00506F6E"/>
    <w:rsid w:val="0051072A"/>
    <w:rsid w:val="00511067"/>
    <w:rsid w:val="00512038"/>
    <w:rsid w:val="00512237"/>
    <w:rsid w:val="005134A3"/>
    <w:rsid w:val="0051374D"/>
    <w:rsid w:val="00513B77"/>
    <w:rsid w:val="00513EFB"/>
    <w:rsid w:val="0051404A"/>
    <w:rsid w:val="0051575B"/>
    <w:rsid w:val="005177DB"/>
    <w:rsid w:val="00521A13"/>
    <w:rsid w:val="00521FB5"/>
    <w:rsid w:val="0052628B"/>
    <w:rsid w:val="00526CDD"/>
    <w:rsid w:val="005305E4"/>
    <w:rsid w:val="0053085B"/>
    <w:rsid w:val="00531A86"/>
    <w:rsid w:val="00531CAE"/>
    <w:rsid w:val="00532790"/>
    <w:rsid w:val="00533BF5"/>
    <w:rsid w:val="00534FB3"/>
    <w:rsid w:val="005357D7"/>
    <w:rsid w:val="0053645D"/>
    <w:rsid w:val="00536D5D"/>
    <w:rsid w:val="005373EB"/>
    <w:rsid w:val="00537989"/>
    <w:rsid w:val="00537A22"/>
    <w:rsid w:val="00540D1E"/>
    <w:rsid w:val="005420F7"/>
    <w:rsid w:val="00543580"/>
    <w:rsid w:val="00543629"/>
    <w:rsid w:val="00545323"/>
    <w:rsid w:val="00546B7B"/>
    <w:rsid w:val="005473E8"/>
    <w:rsid w:val="00547717"/>
    <w:rsid w:val="00547B2E"/>
    <w:rsid w:val="0055088D"/>
    <w:rsid w:val="00554193"/>
    <w:rsid w:val="00554E46"/>
    <w:rsid w:val="005553CC"/>
    <w:rsid w:val="00555CB3"/>
    <w:rsid w:val="00555DB6"/>
    <w:rsid w:val="00555EDD"/>
    <w:rsid w:val="00556578"/>
    <w:rsid w:val="005606AA"/>
    <w:rsid w:val="005607E1"/>
    <w:rsid w:val="00560DE5"/>
    <w:rsid w:val="0056108E"/>
    <w:rsid w:val="00561F62"/>
    <w:rsid w:val="005621B2"/>
    <w:rsid w:val="005625B5"/>
    <w:rsid w:val="00562C23"/>
    <w:rsid w:val="00564672"/>
    <w:rsid w:val="0056774A"/>
    <w:rsid w:val="00570047"/>
    <w:rsid w:val="0057018F"/>
    <w:rsid w:val="0057227B"/>
    <w:rsid w:val="005727D1"/>
    <w:rsid w:val="00576D55"/>
    <w:rsid w:val="00581040"/>
    <w:rsid w:val="00581067"/>
    <w:rsid w:val="005824A1"/>
    <w:rsid w:val="00583454"/>
    <w:rsid w:val="00583A9D"/>
    <w:rsid w:val="00583AA5"/>
    <w:rsid w:val="00583E5D"/>
    <w:rsid w:val="00584252"/>
    <w:rsid w:val="00584904"/>
    <w:rsid w:val="00585E08"/>
    <w:rsid w:val="00585F9C"/>
    <w:rsid w:val="00586198"/>
    <w:rsid w:val="0059467B"/>
    <w:rsid w:val="00594A6C"/>
    <w:rsid w:val="00595285"/>
    <w:rsid w:val="00596D50"/>
    <w:rsid w:val="00596F42"/>
    <w:rsid w:val="005A2B24"/>
    <w:rsid w:val="005A3BDA"/>
    <w:rsid w:val="005A3D6C"/>
    <w:rsid w:val="005A400B"/>
    <w:rsid w:val="005A4A42"/>
    <w:rsid w:val="005A4E2B"/>
    <w:rsid w:val="005A5D0D"/>
    <w:rsid w:val="005A60EC"/>
    <w:rsid w:val="005B0039"/>
    <w:rsid w:val="005B0751"/>
    <w:rsid w:val="005B2D1F"/>
    <w:rsid w:val="005B34F0"/>
    <w:rsid w:val="005B3B47"/>
    <w:rsid w:val="005B40E0"/>
    <w:rsid w:val="005B4333"/>
    <w:rsid w:val="005B5E8F"/>
    <w:rsid w:val="005B7385"/>
    <w:rsid w:val="005B7486"/>
    <w:rsid w:val="005B7D2D"/>
    <w:rsid w:val="005C09DC"/>
    <w:rsid w:val="005C175F"/>
    <w:rsid w:val="005C1D90"/>
    <w:rsid w:val="005C503A"/>
    <w:rsid w:val="005C5FE3"/>
    <w:rsid w:val="005C75E0"/>
    <w:rsid w:val="005D095E"/>
    <w:rsid w:val="005D41D3"/>
    <w:rsid w:val="005D4BC1"/>
    <w:rsid w:val="005D6424"/>
    <w:rsid w:val="005D6B14"/>
    <w:rsid w:val="005D6CE2"/>
    <w:rsid w:val="005D7012"/>
    <w:rsid w:val="005D7BE5"/>
    <w:rsid w:val="005E04DD"/>
    <w:rsid w:val="005E06DB"/>
    <w:rsid w:val="005E3896"/>
    <w:rsid w:val="005E3E1A"/>
    <w:rsid w:val="005E700F"/>
    <w:rsid w:val="005E76EB"/>
    <w:rsid w:val="005E7B76"/>
    <w:rsid w:val="005F19C5"/>
    <w:rsid w:val="005F1C16"/>
    <w:rsid w:val="005F2E0B"/>
    <w:rsid w:val="005F35D6"/>
    <w:rsid w:val="005F3E13"/>
    <w:rsid w:val="005F538F"/>
    <w:rsid w:val="005F605E"/>
    <w:rsid w:val="005F7F30"/>
    <w:rsid w:val="00600539"/>
    <w:rsid w:val="00601C40"/>
    <w:rsid w:val="00602241"/>
    <w:rsid w:val="00602341"/>
    <w:rsid w:val="00603B30"/>
    <w:rsid w:val="006044EC"/>
    <w:rsid w:val="0060577B"/>
    <w:rsid w:val="0060644D"/>
    <w:rsid w:val="0060788A"/>
    <w:rsid w:val="00612943"/>
    <w:rsid w:val="00612F47"/>
    <w:rsid w:val="00612FB5"/>
    <w:rsid w:val="0061623A"/>
    <w:rsid w:val="00617151"/>
    <w:rsid w:val="006177AA"/>
    <w:rsid w:val="00620BA0"/>
    <w:rsid w:val="006216D9"/>
    <w:rsid w:val="00621985"/>
    <w:rsid w:val="00624927"/>
    <w:rsid w:val="00627412"/>
    <w:rsid w:val="00627E26"/>
    <w:rsid w:val="0063427D"/>
    <w:rsid w:val="00634414"/>
    <w:rsid w:val="00634561"/>
    <w:rsid w:val="00634A59"/>
    <w:rsid w:val="00635001"/>
    <w:rsid w:val="0063653C"/>
    <w:rsid w:val="00636D47"/>
    <w:rsid w:val="006373B0"/>
    <w:rsid w:val="00637FEA"/>
    <w:rsid w:val="0064173B"/>
    <w:rsid w:val="0064267F"/>
    <w:rsid w:val="00643EF4"/>
    <w:rsid w:val="00645134"/>
    <w:rsid w:val="00647FE0"/>
    <w:rsid w:val="0065036E"/>
    <w:rsid w:val="00650697"/>
    <w:rsid w:val="00650F61"/>
    <w:rsid w:val="00651999"/>
    <w:rsid w:val="00651BA1"/>
    <w:rsid w:val="00652390"/>
    <w:rsid w:val="006525AF"/>
    <w:rsid w:val="00652AF4"/>
    <w:rsid w:val="00652DBE"/>
    <w:rsid w:val="00653609"/>
    <w:rsid w:val="00654435"/>
    <w:rsid w:val="0065451E"/>
    <w:rsid w:val="0065534B"/>
    <w:rsid w:val="00656399"/>
    <w:rsid w:val="0065730C"/>
    <w:rsid w:val="00657933"/>
    <w:rsid w:val="00657CC6"/>
    <w:rsid w:val="00662890"/>
    <w:rsid w:val="00662EC0"/>
    <w:rsid w:val="0066345A"/>
    <w:rsid w:val="00663803"/>
    <w:rsid w:val="00664AF8"/>
    <w:rsid w:val="0066569C"/>
    <w:rsid w:val="00667FF6"/>
    <w:rsid w:val="006705DC"/>
    <w:rsid w:val="006710F1"/>
    <w:rsid w:val="00671427"/>
    <w:rsid w:val="00671609"/>
    <w:rsid w:val="0067234D"/>
    <w:rsid w:val="00672983"/>
    <w:rsid w:val="00672D40"/>
    <w:rsid w:val="006737AE"/>
    <w:rsid w:val="0067505C"/>
    <w:rsid w:val="00675183"/>
    <w:rsid w:val="00675549"/>
    <w:rsid w:val="0067750C"/>
    <w:rsid w:val="00680860"/>
    <w:rsid w:val="00681956"/>
    <w:rsid w:val="00681BD6"/>
    <w:rsid w:val="00681C5D"/>
    <w:rsid w:val="0068261B"/>
    <w:rsid w:val="006828BD"/>
    <w:rsid w:val="00682BF3"/>
    <w:rsid w:val="006840E4"/>
    <w:rsid w:val="00684962"/>
    <w:rsid w:val="00684A02"/>
    <w:rsid w:val="0068661F"/>
    <w:rsid w:val="00687CC2"/>
    <w:rsid w:val="00690558"/>
    <w:rsid w:val="00690C37"/>
    <w:rsid w:val="0069156D"/>
    <w:rsid w:val="0069165C"/>
    <w:rsid w:val="006920F8"/>
    <w:rsid w:val="006922A8"/>
    <w:rsid w:val="006937E3"/>
    <w:rsid w:val="00693F9F"/>
    <w:rsid w:val="00695BA5"/>
    <w:rsid w:val="00695BFF"/>
    <w:rsid w:val="00696AFC"/>
    <w:rsid w:val="00696C4C"/>
    <w:rsid w:val="006973C5"/>
    <w:rsid w:val="006A0D37"/>
    <w:rsid w:val="006A1CE5"/>
    <w:rsid w:val="006A1CFA"/>
    <w:rsid w:val="006A2625"/>
    <w:rsid w:val="006A30D2"/>
    <w:rsid w:val="006A691A"/>
    <w:rsid w:val="006A7050"/>
    <w:rsid w:val="006A72A0"/>
    <w:rsid w:val="006A7812"/>
    <w:rsid w:val="006B0B41"/>
    <w:rsid w:val="006B2088"/>
    <w:rsid w:val="006B22D2"/>
    <w:rsid w:val="006B4E28"/>
    <w:rsid w:val="006B53E1"/>
    <w:rsid w:val="006B6128"/>
    <w:rsid w:val="006B6225"/>
    <w:rsid w:val="006B7C25"/>
    <w:rsid w:val="006C55FD"/>
    <w:rsid w:val="006C6BB5"/>
    <w:rsid w:val="006C7264"/>
    <w:rsid w:val="006D0186"/>
    <w:rsid w:val="006D2438"/>
    <w:rsid w:val="006D401D"/>
    <w:rsid w:val="006D4279"/>
    <w:rsid w:val="006D654C"/>
    <w:rsid w:val="006D7F74"/>
    <w:rsid w:val="006E0648"/>
    <w:rsid w:val="006E0EEC"/>
    <w:rsid w:val="006E22FA"/>
    <w:rsid w:val="006E3032"/>
    <w:rsid w:val="006E5569"/>
    <w:rsid w:val="006E59B8"/>
    <w:rsid w:val="006E6763"/>
    <w:rsid w:val="006E68C3"/>
    <w:rsid w:val="006E68FB"/>
    <w:rsid w:val="006E6982"/>
    <w:rsid w:val="006E71F1"/>
    <w:rsid w:val="006F07CE"/>
    <w:rsid w:val="006F0AEF"/>
    <w:rsid w:val="006F2523"/>
    <w:rsid w:val="006F4FD5"/>
    <w:rsid w:val="006F52F7"/>
    <w:rsid w:val="006F5929"/>
    <w:rsid w:val="006F6AA5"/>
    <w:rsid w:val="007003E6"/>
    <w:rsid w:val="007030CE"/>
    <w:rsid w:val="00705187"/>
    <w:rsid w:val="007052A3"/>
    <w:rsid w:val="00706D73"/>
    <w:rsid w:val="00707D92"/>
    <w:rsid w:val="0070C14C"/>
    <w:rsid w:val="00710060"/>
    <w:rsid w:val="00710390"/>
    <w:rsid w:val="007109E7"/>
    <w:rsid w:val="00712648"/>
    <w:rsid w:val="007126AD"/>
    <w:rsid w:val="00714FEB"/>
    <w:rsid w:val="007150DC"/>
    <w:rsid w:val="00716786"/>
    <w:rsid w:val="00717409"/>
    <w:rsid w:val="00720BEB"/>
    <w:rsid w:val="00721490"/>
    <w:rsid w:val="00721977"/>
    <w:rsid w:val="007226BD"/>
    <w:rsid w:val="007242C6"/>
    <w:rsid w:val="00724ABA"/>
    <w:rsid w:val="00725FAD"/>
    <w:rsid w:val="0072612C"/>
    <w:rsid w:val="0072625B"/>
    <w:rsid w:val="00727592"/>
    <w:rsid w:val="00730186"/>
    <w:rsid w:val="007304E8"/>
    <w:rsid w:val="0073074B"/>
    <w:rsid w:val="00730C10"/>
    <w:rsid w:val="00731148"/>
    <w:rsid w:val="00732588"/>
    <w:rsid w:val="007347FA"/>
    <w:rsid w:val="00735DD9"/>
    <w:rsid w:val="00735DF1"/>
    <w:rsid w:val="007438F9"/>
    <w:rsid w:val="00744E97"/>
    <w:rsid w:val="0074528A"/>
    <w:rsid w:val="0074568A"/>
    <w:rsid w:val="00746E3A"/>
    <w:rsid w:val="007477BF"/>
    <w:rsid w:val="00747B92"/>
    <w:rsid w:val="00750C03"/>
    <w:rsid w:val="00751C49"/>
    <w:rsid w:val="00752ABD"/>
    <w:rsid w:val="00755B5A"/>
    <w:rsid w:val="007562E5"/>
    <w:rsid w:val="00757545"/>
    <w:rsid w:val="00760AA9"/>
    <w:rsid w:val="00763D96"/>
    <w:rsid w:val="00763F2E"/>
    <w:rsid w:val="0076567F"/>
    <w:rsid w:val="00767ADC"/>
    <w:rsid w:val="00767C57"/>
    <w:rsid w:val="00770135"/>
    <w:rsid w:val="00771C8B"/>
    <w:rsid w:val="00774777"/>
    <w:rsid w:val="0077496E"/>
    <w:rsid w:val="0077504D"/>
    <w:rsid w:val="0077575A"/>
    <w:rsid w:val="0077608A"/>
    <w:rsid w:val="00780AB0"/>
    <w:rsid w:val="00780CD9"/>
    <w:rsid w:val="00781E94"/>
    <w:rsid w:val="007823E5"/>
    <w:rsid w:val="0078264B"/>
    <w:rsid w:val="00783BDC"/>
    <w:rsid w:val="00786200"/>
    <w:rsid w:val="00786DD0"/>
    <w:rsid w:val="00787901"/>
    <w:rsid w:val="00793521"/>
    <w:rsid w:val="00795A1F"/>
    <w:rsid w:val="007960D5"/>
    <w:rsid w:val="00796A2A"/>
    <w:rsid w:val="00796A45"/>
    <w:rsid w:val="00796D5B"/>
    <w:rsid w:val="00796DA3"/>
    <w:rsid w:val="007A0E4A"/>
    <w:rsid w:val="007A203F"/>
    <w:rsid w:val="007A3FD1"/>
    <w:rsid w:val="007A4063"/>
    <w:rsid w:val="007A45F3"/>
    <w:rsid w:val="007A48AA"/>
    <w:rsid w:val="007A5323"/>
    <w:rsid w:val="007A60D9"/>
    <w:rsid w:val="007A789B"/>
    <w:rsid w:val="007B1083"/>
    <w:rsid w:val="007B5747"/>
    <w:rsid w:val="007B5CCB"/>
    <w:rsid w:val="007B6D64"/>
    <w:rsid w:val="007B732B"/>
    <w:rsid w:val="007B778F"/>
    <w:rsid w:val="007C0960"/>
    <w:rsid w:val="007C0A7E"/>
    <w:rsid w:val="007C0B08"/>
    <w:rsid w:val="007C1636"/>
    <w:rsid w:val="007C1EDB"/>
    <w:rsid w:val="007C2E75"/>
    <w:rsid w:val="007C36CB"/>
    <w:rsid w:val="007C6453"/>
    <w:rsid w:val="007C7009"/>
    <w:rsid w:val="007C734D"/>
    <w:rsid w:val="007D0673"/>
    <w:rsid w:val="007D0A27"/>
    <w:rsid w:val="007D142A"/>
    <w:rsid w:val="007D37F2"/>
    <w:rsid w:val="007D4515"/>
    <w:rsid w:val="007D51C0"/>
    <w:rsid w:val="007D584B"/>
    <w:rsid w:val="007E126D"/>
    <w:rsid w:val="007E23FF"/>
    <w:rsid w:val="007E2CEE"/>
    <w:rsid w:val="007E312A"/>
    <w:rsid w:val="007E3934"/>
    <w:rsid w:val="007E45DC"/>
    <w:rsid w:val="007E4A6D"/>
    <w:rsid w:val="007E67F1"/>
    <w:rsid w:val="007F0571"/>
    <w:rsid w:val="007F1AAC"/>
    <w:rsid w:val="007F4718"/>
    <w:rsid w:val="007F4B46"/>
    <w:rsid w:val="007F585E"/>
    <w:rsid w:val="007F5A2B"/>
    <w:rsid w:val="007F6959"/>
    <w:rsid w:val="00800E7E"/>
    <w:rsid w:val="008024F7"/>
    <w:rsid w:val="0080773E"/>
    <w:rsid w:val="008107D4"/>
    <w:rsid w:val="008117C6"/>
    <w:rsid w:val="008118B9"/>
    <w:rsid w:val="008128F6"/>
    <w:rsid w:val="008136D0"/>
    <w:rsid w:val="008158F0"/>
    <w:rsid w:val="00815F55"/>
    <w:rsid w:val="0081754D"/>
    <w:rsid w:val="008177D0"/>
    <w:rsid w:val="008211B2"/>
    <w:rsid w:val="00822B62"/>
    <w:rsid w:val="008246E2"/>
    <w:rsid w:val="00824E48"/>
    <w:rsid w:val="008258CD"/>
    <w:rsid w:val="00825E3E"/>
    <w:rsid w:val="0082667E"/>
    <w:rsid w:val="00826EE5"/>
    <w:rsid w:val="00826F08"/>
    <w:rsid w:val="008271BA"/>
    <w:rsid w:val="0083154B"/>
    <w:rsid w:val="00831FFC"/>
    <w:rsid w:val="00832607"/>
    <w:rsid w:val="00833178"/>
    <w:rsid w:val="008331B6"/>
    <w:rsid w:val="008338E6"/>
    <w:rsid w:val="00833B14"/>
    <w:rsid w:val="00834278"/>
    <w:rsid w:val="00835F0C"/>
    <w:rsid w:val="008377BB"/>
    <w:rsid w:val="008418CA"/>
    <w:rsid w:val="00842416"/>
    <w:rsid w:val="008441ED"/>
    <w:rsid w:val="00844A59"/>
    <w:rsid w:val="00844FE4"/>
    <w:rsid w:val="00846048"/>
    <w:rsid w:val="008473C4"/>
    <w:rsid w:val="00847579"/>
    <w:rsid w:val="0084766C"/>
    <w:rsid w:val="00847FAA"/>
    <w:rsid w:val="00850BBF"/>
    <w:rsid w:val="00851453"/>
    <w:rsid w:val="00851717"/>
    <w:rsid w:val="008517BF"/>
    <w:rsid w:val="00851A4E"/>
    <w:rsid w:val="00853F44"/>
    <w:rsid w:val="008541C0"/>
    <w:rsid w:val="0085455D"/>
    <w:rsid w:val="00855195"/>
    <w:rsid w:val="00855408"/>
    <w:rsid w:val="0085549E"/>
    <w:rsid w:val="00855D11"/>
    <w:rsid w:val="00856BED"/>
    <w:rsid w:val="0086036F"/>
    <w:rsid w:val="008607E1"/>
    <w:rsid w:val="008612F1"/>
    <w:rsid w:val="00862B38"/>
    <w:rsid w:val="00862F62"/>
    <w:rsid w:val="0086397D"/>
    <w:rsid w:val="0086442D"/>
    <w:rsid w:val="008645D0"/>
    <w:rsid w:val="00867A45"/>
    <w:rsid w:val="0087033F"/>
    <w:rsid w:val="00870F4B"/>
    <w:rsid w:val="00871A99"/>
    <w:rsid w:val="00871D3C"/>
    <w:rsid w:val="00872064"/>
    <w:rsid w:val="00873E75"/>
    <w:rsid w:val="00875AE7"/>
    <w:rsid w:val="008760E2"/>
    <w:rsid w:val="00880EF7"/>
    <w:rsid w:val="00881B79"/>
    <w:rsid w:val="00881CD8"/>
    <w:rsid w:val="00882B60"/>
    <w:rsid w:val="00884FBF"/>
    <w:rsid w:val="00885101"/>
    <w:rsid w:val="00885173"/>
    <w:rsid w:val="00885447"/>
    <w:rsid w:val="008855B4"/>
    <w:rsid w:val="008875F7"/>
    <w:rsid w:val="0089144C"/>
    <w:rsid w:val="008918CC"/>
    <w:rsid w:val="00892F9F"/>
    <w:rsid w:val="00893D69"/>
    <w:rsid w:val="0089512D"/>
    <w:rsid w:val="00895149"/>
    <w:rsid w:val="0089584A"/>
    <w:rsid w:val="00895B5B"/>
    <w:rsid w:val="00896064"/>
    <w:rsid w:val="008975E8"/>
    <w:rsid w:val="00897B33"/>
    <w:rsid w:val="008A17BB"/>
    <w:rsid w:val="008A1BD0"/>
    <w:rsid w:val="008A25E5"/>
    <w:rsid w:val="008A2E4A"/>
    <w:rsid w:val="008A2F62"/>
    <w:rsid w:val="008A31C1"/>
    <w:rsid w:val="008A4CF2"/>
    <w:rsid w:val="008A69B7"/>
    <w:rsid w:val="008A7E86"/>
    <w:rsid w:val="008B0C7F"/>
    <w:rsid w:val="008B1CF6"/>
    <w:rsid w:val="008B1D5D"/>
    <w:rsid w:val="008B29A2"/>
    <w:rsid w:val="008B2D6A"/>
    <w:rsid w:val="008B2F21"/>
    <w:rsid w:val="008B3687"/>
    <w:rsid w:val="008B701E"/>
    <w:rsid w:val="008B75DF"/>
    <w:rsid w:val="008C230B"/>
    <w:rsid w:val="008C2420"/>
    <w:rsid w:val="008C43AF"/>
    <w:rsid w:val="008C48B0"/>
    <w:rsid w:val="008C5453"/>
    <w:rsid w:val="008C7959"/>
    <w:rsid w:val="008D0B07"/>
    <w:rsid w:val="008D2104"/>
    <w:rsid w:val="008D4414"/>
    <w:rsid w:val="008D57EB"/>
    <w:rsid w:val="008D5C98"/>
    <w:rsid w:val="008D65D9"/>
    <w:rsid w:val="008E0B58"/>
    <w:rsid w:val="008E0B81"/>
    <w:rsid w:val="008E2F65"/>
    <w:rsid w:val="008E3BB0"/>
    <w:rsid w:val="008E4E7F"/>
    <w:rsid w:val="008E70F4"/>
    <w:rsid w:val="008F2312"/>
    <w:rsid w:val="008F3655"/>
    <w:rsid w:val="008F437E"/>
    <w:rsid w:val="008F452C"/>
    <w:rsid w:val="008F4F21"/>
    <w:rsid w:val="008F5132"/>
    <w:rsid w:val="008F5BDD"/>
    <w:rsid w:val="008F5C13"/>
    <w:rsid w:val="008F70B4"/>
    <w:rsid w:val="00900806"/>
    <w:rsid w:val="00900993"/>
    <w:rsid w:val="00902ACE"/>
    <w:rsid w:val="00902BF1"/>
    <w:rsid w:val="00904176"/>
    <w:rsid w:val="0090531A"/>
    <w:rsid w:val="0090531F"/>
    <w:rsid w:val="00906AC9"/>
    <w:rsid w:val="00913615"/>
    <w:rsid w:val="0091513A"/>
    <w:rsid w:val="00915E0F"/>
    <w:rsid w:val="00916515"/>
    <w:rsid w:val="00916FE1"/>
    <w:rsid w:val="00917836"/>
    <w:rsid w:val="0092036A"/>
    <w:rsid w:val="00920CE6"/>
    <w:rsid w:val="00922167"/>
    <w:rsid w:val="009222AE"/>
    <w:rsid w:val="00922732"/>
    <w:rsid w:val="00923D5E"/>
    <w:rsid w:val="00923F96"/>
    <w:rsid w:val="009249A1"/>
    <w:rsid w:val="00925189"/>
    <w:rsid w:val="00931798"/>
    <w:rsid w:val="009321EF"/>
    <w:rsid w:val="00932EFC"/>
    <w:rsid w:val="00933D4A"/>
    <w:rsid w:val="00936DEE"/>
    <w:rsid w:val="00936E0C"/>
    <w:rsid w:val="00940880"/>
    <w:rsid w:val="00940F42"/>
    <w:rsid w:val="00942605"/>
    <w:rsid w:val="0094297D"/>
    <w:rsid w:val="009437B7"/>
    <w:rsid w:val="00944520"/>
    <w:rsid w:val="0094488B"/>
    <w:rsid w:val="0094617D"/>
    <w:rsid w:val="009508AE"/>
    <w:rsid w:val="00951113"/>
    <w:rsid w:val="0095245D"/>
    <w:rsid w:val="00952AC3"/>
    <w:rsid w:val="00952BE8"/>
    <w:rsid w:val="00954600"/>
    <w:rsid w:val="00954DD5"/>
    <w:rsid w:val="009557A0"/>
    <w:rsid w:val="00955CA1"/>
    <w:rsid w:val="00955ED5"/>
    <w:rsid w:val="00955F1B"/>
    <w:rsid w:val="009570BA"/>
    <w:rsid w:val="009602C4"/>
    <w:rsid w:val="0096094F"/>
    <w:rsid w:val="009635C9"/>
    <w:rsid w:val="009650F3"/>
    <w:rsid w:val="00965994"/>
    <w:rsid w:val="0097175D"/>
    <w:rsid w:val="00971EFA"/>
    <w:rsid w:val="0097232C"/>
    <w:rsid w:val="0097353A"/>
    <w:rsid w:val="00975AE3"/>
    <w:rsid w:val="00975D90"/>
    <w:rsid w:val="009762D4"/>
    <w:rsid w:val="00977163"/>
    <w:rsid w:val="0097748E"/>
    <w:rsid w:val="0097756A"/>
    <w:rsid w:val="00980A80"/>
    <w:rsid w:val="00982D83"/>
    <w:rsid w:val="00985103"/>
    <w:rsid w:val="009858E8"/>
    <w:rsid w:val="00985C90"/>
    <w:rsid w:val="00985D50"/>
    <w:rsid w:val="00986097"/>
    <w:rsid w:val="0098636C"/>
    <w:rsid w:val="009865F4"/>
    <w:rsid w:val="0098663F"/>
    <w:rsid w:val="00986BAF"/>
    <w:rsid w:val="00987C81"/>
    <w:rsid w:val="00987ED8"/>
    <w:rsid w:val="00990E68"/>
    <w:rsid w:val="00992767"/>
    <w:rsid w:val="00993587"/>
    <w:rsid w:val="00995879"/>
    <w:rsid w:val="0099724C"/>
    <w:rsid w:val="009A1E37"/>
    <w:rsid w:val="009A2C52"/>
    <w:rsid w:val="009A33AB"/>
    <w:rsid w:val="009A3D02"/>
    <w:rsid w:val="009A4630"/>
    <w:rsid w:val="009A4A8C"/>
    <w:rsid w:val="009A59A7"/>
    <w:rsid w:val="009A5DC9"/>
    <w:rsid w:val="009A6072"/>
    <w:rsid w:val="009B1A96"/>
    <w:rsid w:val="009B1B50"/>
    <w:rsid w:val="009B2816"/>
    <w:rsid w:val="009B4F55"/>
    <w:rsid w:val="009B5217"/>
    <w:rsid w:val="009B5B11"/>
    <w:rsid w:val="009B69F3"/>
    <w:rsid w:val="009B7582"/>
    <w:rsid w:val="009B7D30"/>
    <w:rsid w:val="009C07BB"/>
    <w:rsid w:val="009C0D79"/>
    <w:rsid w:val="009C1F68"/>
    <w:rsid w:val="009C2750"/>
    <w:rsid w:val="009C281A"/>
    <w:rsid w:val="009C28FE"/>
    <w:rsid w:val="009C49D6"/>
    <w:rsid w:val="009C5719"/>
    <w:rsid w:val="009C6D07"/>
    <w:rsid w:val="009C7BF4"/>
    <w:rsid w:val="009D36FD"/>
    <w:rsid w:val="009D3868"/>
    <w:rsid w:val="009D54F7"/>
    <w:rsid w:val="009D55C4"/>
    <w:rsid w:val="009D594C"/>
    <w:rsid w:val="009D7E21"/>
    <w:rsid w:val="009E113B"/>
    <w:rsid w:val="009E17E7"/>
    <w:rsid w:val="009E19CC"/>
    <w:rsid w:val="009E259C"/>
    <w:rsid w:val="009E34F6"/>
    <w:rsid w:val="009E364E"/>
    <w:rsid w:val="009E4600"/>
    <w:rsid w:val="009E5292"/>
    <w:rsid w:val="009E72CF"/>
    <w:rsid w:val="009F0FC0"/>
    <w:rsid w:val="009F3436"/>
    <w:rsid w:val="009F3CB7"/>
    <w:rsid w:val="009F3FE2"/>
    <w:rsid w:val="009F4017"/>
    <w:rsid w:val="009F6768"/>
    <w:rsid w:val="00A000E6"/>
    <w:rsid w:val="00A00B03"/>
    <w:rsid w:val="00A0211D"/>
    <w:rsid w:val="00A024A2"/>
    <w:rsid w:val="00A02C61"/>
    <w:rsid w:val="00A037C9"/>
    <w:rsid w:val="00A03D83"/>
    <w:rsid w:val="00A04520"/>
    <w:rsid w:val="00A04D03"/>
    <w:rsid w:val="00A05DE6"/>
    <w:rsid w:val="00A05FB7"/>
    <w:rsid w:val="00A06B1E"/>
    <w:rsid w:val="00A10623"/>
    <w:rsid w:val="00A135EC"/>
    <w:rsid w:val="00A14BB8"/>
    <w:rsid w:val="00A14CA6"/>
    <w:rsid w:val="00A17274"/>
    <w:rsid w:val="00A200E5"/>
    <w:rsid w:val="00A2199B"/>
    <w:rsid w:val="00A21C8B"/>
    <w:rsid w:val="00A25DD7"/>
    <w:rsid w:val="00A26978"/>
    <w:rsid w:val="00A275A3"/>
    <w:rsid w:val="00A30EEC"/>
    <w:rsid w:val="00A311AA"/>
    <w:rsid w:val="00A31B8E"/>
    <w:rsid w:val="00A33ABF"/>
    <w:rsid w:val="00A34788"/>
    <w:rsid w:val="00A35451"/>
    <w:rsid w:val="00A36088"/>
    <w:rsid w:val="00A36570"/>
    <w:rsid w:val="00A36B2B"/>
    <w:rsid w:val="00A36C00"/>
    <w:rsid w:val="00A415C9"/>
    <w:rsid w:val="00A430A6"/>
    <w:rsid w:val="00A44022"/>
    <w:rsid w:val="00A441AF"/>
    <w:rsid w:val="00A443F7"/>
    <w:rsid w:val="00A4472D"/>
    <w:rsid w:val="00A4536F"/>
    <w:rsid w:val="00A46976"/>
    <w:rsid w:val="00A46FE1"/>
    <w:rsid w:val="00A476A8"/>
    <w:rsid w:val="00A47C52"/>
    <w:rsid w:val="00A5157D"/>
    <w:rsid w:val="00A52FDB"/>
    <w:rsid w:val="00A54240"/>
    <w:rsid w:val="00A5537C"/>
    <w:rsid w:val="00A55722"/>
    <w:rsid w:val="00A56019"/>
    <w:rsid w:val="00A60ED4"/>
    <w:rsid w:val="00A61222"/>
    <w:rsid w:val="00A6150D"/>
    <w:rsid w:val="00A61B5F"/>
    <w:rsid w:val="00A62192"/>
    <w:rsid w:val="00A6253A"/>
    <w:rsid w:val="00A62827"/>
    <w:rsid w:val="00A629A0"/>
    <w:rsid w:val="00A632F1"/>
    <w:rsid w:val="00A63CED"/>
    <w:rsid w:val="00A66C24"/>
    <w:rsid w:val="00A70FB3"/>
    <w:rsid w:val="00A71078"/>
    <w:rsid w:val="00A71637"/>
    <w:rsid w:val="00A75026"/>
    <w:rsid w:val="00A750C3"/>
    <w:rsid w:val="00A75D54"/>
    <w:rsid w:val="00A76425"/>
    <w:rsid w:val="00A764F3"/>
    <w:rsid w:val="00A76612"/>
    <w:rsid w:val="00A76B74"/>
    <w:rsid w:val="00A77000"/>
    <w:rsid w:val="00A80C6C"/>
    <w:rsid w:val="00A8119E"/>
    <w:rsid w:val="00A81FD1"/>
    <w:rsid w:val="00A82349"/>
    <w:rsid w:val="00A825D8"/>
    <w:rsid w:val="00A83B9B"/>
    <w:rsid w:val="00A84FC8"/>
    <w:rsid w:val="00A876E1"/>
    <w:rsid w:val="00A908D8"/>
    <w:rsid w:val="00A90E9D"/>
    <w:rsid w:val="00A91957"/>
    <w:rsid w:val="00A929C5"/>
    <w:rsid w:val="00A932F2"/>
    <w:rsid w:val="00A935DA"/>
    <w:rsid w:val="00A94AAC"/>
    <w:rsid w:val="00A96E6A"/>
    <w:rsid w:val="00A97848"/>
    <w:rsid w:val="00AA00C7"/>
    <w:rsid w:val="00AA111B"/>
    <w:rsid w:val="00AA1180"/>
    <w:rsid w:val="00AA1781"/>
    <w:rsid w:val="00AA1A00"/>
    <w:rsid w:val="00AA4981"/>
    <w:rsid w:val="00AA5BA9"/>
    <w:rsid w:val="00AA6008"/>
    <w:rsid w:val="00AA70EA"/>
    <w:rsid w:val="00AA784E"/>
    <w:rsid w:val="00AA7F7D"/>
    <w:rsid w:val="00AB0F4D"/>
    <w:rsid w:val="00AB15C4"/>
    <w:rsid w:val="00AB20C4"/>
    <w:rsid w:val="00AB2192"/>
    <w:rsid w:val="00AB21FC"/>
    <w:rsid w:val="00AB2EB9"/>
    <w:rsid w:val="00AB367F"/>
    <w:rsid w:val="00AB40DE"/>
    <w:rsid w:val="00AB4274"/>
    <w:rsid w:val="00AB5053"/>
    <w:rsid w:val="00AB52D5"/>
    <w:rsid w:val="00AB558A"/>
    <w:rsid w:val="00AB75FF"/>
    <w:rsid w:val="00AC0FAF"/>
    <w:rsid w:val="00AC1CC9"/>
    <w:rsid w:val="00AC20E2"/>
    <w:rsid w:val="00AC2654"/>
    <w:rsid w:val="00AC3A4E"/>
    <w:rsid w:val="00AC58F7"/>
    <w:rsid w:val="00AC5A54"/>
    <w:rsid w:val="00AC6393"/>
    <w:rsid w:val="00AC6A77"/>
    <w:rsid w:val="00AC709D"/>
    <w:rsid w:val="00AC7FCE"/>
    <w:rsid w:val="00AD0A06"/>
    <w:rsid w:val="00AD120E"/>
    <w:rsid w:val="00AD1258"/>
    <w:rsid w:val="00AD16AC"/>
    <w:rsid w:val="00AD2C5F"/>
    <w:rsid w:val="00AD2F42"/>
    <w:rsid w:val="00AD316D"/>
    <w:rsid w:val="00AD6482"/>
    <w:rsid w:val="00AD688B"/>
    <w:rsid w:val="00AD68C0"/>
    <w:rsid w:val="00AD6EE2"/>
    <w:rsid w:val="00AD7319"/>
    <w:rsid w:val="00AD7A3A"/>
    <w:rsid w:val="00AE1B41"/>
    <w:rsid w:val="00AE210E"/>
    <w:rsid w:val="00AE2DFB"/>
    <w:rsid w:val="00AE6085"/>
    <w:rsid w:val="00AE6A6A"/>
    <w:rsid w:val="00AE72DD"/>
    <w:rsid w:val="00AE7A40"/>
    <w:rsid w:val="00AF053E"/>
    <w:rsid w:val="00AF19E9"/>
    <w:rsid w:val="00AF246A"/>
    <w:rsid w:val="00AF311B"/>
    <w:rsid w:val="00AF510C"/>
    <w:rsid w:val="00AF5FE3"/>
    <w:rsid w:val="00AF60CE"/>
    <w:rsid w:val="00AF6114"/>
    <w:rsid w:val="00AF72F9"/>
    <w:rsid w:val="00B01945"/>
    <w:rsid w:val="00B033E4"/>
    <w:rsid w:val="00B03AE4"/>
    <w:rsid w:val="00B03F11"/>
    <w:rsid w:val="00B0484B"/>
    <w:rsid w:val="00B04EA4"/>
    <w:rsid w:val="00B05ED1"/>
    <w:rsid w:val="00B071D4"/>
    <w:rsid w:val="00B1043D"/>
    <w:rsid w:val="00B10891"/>
    <w:rsid w:val="00B11102"/>
    <w:rsid w:val="00B11BDC"/>
    <w:rsid w:val="00B13B89"/>
    <w:rsid w:val="00B154D3"/>
    <w:rsid w:val="00B2018D"/>
    <w:rsid w:val="00B21372"/>
    <w:rsid w:val="00B21D82"/>
    <w:rsid w:val="00B2227F"/>
    <w:rsid w:val="00B2353D"/>
    <w:rsid w:val="00B24286"/>
    <w:rsid w:val="00B2440B"/>
    <w:rsid w:val="00B2463C"/>
    <w:rsid w:val="00B250B6"/>
    <w:rsid w:val="00B2791B"/>
    <w:rsid w:val="00B27B46"/>
    <w:rsid w:val="00B308DF"/>
    <w:rsid w:val="00B30B4E"/>
    <w:rsid w:val="00B31FF5"/>
    <w:rsid w:val="00B331B1"/>
    <w:rsid w:val="00B338F9"/>
    <w:rsid w:val="00B34764"/>
    <w:rsid w:val="00B36C8D"/>
    <w:rsid w:val="00B37863"/>
    <w:rsid w:val="00B402E5"/>
    <w:rsid w:val="00B40C4F"/>
    <w:rsid w:val="00B4106A"/>
    <w:rsid w:val="00B41A56"/>
    <w:rsid w:val="00B42596"/>
    <w:rsid w:val="00B42B6E"/>
    <w:rsid w:val="00B44754"/>
    <w:rsid w:val="00B458E0"/>
    <w:rsid w:val="00B469ED"/>
    <w:rsid w:val="00B4732D"/>
    <w:rsid w:val="00B47F9E"/>
    <w:rsid w:val="00B52847"/>
    <w:rsid w:val="00B53385"/>
    <w:rsid w:val="00B54A6A"/>
    <w:rsid w:val="00B54DAC"/>
    <w:rsid w:val="00B55283"/>
    <w:rsid w:val="00B60AE3"/>
    <w:rsid w:val="00B61AF2"/>
    <w:rsid w:val="00B622B1"/>
    <w:rsid w:val="00B62924"/>
    <w:rsid w:val="00B641BE"/>
    <w:rsid w:val="00B64C29"/>
    <w:rsid w:val="00B661FE"/>
    <w:rsid w:val="00B66ED9"/>
    <w:rsid w:val="00B66F70"/>
    <w:rsid w:val="00B6744D"/>
    <w:rsid w:val="00B71F8B"/>
    <w:rsid w:val="00B739B0"/>
    <w:rsid w:val="00B74BC3"/>
    <w:rsid w:val="00B74D5D"/>
    <w:rsid w:val="00B75628"/>
    <w:rsid w:val="00B771C2"/>
    <w:rsid w:val="00B77341"/>
    <w:rsid w:val="00B77D9E"/>
    <w:rsid w:val="00B77DD6"/>
    <w:rsid w:val="00B80263"/>
    <w:rsid w:val="00B82CC5"/>
    <w:rsid w:val="00B84F78"/>
    <w:rsid w:val="00B862FF"/>
    <w:rsid w:val="00B86519"/>
    <w:rsid w:val="00B871C9"/>
    <w:rsid w:val="00B875C0"/>
    <w:rsid w:val="00B87BEA"/>
    <w:rsid w:val="00B917CE"/>
    <w:rsid w:val="00B9225C"/>
    <w:rsid w:val="00B934FF"/>
    <w:rsid w:val="00B941B0"/>
    <w:rsid w:val="00B9480C"/>
    <w:rsid w:val="00B94F7E"/>
    <w:rsid w:val="00B95D65"/>
    <w:rsid w:val="00B964FB"/>
    <w:rsid w:val="00BA1401"/>
    <w:rsid w:val="00BA14AB"/>
    <w:rsid w:val="00BA1952"/>
    <w:rsid w:val="00BA1C24"/>
    <w:rsid w:val="00BA34D3"/>
    <w:rsid w:val="00BA6322"/>
    <w:rsid w:val="00BA6CC0"/>
    <w:rsid w:val="00BA7756"/>
    <w:rsid w:val="00BA7914"/>
    <w:rsid w:val="00BB0B30"/>
    <w:rsid w:val="00BB0B50"/>
    <w:rsid w:val="00BB4156"/>
    <w:rsid w:val="00BB4AE7"/>
    <w:rsid w:val="00BB6B1F"/>
    <w:rsid w:val="00BB754C"/>
    <w:rsid w:val="00BC08E7"/>
    <w:rsid w:val="00BC2649"/>
    <w:rsid w:val="00BC3C6E"/>
    <w:rsid w:val="00BC3DF2"/>
    <w:rsid w:val="00BC4129"/>
    <w:rsid w:val="00BC4516"/>
    <w:rsid w:val="00BC483F"/>
    <w:rsid w:val="00BC487C"/>
    <w:rsid w:val="00BC5169"/>
    <w:rsid w:val="00BC543C"/>
    <w:rsid w:val="00BC5AAF"/>
    <w:rsid w:val="00BC6D14"/>
    <w:rsid w:val="00BC79A1"/>
    <w:rsid w:val="00BC7C64"/>
    <w:rsid w:val="00BC7DA9"/>
    <w:rsid w:val="00BD183C"/>
    <w:rsid w:val="00BD2031"/>
    <w:rsid w:val="00BD277C"/>
    <w:rsid w:val="00BD301D"/>
    <w:rsid w:val="00BD3509"/>
    <w:rsid w:val="00BD5AD6"/>
    <w:rsid w:val="00BD6D30"/>
    <w:rsid w:val="00BD7591"/>
    <w:rsid w:val="00BE0284"/>
    <w:rsid w:val="00BE14B1"/>
    <w:rsid w:val="00BE526C"/>
    <w:rsid w:val="00BE6E11"/>
    <w:rsid w:val="00BE7838"/>
    <w:rsid w:val="00BF08A5"/>
    <w:rsid w:val="00BF32C5"/>
    <w:rsid w:val="00BF4D88"/>
    <w:rsid w:val="00BF55D8"/>
    <w:rsid w:val="00BF5DF5"/>
    <w:rsid w:val="00BF5E37"/>
    <w:rsid w:val="00BF5E73"/>
    <w:rsid w:val="00BF64D7"/>
    <w:rsid w:val="00C00E44"/>
    <w:rsid w:val="00C02C4D"/>
    <w:rsid w:val="00C030E2"/>
    <w:rsid w:val="00C03726"/>
    <w:rsid w:val="00C065B7"/>
    <w:rsid w:val="00C06A37"/>
    <w:rsid w:val="00C07E48"/>
    <w:rsid w:val="00C1086A"/>
    <w:rsid w:val="00C10A85"/>
    <w:rsid w:val="00C135B2"/>
    <w:rsid w:val="00C140C0"/>
    <w:rsid w:val="00C15695"/>
    <w:rsid w:val="00C15821"/>
    <w:rsid w:val="00C16CD0"/>
    <w:rsid w:val="00C17CBA"/>
    <w:rsid w:val="00C17D33"/>
    <w:rsid w:val="00C212CD"/>
    <w:rsid w:val="00C22D69"/>
    <w:rsid w:val="00C244AB"/>
    <w:rsid w:val="00C2476E"/>
    <w:rsid w:val="00C24D98"/>
    <w:rsid w:val="00C266AD"/>
    <w:rsid w:val="00C309DB"/>
    <w:rsid w:val="00C30E8A"/>
    <w:rsid w:val="00C31C83"/>
    <w:rsid w:val="00C33482"/>
    <w:rsid w:val="00C338DB"/>
    <w:rsid w:val="00C343A5"/>
    <w:rsid w:val="00C3496E"/>
    <w:rsid w:val="00C34CDC"/>
    <w:rsid w:val="00C3605D"/>
    <w:rsid w:val="00C3691F"/>
    <w:rsid w:val="00C37171"/>
    <w:rsid w:val="00C4015D"/>
    <w:rsid w:val="00C40C76"/>
    <w:rsid w:val="00C410CE"/>
    <w:rsid w:val="00C41B3C"/>
    <w:rsid w:val="00C42444"/>
    <w:rsid w:val="00C42B30"/>
    <w:rsid w:val="00C42DB8"/>
    <w:rsid w:val="00C43DFC"/>
    <w:rsid w:val="00C440D8"/>
    <w:rsid w:val="00C4411B"/>
    <w:rsid w:val="00C4473E"/>
    <w:rsid w:val="00C44BF8"/>
    <w:rsid w:val="00C454AF"/>
    <w:rsid w:val="00C45CE0"/>
    <w:rsid w:val="00C4659B"/>
    <w:rsid w:val="00C47246"/>
    <w:rsid w:val="00C47678"/>
    <w:rsid w:val="00C47CBC"/>
    <w:rsid w:val="00C5053C"/>
    <w:rsid w:val="00C51626"/>
    <w:rsid w:val="00C54404"/>
    <w:rsid w:val="00C54B51"/>
    <w:rsid w:val="00C552EE"/>
    <w:rsid w:val="00C55E39"/>
    <w:rsid w:val="00C561D5"/>
    <w:rsid w:val="00C5634C"/>
    <w:rsid w:val="00C56D92"/>
    <w:rsid w:val="00C57B5D"/>
    <w:rsid w:val="00C61272"/>
    <w:rsid w:val="00C61286"/>
    <w:rsid w:val="00C614BE"/>
    <w:rsid w:val="00C6150A"/>
    <w:rsid w:val="00C61DD9"/>
    <w:rsid w:val="00C6225C"/>
    <w:rsid w:val="00C62B59"/>
    <w:rsid w:val="00C65671"/>
    <w:rsid w:val="00C65F0F"/>
    <w:rsid w:val="00C711F8"/>
    <w:rsid w:val="00C71718"/>
    <w:rsid w:val="00C71CCB"/>
    <w:rsid w:val="00C72791"/>
    <w:rsid w:val="00C730F0"/>
    <w:rsid w:val="00C73433"/>
    <w:rsid w:val="00C73551"/>
    <w:rsid w:val="00C73581"/>
    <w:rsid w:val="00C7372F"/>
    <w:rsid w:val="00C73E5F"/>
    <w:rsid w:val="00C7413B"/>
    <w:rsid w:val="00C762D2"/>
    <w:rsid w:val="00C76B9E"/>
    <w:rsid w:val="00C771C9"/>
    <w:rsid w:val="00C779E9"/>
    <w:rsid w:val="00C80415"/>
    <w:rsid w:val="00C80E7F"/>
    <w:rsid w:val="00C8349A"/>
    <w:rsid w:val="00C842F0"/>
    <w:rsid w:val="00C8477E"/>
    <w:rsid w:val="00C84EE5"/>
    <w:rsid w:val="00C857B3"/>
    <w:rsid w:val="00C85973"/>
    <w:rsid w:val="00C87329"/>
    <w:rsid w:val="00C903C0"/>
    <w:rsid w:val="00C94467"/>
    <w:rsid w:val="00C953D9"/>
    <w:rsid w:val="00C9630E"/>
    <w:rsid w:val="00C96AEC"/>
    <w:rsid w:val="00CA039A"/>
    <w:rsid w:val="00CA2014"/>
    <w:rsid w:val="00CA2336"/>
    <w:rsid w:val="00CA336C"/>
    <w:rsid w:val="00CA4776"/>
    <w:rsid w:val="00CA5213"/>
    <w:rsid w:val="00CA5DCA"/>
    <w:rsid w:val="00CA6972"/>
    <w:rsid w:val="00CA6BDC"/>
    <w:rsid w:val="00CA7194"/>
    <w:rsid w:val="00CA73FB"/>
    <w:rsid w:val="00CA7C64"/>
    <w:rsid w:val="00CB18FD"/>
    <w:rsid w:val="00CB2CB5"/>
    <w:rsid w:val="00CB2F35"/>
    <w:rsid w:val="00CB3F13"/>
    <w:rsid w:val="00CB6B94"/>
    <w:rsid w:val="00CC0078"/>
    <w:rsid w:val="00CC0629"/>
    <w:rsid w:val="00CC4F64"/>
    <w:rsid w:val="00CC54EF"/>
    <w:rsid w:val="00CD0222"/>
    <w:rsid w:val="00CD09CB"/>
    <w:rsid w:val="00CD0A53"/>
    <w:rsid w:val="00CD0FD4"/>
    <w:rsid w:val="00CD159C"/>
    <w:rsid w:val="00CD1B24"/>
    <w:rsid w:val="00CD396F"/>
    <w:rsid w:val="00CD4BAF"/>
    <w:rsid w:val="00CD553C"/>
    <w:rsid w:val="00CD6430"/>
    <w:rsid w:val="00CD6CDF"/>
    <w:rsid w:val="00CD6D9B"/>
    <w:rsid w:val="00CD6DF3"/>
    <w:rsid w:val="00CD7066"/>
    <w:rsid w:val="00CD7A3B"/>
    <w:rsid w:val="00CE02E0"/>
    <w:rsid w:val="00CE0D65"/>
    <w:rsid w:val="00CE0E23"/>
    <w:rsid w:val="00CE0F0D"/>
    <w:rsid w:val="00CE2442"/>
    <w:rsid w:val="00CE388F"/>
    <w:rsid w:val="00CE39BB"/>
    <w:rsid w:val="00CE3BD5"/>
    <w:rsid w:val="00CE61BC"/>
    <w:rsid w:val="00CE75A9"/>
    <w:rsid w:val="00CF161A"/>
    <w:rsid w:val="00CF19D5"/>
    <w:rsid w:val="00CF2F98"/>
    <w:rsid w:val="00CF335D"/>
    <w:rsid w:val="00CF3A17"/>
    <w:rsid w:val="00CF5552"/>
    <w:rsid w:val="00CF55B6"/>
    <w:rsid w:val="00CF6A36"/>
    <w:rsid w:val="00CF6D24"/>
    <w:rsid w:val="00CF75AE"/>
    <w:rsid w:val="00CF78C7"/>
    <w:rsid w:val="00CF7DD7"/>
    <w:rsid w:val="00D00368"/>
    <w:rsid w:val="00D022FC"/>
    <w:rsid w:val="00D0366F"/>
    <w:rsid w:val="00D0603F"/>
    <w:rsid w:val="00D06850"/>
    <w:rsid w:val="00D06A3B"/>
    <w:rsid w:val="00D07868"/>
    <w:rsid w:val="00D104B3"/>
    <w:rsid w:val="00D1429E"/>
    <w:rsid w:val="00D14A3F"/>
    <w:rsid w:val="00D17FC3"/>
    <w:rsid w:val="00D2092C"/>
    <w:rsid w:val="00D2132F"/>
    <w:rsid w:val="00D24715"/>
    <w:rsid w:val="00D262EE"/>
    <w:rsid w:val="00D2649A"/>
    <w:rsid w:val="00D27652"/>
    <w:rsid w:val="00D30404"/>
    <w:rsid w:val="00D30E3C"/>
    <w:rsid w:val="00D32312"/>
    <w:rsid w:val="00D335CA"/>
    <w:rsid w:val="00D34710"/>
    <w:rsid w:val="00D35B66"/>
    <w:rsid w:val="00D37B38"/>
    <w:rsid w:val="00D40C13"/>
    <w:rsid w:val="00D436DF"/>
    <w:rsid w:val="00D45067"/>
    <w:rsid w:val="00D45464"/>
    <w:rsid w:val="00D454C4"/>
    <w:rsid w:val="00D464FA"/>
    <w:rsid w:val="00D4683B"/>
    <w:rsid w:val="00D47A8E"/>
    <w:rsid w:val="00D50056"/>
    <w:rsid w:val="00D50738"/>
    <w:rsid w:val="00D50A96"/>
    <w:rsid w:val="00D50AF8"/>
    <w:rsid w:val="00D50DF6"/>
    <w:rsid w:val="00D50F5D"/>
    <w:rsid w:val="00D52172"/>
    <w:rsid w:val="00D52270"/>
    <w:rsid w:val="00D52722"/>
    <w:rsid w:val="00D5366C"/>
    <w:rsid w:val="00D54572"/>
    <w:rsid w:val="00D55713"/>
    <w:rsid w:val="00D575DC"/>
    <w:rsid w:val="00D60DBB"/>
    <w:rsid w:val="00D642FF"/>
    <w:rsid w:val="00D65077"/>
    <w:rsid w:val="00D6539B"/>
    <w:rsid w:val="00D666C0"/>
    <w:rsid w:val="00D66FDE"/>
    <w:rsid w:val="00D67488"/>
    <w:rsid w:val="00D703AC"/>
    <w:rsid w:val="00D7046B"/>
    <w:rsid w:val="00D71D3F"/>
    <w:rsid w:val="00D73AD0"/>
    <w:rsid w:val="00D74703"/>
    <w:rsid w:val="00D74B10"/>
    <w:rsid w:val="00D777A1"/>
    <w:rsid w:val="00D803C3"/>
    <w:rsid w:val="00D820C6"/>
    <w:rsid w:val="00D82789"/>
    <w:rsid w:val="00D82BE7"/>
    <w:rsid w:val="00D83165"/>
    <w:rsid w:val="00D8370F"/>
    <w:rsid w:val="00D84FC5"/>
    <w:rsid w:val="00D86788"/>
    <w:rsid w:val="00D86A27"/>
    <w:rsid w:val="00D86BDE"/>
    <w:rsid w:val="00D87B48"/>
    <w:rsid w:val="00D92612"/>
    <w:rsid w:val="00D927BB"/>
    <w:rsid w:val="00D92ED9"/>
    <w:rsid w:val="00D94F12"/>
    <w:rsid w:val="00D9551D"/>
    <w:rsid w:val="00D959AD"/>
    <w:rsid w:val="00D966EB"/>
    <w:rsid w:val="00D970C3"/>
    <w:rsid w:val="00D9723E"/>
    <w:rsid w:val="00DA27DF"/>
    <w:rsid w:val="00DA36CD"/>
    <w:rsid w:val="00DA3C91"/>
    <w:rsid w:val="00DA40DB"/>
    <w:rsid w:val="00DA483C"/>
    <w:rsid w:val="00DA527D"/>
    <w:rsid w:val="00DA6EE3"/>
    <w:rsid w:val="00DA7151"/>
    <w:rsid w:val="00DA7977"/>
    <w:rsid w:val="00DB0DD3"/>
    <w:rsid w:val="00DB0E23"/>
    <w:rsid w:val="00DB15A4"/>
    <w:rsid w:val="00DB1A0B"/>
    <w:rsid w:val="00DB3D6E"/>
    <w:rsid w:val="00DB4E78"/>
    <w:rsid w:val="00DB5FA9"/>
    <w:rsid w:val="00DB66D7"/>
    <w:rsid w:val="00DB6D7A"/>
    <w:rsid w:val="00DC04D3"/>
    <w:rsid w:val="00DC1EA5"/>
    <w:rsid w:val="00DC2EEF"/>
    <w:rsid w:val="00DC3908"/>
    <w:rsid w:val="00DC567F"/>
    <w:rsid w:val="00DC740C"/>
    <w:rsid w:val="00DD066E"/>
    <w:rsid w:val="00DD1CCE"/>
    <w:rsid w:val="00DD241E"/>
    <w:rsid w:val="00DD3929"/>
    <w:rsid w:val="00DD3A5F"/>
    <w:rsid w:val="00DD5AAE"/>
    <w:rsid w:val="00DD6781"/>
    <w:rsid w:val="00DD68ED"/>
    <w:rsid w:val="00DD7768"/>
    <w:rsid w:val="00DE0D7A"/>
    <w:rsid w:val="00DE0F6B"/>
    <w:rsid w:val="00DE172F"/>
    <w:rsid w:val="00DE18B0"/>
    <w:rsid w:val="00DE3B79"/>
    <w:rsid w:val="00DE3C7D"/>
    <w:rsid w:val="00DE595D"/>
    <w:rsid w:val="00DE6258"/>
    <w:rsid w:val="00DE7AD3"/>
    <w:rsid w:val="00DF13E8"/>
    <w:rsid w:val="00DF3978"/>
    <w:rsid w:val="00DF3C01"/>
    <w:rsid w:val="00DF6FA4"/>
    <w:rsid w:val="00DF71BE"/>
    <w:rsid w:val="00E00174"/>
    <w:rsid w:val="00E0060A"/>
    <w:rsid w:val="00E009EE"/>
    <w:rsid w:val="00E00AEB"/>
    <w:rsid w:val="00E00CA8"/>
    <w:rsid w:val="00E0113A"/>
    <w:rsid w:val="00E0261C"/>
    <w:rsid w:val="00E03229"/>
    <w:rsid w:val="00E07079"/>
    <w:rsid w:val="00E11268"/>
    <w:rsid w:val="00E13D30"/>
    <w:rsid w:val="00E14E98"/>
    <w:rsid w:val="00E15C23"/>
    <w:rsid w:val="00E16610"/>
    <w:rsid w:val="00E1669E"/>
    <w:rsid w:val="00E21420"/>
    <w:rsid w:val="00E226CE"/>
    <w:rsid w:val="00E22F4B"/>
    <w:rsid w:val="00E2375C"/>
    <w:rsid w:val="00E242CE"/>
    <w:rsid w:val="00E24D72"/>
    <w:rsid w:val="00E27E01"/>
    <w:rsid w:val="00E311EE"/>
    <w:rsid w:val="00E31319"/>
    <w:rsid w:val="00E315ED"/>
    <w:rsid w:val="00E31A78"/>
    <w:rsid w:val="00E33685"/>
    <w:rsid w:val="00E33C4C"/>
    <w:rsid w:val="00E34F75"/>
    <w:rsid w:val="00E356D5"/>
    <w:rsid w:val="00E36865"/>
    <w:rsid w:val="00E3749C"/>
    <w:rsid w:val="00E37584"/>
    <w:rsid w:val="00E37C51"/>
    <w:rsid w:val="00E40CD5"/>
    <w:rsid w:val="00E42E46"/>
    <w:rsid w:val="00E43CED"/>
    <w:rsid w:val="00E44852"/>
    <w:rsid w:val="00E44F59"/>
    <w:rsid w:val="00E460C1"/>
    <w:rsid w:val="00E4627C"/>
    <w:rsid w:val="00E46825"/>
    <w:rsid w:val="00E517C3"/>
    <w:rsid w:val="00E526AB"/>
    <w:rsid w:val="00E52934"/>
    <w:rsid w:val="00E534F5"/>
    <w:rsid w:val="00E55894"/>
    <w:rsid w:val="00E55E0C"/>
    <w:rsid w:val="00E55EF9"/>
    <w:rsid w:val="00E56402"/>
    <w:rsid w:val="00E565C5"/>
    <w:rsid w:val="00E5676C"/>
    <w:rsid w:val="00E56923"/>
    <w:rsid w:val="00E56BB8"/>
    <w:rsid w:val="00E5744A"/>
    <w:rsid w:val="00E6043C"/>
    <w:rsid w:val="00E60C44"/>
    <w:rsid w:val="00E60CA9"/>
    <w:rsid w:val="00E6115B"/>
    <w:rsid w:val="00E62069"/>
    <w:rsid w:val="00E62549"/>
    <w:rsid w:val="00E62F30"/>
    <w:rsid w:val="00E6373D"/>
    <w:rsid w:val="00E64207"/>
    <w:rsid w:val="00E65ECC"/>
    <w:rsid w:val="00E664BF"/>
    <w:rsid w:val="00E66B7E"/>
    <w:rsid w:val="00E67FA8"/>
    <w:rsid w:val="00E700C2"/>
    <w:rsid w:val="00E7130C"/>
    <w:rsid w:val="00E72798"/>
    <w:rsid w:val="00E735F1"/>
    <w:rsid w:val="00E738B9"/>
    <w:rsid w:val="00E73D20"/>
    <w:rsid w:val="00E7763E"/>
    <w:rsid w:val="00E81144"/>
    <w:rsid w:val="00E82823"/>
    <w:rsid w:val="00E838E4"/>
    <w:rsid w:val="00E86F11"/>
    <w:rsid w:val="00E90DF2"/>
    <w:rsid w:val="00E921E9"/>
    <w:rsid w:val="00E92AF2"/>
    <w:rsid w:val="00E9391A"/>
    <w:rsid w:val="00E977F4"/>
    <w:rsid w:val="00EA0330"/>
    <w:rsid w:val="00EA3BFA"/>
    <w:rsid w:val="00EA3CC5"/>
    <w:rsid w:val="00EA467F"/>
    <w:rsid w:val="00EA4D78"/>
    <w:rsid w:val="00EA6447"/>
    <w:rsid w:val="00EA7188"/>
    <w:rsid w:val="00EA756A"/>
    <w:rsid w:val="00EB0418"/>
    <w:rsid w:val="00EB05B4"/>
    <w:rsid w:val="00EB1A73"/>
    <w:rsid w:val="00EB1CFA"/>
    <w:rsid w:val="00EB7E23"/>
    <w:rsid w:val="00EC0901"/>
    <w:rsid w:val="00EC2877"/>
    <w:rsid w:val="00EC2963"/>
    <w:rsid w:val="00EC3006"/>
    <w:rsid w:val="00EC32D8"/>
    <w:rsid w:val="00EC342B"/>
    <w:rsid w:val="00EC3C3E"/>
    <w:rsid w:val="00EC3CFB"/>
    <w:rsid w:val="00EC43E7"/>
    <w:rsid w:val="00EC4C65"/>
    <w:rsid w:val="00EC4ED8"/>
    <w:rsid w:val="00EC59A5"/>
    <w:rsid w:val="00EC6D12"/>
    <w:rsid w:val="00EC6DD5"/>
    <w:rsid w:val="00EC7258"/>
    <w:rsid w:val="00EC73BD"/>
    <w:rsid w:val="00ED095D"/>
    <w:rsid w:val="00ED1015"/>
    <w:rsid w:val="00ED3824"/>
    <w:rsid w:val="00ED3E0F"/>
    <w:rsid w:val="00ED45D7"/>
    <w:rsid w:val="00ED469C"/>
    <w:rsid w:val="00ED4E18"/>
    <w:rsid w:val="00ED572B"/>
    <w:rsid w:val="00ED62A3"/>
    <w:rsid w:val="00ED7B4F"/>
    <w:rsid w:val="00EE03C1"/>
    <w:rsid w:val="00EE0710"/>
    <w:rsid w:val="00EE10EB"/>
    <w:rsid w:val="00EE1430"/>
    <w:rsid w:val="00EE3C98"/>
    <w:rsid w:val="00EE490A"/>
    <w:rsid w:val="00EE5D1F"/>
    <w:rsid w:val="00EE7ED4"/>
    <w:rsid w:val="00EF090B"/>
    <w:rsid w:val="00EF0E12"/>
    <w:rsid w:val="00EF1D50"/>
    <w:rsid w:val="00EF54BF"/>
    <w:rsid w:val="00EF790C"/>
    <w:rsid w:val="00F00DB4"/>
    <w:rsid w:val="00F01ECC"/>
    <w:rsid w:val="00F02320"/>
    <w:rsid w:val="00F02F38"/>
    <w:rsid w:val="00F0561B"/>
    <w:rsid w:val="00F05742"/>
    <w:rsid w:val="00F059D2"/>
    <w:rsid w:val="00F10008"/>
    <w:rsid w:val="00F117F9"/>
    <w:rsid w:val="00F12840"/>
    <w:rsid w:val="00F12E26"/>
    <w:rsid w:val="00F14433"/>
    <w:rsid w:val="00F16B27"/>
    <w:rsid w:val="00F178E5"/>
    <w:rsid w:val="00F20965"/>
    <w:rsid w:val="00F211B7"/>
    <w:rsid w:val="00F21865"/>
    <w:rsid w:val="00F22A3B"/>
    <w:rsid w:val="00F23FEF"/>
    <w:rsid w:val="00F240B7"/>
    <w:rsid w:val="00F24722"/>
    <w:rsid w:val="00F247A6"/>
    <w:rsid w:val="00F25088"/>
    <w:rsid w:val="00F252C0"/>
    <w:rsid w:val="00F25503"/>
    <w:rsid w:val="00F26A6E"/>
    <w:rsid w:val="00F27FC3"/>
    <w:rsid w:val="00F3152F"/>
    <w:rsid w:val="00F31D80"/>
    <w:rsid w:val="00F324BF"/>
    <w:rsid w:val="00F35224"/>
    <w:rsid w:val="00F3527F"/>
    <w:rsid w:val="00F368D0"/>
    <w:rsid w:val="00F42EF9"/>
    <w:rsid w:val="00F432AB"/>
    <w:rsid w:val="00F445DC"/>
    <w:rsid w:val="00F45DCA"/>
    <w:rsid w:val="00F47D1B"/>
    <w:rsid w:val="00F516A8"/>
    <w:rsid w:val="00F5182B"/>
    <w:rsid w:val="00F53326"/>
    <w:rsid w:val="00F53376"/>
    <w:rsid w:val="00F53EDD"/>
    <w:rsid w:val="00F5558F"/>
    <w:rsid w:val="00F55E54"/>
    <w:rsid w:val="00F561E8"/>
    <w:rsid w:val="00F56F7A"/>
    <w:rsid w:val="00F57765"/>
    <w:rsid w:val="00F57C5D"/>
    <w:rsid w:val="00F60539"/>
    <w:rsid w:val="00F61562"/>
    <w:rsid w:val="00F6167E"/>
    <w:rsid w:val="00F61A02"/>
    <w:rsid w:val="00F61FA8"/>
    <w:rsid w:val="00F62C0D"/>
    <w:rsid w:val="00F635FA"/>
    <w:rsid w:val="00F64645"/>
    <w:rsid w:val="00F647B8"/>
    <w:rsid w:val="00F652DA"/>
    <w:rsid w:val="00F708B6"/>
    <w:rsid w:val="00F709C2"/>
    <w:rsid w:val="00F71CD3"/>
    <w:rsid w:val="00F724F8"/>
    <w:rsid w:val="00F73C20"/>
    <w:rsid w:val="00F73D0B"/>
    <w:rsid w:val="00F7598F"/>
    <w:rsid w:val="00F81501"/>
    <w:rsid w:val="00F81B62"/>
    <w:rsid w:val="00F82A9F"/>
    <w:rsid w:val="00F82F83"/>
    <w:rsid w:val="00F832DA"/>
    <w:rsid w:val="00F8332F"/>
    <w:rsid w:val="00F86D8B"/>
    <w:rsid w:val="00F872BB"/>
    <w:rsid w:val="00F874BE"/>
    <w:rsid w:val="00F9043F"/>
    <w:rsid w:val="00F919DF"/>
    <w:rsid w:val="00F91AB9"/>
    <w:rsid w:val="00F92DB0"/>
    <w:rsid w:val="00F930F2"/>
    <w:rsid w:val="00F93340"/>
    <w:rsid w:val="00F93724"/>
    <w:rsid w:val="00F95253"/>
    <w:rsid w:val="00F95C78"/>
    <w:rsid w:val="00F9714C"/>
    <w:rsid w:val="00F97807"/>
    <w:rsid w:val="00FA1116"/>
    <w:rsid w:val="00FA123A"/>
    <w:rsid w:val="00FA2D97"/>
    <w:rsid w:val="00FA3B19"/>
    <w:rsid w:val="00FA47F3"/>
    <w:rsid w:val="00FA66D8"/>
    <w:rsid w:val="00FA6D24"/>
    <w:rsid w:val="00FA7085"/>
    <w:rsid w:val="00FB14E2"/>
    <w:rsid w:val="00FB1F7F"/>
    <w:rsid w:val="00FB20C3"/>
    <w:rsid w:val="00FB2A8C"/>
    <w:rsid w:val="00FB358D"/>
    <w:rsid w:val="00FB3DCB"/>
    <w:rsid w:val="00FB5249"/>
    <w:rsid w:val="00FB5746"/>
    <w:rsid w:val="00FC0185"/>
    <w:rsid w:val="00FC32D4"/>
    <w:rsid w:val="00FC35E7"/>
    <w:rsid w:val="00FC4DE1"/>
    <w:rsid w:val="00FC504E"/>
    <w:rsid w:val="00FC57E7"/>
    <w:rsid w:val="00FC67C5"/>
    <w:rsid w:val="00FC69BD"/>
    <w:rsid w:val="00FC6B91"/>
    <w:rsid w:val="00FD0B7C"/>
    <w:rsid w:val="00FD1315"/>
    <w:rsid w:val="00FD2212"/>
    <w:rsid w:val="00FD2873"/>
    <w:rsid w:val="00FD5821"/>
    <w:rsid w:val="00FD65D0"/>
    <w:rsid w:val="00FE0209"/>
    <w:rsid w:val="00FE246E"/>
    <w:rsid w:val="00FE2F21"/>
    <w:rsid w:val="00FE3B3E"/>
    <w:rsid w:val="00FE48B1"/>
    <w:rsid w:val="00FE58FD"/>
    <w:rsid w:val="00FE7B4B"/>
    <w:rsid w:val="00FE7BCC"/>
    <w:rsid w:val="00FE7EDE"/>
    <w:rsid w:val="00FF1D3E"/>
    <w:rsid w:val="00FF45E8"/>
    <w:rsid w:val="00FF7E2A"/>
    <w:rsid w:val="0122817D"/>
    <w:rsid w:val="017B191A"/>
    <w:rsid w:val="01C38DA2"/>
    <w:rsid w:val="02114085"/>
    <w:rsid w:val="0217D80B"/>
    <w:rsid w:val="0219BD57"/>
    <w:rsid w:val="021EBA58"/>
    <w:rsid w:val="0244C136"/>
    <w:rsid w:val="026515B4"/>
    <w:rsid w:val="02C99EC5"/>
    <w:rsid w:val="030C4B95"/>
    <w:rsid w:val="034B3595"/>
    <w:rsid w:val="034C350B"/>
    <w:rsid w:val="0373A08B"/>
    <w:rsid w:val="03BD8AA9"/>
    <w:rsid w:val="03C5EB93"/>
    <w:rsid w:val="03E74042"/>
    <w:rsid w:val="04089835"/>
    <w:rsid w:val="0413D32C"/>
    <w:rsid w:val="041A693A"/>
    <w:rsid w:val="04217619"/>
    <w:rsid w:val="04638223"/>
    <w:rsid w:val="0468DF58"/>
    <w:rsid w:val="04E44FF9"/>
    <w:rsid w:val="052C0808"/>
    <w:rsid w:val="05E4EDD5"/>
    <w:rsid w:val="05F0D378"/>
    <w:rsid w:val="062880B7"/>
    <w:rsid w:val="063BA9C1"/>
    <w:rsid w:val="0643EC57"/>
    <w:rsid w:val="068358A7"/>
    <w:rsid w:val="0730E2CB"/>
    <w:rsid w:val="078914DC"/>
    <w:rsid w:val="079B03D4"/>
    <w:rsid w:val="07DFBCB8"/>
    <w:rsid w:val="07E05083"/>
    <w:rsid w:val="08E6A0B2"/>
    <w:rsid w:val="090FD4F6"/>
    <w:rsid w:val="0919C3BF"/>
    <w:rsid w:val="092FF54E"/>
    <w:rsid w:val="0992ED63"/>
    <w:rsid w:val="09BF445C"/>
    <w:rsid w:val="0A3D4AC4"/>
    <w:rsid w:val="0A5627AF"/>
    <w:rsid w:val="0AF6ED00"/>
    <w:rsid w:val="0B1456FE"/>
    <w:rsid w:val="0B81C65A"/>
    <w:rsid w:val="0B869C5A"/>
    <w:rsid w:val="0BA78CA5"/>
    <w:rsid w:val="0BF59246"/>
    <w:rsid w:val="0C0B206D"/>
    <w:rsid w:val="0C10A7ED"/>
    <w:rsid w:val="0C130F36"/>
    <w:rsid w:val="0C4B37E1"/>
    <w:rsid w:val="0C609670"/>
    <w:rsid w:val="0CB685D2"/>
    <w:rsid w:val="0CF6FCC5"/>
    <w:rsid w:val="0E73337B"/>
    <w:rsid w:val="0EB5BA3E"/>
    <w:rsid w:val="0F052AE6"/>
    <w:rsid w:val="0F2FF3B8"/>
    <w:rsid w:val="0FDD718C"/>
    <w:rsid w:val="0FEA28BB"/>
    <w:rsid w:val="111F7CEA"/>
    <w:rsid w:val="114D0F5C"/>
    <w:rsid w:val="11A003C9"/>
    <w:rsid w:val="11B7326D"/>
    <w:rsid w:val="11C39CC3"/>
    <w:rsid w:val="11F56D99"/>
    <w:rsid w:val="12146326"/>
    <w:rsid w:val="12243888"/>
    <w:rsid w:val="123CCBA8"/>
    <w:rsid w:val="12A71051"/>
    <w:rsid w:val="12B4AA55"/>
    <w:rsid w:val="132BBD07"/>
    <w:rsid w:val="13BAC41E"/>
    <w:rsid w:val="13DFA1E6"/>
    <w:rsid w:val="143E1FF3"/>
    <w:rsid w:val="14705388"/>
    <w:rsid w:val="1541B170"/>
    <w:rsid w:val="154974AB"/>
    <w:rsid w:val="158084FA"/>
    <w:rsid w:val="15C481AA"/>
    <w:rsid w:val="15D7180A"/>
    <w:rsid w:val="161E3C93"/>
    <w:rsid w:val="166E13FD"/>
    <w:rsid w:val="1684AFC3"/>
    <w:rsid w:val="16A7A3C6"/>
    <w:rsid w:val="16AFAECF"/>
    <w:rsid w:val="16F92C7C"/>
    <w:rsid w:val="176B1A2B"/>
    <w:rsid w:val="179B0909"/>
    <w:rsid w:val="17FF1228"/>
    <w:rsid w:val="18AC0D2C"/>
    <w:rsid w:val="18D07B18"/>
    <w:rsid w:val="18F9A17C"/>
    <w:rsid w:val="18FC226C"/>
    <w:rsid w:val="1956568B"/>
    <w:rsid w:val="19714069"/>
    <w:rsid w:val="19A1A3A7"/>
    <w:rsid w:val="19E5EFD1"/>
    <w:rsid w:val="1A3D1F3B"/>
    <w:rsid w:val="1A47DD8D"/>
    <w:rsid w:val="1A8BA58C"/>
    <w:rsid w:val="1B7BE0E4"/>
    <w:rsid w:val="1BDEC058"/>
    <w:rsid w:val="1C118326"/>
    <w:rsid w:val="1CB7879B"/>
    <w:rsid w:val="1CF6F611"/>
    <w:rsid w:val="1D047421"/>
    <w:rsid w:val="1D16E54A"/>
    <w:rsid w:val="1D3B12FB"/>
    <w:rsid w:val="1D86C5C2"/>
    <w:rsid w:val="1D9C0CA6"/>
    <w:rsid w:val="1DCF938F"/>
    <w:rsid w:val="1DFBB296"/>
    <w:rsid w:val="1E0D1869"/>
    <w:rsid w:val="1E49F5CE"/>
    <w:rsid w:val="1E6D4BFA"/>
    <w:rsid w:val="1EE07D7D"/>
    <w:rsid w:val="1EECB3DE"/>
    <w:rsid w:val="1F16611A"/>
    <w:rsid w:val="1F287226"/>
    <w:rsid w:val="1F6B63F0"/>
    <w:rsid w:val="1F73F386"/>
    <w:rsid w:val="202244B8"/>
    <w:rsid w:val="204E860C"/>
    <w:rsid w:val="2089A029"/>
    <w:rsid w:val="20CADF76"/>
    <w:rsid w:val="217E3B51"/>
    <w:rsid w:val="21A4ECBC"/>
    <w:rsid w:val="2236DE32"/>
    <w:rsid w:val="2274A3F3"/>
    <w:rsid w:val="227AC427"/>
    <w:rsid w:val="22C78031"/>
    <w:rsid w:val="22D95E9B"/>
    <w:rsid w:val="22FD705E"/>
    <w:rsid w:val="2304402F"/>
    <w:rsid w:val="23310A5B"/>
    <w:rsid w:val="23BB11D6"/>
    <w:rsid w:val="2414871D"/>
    <w:rsid w:val="243A5856"/>
    <w:rsid w:val="24706F2E"/>
    <w:rsid w:val="24752EFC"/>
    <w:rsid w:val="24767EEC"/>
    <w:rsid w:val="24F3016F"/>
    <w:rsid w:val="24FC3031"/>
    <w:rsid w:val="25038142"/>
    <w:rsid w:val="2537D840"/>
    <w:rsid w:val="253F694D"/>
    <w:rsid w:val="25B49D5D"/>
    <w:rsid w:val="25E109FB"/>
    <w:rsid w:val="25E292FA"/>
    <w:rsid w:val="26166FA5"/>
    <w:rsid w:val="265D3D44"/>
    <w:rsid w:val="267BA2C8"/>
    <w:rsid w:val="2693CB7A"/>
    <w:rsid w:val="26EF604D"/>
    <w:rsid w:val="2722BEC8"/>
    <w:rsid w:val="274DB7FD"/>
    <w:rsid w:val="2760F281"/>
    <w:rsid w:val="278D9560"/>
    <w:rsid w:val="27E909A4"/>
    <w:rsid w:val="284235FC"/>
    <w:rsid w:val="28907CE4"/>
    <w:rsid w:val="2932E4F9"/>
    <w:rsid w:val="294801B4"/>
    <w:rsid w:val="2958747B"/>
    <w:rsid w:val="297024D9"/>
    <w:rsid w:val="2983C391"/>
    <w:rsid w:val="29A40DB4"/>
    <w:rsid w:val="29F2BEFB"/>
    <w:rsid w:val="2A8FE449"/>
    <w:rsid w:val="2AC1DF05"/>
    <w:rsid w:val="2B1AC402"/>
    <w:rsid w:val="2B8640EB"/>
    <w:rsid w:val="2BC961FA"/>
    <w:rsid w:val="2C237EB3"/>
    <w:rsid w:val="2C51D47E"/>
    <w:rsid w:val="2C6F4446"/>
    <w:rsid w:val="2C917930"/>
    <w:rsid w:val="2CBEF059"/>
    <w:rsid w:val="2CFF2B15"/>
    <w:rsid w:val="2D40E04D"/>
    <w:rsid w:val="2D642640"/>
    <w:rsid w:val="2D6DD811"/>
    <w:rsid w:val="2D72F03C"/>
    <w:rsid w:val="2DA6899D"/>
    <w:rsid w:val="2DDCC861"/>
    <w:rsid w:val="2DE5F4C2"/>
    <w:rsid w:val="2E0FF9EB"/>
    <w:rsid w:val="2E19DD17"/>
    <w:rsid w:val="2E8AC25C"/>
    <w:rsid w:val="2EA642AB"/>
    <w:rsid w:val="2EFFF6A1"/>
    <w:rsid w:val="2F07F42E"/>
    <w:rsid w:val="2FF2E4B3"/>
    <w:rsid w:val="301F4025"/>
    <w:rsid w:val="30272DAB"/>
    <w:rsid w:val="309C6901"/>
    <w:rsid w:val="30B93AAC"/>
    <w:rsid w:val="31040C9D"/>
    <w:rsid w:val="310A303D"/>
    <w:rsid w:val="312545A1"/>
    <w:rsid w:val="31642B84"/>
    <w:rsid w:val="31C2FE0C"/>
    <w:rsid w:val="32095214"/>
    <w:rsid w:val="330B1C1B"/>
    <w:rsid w:val="332E37D8"/>
    <w:rsid w:val="3356E0E7"/>
    <w:rsid w:val="33C00190"/>
    <w:rsid w:val="33D64A20"/>
    <w:rsid w:val="3407BB54"/>
    <w:rsid w:val="3410CE95"/>
    <w:rsid w:val="343A0349"/>
    <w:rsid w:val="345D20A5"/>
    <w:rsid w:val="34FA9ECE"/>
    <w:rsid w:val="35A7C221"/>
    <w:rsid w:val="35AC9EF6"/>
    <w:rsid w:val="35C27816"/>
    <w:rsid w:val="371BA164"/>
    <w:rsid w:val="37406494"/>
    <w:rsid w:val="374D5315"/>
    <w:rsid w:val="375E4877"/>
    <w:rsid w:val="37C58F73"/>
    <w:rsid w:val="37CDAECF"/>
    <w:rsid w:val="37F06FCF"/>
    <w:rsid w:val="386F21BB"/>
    <w:rsid w:val="38B12E91"/>
    <w:rsid w:val="38F10F55"/>
    <w:rsid w:val="391FBEBF"/>
    <w:rsid w:val="39667779"/>
    <w:rsid w:val="39681403"/>
    <w:rsid w:val="39836C9F"/>
    <w:rsid w:val="39B5EF46"/>
    <w:rsid w:val="39B94B18"/>
    <w:rsid w:val="39DF4AC8"/>
    <w:rsid w:val="3A0AF21C"/>
    <w:rsid w:val="3A0CA4CB"/>
    <w:rsid w:val="3A72BFC0"/>
    <w:rsid w:val="3A89A104"/>
    <w:rsid w:val="3AD7D345"/>
    <w:rsid w:val="3AD93BC9"/>
    <w:rsid w:val="3AF52360"/>
    <w:rsid w:val="3AFE7643"/>
    <w:rsid w:val="3B61F2CC"/>
    <w:rsid w:val="3B69E052"/>
    <w:rsid w:val="3BD11AB2"/>
    <w:rsid w:val="3BE19917"/>
    <w:rsid w:val="3BEA8A7C"/>
    <w:rsid w:val="3C3C8D62"/>
    <w:rsid w:val="3C575F81"/>
    <w:rsid w:val="3C8C7D17"/>
    <w:rsid w:val="3C9A9B3F"/>
    <w:rsid w:val="3CE6178D"/>
    <w:rsid w:val="3D149D41"/>
    <w:rsid w:val="3D3E517D"/>
    <w:rsid w:val="3D6B6227"/>
    <w:rsid w:val="3DD85DC3"/>
    <w:rsid w:val="3DDECDC4"/>
    <w:rsid w:val="3E331604"/>
    <w:rsid w:val="3E5D4B20"/>
    <w:rsid w:val="3E6A6731"/>
    <w:rsid w:val="3EAAAE20"/>
    <w:rsid w:val="3EAACE65"/>
    <w:rsid w:val="3EB10886"/>
    <w:rsid w:val="3ECCAB22"/>
    <w:rsid w:val="3F084920"/>
    <w:rsid w:val="3F4446DD"/>
    <w:rsid w:val="3F5C0D79"/>
    <w:rsid w:val="3F7A9E25"/>
    <w:rsid w:val="3FB7B9B5"/>
    <w:rsid w:val="40B9D852"/>
    <w:rsid w:val="40DB6337"/>
    <w:rsid w:val="40E64993"/>
    <w:rsid w:val="410FFE85"/>
    <w:rsid w:val="4111223E"/>
    <w:rsid w:val="411476BB"/>
    <w:rsid w:val="412B6C20"/>
    <w:rsid w:val="41A0DD10"/>
    <w:rsid w:val="41A1B6AF"/>
    <w:rsid w:val="41BB5EF3"/>
    <w:rsid w:val="4237E821"/>
    <w:rsid w:val="425B2B4A"/>
    <w:rsid w:val="427DE48D"/>
    <w:rsid w:val="4292FDE6"/>
    <w:rsid w:val="42B66651"/>
    <w:rsid w:val="42F9261D"/>
    <w:rsid w:val="4316E80A"/>
    <w:rsid w:val="4321E79F"/>
    <w:rsid w:val="43E9D82A"/>
    <w:rsid w:val="444DAD88"/>
    <w:rsid w:val="44D208F1"/>
    <w:rsid w:val="44DC79A0"/>
    <w:rsid w:val="45450339"/>
    <w:rsid w:val="455E3C9D"/>
    <w:rsid w:val="45A8F8C3"/>
    <w:rsid w:val="4623CBE5"/>
    <w:rsid w:val="4643E4AE"/>
    <w:rsid w:val="466DB9D1"/>
    <w:rsid w:val="467E6B99"/>
    <w:rsid w:val="4695973E"/>
    <w:rsid w:val="46FDE544"/>
    <w:rsid w:val="4716E00E"/>
    <w:rsid w:val="47456AC4"/>
    <w:rsid w:val="47BF9C46"/>
    <w:rsid w:val="48141A62"/>
    <w:rsid w:val="4817585A"/>
    <w:rsid w:val="486628DB"/>
    <w:rsid w:val="4870776F"/>
    <w:rsid w:val="48854585"/>
    <w:rsid w:val="4899B5A5"/>
    <w:rsid w:val="4964550E"/>
    <w:rsid w:val="49657D5F"/>
    <w:rsid w:val="49A072A7"/>
    <w:rsid w:val="49B64055"/>
    <w:rsid w:val="49B7D849"/>
    <w:rsid w:val="4A10077C"/>
    <w:rsid w:val="4A358606"/>
    <w:rsid w:val="4A45A7C9"/>
    <w:rsid w:val="4A80C8C8"/>
    <w:rsid w:val="4AD66AE0"/>
    <w:rsid w:val="4B029650"/>
    <w:rsid w:val="4B189490"/>
    <w:rsid w:val="4B4E47E5"/>
    <w:rsid w:val="4B7ABC77"/>
    <w:rsid w:val="4C1B21CE"/>
    <w:rsid w:val="4C2B4D25"/>
    <w:rsid w:val="4C6D8322"/>
    <w:rsid w:val="4C79282E"/>
    <w:rsid w:val="4C930D69"/>
    <w:rsid w:val="4CD28860"/>
    <w:rsid w:val="4CE6DF8F"/>
    <w:rsid w:val="4D13E6F7"/>
    <w:rsid w:val="4D493BEB"/>
    <w:rsid w:val="4DCAFC8D"/>
    <w:rsid w:val="4E07A9EA"/>
    <w:rsid w:val="4E28AF98"/>
    <w:rsid w:val="4E3CC31B"/>
    <w:rsid w:val="4E4E2E4B"/>
    <w:rsid w:val="4E865BD6"/>
    <w:rsid w:val="4EB7ABC9"/>
    <w:rsid w:val="4ED7E071"/>
    <w:rsid w:val="4F7D508F"/>
    <w:rsid w:val="4F8A51EE"/>
    <w:rsid w:val="4F90BA7B"/>
    <w:rsid w:val="4FE849FC"/>
    <w:rsid w:val="4FF16F65"/>
    <w:rsid w:val="500C358F"/>
    <w:rsid w:val="501B7124"/>
    <w:rsid w:val="5064B016"/>
    <w:rsid w:val="507EC6BC"/>
    <w:rsid w:val="50D4ECBA"/>
    <w:rsid w:val="50E0B54A"/>
    <w:rsid w:val="5123A305"/>
    <w:rsid w:val="5126224F"/>
    <w:rsid w:val="515D9960"/>
    <w:rsid w:val="51A10750"/>
    <w:rsid w:val="521176D3"/>
    <w:rsid w:val="52734C97"/>
    <w:rsid w:val="528678D7"/>
    <w:rsid w:val="52B0B7D9"/>
    <w:rsid w:val="53213883"/>
    <w:rsid w:val="542301CD"/>
    <w:rsid w:val="5493B853"/>
    <w:rsid w:val="5496287F"/>
    <w:rsid w:val="555B3918"/>
    <w:rsid w:val="55BE9872"/>
    <w:rsid w:val="561D7354"/>
    <w:rsid w:val="5625A794"/>
    <w:rsid w:val="563E6323"/>
    <w:rsid w:val="56916DBB"/>
    <w:rsid w:val="56E97A16"/>
    <w:rsid w:val="57069E79"/>
    <w:rsid w:val="572DB2A2"/>
    <w:rsid w:val="57637C14"/>
    <w:rsid w:val="576C0851"/>
    <w:rsid w:val="57715FBC"/>
    <w:rsid w:val="578530AE"/>
    <w:rsid w:val="579563D3"/>
    <w:rsid w:val="579D5159"/>
    <w:rsid w:val="57AAAA02"/>
    <w:rsid w:val="58322BB2"/>
    <w:rsid w:val="5846B94E"/>
    <w:rsid w:val="5885539A"/>
    <w:rsid w:val="588BD227"/>
    <w:rsid w:val="5967147D"/>
    <w:rsid w:val="598F97D4"/>
    <w:rsid w:val="59BAD61E"/>
    <w:rsid w:val="5A377719"/>
    <w:rsid w:val="5A400B62"/>
    <w:rsid w:val="5A716EEF"/>
    <w:rsid w:val="5AA3A913"/>
    <w:rsid w:val="5AD4F21B"/>
    <w:rsid w:val="5AE78D08"/>
    <w:rsid w:val="5AECE17B"/>
    <w:rsid w:val="5B56A67F"/>
    <w:rsid w:val="5B72976C"/>
    <w:rsid w:val="5B768EE0"/>
    <w:rsid w:val="5B7C0616"/>
    <w:rsid w:val="5C3EB5CE"/>
    <w:rsid w:val="5C6EFBDB"/>
    <w:rsid w:val="5C8EB063"/>
    <w:rsid w:val="5CE07F02"/>
    <w:rsid w:val="5CF276E0"/>
    <w:rsid w:val="5D0E7485"/>
    <w:rsid w:val="5D2FA75D"/>
    <w:rsid w:val="5D7B0733"/>
    <w:rsid w:val="5DA30030"/>
    <w:rsid w:val="5DB9A52E"/>
    <w:rsid w:val="5DBF67FD"/>
    <w:rsid w:val="5E3BEA92"/>
    <w:rsid w:val="5E5AD46B"/>
    <w:rsid w:val="5E8E4741"/>
    <w:rsid w:val="5E9A85FA"/>
    <w:rsid w:val="5EB24758"/>
    <w:rsid w:val="5EBCB781"/>
    <w:rsid w:val="5ECDC8A8"/>
    <w:rsid w:val="5EE0E9AF"/>
    <w:rsid w:val="5EE50E88"/>
    <w:rsid w:val="5EE72D73"/>
    <w:rsid w:val="5EF3FA5B"/>
    <w:rsid w:val="5F304402"/>
    <w:rsid w:val="5F50B380"/>
    <w:rsid w:val="5F7C07CC"/>
    <w:rsid w:val="5FA075B8"/>
    <w:rsid w:val="5FAE3F0A"/>
    <w:rsid w:val="60281BE1"/>
    <w:rsid w:val="608DE417"/>
    <w:rsid w:val="60A3CE8A"/>
    <w:rsid w:val="60ED6A8E"/>
    <w:rsid w:val="60FB23FB"/>
    <w:rsid w:val="6112EA97"/>
    <w:rsid w:val="61228C86"/>
    <w:rsid w:val="6148E122"/>
    <w:rsid w:val="6148E13B"/>
    <w:rsid w:val="61556E76"/>
    <w:rsid w:val="61752CF1"/>
    <w:rsid w:val="61DD0B6A"/>
    <w:rsid w:val="623A79A9"/>
    <w:rsid w:val="62DAD572"/>
    <w:rsid w:val="63F30D4D"/>
    <w:rsid w:val="6408B017"/>
    <w:rsid w:val="6431843C"/>
    <w:rsid w:val="6441FF1C"/>
    <w:rsid w:val="644DCBB0"/>
    <w:rsid w:val="645A6E97"/>
    <w:rsid w:val="646CA7F3"/>
    <w:rsid w:val="652DD489"/>
    <w:rsid w:val="654C6317"/>
    <w:rsid w:val="65701EEA"/>
    <w:rsid w:val="659BD8A8"/>
    <w:rsid w:val="65A45F22"/>
    <w:rsid w:val="65DBC896"/>
    <w:rsid w:val="65E65BBA"/>
    <w:rsid w:val="663534F9"/>
    <w:rsid w:val="6675AB6C"/>
    <w:rsid w:val="66B07C8D"/>
    <w:rsid w:val="66E26910"/>
    <w:rsid w:val="6720FF95"/>
    <w:rsid w:val="675B3FAD"/>
    <w:rsid w:val="677A62AC"/>
    <w:rsid w:val="678719B1"/>
    <w:rsid w:val="67CDE3BB"/>
    <w:rsid w:val="67D45572"/>
    <w:rsid w:val="67FD59AC"/>
    <w:rsid w:val="682810D7"/>
    <w:rsid w:val="69051227"/>
    <w:rsid w:val="691DFC7C"/>
    <w:rsid w:val="6925EA02"/>
    <w:rsid w:val="69C8FD22"/>
    <w:rsid w:val="69D13EB1"/>
    <w:rsid w:val="6A1E5600"/>
    <w:rsid w:val="6A56216E"/>
    <w:rsid w:val="6AA0E288"/>
    <w:rsid w:val="6AA77DD2"/>
    <w:rsid w:val="6AB140A0"/>
    <w:rsid w:val="6AB742F2"/>
    <w:rsid w:val="6ACFCDF0"/>
    <w:rsid w:val="6AEB15E5"/>
    <w:rsid w:val="6B285074"/>
    <w:rsid w:val="6B8F944A"/>
    <w:rsid w:val="6BA31EDB"/>
    <w:rsid w:val="6BA68A15"/>
    <w:rsid w:val="6BEAB459"/>
    <w:rsid w:val="6C075193"/>
    <w:rsid w:val="6C2E6DAD"/>
    <w:rsid w:val="6C47F33B"/>
    <w:rsid w:val="6C559D3E"/>
    <w:rsid w:val="6CA4553B"/>
    <w:rsid w:val="6D06BCD4"/>
    <w:rsid w:val="6D117E72"/>
    <w:rsid w:val="6D463E9C"/>
    <w:rsid w:val="6DE461A8"/>
    <w:rsid w:val="6DF65B35"/>
    <w:rsid w:val="6DF95B25"/>
    <w:rsid w:val="6DFC8CEB"/>
    <w:rsid w:val="6E119230"/>
    <w:rsid w:val="6EDC887B"/>
    <w:rsid w:val="6F03E21E"/>
    <w:rsid w:val="6F922B96"/>
    <w:rsid w:val="6FBE8708"/>
    <w:rsid w:val="70064769"/>
    <w:rsid w:val="70246E2A"/>
    <w:rsid w:val="703B2D59"/>
    <w:rsid w:val="7073487A"/>
    <w:rsid w:val="70B249FB"/>
    <w:rsid w:val="70CF69E7"/>
    <w:rsid w:val="70D598A7"/>
    <w:rsid w:val="71342DAD"/>
    <w:rsid w:val="713B1226"/>
    <w:rsid w:val="718067C2"/>
    <w:rsid w:val="71B000F0"/>
    <w:rsid w:val="71D4404B"/>
    <w:rsid w:val="72DAB3C2"/>
    <w:rsid w:val="731564DB"/>
    <w:rsid w:val="7393D95E"/>
    <w:rsid w:val="73CB8FF3"/>
    <w:rsid w:val="74BD9F7F"/>
    <w:rsid w:val="7540374F"/>
    <w:rsid w:val="756C92C1"/>
    <w:rsid w:val="759460BF"/>
    <w:rsid w:val="75AF10B6"/>
    <w:rsid w:val="75EA8138"/>
    <w:rsid w:val="762DC88C"/>
    <w:rsid w:val="764B122F"/>
    <w:rsid w:val="76EBBC89"/>
    <w:rsid w:val="76F3C68D"/>
    <w:rsid w:val="77056658"/>
    <w:rsid w:val="7748F024"/>
    <w:rsid w:val="77550E8E"/>
    <w:rsid w:val="7783C2C8"/>
    <w:rsid w:val="779D3D7B"/>
    <w:rsid w:val="78012342"/>
    <w:rsid w:val="786A5E3E"/>
    <w:rsid w:val="78DB4F29"/>
    <w:rsid w:val="7905A1AB"/>
    <w:rsid w:val="791B4D59"/>
    <w:rsid w:val="793C0DCC"/>
    <w:rsid w:val="7965694E"/>
    <w:rsid w:val="7968A013"/>
    <w:rsid w:val="799110A2"/>
    <w:rsid w:val="79B910C9"/>
    <w:rsid w:val="79C7E4A8"/>
    <w:rsid w:val="79DB5B33"/>
    <w:rsid w:val="79F2E9EC"/>
    <w:rsid w:val="7A062E9F"/>
    <w:rsid w:val="7A2ED8F4"/>
    <w:rsid w:val="7A3C94F0"/>
    <w:rsid w:val="7ACCCD4D"/>
    <w:rsid w:val="7AED84F1"/>
    <w:rsid w:val="7B58E213"/>
    <w:rsid w:val="7BD47E26"/>
    <w:rsid w:val="7BFC12B9"/>
    <w:rsid w:val="7C0CC3CF"/>
    <w:rsid w:val="7C5AC439"/>
    <w:rsid w:val="7D3CDCF4"/>
    <w:rsid w:val="7D7DEA31"/>
    <w:rsid w:val="7D85850C"/>
    <w:rsid w:val="7DB0A9CF"/>
    <w:rsid w:val="7DEC84A6"/>
    <w:rsid w:val="7E021C53"/>
    <w:rsid w:val="7E2249B0"/>
    <w:rsid w:val="7E75FDB6"/>
    <w:rsid w:val="7E962D3A"/>
    <w:rsid w:val="7ED99FC2"/>
    <w:rsid w:val="7F016898"/>
    <w:rsid w:val="7F50584D"/>
    <w:rsid w:val="7FAB4F50"/>
    <w:rsid w:val="7FAE417F"/>
    <w:rsid w:val="7FB88EC3"/>
    <w:rsid w:val="7FC75E32"/>
    <w:rsid w:val="7FEED8DA"/>
  </w:rsids>
  <m:mathPr>
    <m:mathFont m:val="Cambria Math"/>
    <m:brkBin m:val="before"/>
    <m:brkBinSub m:val="--"/>
    <m:smallFrac m:val="0"/>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21D3B1"/>
  <w15:docId w15:val="{9050C580-A8E1-465F-8E1A-D3391965E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hAnsi="Arial" w:eastAsia="Times New Roman" w:cs="Arial"/>
        <w:sz w:val="24"/>
        <w:szCs w:val="24"/>
        <w:lang w:val="hr-HR" w:eastAsia="en-US" w:bidi="ar-SA"/>
      </w:rPr>
    </w:rPrDefault>
    <w:pPrDefault>
      <w:pPr>
        <w:spacing w:before="120" w:after="120"/>
        <w:jc w:val="both"/>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9" w:semiHidden="1" w:unhideWhenUsed="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uiPriority="0" w:semiHidden="1" w:unhideWhenUsed="1"/>
    <w:lsdException w:name="index heading" w:semiHidden="1" w:unhideWhenUsed="1"/>
    <w:lsdException w:name="caption" w:uiPriority="0"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C28FE"/>
  </w:style>
  <w:style w:type="paragraph" w:styleId="Heading1">
    <w:name w:val="heading 1"/>
    <w:basedOn w:val="Normal"/>
    <w:next w:val="Normal"/>
    <w:link w:val="Heading1Char"/>
    <w:uiPriority w:val="1"/>
    <w:qFormat/>
    <w:rsid w:val="4111223E"/>
    <w:pPr>
      <w:keepNext/>
      <w:spacing w:before="480" w:after="480"/>
      <w:outlineLvl w:val="0"/>
    </w:pPr>
    <w:rPr>
      <w:b/>
      <w:bCs/>
      <w:sz w:val="32"/>
      <w:szCs w:val="32"/>
    </w:rPr>
  </w:style>
  <w:style w:type="paragraph" w:styleId="Heading2">
    <w:name w:val="heading 2"/>
    <w:basedOn w:val="Normal"/>
    <w:next w:val="Naucitcete"/>
    <w:link w:val="Heading2Char"/>
    <w:uiPriority w:val="1"/>
    <w:qFormat/>
    <w:rsid w:val="4111223E"/>
    <w:pPr>
      <w:keepNext/>
      <w:tabs>
        <w:tab w:val="left" w:pos="2552"/>
      </w:tabs>
      <w:ind w:right="6"/>
      <w:jc w:val="left"/>
      <w:outlineLvl w:val="1"/>
    </w:pPr>
    <w:rPr>
      <w:b/>
      <w:bCs/>
      <w:sz w:val="40"/>
      <w:szCs w:val="40"/>
    </w:rPr>
  </w:style>
  <w:style w:type="paragraph" w:styleId="Heading3">
    <w:name w:val="heading 3"/>
    <w:basedOn w:val="Normal"/>
    <w:next w:val="Normal"/>
    <w:link w:val="Heading3Char"/>
    <w:uiPriority w:val="1"/>
    <w:qFormat/>
    <w:rsid w:val="4111223E"/>
    <w:pPr>
      <w:keepNext/>
      <w:spacing w:before="480"/>
      <w:jc w:val="left"/>
      <w:outlineLvl w:val="2"/>
    </w:pPr>
    <w:rPr>
      <w:b/>
      <w:bCs/>
      <w:sz w:val="32"/>
      <w:szCs w:val="32"/>
    </w:rPr>
  </w:style>
  <w:style w:type="paragraph" w:styleId="Heading4">
    <w:name w:val="heading 4"/>
    <w:basedOn w:val="Normal"/>
    <w:next w:val="Normal"/>
    <w:link w:val="Heading4Char"/>
    <w:uiPriority w:val="1"/>
    <w:qFormat/>
    <w:rsid w:val="4111223E"/>
    <w:pPr>
      <w:keepNext/>
      <w:spacing w:before="480"/>
      <w:ind w:left="851" w:hanging="851"/>
      <w:jc w:val="left"/>
      <w:outlineLvl w:val="3"/>
    </w:pPr>
    <w:rPr>
      <w:b/>
      <w:bCs/>
      <w:sz w:val="28"/>
      <w:szCs w:val="28"/>
    </w:rPr>
  </w:style>
  <w:style w:type="paragraph" w:styleId="Heading5">
    <w:name w:val="heading 5"/>
    <w:basedOn w:val="Normal"/>
    <w:next w:val="Normal"/>
    <w:link w:val="Heading5Char"/>
    <w:uiPriority w:val="1"/>
    <w:qFormat/>
    <w:rsid w:val="4111223E"/>
    <w:pPr>
      <w:spacing w:before="480"/>
      <w:jc w:val="left"/>
      <w:outlineLvl w:val="4"/>
    </w:pPr>
    <w:rPr>
      <w:b/>
      <w:bCs/>
    </w:rPr>
  </w:style>
  <w:style w:type="paragraph" w:styleId="Heading6">
    <w:name w:val="heading 6"/>
    <w:basedOn w:val="Normal"/>
    <w:next w:val="Normal"/>
    <w:link w:val="Heading6Char"/>
    <w:uiPriority w:val="9"/>
    <w:unhideWhenUsed/>
    <w:qFormat/>
    <w:rsid w:val="4111223E"/>
    <w:pPr>
      <w:keepNext/>
      <w:spacing w:before="40" w:after="0"/>
      <w:outlineLvl w:val="5"/>
    </w:pPr>
    <w:rPr>
      <w:rFonts w:asciiTheme="majorHAnsi" w:hAnsiTheme="majorHAnsi" w:eastAsiaTheme="majorEastAsia" w:cstheme="majorBidi"/>
      <w:color w:val="243F60"/>
    </w:rPr>
  </w:style>
  <w:style w:type="paragraph" w:styleId="Heading7">
    <w:name w:val="heading 7"/>
    <w:basedOn w:val="Normal"/>
    <w:next w:val="Normal"/>
    <w:link w:val="Heading7Char"/>
    <w:uiPriority w:val="9"/>
    <w:unhideWhenUsed/>
    <w:qFormat/>
    <w:rsid w:val="4111223E"/>
    <w:pPr>
      <w:keepNext/>
      <w:spacing w:before="40" w:after="0"/>
      <w:outlineLvl w:val="6"/>
    </w:pPr>
    <w:rPr>
      <w:rFonts w:asciiTheme="majorHAnsi" w:hAnsiTheme="majorHAnsi" w:eastAsiaTheme="majorEastAsia" w:cstheme="majorBidi"/>
      <w:i/>
      <w:iCs/>
      <w:color w:val="243F60"/>
    </w:rPr>
  </w:style>
  <w:style w:type="paragraph" w:styleId="Heading8">
    <w:name w:val="heading 8"/>
    <w:basedOn w:val="Normal"/>
    <w:next w:val="Normal"/>
    <w:link w:val="Heading8Char"/>
    <w:uiPriority w:val="9"/>
    <w:unhideWhenUsed/>
    <w:qFormat/>
    <w:rsid w:val="4111223E"/>
    <w:pPr>
      <w:keepNext/>
      <w:spacing w:before="40" w:after="0"/>
      <w:outlineLvl w:val="7"/>
    </w:pPr>
    <w:rPr>
      <w:rFonts w:asciiTheme="majorHAnsi" w:hAnsiTheme="majorHAnsi" w:eastAsiaTheme="majorEastAsia" w:cstheme="majorBidi"/>
      <w:color w:val="272727"/>
      <w:sz w:val="21"/>
      <w:szCs w:val="21"/>
    </w:rPr>
  </w:style>
  <w:style w:type="paragraph" w:styleId="Heading9">
    <w:name w:val="heading 9"/>
    <w:basedOn w:val="Normal"/>
    <w:next w:val="Normal"/>
    <w:link w:val="Heading9Char"/>
    <w:uiPriority w:val="9"/>
    <w:unhideWhenUsed/>
    <w:qFormat/>
    <w:rsid w:val="4111223E"/>
    <w:pPr>
      <w:keepNext/>
      <w:spacing w:before="40" w:after="0"/>
      <w:outlineLvl w:val="8"/>
    </w:pPr>
    <w:rPr>
      <w:rFonts w:asciiTheme="majorHAnsi" w:hAnsiTheme="majorHAnsi" w:eastAsiaTheme="majorEastAsia" w:cstheme="majorBidi"/>
      <w:i/>
      <w:iCs/>
      <w:color w:val="272727"/>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link w:val="TitleChar"/>
    <w:uiPriority w:val="10"/>
    <w:rsid w:val="4111223E"/>
    <w:pPr>
      <w:spacing w:after="300"/>
      <w:contextualSpacing/>
    </w:pPr>
    <w:rPr>
      <w:rFonts w:asciiTheme="majorHAnsi" w:hAnsiTheme="majorHAnsi" w:eastAsiaTheme="majorEastAsia" w:cstheme="majorBidi"/>
      <w:color w:val="17365D" w:themeColor="text2" w:themeShade="BF"/>
      <w:sz w:val="52"/>
      <w:szCs w:val="52"/>
    </w:rPr>
  </w:style>
  <w:style w:type="character" w:styleId="TitleChar" w:customStyle="1">
    <w:name w:val="Title Char"/>
    <w:basedOn w:val="DefaultParagraphFont"/>
    <w:link w:val="Title"/>
    <w:uiPriority w:val="10"/>
    <w:rsid w:val="4111223E"/>
    <w:rPr>
      <w:rFonts w:asciiTheme="majorHAnsi" w:hAnsiTheme="majorHAnsi" w:eastAsiaTheme="majorEastAsia" w:cstheme="majorBidi"/>
      <w:color w:val="17365D" w:themeColor="text2" w:themeShade="BF"/>
      <w:sz w:val="52"/>
      <w:szCs w:val="52"/>
      <w:lang w:val="en-US"/>
    </w:rPr>
  </w:style>
  <w:style w:type="paragraph" w:styleId="Quote">
    <w:name w:val="Quote"/>
    <w:basedOn w:val="Normal"/>
    <w:next w:val="Normal"/>
    <w:link w:val="QuoteChar"/>
    <w:uiPriority w:val="29"/>
    <w:qFormat/>
    <w:rsid w:val="4111223E"/>
    <w:rPr>
      <w:i/>
      <w:iCs/>
      <w:color w:val="000000" w:themeColor="text1"/>
    </w:rPr>
  </w:style>
  <w:style w:type="character" w:styleId="QuoteChar" w:customStyle="1">
    <w:name w:val="Quote Char"/>
    <w:basedOn w:val="DefaultParagraphFont"/>
    <w:link w:val="Quote"/>
    <w:uiPriority w:val="29"/>
    <w:rsid w:val="4111223E"/>
    <w:rPr>
      <w:i/>
      <w:iCs/>
      <w:color w:val="000000" w:themeColor="text1"/>
      <w:sz w:val="24"/>
      <w:szCs w:val="24"/>
      <w:lang w:val="en-US"/>
    </w:rPr>
  </w:style>
  <w:style w:type="character" w:styleId="Heading1Char" w:customStyle="1">
    <w:name w:val="Heading 1 Char"/>
    <w:basedOn w:val="DefaultParagraphFont"/>
    <w:link w:val="Heading1"/>
    <w:uiPriority w:val="1"/>
    <w:rsid w:val="4111223E"/>
    <w:rPr>
      <w:b/>
      <w:bCs/>
      <w:sz w:val="32"/>
      <w:szCs w:val="32"/>
    </w:rPr>
  </w:style>
  <w:style w:type="character" w:styleId="Heading2Char" w:customStyle="1">
    <w:name w:val="Heading 2 Char"/>
    <w:basedOn w:val="DefaultParagraphFont"/>
    <w:link w:val="Heading2"/>
    <w:uiPriority w:val="1"/>
    <w:rsid w:val="4111223E"/>
    <w:rPr>
      <w:b/>
      <w:bCs/>
      <w:sz w:val="40"/>
      <w:szCs w:val="40"/>
    </w:rPr>
  </w:style>
  <w:style w:type="character" w:styleId="Heading3Char" w:customStyle="1">
    <w:name w:val="Heading 3 Char"/>
    <w:basedOn w:val="DefaultParagraphFont"/>
    <w:link w:val="Heading3"/>
    <w:uiPriority w:val="1"/>
    <w:rsid w:val="4111223E"/>
    <w:rPr>
      <w:b/>
      <w:bCs/>
      <w:sz w:val="32"/>
      <w:szCs w:val="32"/>
    </w:rPr>
  </w:style>
  <w:style w:type="character" w:styleId="Heading4Char" w:customStyle="1">
    <w:name w:val="Heading 4 Char"/>
    <w:basedOn w:val="DefaultParagraphFont"/>
    <w:link w:val="Heading4"/>
    <w:uiPriority w:val="1"/>
    <w:rsid w:val="4111223E"/>
    <w:rPr>
      <w:b/>
      <w:bCs/>
      <w:sz w:val="28"/>
      <w:szCs w:val="28"/>
    </w:rPr>
  </w:style>
  <w:style w:type="character" w:styleId="Heading5Char" w:customStyle="1">
    <w:name w:val="Heading 5 Char"/>
    <w:basedOn w:val="DefaultParagraphFont"/>
    <w:link w:val="Heading5"/>
    <w:uiPriority w:val="1"/>
    <w:rsid w:val="4111223E"/>
    <w:rPr>
      <w:b/>
      <w:bCs/>
    </w:rPr>
  </w:style>
  <w:style w:type="paragraph" w:styleId="Naucitcete" w:customStyle="1">
    <w:name w:val="Naucit_cete"/>
    <w:basedOn w:val="Normal"/>
    <w:next w:val="Naucitnatuknice"/>
    <w:uiPriority w:val="1"/>
    <w:rsid w:val="4111223E"/>
    <w:pPr>
      <w:numPr>
        <w:numId w:val="3"/>
      </w:numPr>
      <w:spacing w:before="1320" w:after="480"/>
      <w:ind w:right="-1985"/>
    </w:pPr>
    <w:rPr>
      <w:b/>
      <w:bCs/>
      <w:sz w:val="28"/>
      <w:szCs w:val="28"/>
    </w:rPr>
  </w:style>
  <w:style w:type="paragraph" w:styleId="Naucitnatuknice" w:customStyle="1">
    <w:name w:val="Naucit_natuknice"/>
    <w:basedOn w:val="Normal"/>
    <w:uiPriority w:val="1"/>
    <w:rsid w:val="4111223E"/>
    <w:pPr>
      <w:numPr>
        <w:numId w:val="2"/>
      </w:numPr>
      <w:tabs>
        <w:tab w:val="left" w:pos="2268"/>
      </w:tabs>
    </w:pPr>
    <w:rPr>
      <w:sz w:val="32"/>
      <w:szCs w:val="32"/>
    </w:rPr>
  </w:style>
  <w:style w:type="paragraph" w:styleId="Caption">
    <w:name w:val="caption"/>
    <w:basedOn w:val="Normal"/>
    <w:next w:val="Normal"/>
    <w:link w:val="CaptionChar"/>
    <w:uiPriority w:val="1"/>
    <w:qFormat/>
    <w:rsid w:val="4111223E"/>
    <w:rPr>
      <w:b/>
      <w:bCs/>
    </w:rPr>
  </w:style>
  <w:style w:type="paragraph" w:styleId="Natuknicatockica" w:customStyle="1">
    <w:name w:val="Natuknica_tockica"/>
    <w:basedOn w:val="Normal"/>
    <w:link w:val="NatuknicatockicaChar"/>
    <w:uiPriority w:val="1"/>
    <w:rsid w:val="4111223E"/>
    <w:pPr>
      <w:numPr>
        <w:numId w:val="4"/>
      </w:numPr>
    </w:pPr>
    <w:rPr>
      <w:rFonts w:cs="Times New Roman"/>
    </w:rPr>
  </w:style>
  <w:style w:type="character" w:styleId="CaptionChar" w:customStyle="1">
    <w:name w:val="Caption Char"/>
    <w:link w:val="Caption"/>
    <w:uiPriority w:val="1"/>
    <w:rsid w:val="4111223E"/>
    <w:rPr>
      <w:b/>
      <w:bCs/>
      <w:sz w:val="20"/>
      <w:szCs w:val="20"/>
    </w:rPr>
  </w:style>
  <w:style w:type="paragraph" w:styleId="Napomena" w:customStyle="1">
    <w:name w:val="Napomena"/>
    <w:basedOn w:val="Normal"/>
    <w:next w:val="Normal"/>
    <w:link w:val="NapomenaChar"/>
    <w:uiPriority w:val="1"/>
    <w:qFormat/>
    <w:rsid w:val="4111223E"/>
    <w:pPr>
      <w:numPr>
        <w:numId w:val="5"/>
      </w:numPr>
    </w:pPr>
    <w:rPr>
      <w:rFonts w:cs="Times New Roman"/>
    </w:rPr>
  </w:style>
  <w:style w:type="character" w:styleId="NatuknicatockicaChar" w:customStyle="1">
    <w:name w:val="Natuknica_tockica Char"/>
    <w:link w:val="Natuknicatockica"/>
    <w:uiPriority w:val="1"/>
    <w:rsid w:val="4111223E"/>
    <w:rPr>
      <w:rFonts w:cs="Times New Roman"/>
    </w:rPr>
  </w:style>
  <w:style w:type="character" w:styleId="NapomenaChar" w:customStyle="1">
    <w:name w:val="Napomena Char"/>
    <w:link w:val="Napomena"/>
    <w:uiPriority w:val="1"/>
    <w:rsid w:val="4111223E"/>
    <w:rPr>
      <w:rFonts w:cs="Times New Roman"/>
    </w:rPr>
  </w:style>
  <w:style w:type="paragraph" w:styleId="BalloonText">
    <w:name w:val="Balloon Text"/>
    <w:basedOn w:val="Normal"/>
    <w:link w:val="BalloonTextChar"/>
    <w:uiPriority w:val="99"/>
    <w:semiHidden/>
    <w:unhideWhenUsed/>
    <w:rsid w:val="4111223E"/>
    <w:rPr>
      <w:rFonts w:ascii="Tahoma" w:hAnsi="Tahoma" w:cs="Tahoma"/>
      <w:sz w:val="16"/>
      <w:szCs w:val="16"/>
    </w:rPr>
  </w:style>
  <w:style w:type="character" w:styleId="BalloonTextChar" w:customStyle="1">
    <w:name w:val="Balloon Text Char"/>
    <w:basedOn w:val="DefaultParagraphFont"/>
    <w:link w:val="BalloonText"/>
    <w:uiPriority w:val="99"/>
    <w:semiHidden/>
    <w:rsid w:val="4111223E"/>
    <w:rPr>
      <w:rFonts w:ascii="Tahoma" w:hAnsi="Tahoma" w:eastAsia="Times New Roman" w:cs="Tahoma"/>
      <w:sz w:val="16"/>
      <w:szCs w:val="16"/>
    </w:rPr>
  </w:style>
  <w:style w:type="paragraph" w:styleId="Header">
    <w:name w:val="header"/>
    <w:basedOn w:val="Normal"/>
    <w:link w:val="HeaderChar"/>
    <w:uiPriority w:val="99"/>
    <w:unhideWhenUsed/>
    <w:rsid w:val="4111223E"/>
    <w:pPr>
      <w:tabs>
        <w:tab w:val="center" w:pos="4536"/>
        <w:tab w:val="right" w:pos="9072"/>
      </w:tabs>
    </w:pPr>
  </w:style>
  <w:style w:type="character" w:styleId="HeaderChar" w:customStyle="1">
    <w:name w:val="Header Char"/>
    <w:basedOn w:val="DefaultParagraphFont"/>
    <w:link w:val="Header"/>
    <w:uiPriority w:val="99"/>
    <w:rsid w:val="4111223E"/>
  </w:style>
  <w:style w:type="paragraph" w:styleId="Footer">
    <w:name w:val="footer"/>
    <w:basedOn w:val="Normal"/>
    <w:link w:val="FooterChar"/>
    <w:unhideWhenUsed/>
    <w:rsid w:val="4111223E"/>
    <w:pPr>
      <w:tabs>
        <w:tab w:val="center" w:pos="4536"/>
        <w:tab w:val="right" w:pos="9072"/>
      </w:tabs>
    </w:pPr>
  </w:style>
  <w:style w:type="character" w:styleId="FooterChar" w:customStyle="1">
    <w:name w:val="Footer Char"/>
    <w:basedOn w:val="DefaultParagraphFont"/>
    <w:link w:val="Footer"/>
    <w:rsid w:val="4111223E"/>
  </w:style>
  <w:style w:type="numbering" w:styleId="Natuknice123" w:customStyle="1">
    <w:name w:val="Natuknice_123"/>
    <w:basedOn w:val="NoList"/>
    <w:rsid w:val="00FC69BD"/>
    <w:pPr>
      <w:numPr>
        <w:numId w:val="6"/>
      </w:numPr>
    </w:pPr>
  </w:style>
  <w:style w:type="paragraph" w:styleId="Opisslike1" w:customStyle="1">
    <w:name w:val="Opis slike1"/>
    <w:basedOn w:val="Caption"/>
    <w:next w:val="Normal"/>
    <w:uiPriority w:val="1"/>
    <w:rsid w:val="4111223E"/>
    <w:pPr>
      <w:spacing w:before="60"/>
    </w:pPr>
    <w:rPr>
      <w:b w:val="0"/>
      <w:bCs w:val="0"/>
    </w:rPr>
  </w:style>
  <w:style w:type="paragraph" w:styleId="Natuknicactrtica" w:customStyle="1">
    <w:name w:val="Natuknica_ctrtica"/>
    <w:basedOn w:val="Natuknicatockica"/>
    <w:link w:val="NatuknicactrticaChar"/>
    <w:uiPriority w:val="1"/>
    <w:rsid w:val="4111223E"/>
    <w:pPr>
      <w:numPr>
        <w:numId w:val="7"/>
      </w:numPr>
    </w:pPr>
  </w:style>
  <w:style w:type="character" w:styleId="NatuknicactrticaChar" w:customStyle="1">
    <w:name w:val="Natuknica_ctrtica Char"/>
    <w:basedOn w:val="NatuknicatockicaChar"/>
    <w:link w:val="Natuknicactrtica"/>
    <w:uiPriority w:val="1"/>
    <w:rsid w:val="4111223E"/>
    <w:rPr>
      <w:rFonts w:cs="Times New Roman"/>
    </w:rPr>
  </w:style>
  <w:style w:type="numbering" w:styleId="Natuknicetockica" w:customStyle="1">
    <w:name w:val="Natuknice_tockica"/>
    <w:basedOn w:val="Natuknice123"/>
    <w:rsid w:val="001C0A1D"/>
    <w:pPr>
      <w:numPr>
        <w:numId w:val="8"/>
      </w:numPr>
    </w:pPr>
  </w:style>
  <w:style w:type="character" w:styleId="Hyperlink">
    <w:name w:val="Hyperlink"/>
    <w:uiPriority w:val="99"/>
    <w:rsid w:val="00165263"/>
    <w:rPr>
      <w:color w:val="0000FF"/>
      <w:u w:val="single"/>
    </w:rPr>
  </w:style>
  <w:style w:type="paragraph" w:styleId="ListParagraph">
    <w:name w:val="List Paragraph"/>
    <w:basedOn w:val="Normal"/>
    <w:uiPriority w:val="34"/>
    <w:qFormat/>
    <w:rsid w:val="4111223E"/>
    <w:pPr>
      <w:ind w:left="720"/>
      <w:contextualSpacing/>
    </w:pPr>
  </w:style>
  <w:style w:type="character" w:styleId="docemphasis" w:customStyle="1">
    <w:name w:val="docemphasis"/>
    <w:rsid w:val="00DB15A4"/>
  </w:style>
  <w:style w:type="paragraph" w:styleId="Index1">
    <w:name w:val="index 1"/>
    <w:basedOn w:val="Normal"/>
    <w:next w:val="Normal"/>
    <w:uiPriority w:val="99"/>
    <w:unhideWhenUsed/>
    <w:rsid w:val="4111223E"/>
    <w:pPr>
      <w:ind w:left="220" w:hanging="220"/>
      <w:jc w:val="left"/>
    </w:pPr>
    <w:rPr>
      <w:rFonts w:asciiTheme="minorHAnsi" w:hAnsiTheme="minorHAnsi" w:cstheme="minorBidi"/>
      <w:sz w:val="18"/>
      <w:szCs w:val="18"/>
    </w:rPr>
  </w:style>
  <w:style w:type="paragraph" w:styleId="Index2">
    <w:name w:val="index 2"/>
    <w:basedOn w:val="Normal"/>
    <w:next w:val="Normal"/>
    <w:uiPriority w:val="99"/>
    <w:unhideWhenUsed/>
    <w:rsid w:val="4111223E"/>
    <w:pPr>
      <w:ind w:left="440" w:hanging="220"/>
      <w:jc w:val="left"/>
    </w:pPr>
    <w:rPr>
      <w:rFonts w:asciiTheme="minorHAnsi" w:hAnsiTheme="minorHAnsi" w:cstheme="minorBidi"/>
      <w:sz w:val="18"/>
      <w:szCs w:val="18"/>
    </w:rPr>
  </w:style>
  <w:style w:type="paragraph" w:styleId="Index3">
    <w:name w:val="index 3"/>
    <w:basedOn w:val="Normal"/>
    <w:next w:val="Normal"/>
    <w:uiPriority w:val="99"/>
    <w:unhideWhenUsed/>
    <w:rsid w:val="4111223E"/>
    <w:pPr>
      <w:ind w:left="660" w:hanging="220"/>
      <w:jc w:val="left"/>
    </w:pPr>
    <w:rPr>
      <w:rFonts w:asciiTheme="minorHAnsi" w:hAnsiTheme="minorHAnsi" w:cstheme="minorBidi"/>
      <w:sz w:val="18"/>
      <w:szCs w:val="18"/>
    </w:rPr>
  </w:style>
  <w:style w:type="paragraph" w:styleId="Index4">
    <w:name w:val="index 4"/>
    <w:basedOn w:val="Normal"/>
    <w:next w:val="Normal"/>
    <w:uiPriority w:val="99"/>
    <w:unhideWhenUsed/>
    <w:rsid w:val="4111223E"/>
    <w:pPr>
      <w:ind w:left="880" w:hanging="220"/>
      <w:jc w:val="left"/>
    </w:pPr>
    <w:rPr>
      <w:rFonts w:asciiTheme="minorHAnsi" w:hAnsiTheme="minorHAnsi" w:cstheme="minorBidi"/>
      <w:sz w:val="18"/>
      <w:szCs w:val="18"/>
    </w:rPr>
  </w:style>
  <w:style w:type="paragraph" w:styleId="Index5">
    <w:name w:val="index 5"/>
    <w:basedOn w:val="Normal"/>
    <w:next w:val="Normal"/>
    <w:uiPriority w:val="99"/>
    <w:unhideWhenUsed/>
    <w:rsid w:val="4111223E"/>
    <w:pPr>
      <w:ind w:left="1100" w:hanging="220"/>
      <w:jc w:val="left"/>
    </w:pPr>
    <w:rPr>
      <w:rFonts w:asciiTheme="minorHAnsi" w:hAnsiTheme="minorHAnsi" w:cstheme="minorBidi"/>
      <w:sz w:val="18"/>
      <w:szCs w:val="18"/>
    </w:rPr>
  </w:style>
  <w:style w:type="paragraph" w:styleId="Index6">
    <w:name w:val="index 6"/>
    <w:basedOn w:val="Normal"/>
    <w:next w:val="Normal"/>
    <w:uiPriority w:val="99"/>
    <w:unhideWhenUsed/>
    <w:rsid w:val="4111223E"/>
    <w:pPr>
      <w:ind w:left="1320" w:hanging="220"/>
      <w:jc w:val="left"/>
    </w:pPr>
    <w:rPr>
      <w:rFonts w:asciiTheme="minorHAnsi" w:hAnsiTheme="minorHAnsi" w:cstheme="minorBidi"/>
      <w:sz w:val="18"/>
      <w:szCs w:val="18"/>
    </w:rPr>
  </w:style>
  <w:style w:type="paragraph" w:styleId="Index7">
    <w:name w:val="index 7"/>
    <w:basedOn w:val="Normal"/>
    <w:next w:val="Normal"/>
    <w:uiPriority w:val="99"/>
    <w:unhideWhenUsed/>
    <w:rsid w:val="4111223E"/>
    <w:pPr>
      <w:ind w:left="1540" w:hanging="220"/>
      <w:jc w:val="left"/>
    </w:pPr>
    <w:rPr>
      <w:rFonts w:asciiTheme="minorHAnsi" w:hAnsiTheme="minorHAnsi" w:cstheme="minorBidi"/>
      <w:sz w:val="18"/>
      <w:szCs w:val="18"/>
    </w:rPr>
  </w:style>
  <w:style w:type="paragraph" w:styleId="Index8">
    <w:name w:val="index 8"/>
    <w:basedOn w:val="Normal"/>
    <w:next w:val="Normal"/>
    <w:uiPriority w:val="99"/>
    <w:unhideWhenUsed/>
    <w:rsid w:val="4111223E"/>
    <w:pPr>
      <w:ind w:left="1760" w:hanging="220"/>
      <w:jc w:val="left"/>
    </w:pPr>
    <w:rPr>
      <w:rFonts w:asciiTheme="minorHAnsi" w:hAnsiTheme="minorHAnsi" w:cstheme="minorBidi"/>
      <w:sz w:val="18"/>
      <w:szCs w:val="18"/>
    </w:rPr>
  </w:style>
  <w:style w:type="paragraph" w:styleId="Index9">
    <w:name w:val="index 9"/>
    <w:basedOn w:val="Normal"/>
    <w:next w:val="Normal"/>
    <w:uiPriority w:val="99"/>
    <w:unhideWhenUsed/>
    <w:rsid w:val="4111223E"/>
    <w:pPr>
      <w:ind w:left="1980" w:hanging="220"/>
      <w:jc w:val="left"/>
    </w:pPr>
    <w:rPr>
      <w:rFonts w:asciiTheme="minorHAnsi" w:hAnsiTheme="minorHAnsi" w:cstheme="minorBidi"/>
      <w:sz w:val="18"/>
      <w:szCs w:val="18"/>
    </w:rPr>
  </w:style>
  <w:style w:type="paragraph" w:styleId="IndexHeading">
    <w:name w:val="index heading"/>
    <w:basedOn w:val="Normal"/>
    <w:next w:val="Index1"/>
    <w:uiPriority w:val="99"/>
    <w:unhideWhenUsed/>
    <w:rsid w:val="4111223E"/>
    <w:pPr>
      <w:jc w:val="center"/>
    </w:pPr>
    <w:rPr>
      <w:rFonts w:asciiTheme="majorHAnsi" w:hAnsiTheme="majorHAnsi"/>
      <w:b/>
      <w:bCs/>
    </w:rPr>
  </w:style>
  <w:style w:type="paragraph" w:styleId="TOCHeading">
    <w:name w:val="TOC Heading"/>
    <w:basedOn w:val="Heading1"/>
    <w:next w:val="Normal"/>
    <w:uiPriority w:val="39"/>
    <w:unhideWhenUsed/>
    <w:rsid w:val="4111223E"/>
    <w:pPr>
      <w:spacing w:after="0"/>
      <w:jc w:val="left"/>
    </w:pPr>
    <w:rPr>
      <w:rFonts w:asciiTheme="majorHAnsi" w:hAnsiTheme="majorHAnsi" w:eastAsiaTheme="majorEastAsia" w:cstheme="majorBidi"/>
      <w:b w:val="0"/>
      <w:bCs w:val="0"/>
      <w:color w:val="365F91" w:themeColor="accent1" w:themeShade="BF"/>
      <w:sz w:val="28"/>
      <w:szCs w:val="28"/>
      <w:lang w:eastAsia="hr-HR"/>
    </w:rPr>
  </w:style>
  <w:style w:type="paragraph" w:styleId="TOC2">
    <w:name w:val="toc 2"/>
    <w:basedOn w:val="Normal"/>
    <w:next w:val="Normal"/>
    <w:uiPriority w:val="39"/>
    <w:unhideWhenUsed/>
    <w:rsid w:val="4111223E"/>
    <w:pPr>
      <w:spacing w:after="0"/>
      <w:jc w:val="left"/>
    </w:pPr>
    <w:rPr>
      <w:rFonts w:asciiTheme="minorHAnsi" w:hAnsiTheme="minorHAnsi"/>
      <w:b/>
      <w:bCs/>
    </w:rPr>
  </w:style>
  <w:style w:type="paragraph" w:styleId="TOC3">
    <w:name w:val="toc 3"/>
    <w:basedOn w:val="Normal"/>
    <w:next w:val="Normal"/>
    <w:uiPriority w:val="39"/>
    <w:unhideWhenUsed/>
    <w:rsid w:val="4111223E"/>
    <w:pPr>
      <w:spacing w:before="0" w:after="0"/>
      <w:ind w:left="220"/>
      <w:jc w:val="left"/>
    </w:pPr>
    <w:rPr>
      <w:rFonts w:asciiTheme="minorHAnsi" w:hAnsiTheme="minorHAnsi"/>
    </w:rPr>
  </w:style>
  <w:style w:type="paragraph" w:styleId="TOC1">
    <w:name w:val="toc 1"/>
    <w:basedOn w:val="Normal"/>
    <w:next w:val="Normal"/>
    <w:uiPriority w:val="39"/>
    <w:unhideWhenUsed/>
    <w:rsid w:val="4111223E"/>
    <w:pPr>
      <w:spacing w:before="360" w:after="0"/>
      <w:jc w:val="left"/>
    </w:pPr>
    <w:rPr>
      <w:rFonts w:asciiTheme="majorHAnsi" w:hAnsiTheme="majorHAnsi"/>
      <w:b/>
      <w:bCs/>
      <w:caps/>
    </w:rPr>
  </w:style>
  <w:style w:type="paragraph" w:styleId="TOC4">
    <w:name w:val="toc 4"/>
    <w:basedOn w:val="Normal"/>
    <w:next w:val="Normal"/>
    <w:uiPriority w:val="39"/>
    <w:unhideWhenUsed/>
    <w:rsid w:val="4111223E"/>
    <w:pPr>
      <w:spacing w:before="0" w:after="0"/>
      <w:ind w:left="440"/>
      <w:jc w:val="left"/>
    </w:pPr>
    <w:rPr>
      <w:rFonts w:asciiTheme="minorHAnsi" w:hAnsiTheme="minorHAnsi"/>
    </w:rPr>
  </w:style>
  <w:style w:type="paragraph" w:styleId="TOC5">
    <w:name w:val="toc 5"/>
    <w:basedOn w:val="Normal"/>
    <w:next w:val="Normal"/>
    <w:uiPriority w:val="39"/>
    <w:unhideWhenUsed/>
    <w:rsid w:val="4111223E"/>
    <w:pPr>
      <w:spacing w:before="0" w:after="0"/>
      <w:ind w:left="660"/>
      <w:jc w:val="left"/>
    </w:pPr>
    <w:rPr>
      <w:rFonts w:asciiTheme="minorHAnsi" w:hAnsiTheme="minorHAnsi"/>
    </w:rPr>
  </w:style>
  <w:style w:type="paragraph" w:styleId="TOC6">
    <w:name w:val="toc 6"/>
    <w:basedOn w:val="Normal"/>
    <w:next w:val="Normal"/>
    <w:uiPriority w:val="39"/>
    <w:unhideWhenUsed/>
    <w:rsid w:val="4111223E"/>
    <w:pPr>
      <w:spacing w:before="0" w:after="0"/>
      <w:ind w:left="880"/>
      <w:jc w:val="left"/>
    </w:pPr>
    <w:rPr>
      <w:rFonts w:asciiTheme="minorHAnsi" w:hAnsiTheme="minorHAnsi"/>
    </w:rPr>
  </w:style>
  <w:style w:type="paragraph" w:styleId="TOC7">
    <w:name w:val="toc 7"/>
    <w:basedOn w:val="Normal"/>
    <w:next w:val="Normal"/>
    <w:uiPriority w:val="39"/>
    <w:unhideWhenUsed/>
    <w:rsid w:val="4111223E"/>
    <w:pPr>
      <w:spacing w:before="0" w:after="0"/>
      <w:ind w:left="1100"/>
      <w:jc w:val="left"/>
    </w:pPr>
    <w:rPr>
      <w:rFonts w:asciiTheme="minorHAnsi" w:hAnsiTheme="minorHAnsi"/>
    </w:rPr>
  </w:style>
  <w:style w:type="paragraph" w:styleId="TOC8">
    <w:name w:val="toc 8"/>
    <w:basedOn w:val="Normal"/>
    <w:next w:val="Normal"/>
    <w:uiPriority w:val="39"/>
    <w:unhideWhenUsed/>
    <w:rsid w:val="4111223E"/>
    <w:pPr>
      <w:spacing w:before="0" w:after="0"/>
      <w:ind w:left="1320"/>
      <w:jc w:val="left"/>
    </w:pPr>
    <w:rPr>
      <w:rFonts w:asciiTheme="minorHAnsi" w:hAnsiTheme="minorHAnsi"/>
    </w:rPr>
  </w:style>
  <w:style w:type="paragraph" w:styleId="TOC9">
    <w:name w:val="toc 9"/>
    <w:basedOn w:val="Normal"/>
    <w:next w:val="Normal"/>
    <w:uiPriority w:val="39"/>
    <w:unhideWhenUsed/>
    <w:rsid w:val="4111223E"/>
    <w:pPr>
      <w:spacing w:before="0" w:after="0"/>
      <w:ind w:left="1540"/>
      <w:jc w:val="left"/>
    </w:pPr>
    <w:rPr>
      <w:rFonts w:asciiTheme="minorHAnsi" w:hAnsiTheme="minorHAnsi"/>
    </w:rPr>
  </w:style>
  <w:style w:type="character" w:styleId="KodChar" w:customStyle="1">
    <w:name w:val="Kod Char"/>
    <w:basedOn w:val="DefaultParagraphFont"/>
    <w:link w:val="Kod"/>
    <w:uiPriority w:val="1"/>
    <w:rsid w:val="4111223E"/>
    <w:rPr>
      <w:rFonts w:ascii="Consolas" w:hAnsi="Consolas" w:eastAsia="Times New Roman" w:cs="Courier New"/>
      <w:noProof/>
      <w:sz w:val="20"/>
      <w:szCs w:val="20"/>
    </w:rPr>
  </w:style>
  <w:style w:type="paragraph" w:styleId="Kod" w:customStyle="1">
    <w:name w:val="Kod"/>
    <w:basedOn w:val="Normal"/>
    <w:link w:val="KodChar"/>
    <w:uiPriority w:val="1"/>
    <w:qFormat/>
    <w:rsid w:val="4111223E"/>
    <w:pPr>
      <w:tabs>
        <w:tab w:val="left" w:pos="426"/>
        <w:tab w:val="left" w:pos="851"/>
        <w:tab w:val="left" w:pos="1276"/>
      </w:tabs>
      <w:spacing w:after="0"/>
    </w:pPr>
    <w:rPr>
      <w:rFonts w:ascii="Consolas" w:hAnsi="Consolas" w:cs="Courier New"/>
      <w:noProof/>
    </w:rPr>
  </w:style>
  <w:style w:type="paragraph" w:styleId="NormalWeb">
    <w:name w:val="Normal (Web)"/>
    <w:basedOn w:val="Normal"/>
    <w:uiPriority w:val="99"/>
    <w:unhideWhenUsed/>
    <w:rsid w:val="4111223E"/>
    <w:pPr>
      <w:spacing w:before="0" w:after="210" w:line="210" w:lineRule="atLeast"/>
    </w:pPr>
    <w:rPr>
      <w:rFonts w:ascii="Times New Roman" w:hAnsi="Times New Roman" w:cs="Times New Roman"/>
      <w:sz w:val="17"/>
      <w:szCs w:val="17"/>
      <w:lang w:eastAsia="hr-HR"/>
    </w:rPr>
  </w:style>
  <w:style w:type="table" w:styleId="TableGrid">
    <w:name w:val="Table Grid"/>
    <w:basedOn w:val="TableNormal"/>
    <w:uiPriority w:val="39"/>
    <w:rsid w:val="00AE1B41"/>
    <w:pPr>
      <w:spacing w:before="0" w:after="0"/>
      <w:jc w:val="left"/>
    </w:pPr>
    <w:rPr>
      <w:rFonts w:asciiTheme="minorHAnsi" w:hAnsiTheme="minorHAnsi" w:eastAsiaTheme="minorEastAsia" w:cstheme="minorBidi"/>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Saetak" w:customStyle="1">
    <w:name w:val="Sažetak"/>
    <w:basedOn w:val="Normal"/>
    <w:link w:val="SaetakChar"/>
    <w:uiPriority w:val="1"/>
    <w:qFormat/>
    <w:rsid w:val="4111223E"/>
    <w:rPr>
      <w:b/>
      <w:bCs/>
    </w:rPr>
  </w:style>
  <w:style w:type="character" w:styleId="SaetakChar" w:customStyle="1">
    <w:name w:val="Sažetak Char"/>
    <w:basedOn w:val="DefaultParagraphFont"/>
    <w:link w:val="Saetak"/>
    <w:uiPriority w:val="1"/>
    <w:rsid w:val="4111223E"/>
    <w:rPr>
      <w:b/>
      <w:bCs/>
    </w:rPr>
  </w:style>
  <w:style w:type="paragraph" w:styleId="CommentText">
    <w:name w:val="annotation text"/>
    <w:basedOn w:val="Normal"/>
    <w:link w:val="CommentTextChar"/>
    <w:uiPriority w:val="99"/>
    <w:unhideWhenUsed/>
    <w:rsid w:val="4111223E"/>
    <w:pPr>
      <w:spacing w:before="0" w:after="160"/>
      <w:jc w:val="left"/>
    </w:pPr>
    <w:rPr>
      <w:rFonts w:asciiTheme="minorHAnsi" w:hAnsiTheme="minorHAnsi" w:eastAsiaTheme="minorEastAsia" w:cstheme="minorBidi"/>
      <w:sz w:val="20"/>
      <w:szCs w:val="20"/>
    </w:rPr>
  </w:style>
  <w:style w:type="character" w:styleId="CommentTextChar" w:customStyle="1">
    <w:name w:val="Comment Text Char"/>
    <w:basedOn w:val="DefaultParagraphFont"/>
    <w:link w:val="CommentText"/>
    <w:uiPriority w:val="99"/>
    <w:rsid w:val="4111223E"/>
    <w:rPr>
      <w:rFonts w:asciiTheme="minorHAnsi" w:hAnsiTheme="minorHAnsi" w:eastAsiaTheme="minorEastAsia" w:cstheme="minorBidi"/>
      <w:sz w:val="20"/>
      <w:szCs w:val="20"/>
    </w:rPr>
  </w:style>
  <w:style w:type="character" w:styleId="CommentReference">
    <w:name w:val="annotation reference"/>
    <w:basedOn w:val="DefaultParagraphFont"/>
    <w:uiPriority w:val="99"/>
    <w:semiHidden/>
    <w:unhideWhenUsed/>
    <w:rsid w:val="003F28A2"/>
    <w:rPr>
      <w:sz w:val="16"/>
      <w:szCs w:val="16"/>
    </w:rPr>
  </w:style>
  <w:style w:type="paragraph" w:styleId="TableofFigures">
    <w:name w:val="table of figures"/>
    <w:basedOn w:val="Normal"/>
    <w:next w:val="Normal"/>
    <w:uiPriority w:val="99"/>
    <w:unhideWhenUsed/>
    <w:rsid w:val="4111223E"/>
    <w:pPr>
      <w:spacing w:after="0"/>
    </w:pPr>
  </w:style>
  <w:style w:type="paragraph" w:styleId="CommentSubject">
    <w:name w:val="annotation subject"/>
    <w:basedOn w:val="CommentText"/>
    <w:next w:val="CommentText"/>
    <w:link w:val="CommentSubjectChar"/>
    <w:uiPriority w:val="99"/>
    <w:semiHidden/>
    <w:unhideWhenUsed/>
    <w:rsid w:val="4111223E"/>
    <w:pPr>
      <w:spacing w:before="120" w:after="120"/>
      <w:jc w:val="both"/>
    </w:pPr>
    <w:rPr>
      <w:b/>
      <w:bCs/>
    </w:rPr>
  </w:style>
  <w:style w:type="character" w:styleId="CommentSubjectChar" w:customStyle="1">
    <w:name w:val="Comment Subject Char"/>
    <w:basedOn w:val="CommentTextChar"/>
    <w:link w:val="CommentSubject"/>
    <w:uiPriority w:val="99"/>
    <w:semiHidden/>
    <w:rsid w:val="4111223E"/>
    <w:rPr>
      <w:rFonts w:asciiTheme="minorHAnsi" w:hAnsiTheme="minorHAnsi" w:eastAsiaTheme="minorEastAsia" w:cstheme="minorBidi"/>
      <w:b/>
      <w:bCs/>
      <w:sz w:val="20"/>
      <w:szCs w:val="20"/>
    </w:rPr>
  </w:style>
  <w:style w:type="character" w:styleId="normaltextrun" w:customStyle="1">
    <w:name w:val="normaltextrun"/>
    <w:basedOn w:val="DefaultParagraphFont"/>
    <w:rsid w:val="00AB0F4D"/>
  </w:style>
  <w:style w:type="paragraph" w:styleId="NoSpacing">
    <w:name w:val="No Spacing"/>
    <w:link w:val="NoSpacingChar"/>
    <w:uiPriority w:val="1"/>
    <w:qFormat/>
    <w:rsid w:val="00E72798"/>
    <w:pPr>
      <w:spacing w:before="0" w:after="0"/>
      <w:jc w:val="left"/>
    </w:pPr>
    <w:rPr>
      <w:rFonts w:asciiTheme="minorHAnsi" w:hAnsiTheme="minorHAnsi" w:eastAsiaTheme="minorEastAsia" w:cstheme="minorBidi"/>
      <w:sz w:val="22"/>
      <w:szCs w:val="22"/>
      <w:lang w:val="en-US"/>
    </w:rPr>
  </w:style>
  <w:style w:type="character" w:styleId="NoSpacingChar" w:customStyle="1">
    <w:name w:val="No Spacing Char"/>
    <w:basedOn w:val="DefaultParagraphFont"/>
    <w:link w:val="NoSpacing"/>
    <w:uiPriority w:val="1"/>
    <w:rsid w:val="00E72798"/>
    <w:rPr>
      <w:rFonts w:asciiTheme="minorHAnsi" w:hAnsiTheme="minorHAnsi" w:eastAsiaTheme="minorEastAsia" w:cstheme="minorBidi"/>
      <w:sz w:val="22"/>
      <w:szCs w:val="22"/>
      <w:lang w:val="en-US"/>
    </w:rPr>
  </w:style>
  <w:style w:type="character" w:styleId="UnresolvedMention">
    <w:name w:val="Unresolved Mention"/>
    <w:basedOn w:val="DefaultParagraphFont"/>
    <w:uiPriority w:val="99"/>
    <w:semiHidden/>
    <w:unhideWhenUsed/>
    <w:rsid w:val="006B53E1"/>
    <w:rPr>
      <w:color w:val="605E5C"/>
      <w:shd w:val="clear" w:color="auto" w:fill="E1DFDD"/>
    </w:rPr>
  </w:style>
  <w:style w:type="paragraph" w:styleId="Default" w:customStyle="1">
    <w:name w:val="Default"/>
    <w:rsid w:val="00120F3E"/>
    <w:pPr>
      <w:autoSpaceDE w:val="0"/>
      <w:autoSpaceDN w:val="0"/>
      <w:adjustRightInd w:val="0"/>
      <w:spacing w:before="0" w:after="0"/>
      <w:jc w:val="left"/>
    </w:pPr>
    <w:rPr>
      <w:color w:val="000000"/>
    </w:rPr>
  </w:style>
  <w:style w:type="paragraph" w:styleId="FootnoteText">
    <w:name w:val="footnote text"/>
    <w:basedOn w:val="Normal"/>
    <w:link w:val="FootnoteTextChar"/>
    <w:uiPriority w:val="99"/>
    <w:semiHidden/>
    <w:unhideWhenUsed/>
    <w:rsid w:val="4111223E"/>
    <w:pPr>
      <w:spacing w:before="0" w:after="0"/>
    </w:pPr>
    <w:rPr>
      <w:sz w:val="20"/>
      <w:szCs w:val="20"/>
    </w:rPr>
  </w:style>
  <w:style w:type="character" w:styleId="FootnoteTextChar" w:customStyle="1">
    <w:name w:val="Footnote Text Char"/>
    <w:basedOn w:val="DefaultParagraphFont"/>
    <w:link w:val="FootnoteText"/>
    <w:uiPriority w:val="99"/>
    <w:semiHidden/>
    <w:rsid w:val="4111223E"/>
    <w:rPr>
      <w:sz w:val="20"/>
      <w:szCs w:val="20"/>
    </w:rPr>
  </w:style>
  <w:style w:type="character" w:styleId="FootnoteReference">
    <w:name w:val="footnote reference"/>
    <w:basedOn w:val="DefaultParagraphFont"/>
    <w:uiPriority w:val="99"/>
    <w:semiHidden/>
    <w:unhideWhenUsed/>
    <w:rsid w:val="007F0571"/>
    <w:rPr>
      <w:vertAlign w:val="superscript"/>
    </w:rPr>
  </w:style>
  <w:style w:type="paragraph" w:styleId="paragraph" w:customStyle="1">
    <w:name w:val="paragraph"/>
    <w:basedOn w:val="Normal"/>
    <w:rsid w:val="4111223E"/>
    <w:pPr>
      <w:spacing w:beforeAutospacing="1" w:afterAutospacing="1"/>
      <w:jc w:val="left"/>
    </w:pPr>
    <w:rPr>
      <w:rFonts w:ascii="Times New Roman" w:hAnsi="Times New Roman" w:cs="Times New Roman"/>
      <w:lang w:eastAsia="hr-HR"/>
    </w:rPr>
  </w:style>
  <w:style w:type="character" w:styleId="eop" w:customStyle="1">
    <w:name w:val="eop"/>
    <w:basedOn w:val="DefaultParagraphFont"/>
    <w:rsid w:val="00ED4E18"/>
  </w:style>
  <w:style w:type="paragraph" w:styleId="Revision">
    <w:name w:val="Revision"/>
    <w:hidden/>
    <w:uiPriority w:val="99"/>
    <w:semiHidden/>
    <w:rsid w:val="00E65ECC"/>
    <w:pPr>
      <w:spacing w:before="0" w:after="0"/>
      <w:jc w:val="left"/>
    </w:pPr>
  </w:style>
  <w:style w:type="paragraph" w:styleId="Subtitle">
    <w:name w:val="Subtitle"/>
    <w:basedOn w:val="Normal"/>
    <w:next w:val="Normal"/>
    <w:link w:val="SubtitleChar"/>
    <w:uiPriority w:val="11"/>
    <w:qFormat/>
    <w:rsid w:val="4111223E"/>
    <w:rPr>
      <w:rFonts w:eastAsiaTheme="minorEastAsia"/>
      <w:color w:val="5A5A5A"/>
    </w:rPr>
  </w:style>
  <w:style w:type="paragraph" w:styleId="IntenseQuote">
    <w:name w:val="Intense Quote"/>
    <w:basedOn w:val="Normal"/>
    <w:next w:val="Normal"/>
    <w:link w:val="IntenseQuoteChar"/>
    <w:uiPriority w:val="30"/>
    <w:qFormat/>
    <w:rsid w:val="4111223E"/>
    <w:pPr>
      <w:spacing w:before="360" w:after="360"/>
      <w:ind w:left="864" w:right="864"/>
      <w:jc w:val="center"/>
    </w:pPr>
    <w:rPr>
      <w:i/>
      <w:iCs/>
      <w:color w:val="4F81BD" w:themeColor="accent1"/>
    </w:rPr>
  </w:style>
  <w:style w:type="character" w:styleId="Heading6Char" w:customStyle="1">
    <w:name w:val="Heading 6 Char"/>
    <w:basedOn w:val="DefaultParagraphFont"/>
    <w:link w:val="Heading6"/>
    <w:uiPriority w:val="9"/>
    <w:rsid w:val="4111223E"/>
    <w:rPr>
      <w:rFonts w:asciiTheme="majorHAnsi" w:hAnsiTheme="majorHAnsi" w:eastAsiaTheme="majorEastAsia" w:cstheme="majorBidi"/>
      <w:color w:val="243F60"/>
    </w:rPr>
  </w:style>
  <w:style w:type="character" w:styleId="Heading7Char" w:customStyle="1">
    <w:name w:val="Heading 7 Char"/>
    <w:basedOn w:val="DefaultParagraphFont"/>
    <w:link w:val="Heading7"/>
    <w:uiPriority w:val="9"/>
    <w:rsid w:val="4111223E"/>
    <w:rPr>
      <w:rFonts w:asciiTheme="majorHAnsi" w:hAnsiTheme="majorHAnsi" w:eastAsiaTheme="majorEastAsia" w:cstheme="majorBidi"/>
      <w:i/>
      <w:iCs/>
      <w:color w:val="243F60"/>
    </w:rPr>
  </w:style>
  <w:style w:type="character" w:styleId="Heading8Char" w:customStyle="1">
    <w:name w:val="Heading 8 Char"/>
    <w:basedOn w:val="DefaultParagraphFont"/>
    <w:link w:val="Heading8"/>
    <w:uiPriority w:val="9"/>
    <w:rsid w:val="4111223E"/>
    <w:rPr>
      <w:rFonts w:asciiTheme="majorHAnsi" w:hAnsiTheme="majorHAnsi" w:eastAsiaTheme="majorEastAsia" w:cstheme="majorBidi"/>
      <w:color w:val="272727"/>
      <w:sz w:val="21"/>
      <w:szCs w:val="21"/>
    </w:rPr>
  </w:style>
  <w:style w:type="character" w:styleId="Heading9Char" w:customStyle="1">
    <w:name w:val="Heading 9 Char"/>
    <w:basedOn w:val="DefaultParagraphFont"/>
    <w:link w:val="Heading9"/>
    <w:uiPriority w:val="9"/>
    <w:rsid w:val="4111223E"/>
    <w:rPr>
      <w:rFonts w:asciiTheme="majorHAnsi" w:hAnsiTheme="majorHAnsi" w:eastAsiaTheme="majorEastAsia" w:cstheme="majorBidi"/>
      <w:i/>
      <w:iCs/>
      <w:color w:val="272727"/>
      <w:sz w:val="21"/>
      <w:szCs w:val="21"/>
    </w:rPr>
  </w:style>
  <w:style w:type="character" w:styleId="SubtitleChar" w:customStyle="1">
    <w:name w:val="Subtitle Char"/>
    <w:basedOn w:val="DefaultParagraphFont"/>
    <w:link w:val="Subtitle"/>
    <w:uiPriority w:val="11"/>
    <w:rsid w:val="4111223E"/>
    <w:rPr>
      <w:rFonts w:ascii="Arial" w:hAnsi="Arial" w:cs="Arial" w:eastAsiaTheme="minorEastAsia"/>
      <w:color w:val="5A5A5A"/>
    </w:rPr>
  </w:style>
  <w:style w:type="character" w:styleId="IntenseQuoteChar" w:customStyle="1">
    <w:name w:val="Intense Quote Char"/>
    <w:basedOn w:val="DefaultParagraphFont"/>
    <w:link w:val="IntenseQuote"/>
    <w:uiPriority w:val="30"/>
    <w:rsid w:val="4111223E"/>
    <w:rPr>
      <w:i/>
      <w:iCs/>
      <w:color w:val="4F81BD" w:themeColor="accent1"/>
    </w:rPr>
  </w:style>
  <w:style w:type="paragraph" w:styleId="EndnoteText">
    <w:name w:val="endnote text"/>
    <w:basedOn w:val="Normal"/>
    <w:link w:val="EndnoteTextChar"/>
    <w:uiPriority w:val="99"/>
    <w:semiHidden/>
    <w:unhideWhenUsed/>
    <w:rsid w:val="4111223E"/>
    <w:pPr>
      <w:spacing w:after="0"/>
    </w:pPr>
    <w:rPr>
      <w:sz w:val="20"/>
      <w:szCs w:val="20"/>
    </w:rPr>
  </w:style>
  <w:style w:type="character" w:styleId="EndnoteTextChar" w:customStyle="1">
    <w:name w:val="Endnote Text Char"/>
    <w:basedOn w:val="DefaultParagraphFont"/>
    <w:link w:val="EndnoteText"/>
    <w:uiPriority w:val="99"/>
    <w:semiHidden/>
    <w:rsid w:val="4111223E"/>
    <w:rPr>
      <w:sz w:val="20"/>
      <w:szCs w:val="20"/>
    </w:rPr>
  </w:style>
  <w:style w:type="character" w:styleId="markedcontent" w:customStyle="1">
    <w:name w:val="markedcontent"/>
    <w:basedOn w:val="DefaultParagraphFont"/>
    <w:rsid w:val="007C1E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087120">
      <w:bodyDiv w:val="1"/>
      <w:marLeft w:val="0"/>
      <w:marRight w:val="0"/>
      <w:marTop w:val="0"/>
      <w:marBottom w:val="0"/>
      <w:divBdr>
        <w:top w:val="none" w:sz="0" w:space="0" w:color="auto"/>
        <w:left w:val="none" w:sz="0" w:space="0" w:color="auto"/>
        <w:bottom w:val="none" w:sz="0" w:space="0" w:color="auto"/>
        <w:right w:val="none" w:sz="0" w:space="0" w:color="auto"/>
      </w:divBdr>
    </w:div>
    <w:div w:id="554583730">
      <w:bodyDiv w:val="1"/>
      <w:marLeft w:val="0"/>
      <w:marRight w:val="0"/>
      <w:marTop w:val="0"/>
      <w:marBottom w:val="0"/>
      <w:divBdr>
        <w:top w:val="none" w:sz="0" w:space="0" w:color="auto"/>
        <w:left w:val="none" w:sz="0" w:space="0" w:color="auto"/>
        <w:bottom w:val="none" w:sz="0" w:space="0" w:color="auto"/>
        <w:right w:val="none" w:sz="0" w:space="0" w:color="auto"/>
      </w:divBdr>
    </w:div>
    <w:div w:id="985401658">
      <w:bodyDiv w:val="1"/>
      <w:marLeft w:val="0"/>
      <w:marRight w:val="0"/>
      <w:marTop w:val="0"/>
      <w:marBottom w:val="0"/>
      <w:divBdr>
        <w:top w:val="none" w:sz="0" w:space="0" w:color="auto"/>
        <w:left w:val="none" w:sz="0" w:space="0" w:color="auto"/>
        <w:bottom w:val="none" w:sz="0" w:space="0" w:color="auto"/>
        <w:right w:val="none" w:sz="0" w:space="0" w:color="auto"/>
      </w:divBdr>
      <w:divsChild>
        <w:div w:id="351222686">
          <w:marLeft w:val="0"/>
          <w:marRight w:val="0"/>
          <w:marTop w:val="0"/>
          <w:marBottom w:val="0"/>
          <w:divBdr>
            <w:top w:val="none" w:sz="0" w:space="0" w:color="auto"/>
            <w:left w:val="none" w:sz="0" w:space="0" w:color="auto"/>
            <w:bottom w:val="none" w:sz="0" w:space="0" w:color="auto"/>
            <w:right w:val="none" w:sz="0" w:space="0" w:color="auto"/>
          </w:divBdr>
          <w:divsChild>
            <w:div w:id="1238515920">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1519083848">
      <w:bodyDiv w:val="1"/>
      <w:marLeft w:val="0"/>
      <w:marRight w:val="0"/>
      <w:marTop w:val="0"/>
      <w:marBottom w:val="0"/>
      <w:divBdr>
        <w:top w:val="none" w:sz="0" w:space="0" w:color="auto"/>
        <w:left w:val="none" w:sz="0" w:space="0" w:color="auto"/>
        <w:bottom w:val="none" w:sz="0" w:space="0" w:color="auto"/>
        <w:right w:val="none" w:sz="0" w:space="0" w:color="auto"/>
      </w:divBdr>
      <w:divsChild>
        <w:div w:id="774598843">
          <w:marLeft w:val="0"/>
          <w:marRight w:val="0"/>
          <w:marTop w:val="0"/>
          <w:marBottom w:val="0"/>
          <w:divBdr>
            <w:top w:val="none" w:sz="0" w:space="0" w:color="auto"/>
            <w:left w:val="none" w:sz="0" w:space="0" w:color="auto"/>
            <w:bottom w:val="none" w:sz="0" w:space="0" w:color="auto"/>
            <w:right w:val="none" w:sz="0" w:space="0" w:color="auto"/>
          </w:divBdr>
        </w:div>
        <w:div w:id="1353990326">
          <w:marLeft w:val="0"/>
          <w:marRight w:val="0"/>
          <w:marTop w:val="0"/>
          <w:marBottom w:val="0"/>
          <w:divBdr>
            <w:top w:val="none" w:sz="0" w:space="0" w:color="auto"/>
            <w:left w:val="none" w:sz="0" w:space="0" w:color="auto"/>
            <w:bottom w:val="none" w:sz="0" w:space="0" w:color="auto"/>
            <w:right w:val="none" w:sz="0" w:space="0" w:color="auto"/>
          </w:divBdr>
        </w:div>
        <w:div w:id="1437366736">
          <w:marLeft w:val="0"/>
          <w:marRight w:val="0"/>
          <w:marTop w:val="0"/>
          <w:marBottom w:val="0"/>
          <w:divBdr>
            <w:top w:val="none" w:sz="0" w:space="0" w:color="auto"/>
            <w:left w:val="none" w:sz="0" w:space="0" w:color="auto"/>
            <w:bottom w:val="none" w:sz="0" w:space="0" w:color="auto"/>
            <w:right w:val="none" w:sz="0" w:space="0" w:color="auto"/>
          </w:divBdr>
        </w:div>
        <w:div w:id="1706713054">
          <w:marLeft w:val="0"/>
          <w:marRight w:val="0"/>
          <w:marTop w:val="0"/>
          <w:marBottom w:val="0"/>
          <w:divBdr>
            <w:top w:val="none" w:sz="0" w:space="0" w:color="auto"/>
            <w:left w:val="none" w:sz="0" w:space="0" w:color="auto"/>
            <w:bottom w:val="none" w:sz="0" w:space="0" w:color="auto"/>
            <w:right w:val="none" w:sz="0" w:space="0" w:color="auto"/>
          </w:divBdr>
        </w:div>
        <w:div w:id="2060206900">
          <w:marLeft w:val="0"/>
          <w:marRight w:val="0"/>
          <w:marTop w:val="0"/>
          <w:marBottom w:val="0"/>
          <w:divBdr>
            <w:top w:val="none" w:sz="0" w:space="0" w:color="auto"/>
            <w:left w:val="none" w:sz="0" w:space="0" w:color="auto"/>
            <w:bottom w:val="none" w:sz="0" w:space="0" w:color="auto"/>
            <w:right w:val="none" w:sz="0" w:space="0" w:color="auto"/>
          </w:divBdr>
        </w:div>
        <w:div w:id="2071032307">
          <w:marLeft w:val="0"/>
          <w:marRight w:val="0"/>
          <w:marTop w:val="0"/>
          <w:marBottom w:val="0"/>
          <w:divBdr>
            <w:top w:val="none" w:sz="0" w:space="0" w:color="auto"/>
            <w:left w:val="none" w:sz="0" w:space="0" w:color="auto"/>
            <w:bottom w:val="none" w:sz="0" w:space="0" w:color="auto"/>
            <w:right w:val="none" w:sz="0" w:space="0" w:color="auto"/>
          </w:divBdr>
        </w:div>
      </w:divsChild>
    </w:div>
    <w:div w:id="1742831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0.png" Id="rId26" /><Relationship Type="http://schemas.openxmlformats.org/officeDocument/2006/relationships/hyperlink" Target="https://srednje.e-upisi.hr" TargetMode="External" Id="rId21" /><Relationship Type="http://schemas.openxmlformats.org/officeDocument/2006/relationships/image" Target="media/image26.png" Id="rId42" /><Relationship Type="http://schemas.openxmlformats.org/officeDocument/2006/relationships/image" Target="media/image31.png" Id="rId47" /><Relationship Type="http://schemas.openxmlformats.org/officeDocument/2006/relationships/image" Target="media/image46.png" Id="rId63" /><Relationship Type="http://schemas.openxmlformats.org/officeDocument/2006/relationships/image" Target="media/image48.emf" Id="rId68" /><Relationship Type="http://schemas.openxmlformats.org/officeDocument/2006/relationships/image" Target="media/image64.png" Id="rId84" /><Relationship Type="http://schemas.openxmlformats.org/officeDocument/2006/relationships/image" Target="media/image69.png" Id="rId89" /><Relationship Type="http://schemas.openxmlformats.org/officeDocument/2006/relationships/header" Target="header1.xml" Id="rId16" /><Relationship Type="http://schemas.openxmlformats.org/officeDocument/2006/relationships/hyperlink" Target="https://srednje.e-upisi.hr" TargetMode="External" Id="rId107" /><Relationship Type="http://schemas.openxmlformats.org/officeDocument/2006/relationships/image" Target="media/image1.png" Id="rId11" /><Relationship Type="http://schemas.openxmlformats.org/officeDocument/2006/relationships/image" Target="media/image16.png" Id="rId32" /><Relationship Type="http://schemas.openxmlformats.org/officeDocument/2006/relationships/image" Target="media/image21.png" Id="rId37" /><Relationship Type="http://schemas.openxmlformats.org/officeDocument/2006/relationships/image" Target="media/image37.png" Id="rId53" /><Relationship Type="http://schemas.openxmlformats.org/officeDocument/2006/relationships/image" Target="media/image42.png" Id="rId58" /><Relationship Type="http://schemas.openxmlformats.org/officeDocument/2006/relationships/image" Target="media/image54.png" Id="rId74" /><Relationship Type="http://schemas.openxmlformats.org/officeDocument/2006/relationships/image" Target="media/image59.png" Id="rId79" /><Relationship Type="http://schemas.openxmlformats.org/officeDocument/2006/relationships/image" Target="media/image82.png" Id="rId102" /><Relationship Type="http://schemas.openxmlformats.org/officeDocument/2006/relationships/numbering" Target="numbering.xml" Id="rId5" /><Relationship Type="http://schemas.openxmlformats.org/officeDocument/2006/relationships/image" Target="media/image70.png" Id="rId90" /><Relationship Type="http://schemas.openxmlformats.org/officeDocument/2006/relationships/image" Target="media/image75.png" Id="rId95" /><Relationship Type="http://schemas.openxmlformats.org/officeDocument/2006/relationships/image" Target="media/image8.png" Id="rId22" /><Relationship Type="http://schemas.openxmlformats.org/officeDocument/2006/relationships/image" Target="media/image11.png" Id="rId27" /><Relationship Type="http://schemas.openxmlformats.org/officeDocument/2006/relationships/image" Target="media/image27.png" Id="rId43" /><Relationship Type="http://schemas.openxmlformats.org/officeDocument/2006/relationships/image" Target="media/image32.emf" Id="rId48" /><Relationship Type="http://schemas.openxmlformats.org/officeDocument/2006/relationships/image" Target="media/image47.png" Id="rId64" /><Relationship Type="http://schemas.openxmlformats.org/officeDocument/2006/relationships/image" Target="media/image49.emf" Id="rId69" /><Relationship Type="http://schemas.openxmlformats.org/officeDocument/2006/relationships/image" Target="media/image60.png" Id="rId80" /><Relationship Type="http://schemas.openxmlformats.org/officeDocument/2006/relationships/image" Target="media/image65.png" Id="rId85" /><Relationship Type="http://schemas.openxmlformats.org/officeDocument/2006/relationships/image" Target="media/image2.png" Id="rId12" /><Relationship Type="http://schemas.openxmlformats.org/officeDocument/2006/relationships/footer" Target="footer1.xml" Id="rId17" /><Relationship Type="http://schemas.openxmlformats.org/officeDocument/2006/relationships/image" Target="media/image17.png" Id="rId33" /><Relationship Type="http://schemas.openxmlformats.org/officeDocument/2006/relationships/image" Target="media/image22.png" Id="rId38" /><Relationship Type="http://schemas.openxmlformats.org/officeDocument/2006/relationships/image" Target="media/image43.emf" Id="rId59" /><Relationship Type="http://schemas.openxmlformats.org/officeDocument/2006/relationships/image" Target="media/image83.png" Id="rId103" /><Relationship Type="http://schemas.openxmlformats.org/officeDocument/2006/relationships/image" Target="media/image87.png" Id="rId108" /><Relationship Type="http://schemas.openxmlformats.org/officeDocument/2006/relationships/image" Target="media/image38.png" Id="rId54" /><Relationship Type="http://schemas.openxmlformats.org/officeDocument/2006/relationships/image" Target="media/image50.emf" Id="rId70" /><Relationship Type="http://schemas.openxmlformats.org/officeDocument/2006/relationships/image" Target="media/image55.png" Id="rId75" /><Relationship Type="http://schemas.openxmlformats.org/officeDocument/2006/relationships/image" Target="media/image71.png" Id="rId91" /><Relationship Type="http://schemas.openxmlformats.org/officeDocument/2006/relationships/image" Target="media/image76.png" Id="rId9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yperlink" Target="http://www.strukturnifondovi.hr/" TargetMode="External" Id="rId15" /><Relationship Type="http://schemas.openxmlformats.org/officeDocument/2006/relationships/image" Target="media/image9.png" Id="rId23" /><Relationship Type="http://schemas.openxmlformats.org/officeDocument/2006/relationships/image" Target="media/image12.png" Id="rId28" /><Relationship Type="http://schemas.openxmlformats.org/officeDocument/2006/relationships/image" Target="media/image20.png" Id="rId36" /><Relationship Type="http://schemas.openxmlformats.org/officeDocument/2006/relationships/image" Target="media/image33.emf" Id="rId49" /><Relationship Type="http://schemas.openxmlformats.org/officeDocument/2006/relationships/image" Target="media/image41.emf" Id="rId57" /><Relationship Type="http://schemas.openxmlformats.org/officeDocument/2006/relationships/image" Target="media/image86.emf" Id="rId106" /><Relationship Type="http://schemas.openxmlformats.org/officeDocument/2006/relationships/endnotes" Target="endnotes.xml" Id="rId10" /><Relationship Type="http://schemas.openxmlformats.org/officeDocument/2006/relationships/image" Target="media/image15.png" Id="rId31" /><Relationship Type="http://schemas.openxmlformats.org/officeDocument/2006/relationships/image" Target="media/image28.png" Id="rId44" /><Relationship Type="http://schemas.openxmlformats.org/officeDocument/2006/relationships/image" Target="media/image36.png" Id="rId52" /><Relationship Type="http://schemas.openxmlformats.org/officeDocument/2006/relationships/image" Target="media/image44.png" Id="rId60" /><Relationship Type="http://schemas.openxmlformats.org/officeDocument/2006/relationships/hyperlink" Target="https://nias.gov.hr/" TargetMode="External" Id="rId65" /><Relationship Type="http://schemas.openxmlformats.org/officeDocument/2006/relationships/image" Target="media/image53.png" Id="rId73" /><Relationship Type="http://schemas.openxmlformats.org/officeDocument/2006/relationships/image" Target="media/image58.png" Id="rId78" /><Relationship Type="http://schemas.openxmlformats.org/officeDocument/2006/relationships/image" Target="media/image61.png" Id="rId81" /><Relationship Type="http://schemas.openxmlformats.org/officeDocument/2006/relationships/image" Target="media/image66.png" Id="rId86" /><Relationship Type="http://schemas.openxmlformats.org/officeDocument/2006/relationships/image" Target="media/image74.png" Id="rId94" /><Relationship Type="http://schemas.openxmlformats.org/officeDocument/2006/relationships/image" Target="media/image79.png" Id="rId99" /><Relationship Type="http://schemas.openxmlformats.org/officeDocument/2006/relationships/image" Target="media/image81.png" Id="rId101"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creativecommons.org/licenses/by-nc-sa/4.0/" TargetMode="External" Id="rId13" /><Relationship Type="http://schemas.openxmlformats.org/officeDocument/2006/relationships/header" Target="header2.xml" Id="rId18" /><Relationship Type="http://schemas.openxmlformats.org/officeDocument/2006/relationships/image" Target="media/image23.png" Id="rId39" /><Relationship Type="http://schemas.openxmlformats.org/officeDocument/2006/relationships/header" Target="header3.xml" Id="rId109" /><Relationship Type="http://schemas.openxmlformats.org/officeDocument/2006/relationships/image" Target="media/image18.png" Id="rId34" /><Relationship Type="http://schemas.openxmlformats.org/officeDocument/2006/relationships/image" Target="media/image34.png" Id="rId50" /><Relationship Type="http://schemas.openxmlformats.org/officeDocument/2006/relationships/image" Target="media/image39.png" Id="rId55" /><Relationship Type="http://schemas.openxmlformats.org/officeDocument/2006/relationships/image" Target="media/image56.png" Id="rId76" /><Relationship Type="http://schemas.openxmlformats.org/officeDocument/2006/relationships/image" Target="media/image77.png" Id="rId97" /><Relationship Type="http://schemas.openxmlformats.org/officeDocument/2006/relationships/image" Target="media/image84.png" Id="rId104" /><Relationship Type="http://schemas.openxmlformats.org/officeDocument/2006/relationships/settings" Target="settings.xml" Id="rId7" /><Relationship Type="http://schemas.openxmlformats.org/officeDocument/2006/relationships/image" Target="media/image51.png" Id="rId71" /><Relationship Type="http://schemas.openxmlformats.org/officeDocument/2006/relationships/image" Target="media/image72.png" Id="rId92" /><Relationship Type="http://schemas.openxmlformats.org/officeDocument/2006/relationships/customXml" Target="../customXml/item2.xml" Id="rId2" /><Relationship Type="http://schemas.openxmlformats.org/officeDocument/2006/relationships/image" Target="media/image13.png" Id="rId29" /><Relationship Type="http://schemas.openxmlformats.org/officeDocument/2006/relationships/hyperlink" Target="https://srednje.e-upisi.hr" TargetMode="External" Id="rId24" /><Relationship Type="http://schemas.openxmlformats.org/officeDocument/2006/relationships/image" Target="media/image24.png" Id="rId40" /><Relationship Type="http://schemas.openxmlformats.org/officeDocument/2006/relationships/image" Target="media/image29.png" Id="rId45" /><Relationship Type="http://schemas.openxmlformats.org/officeDocument/2006/relationships/hyperlink" Target="https://nias.gov.hr/Content/Documents/NIAS_Korisnicka_uputa.pdf" TargetMode="External" Id="rId66" /><Relationship Type="http://schemas.openxmlformats.org/officeDocument/2006/relationships/image" Target="media/image67.png" Id="rId87" /><Relationship Type="http://schemas.openxmlformats.org/officeDocument/2006/relationships/fontTable" Target="fontTable.xml" Id="rId110" /><Relationship Type="http://schemas.openxmlformats.org/officeDocument/2006/relationships/image" Target="media/image45.emf" Id="rId61" /><Relationship Type="http://schemas.openxmlformats.org/officeDocument/2006/relationships/image" Target="media/image62.png" Id="rId82" /><Relationship Type="http://schemas.openxmlformats.org/officeDocument/2006/relationships/footer" Target="footer2.xml" Id="rId19" /><Relationship Type="http://schemas.openxmlformats.org/officeDocument/2006/relationships/hyperlink" Target="https://rdd.gov.hr/" TargetMode="External" Id="rId14" /><Relationship Type="http://schemas.openxmlformats.org/officeDocument/2006/relationships/image" Target="media/image14.png" Id="rId30" /><Relationship Type="http://schemas.openxmlformats.org/officeDocument/2006/relationships/image" Target="media/image19.png" Id="rId35" /><Relationship Type="http://schemas.openxmlformats.org/officeDocument/2006/relationships/image" Target="media/image40.png" Id="rId56" /><Relationship Type="http://schemas.openxmlformats.org/officeDocument/2006/relationships/image" Target="media/image57.png" Id="rId77" /><Relationship Type="http://schemas.openxmlformats.org/officeDocument/2006/relationships/image" Target="media/image80.png" Id="rId100" /><Relationship Type="http://schemas.openxmlformats.org/officeDocument/2006/relationships/image" Target="media/image85.png" Id="rId105" /><Relationship Type="http://schemas.openxmlformats.org/officeDocument/2006/relationships/webSettings" Target="webSettings.xml" Id="rId8" /><Relationship Type="http://schemas.openxmlformats.org/officeDocument/2006/relationships/image" Target="media/image35.png" Id="rId51" /><Relationship Type="http://schemas.openxmlformats.org/officeDocument/2006/relationships/image" Target="media/image52.emf" Id="rId72" /><Relationship Type="http://schemas.openxmlformats.org/officeDocument/2006/relationships/image" Target="media/image73.png" Id="rId93" /><Relationship Type="http://schemas.openxmlformats.org/officeDocument/2006/relationships/image" Target="media/image78.png" Id="rId98" /><Relationship Type="http://schemas.openxmlformats.org/officeDocument/2006/relationships/customXml" Target="../customXml/item3.xml" Id="rId3" /><Relationship Type="http://schemas.openxmlformats.org/officeDocument/2006/relationships/hyperlink" Target="https://srednjeadmin.e-upisi.hr/files/Publikacija_redoviti.pdf" TargetMode="External" Id="rId25" /><Relationship Type="http://schemas.openxmlformats.org/officeDocument/2006/relationships/image" Target="media/image30.png" Id="rId46" /><Relationship Type="http://schemas.openxmlformats.org/officeDocument/2006/relationships/hyperlink" Target="https://gov.hr/hr/lista-prihvacenih-vjerodajnica/1792" TargetMode="External" Id="rId67" /><Relationship Type="http://schemas.openxmlformats.org/officeDocument/2006/relationships/hyperlink" Target="https://edutorij.e-skole.hr" TargetMode="External" Id="rId20" /><Relationship Type="http://schemas.openxmlformats.org/officeDocument/2006/relationships/image" Target="media/image25.png" Id="rId41" /><Relationship Type="http://schemas.openxmlformats.org/officeDocument/2006/relationships/hyperlink" Target="https://srednje.e-upisi.hr" TargetMode="External" Id="rId62" /><Relationship Type="http://schemas.openxmlformats.org/officeDocument/2006/relationships/image" Target="media/image63.png" Id="rId83" /><Relationship Type="http://schemas.openxmlformats.org/officeDocument/2006/relationships/image" Target="media/image68.png" Id="rId88" /><Relationship Type="http://schemas.openxmlformats.org/officeDocument/2006/relationships/theme" Target="theme/theme1.xml" Id="rId111" /><Relationship Type="http://schemas.openxmlformats.org/officeDocument/2006/relationships/glossaryDocument" Target="glossary/document.xml" Id="R2abe26ed4b8c40ae" /></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4" Type="http://schemas.openxmlformats.org/officeDocument/2006/relationships/image" Target="media/image6.png"/></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 Id="rId4"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8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a.belin\Downloads\(2)%20Predlo&#382;ak%20za%20priru&#269;nike.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f07c1d7-f9b3-4b76-9b7e-b2b4115673bb}"/>
      </w:docPartPr>
      <w:docPartBody>
        <w:p w14:paraId="70C37416">
          <w:r>
            <w:rPr>
              <w:rStyle w:val="PlaceholderText"/>
            </w:rPr>
            <w:t/>
          </w:r>
        </w:p>
      </w:docPartBody>
    </w:docPart>
  </w:docParts>
</w:glossaryDocument>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EEE2006OfficeOnline.xsl" StyleName="IEEE 200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729807ee-b54e-4b38-884c-ef80956f0a9a" xsi:nil="true"/>
    <lcf76f155ced4ddcb4097134ff3c332f xmlns="48310650-aa6e-4eb6-9b49-65414a707ed8">
      <Terms xmlns="http://schemas.microsoft.com/office/infopath/2007/PartnerControls"/>
    </lcf76f155ced4ddcb4097134ff3c332f>
    <MediaLengthInSeconds xmlns="48310650-aa6e-4eb6-9b49-65414a707ed8" xsi:nil="true"/>
    <SharedWithUsers xmlns="729807ee-b54e-4b38-884c-ef80956f0a9a">
      <UserInfo>
        <DisplayName/>
        <AccountId xsi:nil="true"/>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6B6E6DF882E4441A2BB242ACB344DD5" ma:contentTypeVersion="16" ma:contentTypeDescription="Create a new document." ma:contentTypeScope="" ma:versionID="2dfbf7897a429f5cf186ddf62b96617a">
  <xsd:schema xmlns:xsd="http://www.w3.org/2001/XMLSchema" xmlns:xs="http://www.w3.org/2001/XMLSchema" xmlns:p="http://schemas.microsoft.com/office/2006/metadata/properties" xmlns:ns2="48310650-aa6e-4eb6-9b49-65414a707ed8" xmlns:ns3="729807ee-b54e-4b38-884c-ef80956f0a9a" targetNamespace="http://schemas.microsoft.com/office/2006/metadata/properties" ma:root="true" ma:fieldsID="75a3380831719434ce1985e94ff1439e" ns2:_="" ns3:_="">
    <xsd:import namespace="48310650-aa6e-4eb6-9b49-65414a707ed8"/>
    <xsd:import namespace="729807ee-b54e-4b38-884c-ef80956f0a9a"/>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3:TaxCatchAll"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310650-aa6e-4eb6-9b49-65414a707e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6d986ede-ccc4-4a57-b6a6-e316a042c07d" ma:termSetId="09814cd3-568e-fe90-9814-8d621ff8fb84" ma:anchorId="fba54fb3-c3e1-fe81-a776-ca4b69148c4d" ma:open="true" ma:isKeyword="false">
      <xsd:complexType>
        <xsd:sequence>
          <xsd:element ref="pc:Terms" minOccurs="0" maxOccurs="1"/>
        </xsd:sequence>
      </xsd:complex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29807ee-b54e-4b38-884c-ef80956f0a9a"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bd652dbf-d014-4294-803e-0b722d048780}" ma:internalName="TaxCatchAll" ma:showField="CatchAllData" ma:web="729807ee-b54e-4b38-884c-ef80956f0a9a">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9488D6C-8193-450D-BF8E-20E1F703573D}">
  <ds:schemaRefs>
    <ds:schemaRef ds:uri="http://schemas.openxmlformats.org/officeDocument/2006/bibliography"/>
  </ds:schemaRefs>
</ds:datastoreItem>
</file>

<file path=customXml/itemProps2.xml><?xml version="1.0" encoding="utf-8"?>
<ds:datastoreItem xmlns:ds="http://schemas.openxmlformats.org/officeDocument/2006/customXml" ds:itemID="{62DAAE77-2FDE-40EB-B6BF-FF48F5B58F62}">
  <ds:schemaRefs>
    <ds:schemaRef ds:uri="http://schemas.microsoft.com/sharepoint/v3/contenttype/forms"/>
  </ds:schemaRefs>
</ds:datastoreItem>
</file>

<file path=customXml/itemProps3.xml><?xml version="1.0" encoding="utf-8"?>
<ds:datastoreItem xmlns:ds="http://schemas.openxmlformats.org/officeDocument/2006/customXml" ds:itemID="{AA968B21-3D53-4F4F-A868-E07EA9F1DAC8}">
  <ds:schemaRefs>
    <ds:schemaRef ds:uri="http://schemas.microsoft.com/office/2006/metadata/properties"/>
    <ds:schemaRef ds:uri="http://schemas.microsoft.com/office/infopath/2007/PartnerControls"/>
    <ds:schemaRef ds:uri="92f2276d-f643-4eb0-a936-dc21bc354203"/>
    <ds:schemaRef ds:uri="42be1fdd-8303-41d8-8d8c-402b9889a67a"/>
  </ds:schemaRefs>
</ds:datastoreItem>
</file>

<file path=customXml/itemProps4.xml><?xml version="1.0" encoding="utf-8"?>
<ds:datastoreItem xmlns:ds="http://schemas.openxmlformats.org/officeDocument/2006/customXml" ds:itemID="{D5A489B5-9B47-432A-A235-A994E1E91AC2}"/>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(2)%20Predložak%20za%20priručnike.dotx</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Belin</dc:creator>
  <cp:keywords/>
  <cp:lastModifiedBy>Verica Batur</cp:lastModifiedBy>
  <cp:revision>4</cp:revision>
  <cp:lastPrinted>2012-09-26T08:21:00Z</cp:lastPrinted>
  <dcterms:created xsi:type="dcterms:W3CDTF">2023-03-02T08:46:00Z</dcterms:created>
  <dcterms:modified xsi:type="dcterms:W3CDTF">2023-03-02T15:31:36Z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0x010100C6B6E6DF882E4441A2BB242ACB344DD5</vt:lpwstr>
  </property>
  <property fmtid="{D5CDD505-2E9C-101B-9397-08002B2CF9AE}" pid="3" name="MediaServiceImageTags">
    <vt:lpwstr/>
  </property>
  <property fmtid="{D5CDD505-2E9C-101B-9397-08002B2CF9AE}" pid="4" name="Order">
    <vt:r8>81200</vt:r8>
  </property>
  <property fmtid="{D5CDD505-2E9C-101B-9397-08002B2CF9AE}" pid="5" name="xd_Signature">
    <vt:bool>false</vt:bool>
  </property>
  <property fmtid="{D5CDD505-2E9C-101B-9397-08002B2CF9AE}" pid="6" name="xd_ProgID">
    <vt:lpwstr/>
  </property>
  <property fmtid="{D5CDD505-2E9C-101B-9397-08002B2CF9AE}" pid="7" name="_ExtendedDescription">
    <vt:lpwstr/>
  </property>
  <property fmtid="{D5CDD505-2E9C-101B-9397-08002B2CF9AE}" pid="8" name="TriggerFlowInfo">
    <vt:lpwstr/>
  </property>
  <property fmtid="{D5CDD505-2E9C-101B-9397-08002B2CF9AE}" pid="9" name="ComplianceAssetId">
    <vt:lpwstr/>
  </property>
  <property fmtid="{D5CDD505-2E9C-101B-9397-08002B2CF9AE}" pid="10" name="TemplateUrl">
    <vt:lpwstr/>
  </property>
  <property fmtid="{D5CDD505-2E9C-101B-9397-08002B2CF9AE}" pid="11" name="_SourceUrl">
    <vt:lpwstr/>
  </property>
  <property fmtid="{D5CDD505-2E9C-101B-9397-08002B2CF9AE}" pid="12" name="_SharedFileIndex">
    <vt:lpwstr/>
  </property>
</Properties>
</file>